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DD40DA8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86E693F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2EC86C0E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9E62A94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DFC5345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413604D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662228A" w14:textId="4D65AC70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E650F4">
              <w:t>3</w:t>
            </w:r>
          </w:p>
        </w:tc>
      </w:tr>
      <w:tr w:rsidR="00BF17F2" w:rsidRPr="00BF17F2" w14:paraId="0F6DA776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B1CB3E2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72DB460" w14:textId="79E898BC" w:rsidR="00FB59FB" w:rsidRPr="00BF17F2" w:rsidRDefault="00E650F4" w:rsidP="00E650F4">
            <w:pPr>
              <w:pStyle w:val="ekvue1arial"/>
            </w:pPr>
            <w:r>
              <w:t>Wortmaterial für Nomen</w:t>
            </w:r>
          </w:p>
        </w:tc>
      </w:tr>
    </w:tbl>
    <w:p w14:paraId="7CBE1282" w14:textId="0F870092" w:rsidR="003879B4" w:rsidRDefault="003879B4" w:rsidP="00E650F4">
      <w:pPr>
        <w:pStyle w:val="ekvgrundtexthalbe"/>
      </w:pPr>
      <w:bookmarkStart w:id="0" w:name="bmStart"/>
      <w:bookmarkEnd w:id="0"/>
    </w:p>
    <w:p w14:paraId="6A2CFA02" w14:textId="2D17CD59" w:rsidR="00E650F4" w:rsidRPr="00B81ADE" w:rsidRDefault="00E650F4" w:rsidP="00E650F4">
      <w:pPr>
        <w:pStyle w:val="ekvue2arial"/>
        <w:rPr>
          <w:color w:val="FF6565"/>
        </w:rPr>
      </w:pPr>
      <w:bookmarkStart w:id="1" w:name="_Hlk72917627"/>
      <w:r w:rsidRPr="00B81ADE">
        <w:rPr>
          <w:color w:val="FF6565"/>
        </w:rPr>
        <w:t>Tiere</w:t>
      </w:r>
    </w:p>
    <w:bookmarkEnd w:id="1"/>
    <w:p w14:paraId="27931368" w14:textId="7CF64523" w:rsidR="00E650F4" w:rsidRDefault="00AB4DC6" w:rsidP="00E650F4">
      <w:pPr>
        <w:pStyle w:val="ekvue2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22050408" wp14:editId="0EDA0B03">
                <wp:simplePos x="0" y="0"/>
                <wp:positionH relativeFrom="column">
                  <wp:posOffset>-153035</wp:posOffset>
                </wp:positionH>
                <wp:positionV relativeFrom="paragraph">
                  <wp:posOffset>236855</wp:posOffset>
                </wp:positionV>
                <wp:extent cx="558800" cy="520700"/>
                <wp:effectExtent l="19050" t="57150" r="12700" b="50800"/>
                <wp:wrapSquare wrapText="bothSides"/>
                <wp:docPr id="20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31682">
                          <a:off x="0" y="0"/>
                          <a:ext cx="558800" cy="52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C547E" w14:textId="17CE9E8F" w:rsidR="00AB4DC6" w:rsidRPr="00287B24" w:rsidRDefault="00AB4DC6" w:rsidP="00AB4DC6">
                            <w:pPr>
                              <w:pStyle w:val="ekvpicto"/>
                            </w:pPr>
                          </w:p>
                          <w:p w14:paraId="6C04BB18" w14:textId="5DE51DEC" w:rsidR="00AB4DC6" w:rsidRDefault="00AB4DC6">
                            <w:r>
                              <w:softHyphen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5040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2.05pt;margin-top:18.65pt;width:44pt;height:41pt;rotation:1891459fd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" filled="f" stroked="f">
                <v:textbox>
                  <w:txbxContent>
                    <w:p w14:paraId="67DC547E" w14:textId="17CE9E8F" w:rsidR="00AB4DC6" w:rsidRPr="00287B24" w:rsidRDefault="00AB4DC6" w:rsidP="00AB4DC6">
                      <w:pPr>
                        <w:pStyle w:val="ekvpicto"/>
                      </w:pPr>
                    </w:p>
                    <w:p w14:paraId="6C04BB18" w14:textId="5DE51DEC" w:rsidR="00AB4DC6" w:rsidRDefault="00AB4DC6">
                      <w:r>
                        <w:softHyphen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0A5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3FDEDF" wp14:editId="28FCF2A5">
                <wp:simplePos x="0" y="0"/>
                <wp:positionH relativeFrom="margin">
                  <wp:posOffset>0</wp:posOffset>
                </wp:positionH>
                <wp:positionV relativeFrom="paragraph">
                  <wp:posOffset>69850</wp:posOffset>
                </wp:positionV>
                <wp:extent cx="1667510" cy="360000"/>
                <wp:effectExtent l="0" t="0" r="27940" b="2159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F33AE" w14:textId="26764842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650F4">
                              <w:rPr>
                                <w:sz w:val="28"/>
                                <w:szCs w:val="28"/>
                              </w:rPr>
                              <w:t xml:space="preserve">die </w:t>
                            </w:r>
                            <w:r w:rsidRPr="008D44E2">
                              <w:rPr>
                                <w:sz w:val="28"/>
                                <w:szCs w:val="28"/>
                              </w:rPr>
                              <w:t>Ameise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FDEDF" id="_x0000_s1027" type="#_x0000_t202" style="position:absolute;margin-left:0;margin-top:5.5pt;width:131.3pt;height:28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">
                <v:textbox>
                  <w:txbxContent>
                    <w:p w14:paraId="467F33AE" w14:textId="26764842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650F4">
                        <w:rPr>
                          <w:sz w:val="28"/>
                          <w:szCs w:val="28"/>
                        </w:rPr>
                        <w:t xml:space="preserve">die </w:t>
                      </w:r>
                      <w:r w:rsidRPr="008D44E2">
                        <w:rPr>
                          <w:sz w:val="28"/>
                          <w:szCs w:val="28"/>
                        </w:rPr>
                        <w:t>Ameise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0A51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1ACA05" wp14:editId="0AF567AE">
                <wp:simplePos x="0" y="0"/>
                <wp:positionH relativeFrom="margin">
                  <wp:posOffset>1885950</wp:posOffset>
                </wp:positionH>
                <wp:positionV relativeFrom="paragraph">
                  <wp:posOffset>71755</wp:posOffset>
                </wp:positionV>
                <wp:extent cx="1667510" cy="360000"/>
                <wp:effectExtent l="0" t="0" r="27940" b="2159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1A277" w14:textId="2DDED2C2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Affe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ACA05" id="_x0000_s1028" type="#_x0000_t202" style="position:absolute;margin-left:148.5pt;margin-top:5.65pt;width:131.3pt;height:28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">
                <v:textbox>
                  <w:txbxContent>
                    <w:p w14:paraId="15A1A277" w14:textId="2DDED2C2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Affe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0A5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AE7E0F" wp14:editId="0397397C">
                <wp:simplePos x="0" y="0"/>
                <wp:positionH relativeFrom="margin">
                  <wp:posOffset>3724910</wp:posOffset>
                </wp:positionH>
                <wp:positionV relativeFrom="paragraph">
                  <wp:posOffset>69850</wp:posOffset>
                </wp:positionV>
                <wp:extent cx="1667510" cy="360000"/>
                <wp:effectExtent l="0" t="0" r="27940" b="2159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822AF" w14:textId="22CE43F9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die Giraffe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E7E0F" id="_x0000_s1029" type="#_x0000_t202" style="position:absolute;margin-left:293.3pt;margin-top:5.5pt;width:131.3pt;height:28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">
                <v:textbox>
                  <w:txbxContent>
                    <w:p w14:paraId="584822AF" w14:textId="22CE43F9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die Giraffe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7D0592" w14:textId="2D22CAC8" w:rsidR="00E650F4" w:rsidRDefault="008D44E2" w:rsidP="00E650F4">
      <w:pPr>
        <w:pStyle w:val="ekvue2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132C5E4" wp14:editId="12034921">
                <wp:simplePos x="0" y="0"/>
                <wp:positionH relativeFrom="margin">
                  <wp:posOffset>3729355</wp:posOffset>
                </wp:positionH>
                <wp:positionV relativeFrom="paragraph">
                  <wp:posOffset>256540</wp:posOffset>
                </wp:positionV>
                <wp:extent cx="1667510" cy="360000"/>
                <wp:effectExtent l="0" t="0" r="27940" b="2159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E7FF8" w14:textId="48011932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Fisch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2C5E4" id="_x0000_s1030" type="#_x0000_t202" style="position:absolute;margin-left:293.65pt;margin-top:20.2pt;width:131.3pt;height:28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">
                <v:textbox>
                  <w:txbxContent>
                    <w:p w14:paraId="2A4E7FF8" w14:textId="48011932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Fisch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CE09C39" wp14:editId="162484B1">
                <wp:simplePos x="0" y="0"/>
                <wp:positionH relativeFrom="margin">
                  <wp:posOffset>1885950</wp:posOffset>
                </wp:positionH>
                <wp:positionV relativeFrom="paragraph">
                  <wp:posOffset>256540</wp:posOffset>
                </wp:positionV>
                <wp:extent cx="1667510" cy="360000"/>
                <wp:effectExtent l="0" t="0" r="27940" b="2159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B42DB" w14:textId="04902E57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Elefant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09C39" id="_x0000_s1031" type="#_x0000_t202" style="position:absolute;margin-left:148.5pt;margin-top:20.2pt;width:131.3pt;height:28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">
                <v:textbox>
                  <w:txbxContent>
                    <w:p w14:paraId="0EEB42DB" w14:textId="04902E57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Elefant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4600E8B" wp14:editId="5B84F128">
                <wp:simplePos x="0" y="0"/>
                <wp:positionH relativeFrom="margin">
                  <wp:posOffset>0</wp:posOffset>
                </wp:positionH>
                <wp:positionV relativeFrom="paragraph">
                  <wp:posOffset>257810</wp:posOffset>
                </wp:positionV>
                <wp:extent cx="1667510" cy="360000"/>
                <wp:effectExtent l="0" t="0" r="27940" b="2159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2626D" w14:textId="2FBD5ED1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Esel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00E8B" id="_x0000_s1032" type="#_x0000_t202" style="position:absolute;margin-left:0;margin-top:20.3pt;width:131.3pt;height:28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">
                <v:textbox>
                  <w:txbxContent>
                    <w:p w14:paraId="5E12626D" w14:textId="2FBD5ED1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Esel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016F3F" w14:textId="2FDE69CF" w:rsidR="00E650F4" w:rsidRDefault="00E650F4" w:rsidP="00E650F4">
      <w:pPr>
        <w:pStyle w:val="ekvue2arial"/>
      </w:pPr>
    </w:p>
    <w:p w14:paraId="165854CC" w14:textId="62BEF992" w:rsidR="00E650F4" w:rsidRDefault="008D44E2" w:rsidP="00E650F4">
      <w:pPr>
        <w:pStyle w:val="ekvue2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38FBDB" wp14:editId="23192DC3">
                <wp:simplePos x="0" y="0"/>
                <wp:positionH relativeFrom="margin">
                  <wp:posOffset>0</wp:posOffset>
                </wp:positionH>
                <wp:positionV relativeFrom="paragraph">
                  <wp:posOffset>201295</wp:posOffset>
                </wp:positionV>
                <wp:extent cx="1667510" cy="360000"/>
                <wp:effectExtent l="0" t="0" r="27940" b="2159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B125E" w14:textId="032E4CA4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Dino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8FBDB" id="_x0000_s1033" type="#_x0000_t202" style="position:absolute;margin-left:0;margin-top:15.85pt;width:131.3pt;height:28.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">
                <v:textbox>
                  <w:txbxContent>
                    <w:p w14:paraId="5CCB125E" w14:textId="032E4CA4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Dino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4A0A6D6" wp14:editId="17FD6337">
                <wp:simplePos x="0" y="0"/>
                <wp:positionH relativeFrom="margin">
                  <wp:posOffset>1885950</wp:posOffset>
                </wp:positionH>
                <wp:positionV relativeFrom="paragraph">
                  <wp:posOffset>202565</wp:posOffset>
                </wp:positionV>
                <wp:extent cx="1667510" cy="360000"/>
                <wp:effectExtent l="0" t="0" r="27940" b="2159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17986" w14:textId="14D93CD7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650F4">
                              <w:rPr>
                                <w:sz w:val="28"/>
                                <w:szCs w:val="28"/>
                              </w:rPr>
                              <w:t xml:space="preserve">die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0A6D6" id="_x0000_s1034" type="#_x0000_t202" style="position:absolute;margin-left:148.5pt;margin-top:15.95pt;width:131.3pt;height:28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">
                <v:textbox>
                  <w:txbxContent>
                    <w:p w14:paraId="09E17986" w14:textId="14D93CD7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650F4">
                        <w:rPr>
                          <w:sz w:val="28"/>
                          <w:szCs w:val="28"/>
                        </w:rPr>
                        <w:t xml:space="preserve">die </w:t>
                      </w:r>
                      <w:r>
                        <w:rPr>
                          <w:sz w:val="28"/>
                          <w:szCs w:val="28"/>
                        </w:rPr>
                        <w:t>Ente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5C3E462" wp14:editId="6ED3F27E">
                <wp:simplePos x="0" y="0"/>
                <wp:positionH relativeFrom="margin">
                  <wp:posOffset>3729355</wp:posOffset>
                </wp:positionH>
                <wp:positionV relativeFrom="paragraph">
                  <wp:posOffset>201295</wp:posOffset>
                </wp:positionV>
                <wp:extent cx="1667510" cy="360000"/>
                <wp:effectExtent l="0" t="0" r="27940" b="2159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0EE91" w14:textId="19C6EDFF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650F4">
                              <w:rPr>
                                <w:sz w:val="28"/>
                                <w:szCs w:val="28"/>
                              </w:rPr>
                              <w:t>die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Biene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3E462" id="_x0000_s1035" type="#_x0000_t202" style="position:absolute;margin-left:293.65pt;margin-top:15.85pt;width:131.3pt;height:28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">
                <v:textbox>
                  <w:txbxContent>
                    <w:p w14:paraId="1D40EE91" w14:textId="19C6EDFF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650F4">
                        <w:rPr>
                          <w:sz w:val="28"/>
                          <w:szCs w:val="28"/>
                        </w:rPr>
                        <w:t>die</w:t>
                      </w:r>
                      <w:r>
                        <w:rPr>
                          <w:sz w:val="28"/>
                          <w:szCs w:val="28"/>
                        </w:rPr>
                        <w:t xml:space="preserve"> Biene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34DD1E" w14:textId="229770CC" w:rsidR="00E650F4" w:rsidRDefault="00E650F4" w:rsidP="00E650F4">
      <w:pPr>
        <w:pStyle w:val="ekvue2arial"/>
      </w:pPr>
    </w:p>
    <w:p w14:paraId="5621EAF5" w14:textId="5F8719EA" w:rsidR="00E650F4" w:rsidRDefault="008D44E2" w:rsidP="00E650F4">
      <w:pPr>
        <w:pStyle w:val="ekvue2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74C24FE" wp14:editId="540AD0D8">
                <wp:simplePos x="0" y="0"/>
                <wp:positionH relativeFrom="margin">
                  <wp:posOffset>0</wp:posOffset>
                </wp:positionH>
                <wp:positionV relativeFrom="paragraph">
                  <wp:posOffset>139065</wp:posOffset>
                </wp:positionV>
                <wp:extent cx="1667510" cy="360000"/>
                <wp:effectExtent l="0" t="0" r="27940" b="21590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DEFD9" w14:textId="13C8D464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Frosch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C24FE" id="_x0000_s1036" type="#_x0000_t202" style="position:absolute;margin-left:0;margin-top:10.95pt;width:131.3pt;height:28.3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">
                <v:textbox>
                  <w:txbxContent>
                    <w:p w14:paraId="089DEFD9" w14:textId="13C8D464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Frosch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A79E7B" w14:textId="66BC4AEA" w:rsidR="00E650F4" w:rsidRDefault="008D759B" w:rsidP="00E650F4">
      <w:pPr>
        <w:pStyle w:val="ekvue2arial"/>
      </w:pPr>
      <w:r>
        <w:t xml:space="preserve"> </w:t>
      </w:r>
      <w:r>
        <w:rPr>
          <w:noProof/>
          <w:lang w:eastAsia="de-DE"/>
        </w:rPr>
        <w:drawing>
          <wp:inline distT="0" distB="0" distL="0" distR="0" wp14:anchorId="727BFC9E" wp14:editId="199729DE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B8AAC" w14:textId="7FD7794E" w:rsidR="00E650F4" w:rsidRDefault="00E650F4" w:rsidP="00E650F4">
      <w:pPr>
        <w:pStyle w:val="ekvue2arial"/>
      </w:pPr>
    </w:p>
    <w:p w14:paraId="012C4330" w14:textId="77777777" w:rsidR="00AB4DC6" w:rsidRDefault="00AB4DC6" w:rsidP="00AB4DC6">
      <w:pPr>
        <w:pStyle w:val="ekvgrundtexthalbe"/>
      </w:pPr>
    </w:p>
    <w:p w14:paraId="68302EB9" w14:textId="3545F91D" w:rsidR="00E650F4" w:rsidRPr="00B81ADE" w:rsidRDefault="00E650F4" w:rsidP="00E650F4">
      <w:pPr>
        <w:pStyle w:val="ekvue2arial"/>
        <w:rPr>
          <w:color w:val="5295D2"/>
        </w:rPr>
      </w:pPr>
      <w:bookmarkStart w:id="2" w:name="_Hlk72917639"/>
      <w:r w:rsidRPr="00B81ADE">
        <w:rPr>
          <w:color w:val="5295D2"/>
        </w:rPr>
        <w:t>Menschen</w:t>
      </w:r>
    </w:p>
    <w:bookmarkEnd w:id="2"/>
    <w:p w14:paraId="5F483834" w14:textId="44B86025" w:rsidR="00E650F4" w:rsidRDefault="00D80A51" w:rsidP="00E650F4">
      <w:pPr>
        <w:pStyle w:val="ekvue2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FF271E1" wp14:editId="5183C1E1">
                <wp:simplePos x="0" y="0"/>
                <wp:positionH relativeFrom="margin">
                  <wp:posOffset>0</wp:posOffset>
                </wp:positionH>
                <wp:positionV relativeFrom="paragraph">
                  <wp:posOffset>78740</wp:posOffset>
                </wp:positionV>
                <wp:extent cx="1667510" cy="360000"/>
                <wp:effectExtent l="0" t="0" r="27940" b="21590"/>
                <wp:wrapSquare wrapText="bothSides"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B4972" w14:textId="2C67DF23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Vater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271E1" id="_x0000_s1037" type="#_x0000_t202" style="position:absolute;margin-left:0;margin-top:6.2pt;width:131.3pt;height:28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">
                <v:textbox>
                  <w:txbxContent>
                    <w:p w14:paraId="10BB4972" w14:textId="2C67DF23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Vater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C44F61C" wp14:editId="46B1A549">
                <wp:simplePos x="0" y="0"/>
                <wp:positionH relativeFrom="page">
                  <wp:posOffset>2932430</wp:posOffset>
                </wp:positionH>
                <wp:positionV relativeFrom="paragraph">
                  <wp:posOffset>80645</wp:posOffset>
                </wp:positionV>
                <wp:extent cx="1667510" cy="360000"/>
                <wp:effectExtent l="0" t="0" r="27940" b="21590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8042E" w14:textId="2141CDE8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die Mama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4F61C" id="_x0000_s1038" type="#_x0000_t202" style="position:absolute;margin-left:230.9pt;margin-top:6.35pt;width:131.3pt;height:28.3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">
                <v:textbox>
                  <w:txbxContent>
                    <w:p w14:paraId="27E8042E" w14:textId="2141CDE8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die Mama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60061C0" wp14:editId="281EC57A">
                <wp:simplePos x="0" y="0"/>
                <wp:positionH relativeFrom="margin">
                  <wp:posOffset>3686810</wp:posOffset>
                </wp:positionH>
                <wp:positionV relativeFrom="paragraph">
                  <wp:posOffset>80645</wp:posOffset>
                </wp:positionV>
                <wp:extent cx="1667510" cy="360000"/>
                <wp:effectExtent l="0" t="0" r="27940" b="21590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50369" w14:textId="3DCAFBB1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das Mädchen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061C0" id="_x0000_s1039" type="#_x0000_t202" style="position:absolute;margin-left:290.3pt;margin-top:6.35pt;width:131.3pt;height:28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">
                <v:textbox>
                  <w:txbxContent>
                    <w:p w14:paraId="74850369" w14:textId="3DCAFBB1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das Mädchen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E37760" w14:textId="406F9D15" w:rsidR="00E650F4" w:rsidRDefault="00E650F4" w:rsidP="00E650F4">
      <w:pPr>
        <w:pStyle w:val="ekvue2arial"/>
      </w:pPr>
    </w:p>
    <w:p w14:paraId="32F7858C" w14:textId="0E9A7AAD" w:rsidR="00E650F4" w:rsidRDefault="00AB4DC6" w:rsidP="00E650F4">
      <w:pPr>
        <w:pStyle w:val="ekvue2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019B52A" wp14:editId="3F8A98A3">
                <wp:simplePos x="0" y="0"/>
                <wp:positionH relativeFrom="margin">
                  <wp:posOffset>0</wp:posOffset>
                </wp:positionH>
                <wp:positionV relativeFrom="paragraph">
                  <wp:posOffset>31115</wp:posOffset>
                </wp:positionV>
                <wp:extent cx="1667510" cy="359410"/>
                <wp:effectExtent l="0" t="0" r="27940" b="21590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E644F" w14:textId="15967D68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Junge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9B52A" id="_x0000_s1040" type="#_x0000_t202" style="position:absolute;margin-left:0;margin-top:2.45pt;width:131.3pt;height:28.3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">
                <v:textbox>
                  <w:txbxContent>
                    <w:p w14:paraId="79DE644F" w14:textId="15967D68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Junge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604BBB0" wp14:editId="430E6B59">
                <wp:simplePos x="0" y="0"/>
                <wp:positionH relativeFrom="margin">
                  <wp:posOffset>1843405</wp:posOffset>
                </wp:positionH>
                <wp:positionV relativeFrom="paragraph">
                  <wp:posOffset>22860</wp:posOffset>
                </wp:positionV>
                <wp:extent cx="1667510" cy="359410"/>
                <wp:effectExtent l="0" t="0" r="27940" b="21590"/>
                <wp:wrapSquare wrapText="bothSides"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5C5BD" w14:textId="606AA615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die Oma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4BBB0" id="_x0000_s1041" type="#_x0000_t202" style="position:absolute;margin-left:145.15pt;margin-top:1.8pt;width:131.3pt;height:28.3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">
                <v:textbox>
                  <w:txbxContent>
                    <w:p w14:paraId="4955C5BD" w14:textId="606AA615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die Oma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FAC96CB" wp14:editId="1B390FC6">
                <wp:simplePos x="0" y="0"/>
                <wp:positionH relativeFrom="margin">
                  <wp:posOffset>3674110</wp:posOffset>
                </wp:positionH>
                <wp:positionV relativeFrom="paragraph">
                  <wp:posOffset>26035</wp:posOffset>
                </wp:positionV>
                <wp:extent cx="1667510" cy="359410"/>
                <wp:effectExtent l="0" t="0" r="27940" b="21590"/>
                <wp:wrapSquare wrapText="bothSides"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26811" w14:textId="5DDD8B59" w:rsidR="00E650F4" w:rsidRPr="00E650F4" w:rsidRDefault="00E650F4" w:rsidP="00E650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Opa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C96CB" id="_x0000_s1042" type="#_x0000_t202" style="position:absolute;margin-left:289.3pt;margin-top:2.05pt;width:131.3pt;height:28.3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">
                <v:textbox>
                  <w:txbxContent>
                    <w:p w14:paraId="76726811" w14:textId="5DDD8B59" w:rsidR="00E650F4" w:rsidRPr="00E650F4" w:rsidRDefault="00E650F4" w:rsidP="00E650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Opa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59D4BD" w14:textId="0BB969CE" w:rsidR="00E650F4" w:rsidRDefault="00AB4DC6" w:rsidP="00E650F4">
      <w:pPr>
        <w:pStyle w:val="ekvue2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8DE5D49" wp14:editId="37A5A76C">
                <wp:simplePos x="0" y="0"/>
                <wp:positionH relativeFrom="margin">
                  <wp:posOffset>3687445</wp:posOffset>
                </wp:positionH>
                <wp:positionV relativeFrom="paragraph">
                  <wp:posOffset>245745</wp:posOffset>
                </wp:positionV>
                <wp:extent cx="1667510" cy="359410"/>
                <wp:effectExtent l="0" t="0" r="27940" b="21590"/>
                <wp:wrapSquare wrapText="bothSides"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29E09" w14:textId="7982807A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die Braut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E5D49" id="_x0000_s1043" type="#_x0000_t202" style="position:absolute;margin-left:290.35pt;margin-top:19.35pt;width:131.3pt;height:28.3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">
                <v:textbox>
                  <w:txbxContent>
                    <w:p w14:paraId="13F29E09" w14:textId="7982807A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die Braut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6D46933" wp14:editId="7F71465F">
                <wp:simplePos x="0" y="0"/>
                <wp:positionH relativeFrom="page">
                  <wp:posOffset>2932430</wp:posOffset>
                </wp:positionH>
                <wp:positionV relativeFrom="paragraph">
                  <wp:posOffset>245745</wp:posOffset>
                </wp:positionV>
                <wp:extent cx="1667510" cy="359410"/>
                <wp:effectExtent l="0" t="0" r="27940" b="21590"/>
                <wp:wrapSquare wrapText="bothSides"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9549B" w14:textId="40F50CA3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König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46933" id="_x0000_s1044" type="#_x0000_t202" style="position:absolute;margin-left:230.9pt;margin-top:19.35pt;width:131.3pt;height:28.3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">
                <v:textbox>
                  <w:txbxContent>
                    <w:p w14:paraId="2349549B" w14:textId="40F50CA3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König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1286845" wp14:editId="02DD50CC">
                <wp:simplePos x="0" y="0"/>
                <wp:positionH relativeFrom="margin">
                  <wp:posOffset>0</wp:posOffset>
                </wp:positionH>
                <wp:positionV relativeFrom="paragraph">
                  <wp:posOffset>245745</wp:posOffset>
                </wp:positionV>
                <wp:extent cx="1667510" cy="359410"/>
                <wp:effectExtent l="0" t="0" r="27940" b="21590"/>
                <wp:wrapSquare wrapText="bothSides"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C6FF6" w14:textId="3E49763A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Boxer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86845" id="_x0000_s1045" type="#_x0000_t202" style="position:absolute;margin-left:0;margin-top:19.35pt;width:131.3pt;height:28.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">
                <v:textbox>
                  <w:txbxContent>
                    <w:p w14:paraId="05AC6FF6" w14:textId="3E49763A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Boxer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178611" w14:textId="631258DA" w:rsidR="00E650F4" w:rsidRDefault="00E650F4" w:rsidP="00E650F4">
      <w:pPr>
        <w:pStyle w:val="ekvue2arial"/>
      </w:pPr>
    </w:p>
    <w:p w14:paraId="39B0B270" w14:textId="631CC70B" w:rsidR="00E650F4" w:rsidRDefault="00AB4DC6" w:rsidP="00E650F4">
      <w:pPr>
        <w:pStyle w:val="ekvue2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7A65BA6" wp14:editId="64CA2648">
                <wp:simplePos x="0" y="0"/>
                <wp:positionH relativeFrom="margin">
                  <wp:posOffset>9525</wp:posOffset>
                </wp:positionH>
                <wp:positionV relativeFrom="paragraph">
                  <wp:posOffset>208280</wp:posOffset>
                </wp:positionV>
                <wp:extent cx="1667510" cy="359410"/>
                <wp:effectExtent l="0" t="0" r="27940" b="21590"/>
                <wp:wrapSquare wrapText="bothSides"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7C6E0" w14:textId="670B6807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das Baby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65BA6" id="_x0000_s1046" type="#_x0000_t202" style="position:absolute;margin-left:.75pt;margin-top:16.4pt;width:131.3pt;height:28.3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">
                <v:textbox>
                  <w:txbxContent>
                    <w:p w14:paraId="1E87C6E0" w14:textId="670B6807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das Baby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F1C089" w14:textId="0956E060" w:rsidR="00E650F4" w:rsidRDefault="00E650F4" w:rsidP="00E650F4">
      <w:pPr>
        <w:pStyle w:val="ekvue2arial"/>
      </w:pPr>
    </w:p>
    <w:p w14:paraId="435B2FE5" w14:textId="6770A89B" w:rsidR="00E650F4" w:rsidRDefault="00E650F4" w:rsidP="00E650F4">
      <w:pPr>
        <w:pStyle w:val="ekvue2arial"/>
      </w:pPr>
    </w:p>
    <w:p w14:paraId="68012211" w14:textId="77777777" w:rsidR="00AB4DC6" w:rsidRDefault="00AB4DC6" w:rsidP="00AB4DC6">
      <w:pPr>
        <w:pStyle w:val="ekvgrundtexthalbe"/>
      </w:pPr>
    </w:p>
    <w:p w14:paraId="416A643E" w14:textId="4B16363E" w:rsidR="00E650F4" w:rsidRPr="00B81ADE" w:rsidRDefault="00D80A51" w:rsidP="00E650F4">
      <w:pPr>
        <w:pStyle w:val="ekvue2arial"/>
        <w:rPr>
          <w:color w:val="A8D08D" w:themeColor="accent6" w:themeTint="99"/>
        </w:rPr>
      </w:pPr>
      <w:bookmarkStart w:id="3" w:name="_Hlk72917650"/>
      <w:r w:rsidRPr="00B81ADE">
        <w:rPr>
          <w:color w:val="A8D08D" w:themeColor="accent6" w:themeTint="99"/>
        </w:rPr>
        <w:t>Pflanzen</w:t>
      </w:r>
    </w:p>
    <w:bookmarkEnd w:id="3"/>
    <w:p w14:paraId="3E450BB1" w14:textId="6E04DF54" w:rsidR="00E650F4" w:rsidRDefault="00D80A51" w:rsidP="00E650F4">
      <w:pPr>
        <w:pStyle w:val="ekvue2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EF67827" wp14:editId="587D2615">
                <wp:simplePos x="0" y="0"/>
                <wp:positionH relativeFrom="margin">
                  <wp:posOffset>3687445</wp:posOffset>
                </wp:positionH>
                <wp:positionV relativeFrom="paragraph">
                  <wp:posOffset>69850</wp:posOffset>
                </wp:positionV>
                <wp:extent cx="1667510" cy="360000"/>
                <wp:effectExtent l="0" t="0" r="27940" b="21590"/>
                <wp:wrapSquare wrapText="bothSides"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5C4D4" w14:textId="606F0821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die Blume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67827" id="_x0000_s1047" type="#_x0000_t202" style="position:absolute;margin-left:290.35pt;margin-top:5.5pt;width:131.3pt;height:28.3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">
                <v:textbox>
                  <w:txbxContent>
                    <w:p w14:paraId="4095C4D4" w14:textId="606F0821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die Blume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87CEBBE" wp14:editId="16CEED17">
                <wp:simplePos x="0" y="0"/>
                <wp:positionH relativeFrom="page">
                  <wp:posOffset>2932430</wp:posOffset>
                </wp:positionH>
                <wp:positionV relativeFrom="paragraph">
                  <wp:posOffset>69850</wp:posOffset>
                </wp:positionV>
                <wp:extent cx="1667510" cy="360000"/>
                <wp:effectExtent l="0" t="0" r="27940" b="21590"/>
                <wp:wrapSquare wrapText="bothSides"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41923" w14:textId="0AD24B0C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Baum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CEBBE" id="_x0000_s1048" type="#_x0000_t202" style="position:absolute;margin-left:230.9pt;margin-top:5.5pt;width:131.3pt;height:28.3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">
                <v:textbox>
                  <w:txbxContent>
                    <w:p w14:paraId="7AB41923" w14:textId="0AD24B0C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Baum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879F6D6" wp14:editId="4984221B">
                <wp:simplePos x="0" y="0"/>
                <wp:positionH relativeFrom="margin">
                  <wp:posOffset>0</wp:posOffset>
                </wp:positionH>
                <wp:positionV relativeFrom="paragraph">
                  <wp:posOffset>69850</wp:posOffset>
                </wp:positionV>
                <wp:extent cx="1667510" cy="360000"/>
                <wp:effectExtent l="0" t="0" r="27940" b="21590"/>
                <wp:wrapSquare wrapText="bothSides"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210C6" w14:textId="3D582C9B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9F6D6" id="_x0000_s1049" type="#_x0000_t202" style="position:absolute;margin-left:0;margin-top:5.5pt;width:131.3pt;height:28.3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">
                <v:textbox>
                  <w:txbxContent>
                    <w:p w14:paraId="042210C6" w14:textId="3D582C9B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Ast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75D3D3" w14:textId="08E0CEE2" w:rsidR="00D80A51" w:rsidRDefault="00D80A51" w:rsidP="00E650F4">
      <w:pPr>
        <w:pStyle w:val="ekvue2arial"/>
      </w:pPr>
    </w:p>
    <w:p w14:paraId="3E1E2B61" w14:textId="735BD798" w:rsidR="00D80A51" w:rsidRDefault="00AB4DC6" w:rsidP="00E650F4">
      <w:pPr>
        <w:pStyle w:val="ekvue2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11B91F54" wp14:editId="21B5E1E9">
                <wp:simplePos x="0" y="0"/>
                <wp:positionH relativeFrom="margin">
                  <wp:posOffset>3683635</wp:posOffset>
                </wp:positionH>
                <wp:positionV relativeFrom="paragraph">
                  <wp:posOffset>12700</wp:posOffset>
                </wp:positionV>
                <wp:extent cx="1667510" cy="359410"/>
                <wp:effectExtent l="0" t="0" r="27940" b="21590"/>
                <wp:wrapSquare wrapText="bothSides"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C2E94" w14:textId="3ED6A61A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Urwald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91F54" id="_x0000_s1050" type="#_x0000_t202" style="position:absolute;margin-left:290.05pt;margin-top:1pt;width:131.3pt;height:28.3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">
                <v:textbox>
                  <w:txbxContent>
                    <w:p w14:paraId="128C2E94" w14:textId="3ED6A61A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Urwald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58671665" wp14:editId="66A9F8AD">
                <wp:simplePos x="0" y="0"/>
                <wp:positionH relativeFrom="page">
                  <wp:posOffset>2932430</wp:posOffset>
                </wp:positionH>
                <wp:positionV relativeFrom="paragraph">
                  <wp:posOffset>20955</wp:posOffset>
                </wp:positionV>
                <wp:extent cx="1667510" cy="359410"/>
                <wp:effectExtent l="0" t="0" r="27940" b="21590"/>
                <wp:wrapSquare wrapText="bothSides"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D7EC5" w14:textId="4DECDAA1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Strauß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71665" id="_x0000_s1051" type="#_x0000_t202" style="position:absolute;margin-left:230.9pt;margin-top:1.65pt;width:131.3pt;height:28.3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">
                <v:textbox>
                  <w:txbxContent>
                    <w:p w14:paraId="61BD7EC5" w14:textId="4DECDAA1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Strauß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9671AAF" wp14:editId="5DFA4EB2">
                <wp:simplePos x="0" y="0"/>
                <wp:positionH relativeFrom="margin">
                  <wp:posOffset>0</wp:posOffset>
                </wp:positionH>
                <wp:positionV relativeFrom="paragraph">
                  <wp:posOffset>20955</wp:posOffset>
                </wp:positionV>
                <wp:extent cx="1667510" cy="359410"/>
                <wp:effectExtent l="0" t="0" r="27940" b="21590"/>
                <wp:wrapSquare wrapText="bothSides"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7B255" w14:textId="472496E4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die Rose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71AAF" id="_x0000_s1052" type="#_x0000_t202" style="position:absolute;margin-left:0;margin-top:1.65pt;width:131.3pt;height:28.3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">
                <v:textbox>
                  <w:txbxContent>
                    <w:p w14:paraId="1E97B255" w14:textId="472496E4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die Rose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629C96" w14:textId="3AC9C8BF" w:rsidR="00D80A51" w:rsidRDefault="00D80A51" w:rsidP="00E650F4">
      <w:pPr>
        <w:pStyle w:val="ekvue2arial"/>
      </w:pPr>
    </w:p>
    <w:p w14:paraId="049EAC80" w14:textId="0D04B6DC" w:rsidR="00D80A51" w:rsidRDefault="00D80A51" w:rsidP="00AB4DC6">
      <w:pPr>
        <w:pStyle w:val="ekvgrundtexthalbe"/>
      </w:pPr>
    </w:p>
    <w:p w14:paraId="4D4A9422" w14:textId="378ABE4C" w:rsidR="00D80A51" w:rsidRPr="00B81ADE" w:rsidRDefault="00D80A51" w:rsidP="00E650F4">
      <w:pPr>
        <w:pStyle w:val="ekvue2arial"/>
        <w:rPr>
          <w:color w:val="F4B083" w:themeColor="accent2" w:themeTint="99"/>
        </w:rPr>
      </w:pPr>
      <w:bookmarkStart w:id="4" w:name="_Hlk72917662"/>
      <w:r w:rsidRPr="00B81ADE">
        <w:rPr>
          <w:color w:val="F4B083" w:themeColor="accent2" w:themeTint="99"/>
        </w:rPr>
        <w:t>Dinge</w:t>
      </w:r>
    </w:p>
    <w:bookmarkEnd w:id="4"/>
    <w:p w14:paraId="3CFF0179" w14:textId="4B521603" w:rsidR="00D80A51" w:rsidRDefault="00D80A51" w:rsidP="00E650F4">
      <w:pPr>
        <w:pStyle w:val="ekvue2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15010FBE" wp14:editId="4687652C">
                <wp:simplePos x="0" y="0"/>
                <wp:positionH relativeFrom="margin">
                  <wp:posOffset>3695065</wp:posOffset>
                </wp:positionH>
                <wp:positionV relativeFrom="paragraph">
                  <wp:posOffset>95885</wp:posOffset>
                </wp:positionV>
                <wp:extent cx="1667510" cy="360000"/>
                <wp:effectExtent l="0" t="0" r="27940" b="21590"/>
                <wp:wrapSquare wrapText="bothSides"/>
                <wp:docPr id="19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24FF1" w14:textId="5B68CCE7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die Tafel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10FBE" id="_x0000_s1053" type="#_x0000_t202" style="position:absolute;margin-left:290.95pt;margin-top:7.55pt;width:131.3pt;height:28.3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">
                <v:textbox>
                  <w:txbxContent>
                    <w:p w14:paraId="4D424FF1" w14:textId="5B68CCE7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die Tafel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26AF8DA3" wp14:editId="3F115DA5">
                <wp:simplePos x="0" y="0"/>
                <wp:positionH relativeFrom="page">
                  <wp:align>center</wp:align>
                </wp:positionH>
                <wp:positionV relativeFrom="paragraph">
                  <wp:posOffset>87419</wp:posOffset>
                </wp:positionV>
                <wp:extent cx="1667510" cy="360000"/>
                <wp:effectExtent l="0" t="0" r="27940" b="21590"/>
                <wp:wrapSquare wrapText="bothSides"/>
                <wp:docPr id="1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A2680" w14:textId="771A7689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Tisch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F8DA3" id="_x0000_s1054" type="#_x0000_t202" style="position:absolute;margin-left:0;margin-top:6.9pt;width:131.3pt;height:28.35pt;z-index:25171456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">
                <v:textbox>
                  <w:txbxContent>
                    <w:p w14:paraId="07AA2680" w14:textId="771A7689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Tisch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976E3B1" wp14:editId="08AC0B2F">
                <wp:simplePos x="0" y="0"/>
                <wp:positionH relativeFrom="margin">
                  <wp:align>left</wp:align>
                </wp:positionH>
                <wp:positionV relativeFrom="paragraph">
                  <wp:posOffset>78951</wp:posOffset>
                </wp:positionV>
                <wp:extent cx="1667510" cy="360000"/>
                <wp:effectExtent l="0" t="0" r="27940" b="21590"/>
                <wp:wrapSquare wrapText="bothSides"/>
                <wp:docPr id="1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84B89" w14:textId="45026359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das Messer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6E3B1" id="_x0000_s1055" type="#_x0000_t202" style="position:absolute;margin-left:0;margin-top:6.2pt;width:131.3pt;height:28.35pt;z-index:251712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">
                <v:textbox>
                  <w:txbxContent>
                    <w:p w14:paraId="1DE84B89" w14:textId="45026359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das Messer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CF7F83" w14:textId="7AE45F08" w:rsidR="00D80A51" w:rsidRDefault="00D80A51" w:rsidP="00E650F4">
      <w:pPr>
        <w:pStyle w:val="ekvue2arial"/>
      </w:pPr>
    </w:p>
    <w:p w14:paraId="63ABE136" w14:textId="3738C031" w:rsidR="00D80A51" w:rsidRDefault="00AB4DC6" w:rsidP="00E650F4">
      <w:pPr>
        <w:pStyle w:val="ekvue2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14D7536B" wp14:editId="7F8A592D">
                <wp:simplePos x="0" y="0"/>
                <wp:positionH relativeFrom="margin">
                  <wp:posOffset>3700145</wp:posOffset>
                </wp:positionH>
                <wp:positionV relativeFrom="paragraph">
                  <wp:posOffset>23495</wp:posOffset>
                </wp:positionV>
                <wp:extent cx="1667510" cy="359410"/>
                <wp:effectExtent l="0" t="0" r="27940" b="21590"/>
                <wp:wrapSquare wrapText="bothSides"/>
                <wp:docPr id="19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14FDE" w14:textId="59DF676E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Stuhl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7536B" id="_x0000_s1056" type="#_x0000_t202" style="position:absolute;margin-left:291.35pt;margin-top:1.85pt;width:131.3pt;height:28.3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">
                <v:textbox>
                  <w:txbxContent>
                    <w:p w14:paraId="41C14FDE" w14:textId="59DF676E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Stuhl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6D9DD5F" wp14:editId="003EAD48">
                <wp:simplePos x="0" y="0"/>
                <wp:positionH relativeFrom="page">
                  <wp:posOffset>2932430</wp:posOffset>
                </wp:positionH>
                <wp:positionV relativeFrom="paragraph">
                  <wp:posOffset>26670</wp:posOffset>
                </wp:positionV>
                <wp:extent cx="1667510" cy="359410"/>
                <wp:effectExtent l="0" t="0" r="27940" b="21590"/>
                <wp:wrapSquare wrapText="bothSides"/>
                <wp:docPr id="19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1284" w14:textId="7BE60100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die Gabel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9DD5F" id="_x0000_s1057" type="#_x0000_t202" style="position:absolute;margin-left:230.9pt;margin-top:2.1pt;width:131.3pt;height:28.3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">
                <v:textbox>
                  <w:txbxContent>
                    <w:p w14:paraId="64D21284" w14:textId="7BE60100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die Gabel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6F394B9F" wp14:editId="26149FAE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1667510" cy="359410"/>
                <wp:effectExtent l="0" t="0" r="27940" b="21590"/>
                <wp:wrapSquare wrapText="bothSides"/>
                <wp:docPr id="1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9AA62" w14:textId="62E77721" w:rsidR="00D80A51" w:rsidRPr="00E650F4" w:rsidRDefault="00D80A51" w:rsidP="00D80A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Malkasten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94B9F" id="_x0000_s1058" type="#_x0000_t202" style="position:absolute;margin-left:0;margin-top:1.5pt;width:131.3pt;height:28.3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">
                <v:textbox>
                  <w:txbxContent>
                    <w:p w14:paraId="5E89AA62" w14:textId="62E77721" w:rsidR="00D80A51" w:rsidRPr="00E650F4" w:rsidRDefault="00D80A51" w:rsidP="00D80A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Malkasten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1A5E76" w14:textId="327780CD" w:rsidR="00D80A51" w:rsidRDefault="00AB4DC6" w:rsidP="00E650F4">
      <w:pPr>
        <w:pStyle w:val="ekvue2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0294C494" wp14:editId="3604E744">
                <wp:simplePos x="0" y="0"/>
                <wp:positionH relativeFrom="margin">
                  <wp:posOffset>3692525</wp:posOffset>
                </wp:positionH>
                <wp:positionV relativeFrom="paragraph">
                  <wp:posOffset>250825</wp:posOffset>
                </wp:positionV>
                <wp:extent cx="1667510" cy="359410"/>
                <wp:effectExtent l="0" t="0" r="27940" b="21590"/>
                <wp:wrapSquare wrapText="bothSides"/>
                <wp:docPr id="20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8E14A" w14:textId="594A71DE" w:rsidR="008D44E2" w:rsidRPr="00E650F4" w:rsidRDefault="008D44E2" w:rsidP="008D44E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die Stifte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softHyphen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4C494" id="_x0000_s1059" type="#_x0000_t202" style="position:absolute;margin-left:290.75pt;margin-top:19.75pt;width:131.3pt;height:28.3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">
                <v:textbox>
                  <w:txbxContent>
                    <w:p w14:paraId="6A38E14A" w14:textId="594A71DE" w:rsidR="008D44E2" w:rsidRPr="00E650F4" w:rsidRDefault="008D44E2" w:rsidP="008D44E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die Stifte</w:t>
                      </w:r>
                      <w:r>
                        <w:rPr>
                          <w:sz w:val="28"/>
                          <w:szCs w:val="28"/>
                        </w:rPr>
                        <w:softHyphen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AA3B691" wp14:editId="69DBF2F7">
                <wp:simplePos x="0" y="0"/>
                <wp:positionH relativeFrom="page">
                  <wp:posOffset>2932430</wp:posOffset>
                </wp:positionH>
                <wp:positionV relativeFrom="paragraph">
                  <wp:posOffset>241935</wp:posOffset>
                </wp:positionV>
                <wp:extent cx="1667510" cy="359410"/>
                <wp:effectExtent l="0" t="0" r="27940" b="21590"/>
                <wp:wrapSquare wrapText="bothSides"/>
                <wp:docPr id="19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82E25" w14:textId="24432762" w:rsidR="008D44E2" w:rsidRPr="00E650F4" w:rsidRDefault="008D44E2" w:rsidP="008D44E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der Pinsel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3B691" id="_x0000_s1060" type="#_x0000_t202" style="position:absolute;margin-left:230.9pt;margin-top:19.05pt;width:131.3pt;height:28.3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">
                <v:textbox>
                  <w:txbxContent>
                    <w:p w14:paraId="35582E25" w14:textId="24432762" w:rsidR="008D44E2" w:rsidRPr="00E650F4" w:rsidRDefault="008D44E2" w:rsidP="008D44E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der Pinsel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3BAFFFB" wp14:editId="78DDF85C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1667510" cy="359410"/>
                <wp:effectExtent l="0" t="0" r="27940" b="21590"/>
                <wp:wrapSquare wrapText="bothSides"/>
                <wp:docPr id="19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8578C" w14:textId="32139C19" w:rsidR="008D44E2" w:rsidRPr="00E650F4" w:rsidRDefault="008D44E2" w:rsidP="008D44E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die Kreide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AFFFB" id="_x0000_s1061" type="#_x0000_t202" style="position:absolute;margin-left:0;margin-top:18.4pt;width:131.3pt;height:28.3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">
                <v:textbox>
                  <w:txbxContent>
                    <w:p w14:paraId="1668578C" w14:textId="32139C19" w:rsidR="008D44E2" w:rsidRPr="00E650F4" w:rsidRDefault="008D44E2" w:rsidP="008D44E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die Kreide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448328" w14:textId="0515DACC" w:rsidR="008D44E2" w:rsidRDefault="008D44E2" w:rsidP="00E650F4">
      <w:pPr>
        <w:pStyle w:val="ekvue2arial"/>
      </w:pPr>
    </w:p>
    <w:p w14:paraId="2458F7AB" w14:textId="44131477" w:rsidR="00D80A51" w:rsidRDefault="00AB4DC6" w:rsidP="00E650F4">
      <w:pPr>
        <w:pStyle w:val="ekvue2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7903CD4A" wp14:editId="5137D8AB">
                <wp:simplePos x="0" y="0"/>
                <wp:positionH relativeFrom="margin">
                  <wp:posOffset>0</wp:posOffset>
                </wp:positionH>
                <wp:positionV relativeFrom="paragraph">
                  <wp:posOffset>197485</wp:posOffset>
                </wp:positionV>
                <wp:extent cx="1667510" cy="359410"/>
                <wp:effectExtent l="0" t="0" r="27940" b="21590"/>
                <wp:wrapSquare wrapText="bothSides"/>
                <wp:docPr id="20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5FB33" w14:textId="0FB647EC" w:rsidR="00AB4DC6" w:rsidRPr="00E650F4" w:rsidRDefault="00AB4DC6" w:rsidP="00AB4DC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das Heft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3CD4A" id="_x0000_s1062" type="#_x0000_t202" style="position:absolute;margin-left:0;margin-top:15.55pt;width:131.3pt;height:28.3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">
                <v:textbox>
                  <w:txbxContent>
                    <w:p w14:paraId="5695FB33" w14:textId="0FB647EC" w:rsidR="00AB4DC6" w:rsidRPr="00E650F4" w:rsidRDefault="00AB4DC6" w:rsidP="00AB4DC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das Heft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330042" w14:textId="6765B664" w:rsidR="00AB4DC6" w:rsidRDefault="00AB4DC6" w:rsidP="00E650F4">
      <w:pPr>
        <w:pStyle w:val="ekvue2arial"/>
      </w:pPr>
    </w:p>
    <w:sectPr w:rsidR="00AB4DC6" w:rsidSect="008D5A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D07F6" w14:textId="77777777" w:rsidR="00E650F4" w:rsidRDefault="00E650F4" w:rsidP="003C599D">
      <w:pPr>
        <w:spacing w:line="240" w:lineRule="auto"/>
      </w:pPr>
      <w:r>
        <w:separator/>
      </w:r>
    </w:p>
  </w:endnote>
  <w:endnote w:type="continuationSeparator" w:id="0">
    <w:p w14:paraId="09DDECA2" w14:textId="77777777" w:rsidR="00E650F4" w:rsidRDefault="00E650F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32372" w14:textId="77777777" w:rsidR="00D47D36" w:rsidRDefault="00D47D3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211EC475" w14:textId="77777777" w:rsidTr="006B2D23">
      <w:trPr>
        <w:trHeight w:hRule="exact" w:val="680"/>
      </w:trPr>
      <w:tc>
        <w:tcPr>
          <w:tcW w:w="1131" w:type="dxa"/>
          <w:noWrap/>
        </w:tcPr>
        <w:p w14:paraId="21B96830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2C42DB19" wp14:editId="1BDC2706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0DEAF76" w14:textId="77777777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202</w:t>
          </w:r>
          <w:r w:rsidR="00BF2233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7492EC9D" w14:textId="77777777" w:rsidR="00D47D36" w:rsidRDefault="00BF2233" w:rsidP="00D47D36">
          <w:pPr>
            <w:pStyle w:val="ekvquelle"/>
          </w:pPr>
          <w:r>
            <w:t xml:space="preserve">Textquellen: </w:t>
          </w:r>
          <w:r w:rsidR="00D47D36">
            <w:t>Anne Hopf, Essen</w:t>
          </w:r>
        </w:p>
        <w:p w14:paraId="1E9E1311" w14:textId="07606032" w:rsidR="00193A18" w:rsidRPr="00025140" w:rsidRDefault="00193A18" w:rsidP="00D47D36">
          <w:pPr>
            <w:pStyle w:val="ekvquelle"/>
          </w:pPr>
        </w:p>
      </w:tc>
      <w:tc>
        <w:tcPr>
          <w:tcW w:w="397" w:type="dxa"/>
        </w:tcPr>
        <w:p w14:paraId="314E3A49" w14:textId="77777777" w:rsidR="00193A18" w:rsidRPr="00913892" w:rsidRDefault="00193A18" w:rsidP="00913892">
          <w:pPr>
            <w:pStyle w:val="ekvpagina"/>
          </w:pPr>
        </w:p>
      </w:tc>
    </w:tr>
  </w:tbl>
  <w:p w14:paraId="3463905A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8E807" w14:textId="77777777" w:rsidR="00D47D36" w:rsidRDefault="00D47D3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911B8" w14:textId="77777777" w:rsidR="00E650F4" w:rsidRDefault="00E650F4" w:rsidP="003C599D">
      <w:pPr>
        <w:spacing w:line="240" w:lineRule="auto"/>
      </w:pPr>
      <w:r>
        <w:separator/>
      </w:r>
    </w:p>
  </w:footnote>
  <w:footnote w:type="continuationSeparator" w:id="0">
    <w:p w14:paraId="436CBC2E" w14:textId="77777777" w:rsidR="00E650F4" w:rsidRDefault="00E650F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EF35A" w14:textId="77777777" w:rsidR="00D47D36" w:rsidRDefault="00D47D3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6DAAE" w14:textId="77777777" w:rsidR="00D47D36" w:rsidRDefault="00D47D3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61739" w14:textId="77777777" w:rsidR="00D47D36" w:rsidRDefault="00D47D3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F4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4E2"/>
    <w:rsid w:val="008D46C7"/>
    <w:rsid w:val="008D5A1A"/>
    <w:rsid w:val="008D759B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4DC6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1ADE"/>
    <w:rsid w:val="00B8262C"/>
    <w:rsid w:val="00B82B4E"/>
    <w:rsid w:val="00B8420E"/>
    <w:rsid w:val="00B84691"/>
    <w:rsid w:val="00B85D62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47D36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0A51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C7E20"/>
    <w:rsid w:val="00DD47BB"/>
    <w:rsid w:val="00DE287B"/>
    <w:rsid w:val="00DF129D"/>
    <w:rsid w:val="00DF4371"/>
    <w:rsid w:val="00DF4897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50F4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F02A7B"/>
  <w15:chartTrackingRefBased/>
  <w15:docId w15:val="{28BB995F-2B98-4F88-93F1-58FFE1AD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F4897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2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376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2016-12-20T14:33:00Z</cp:lastPrinted>
  <dcterms:created xsi:type="dcterms:W3CDTF">2021-05-26T07:08:00Z</dcterms:created>
  <dcterms:modified xsi:type="dcterms:W3CDTF">2021-06-18T12:15:00Z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1.04</vt:lpwstr>
  </property>
</Properties>
</file>