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nummerieren.png" ContentType="image/.PNG"/>
  <Override PartName="/customUI/images/ic_32_arbeitsheft.png" ContentType="image/.PNG"/>
  <Override PartName="/customUI/images/ic_32_haecken.png" ContentType="image/.PNG"/>
  <Override PartName="/customUI/images/ic_32_hinsehen.png" ContentType="image/.PNG"/>
  <Override PartName="/customUI/images/ic_32_smiley1.png" ContentType="image/.PNG"/>
  <Override PartName="/customUI/images/ic_32_kreisgespraech.png" ContentType="image/.PNG"/>
  <Override PartName="/customUI/images/ic_32_aufzaehlung.png" ContentType="image/.PNG"/>
  <Override PartName="/customUI/images/ic_32_paeckchen.png" ContentType="image/.PNG"/>
  <Override PartName="/customUI/images/ic_32_zwanzigerfeld.png" ContentType="image/.PNG"/>
  <Override PartName="/customUI/images/ic_32_schreibtabelle.png" ContentType="image/.PNG"/>
  <Override PartName="/customUI/images/ic_32_silbenboegen.png" ContentType="image/.PNG"/>
  <Override PartName="/customUI/images/ic_32_verlaengern.png" ContentType="image/.PNG"/>
  <Override PartName="/customUI/images/icpictos.png" ContentType="image/.PNG"/>
  <Override PartName="/customUI/images/ic_32_linie_1225.png" ContentType="image/.PNG"/>
  <Override PartName="/customUI/images/ic_32_nummerierung.png" ContentType="image/.PNG"/>
  <Override PartName="/customUI/images/ic_32_schwingen.png" ContentType="image/.PNG"/>
  <Override PartName="/customUI/images/ic_32_uhr.png" ContentType="image/.PNG"/>
  <Override PartName="/customUI/images/ic_32_ankreuzkaestchenmithaeckchen.png" ContentType="image/.PNG"/>
  <Override PartName="/customUI/images/ic_32_differenzierung.png" ContentType="image/.PNG"/>
  <Override PartName="/customUI/images/ic_32_kleber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chtung.png" ContentType="image/.PNG"/>
  <Override PartName="/customUI/images/ic_32_koenige_markieren.png" ContentType="image/.PNG"/>
  <Override PartName="/customUI/images/ic_32_schwer.png" ContentType="image/.PNG"/>
  <Override PartName="/customUI/images/ic_32_sprechen.png" ContentType="image/.PNG"/>
  <Override PartName="/customUI/images/ic_32_audio.png" ContentType="image/.PNG"/>
  <Override PartName="/customUI/images/ic_32_lesen.png" ContentType="image/.PNG"/>
  <Override PartName="/customUI/images/ic_32_gruppenarbeit.png" ContentType="image/.PNG"/>
  <Override PartName="/customUI/images/ic_32_internet.png" ContentType="image/.PNG"/>
  <Override PartName="/customUI/images/ic_32_mittel.png" ContentType="image/.PNG"/>
  <Override PartName="/customUI/images/ic_32_smiley2.png" ContentType="image/.PNG"/>
  <Override PartName="/customUI/images/idschriften.png" ContentType="image/.PNG"/>
  <Override PartName="/customUI/images/ic_32_tipp.png" ContentType="image/.PNG"/>
  <Override PartName="/customUI/images/ic_32_video.png" ContentType="image/.PNG"/>
  <Override PartName="/customUI/images/ic_32_ableiten.png" ContentType="image/.PNG"/>
  <Override PartName="/customUI/images/ic_32_einkreisen.png" ContentType="image/.PNG"/>
  <Override PartName="/customUI/images/ic_32_gross_oder_klein.png" ContentType="image/.PNG"/>
  <Override PartName="/customUI/images/ic_32_zahlenmauer_zweistoeckig.png" ContentType="image/.PNG"/>
  <Override PartName="/customUI/images/ic_32_klatschen.png" ContentType="image/.PNG"/>
  <Override PartName="/customUI/images/ic_32_koenig.png" ContentType="image/.PNG"/>
  <Override PartName="/customUI/images/ic_32_kreuzwortraetsel.png" ContentType="image/.PNG"/>
  <Override PartName="/customUI/images/ic_32_linie_80.png" ContentType="image/.PNG"/>
  <Override PartName="/customUI/images/ic_32_linie_165.png" ContentType="image/.PNG"/>
  <Override PartName="/customUI/images/ic_32_markieren.png" ContentType="image/.PNG"/>
  <Override PartName="/customUI/images/ic_32_partnerarbeit.png" ContentType="image/.PNG"/>
  <Override PartName="/customUI/images/ic_32_pfeil.png" ContentType="image/.PNG"/>
  <Override PartName="/customUI/images/ic_32_raster.png" ContentType="image/.PNG"/>
  <Override PartName="/customUI/images/ic_32_textbox.png" ContentType="image/.PNG"/>
  <Override PartName="/customUI/images/ic_32_verbinden.png" ContentType="image/.PNG"/>
  <Override PartName="/customUI/images/ic_32_zerlegungshaus.png" ContentType="image/.PNG"/>
  <Override PartName="/customUI/images/ic_32_film.png" ContentType="image/.PNG"/>
  <Override PartName="/customUI/images/ic_32_medienkompetenz.png" ContentType="image/.PNG"/>
  <Override PartName="/customUI/images/ic_32_ankreuzkaestchen.png" ContentType="image/.PNG"/>
  <Override PartName="/customUI/images/icsymbole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platzhalter.png" ContentType="image/.PNG"/>
  <Override PartName="/customUI/images/ic_32_sprachsensibilitaet.png" ContentType="image/.PNG"/>
  <Override PartName="/customUI/images/ic_32_ankreuzen.png" ContentType="image/.PNG"/>
  <Override PartName="/customUI/images/ic_32_linie_375.png" ContentType="image/.PNG"/>
  <Override PartName="/customUI/images/ic_32_malen.png" ContentType="image/.PNG"/>
  <Override PartName="/customUI/images/ic_32_schnittbox.png" ContentType="image/.PNG"/>
  <Override PartName="/customUI/images/ic_32_schreiben.png" ContentType="image/.PNG"/>
  <Override PartName="/customUI/images/ic_32_interaktiv.png" ContentType="image/.PNG"/>
  <Override PartName="/customUI/images/ic_32_achte_auf.png" ContentType="image/.PNG"/>
  <Override PartName="/customUI/images/ic_32_einzelarbeit.png" ContentType="image/.PNG"/>
  <Override PartName="/customUI/images/ic_32_zahlenmauer_dreistoeckig.png" ContentType="image/.PNG"/>
  <Override PartName="/customUI/images/ic_32_aufgabenkarte-grau.png" ContentType="image/.PNG"/>
  <Override PartName="/customUI/images/ic_32_hoeren.png" ContentType="image/.PNG"/>
  <Override PartName="/customUI/images/ic_32_merkwoerter.png" ContentType="image/.PNG"/>
  <Override PartName="/customUI/images/ic_32_smiley3.png" ContentType="image/.PNG"/>
  <Override PartName="/customUI/images/ic_32_geben_nehmen.png" ContentType="image/.PNG"/>
  <Override PartName="/customUI/images/ic_32_nachspuren.png" ContentType="image/.PNG"/>
  <Override PartName="/customUI/images/ic_32_anstrich.png" ContentType="image/.PNG"/>
  <Override PartName="/customUI/images/ic_32_aufgabenkarte-weiss.png" ContentType="image/.PNG"/>
  <Override PartName="/customUI/images/ic_32_dokument.png" ContentType="image/.PNG"/>
</Types>
</file>

<file path=_rels/.rels><?xml version="1.0" encoding="UTF-8" standalone="yes"?>
<Relationships xmlns="http://schemas.openxmlformats.org/package/2006/relationships"><Relationship Id="Rc889c3750e494346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9792AB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1A7107D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307D3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C40F09D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25B8902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CA3E0A1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5ED3E3A" w14:textId="668847AA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1668C5">
              <w:t>1</w:t>
            </w:r>
          </w:p>
        </w:tc>
      </w:tr>
      <w:tr w:rsidR="00BF17F2" w:rsidRPr="00BF17F2" w14:paraId="65575DE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8675FD5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0D42335" w14:textId="77777777" w:rsidR="00FB59FB" w:rsidRPr="00846BD2" w:rsidRDefault="00FB59FB" w:rsidP="00AF0120">
            <w:pPr>
              <w:rPr>
                <w:color w:val="000000" w:themeColor="text1"/>
              </w:rPr>
            </w:pPr>
          </w:p>
        </w:tc>
      </w:tr>
    </w:tbl>
    <w:p w14:paraId="63BA42DB" w14:textId="77777777" w:rsidR="009F26E5" w:rsidRDefault="009F26E5" w:rsidP="00D60378">
      <w:bookmarkStart w:id="0" w:name="bmStart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0BF5800" wp14:editId="7BF22788">
            <wp:simplePos x="0" y="0"/>
            <wp:positionH relativeFrom="column">
              <wp:posOffset>-302895</wp:posOffset>
            </wp:positionH>
            <wp:positionV relativeFrom="paragraph">
              <wp:posOffset>133985</wp:posOffset>
            </wp:positionV>
            <wp:extent cx="1257300" cy="750558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2" b="1121"/>
                    <a:stretch/>
                  </pic:blipFill>
                  <pic:spPr bwMode="auto">
                    <a:xfrm>
                      <a:off x="0" y="0"/>
                      <a:ext cx="1257300" cy="75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3263D21" wp14:editId="4D040529">
                <wp:simplePos x="0" y="0"/>
                <wp:positionH relativeFrom="column">
                  <wp:posOffset>-413385</wp:posOffset>
                </wp:positionH>
                <wp:positionV relativeFrom="paragraph">
                  <wp:posOffset>64770</wp:posOffset>
                </wp:positionV>
                <wp:extent cx="6524625" cy="904875"/>
                <wp:effectExtent l="19050" t="19050" r="28575" b="28575"/>
                <wp:wrapNone/>
                <wp:docPr id="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51E6" w14:textId="77777777" w:rsidR="009F26E5" w:rsidRDefault="009F26E5" w:rsidP="009F26E5">
                            <w:pPr>
                              <w:jc w:val="center"/>
                            </w:pPr>
                            <w:r>
                              <w:t>Wir sind ein Team:</w:t>
                            </w:r>
                          </w:p>
                          <w:p w14:paraId="5D4CCF07" w14:textId="77777777" w:rsidR="009F26E5" w:rsidRDefault="009F26E5" w:rsidP="009F26E5">
                            <w:pPr>
                              <w:jc w:val="center"/>
                            </w:pPr>
                          </w:p>
                          <w:p w14:paraId="66AF1DBA" w14:textId="77777777" w:rsidR="009F26E5" w:rsidRPr="009F26E5" w:rsidRDefault="009F26E5" w:rsidP="009F26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63D21" id="Rechteck: abgerundete Ecken 1" o:spid="_x0000_s1026" style="position:absolute;margin-left:-32.55pt;margin-top:5.1pt;width:513.75pt;height:71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" fillcolor="white [3201]" strokecolor="#70ad47 [3209]" strokeweight="2.25pt">
                <v:stroke joinstyle="miter"/>
                <v:textbox>
                  <w:txbxContent>
                    <w:p w14:paraId="7A4251E6" w14:textId="77777777" w:rsidR="009F26E5" w:rsidRDefault="009F26E5" w:rsidP="009F26E5">
                      <w:pPr>
                        <w:jc w:val="center"/>
                      </w:pPr>
                      <w:r>
                        <w:t>Wir sind ein Team:</w:t>
                      </w:r>
                    </w:p>
                    <w:p w14:paraId="5D4CCF07" w14:textId="77777777" w:rsidR="009F26E5" w:rsidRDefault="009F26E5" w:rsidP="009F26E5">
                      <w:pPr>
                        <w:jc w:val="center"/>
                      </w:pPr>
                    </w:p>
                    <w:p w14:paraId="66AF1DBA" w14:textId="77777777" w:rsidR="009F26E5" w:rsidRPr="009F26E5" w:rsidRDefault="009F26E5" w:rsidP="009F26E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BA3ABFD" w14:textId="77777777" w:rsidR="00863A60" w:rsidRDefault="00863A60" w:rsidP="00D60378">
      <w:r w:rsidRPr="00863A6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6DE7F" wp14:editId="6FD2777D">
                <wp:simplePos x="0" y="0"/>
                <wp:positionH relativeFrom="column">
                  <wp:posOffset>-432079</wp:posOffset>
                </wp:positionH>
                <wp:positionV relativeFrom="paragraph">
                  <wp:posOffset>2128569</wp:posOffset>
                </wp:positionV>
                <wp:extent cx="6524625" cy="904875"/>
                <wp:effectExtent l="19050" t="19050" r="28575" b="28575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1ED27B" w14:textId="77777777" w:rsidR="00863A60" w:rsidRPr="009F26E5" w:rsidRDefault="00863A6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            Lesefolie einhängen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6DE7F" id="Rechteck: abgerundete Ecken 11" o:spid="_x0000_s1027" style="position:absolute;margin-left:-34pt;margin-top:167.6pt;width:513.75pt;height:7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" fillcolor="window" strokecolor="#70ad47" strokeweight="2.25pt">
                <v:stroke joinstyle="miter"/>
                <v:textbox>
                  <w:txbxContent>
                    <w:p w14:paraId="111ED27B" w14:textId="77777777" w:rsidR="00863A60" w:rsidRPr="009F26E5" w:rsidRDefault="00863A6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            Lesefolie einhängen</w:t>
                      </w:r>
                    </w:p>
                  </w:txbxContent>
                </v:textbox>
              </v:roundrect>
            </w:pict>
          </mc:Fallback>
        </mc:AlternateContent>
      </w:r>
      <w:r w:rsidRPr="00863A60">
        <w:rPr>
          <w:noProof/>
        </w:rPr>
        <w:drawing>
          <wp:anchor distT="0" distB="0" distL="114300" distR="114300" simplePos="0" relativeHeight="251665408" behindDoc="0" locked="0" layoutInCell="1" allowOverlap="1" wp14:anchorId="783EEFF1" wp14:editId="2187E25E">
            <wp:simplePos x="0" y="0"/>
            <wp:positionH relativeFrom="column">
              <wp:posOffset>-216005</wp:posOffset>
            </wp:positionH>
            <wp:positionV relativeFrom="paragraph">
              <wp:posOffset>912272</wp:posOffset>
            </wp:positionV>
            <wp:extent cx="2190541" cy="1097847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541" cy="1097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6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406B0" wp14:editId="36818646">
                <wp:simplePos x="0" y="0"/>
                <wp:positionH relativeFrom="column">
                  <wp:posOffset>-432547</wp:posOffset>
                </wp:positionH>
                <wp:positionV relativeFrom="paragraph">
                  <wp:posOffset>1012825</wp:posOffset>
                </wp:positionV>
                <wp:extent cx="6524625" cy="904875"/>
                <wp:effectExtent l="19050" t="19050" r="28575" b="28575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2F411B" w14:textId="77777777" w:rsidR="009F26E5" w:rsidRPr="009F26E5" w:rsidRDefault="00863A6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                </w:t>
                            </w:r>
                            <w:r w:rsidR="00E17738">
                              <w:rPr>
                                <w:sz w:val="48"/>
                              </w:rPr>
                              <w:t>Wir machen uns bereit</w:t>
                            </w:r>
                            <w:r>
                              <w:rPr>
                                <w:sz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406B0" id="Rechteck: abgerundete Ecken 6" o:spid="_x0000_s1028" style="position:absolute;margin-left:-34.05pt;margin-top:79.75pt;width:513.75pt;height:7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" fillcolor="window" strokecolor="#70ad47" strokeweight="2.25pt">
                <v:stroke joinstyle="miter"/>
                <v:textbox>
                  <w:txbxContent>
                    <w:p w14:paraId="762F411B" w14:textId="77777777" w:rsidR="009F26E5" w:rsidRPr="009F26E5" w:rsidRDefault="00863A6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                </w:t>
                      </w:r>
                      <w:r w:rsidR="00E17738">
                        <w:rPr>
                          <w:sz w:val="48"/>
                        </w:rPr>
                        <w:t>Wir machen uns bereit</w:t>
                      </w:r>
                      <w:r>
                        <w:rPr>
                          <w:sz w:val="4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F26E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08FA7B" wp14:editId="4D7E0C5C">
                <wp:simplePos x="0" y="0"/>
                <wp:positionH relativeFrom="column">
                  <wp:posOffset>3496310</wp:posOffset>
                </wp:positionH>
                <wp:positionV relativeFrom="paragraph">
                  <wp:posOffset>620507</wp:posOffset>
                </wp:positionV>
                <wp:extent cx="2059912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991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6F09D" id="Gerader Verbinde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3pt,48.85pt" to="437.5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" strokecolor="#70ad47" strokeweight=".5pt">
                <v:stroke joinstyle="miter"/>
              </v:line>
            </w:pict>
          </mc:Fallback>
        </mc:AlternateContent>
      </w:r>
      <w:r w:rsidR="009F26E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D10CB" wp14:editId="456A20C0">
                <wp:simplePos x="0" y="0"/>
                <wp:positionH relativeFrom="column">
                  <wp:posOffset>969729</wp:posOffset>
                </wp:positionH>
                <wp:positionV relativeFrom="paragraph">
                  <wp:posOffset>621784</wp:posOffset>
                </wp:positionV>
                <wp:extent cx="2059912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99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5F927" id="Gerader Verbinde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5pt,48.95pt" to="238.5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" strokecolor="#70ad47 [3209]" strokeweight=".5pt">
                <v:stroke joinstyle="miter"/>
              </v:line>
            </w:pict>
          </mc:Fallback>
        </mc:AlternateContent>
      </w:r>
    </w:p>
    <w:p w14:paraId="510A0058" w14:textId="77777777" w:rsidR="00863A60" w:rsidRPr="00863A60" w:rsidRDefault="00863A60" w:rsidP="00863A60"/>
    <w:p w14:paraId="07BC1E7E" w14:textId="77777777" w:rsidR="00863A60" w:rsidRPr="00863A60" w:rsidRDefault="00863A60" w:rsidP="00863A60"/>
    <w:p w14:paraId="56EA782D" w14:textId="77777777" w:rsidR="00863A60" w:rsidRPr="00863A60" w:rsidRDefault="00863A60" w:rsidP="00863A60"/>
    <w:p w14:paraId="7C113D39" w14:textId="77777777" w:rsidR="00863A60" w:rsidRPr="00863A60" w:rsidRDefault="00863A60" w:rsidP="00863A60"/>
    <w:p w14:paraId="3C669C9B" w14:textId="77777777" w:rsidR="00863A60" w:rsidRPr="00863A60" w:rsidRDefault="00863A60" w:rsidP="00863A60"/>
    <w:p w14:paraId="4792CB89" w14:textId="77777777" w:rsidR="00863A60" w:rsidRPr="00863A60" w:rsidRDefault="00863A60" w:rsidP="00863A60"/>
    <w:p w14:paraId="65972FD1" w14:textId="77777777" w:rsidR="00863A60" w:rsidRPr="00863A60" w:rsidRDefault="00863A60" w:rsidP="00863A60"/>
    <w:p w14:paraId="74125816" w14:textId="77777777" w:rsidR="00863A60" w:rsidRPr="00863A60" w:rsidRDefault="00863A60" w:rsidP="00863A60">
      <w:r w:rsidRPr="00863A60">
        <w:rPr>
          <w:noProof/>
        </w:rPr>
        <w:drawing>
          <wp:anchor distT="0" distB="0" distL="114300" distR="114300" simplePos="0" relativeHeight="251668480" behindDoc="0" locked="0" layoutInCell="1" allowOverlap="1" wp14:anchorId="137739E6" wp14:editId="5FF4DF5B">
            <wp:simplePos x="0" y="0"/>
            <wp:positionH relativeFrom="column">
              <wp:posOffset>527175</wp:posOffset>
            </wp:positionH>
            <wp:positionV relativeFrom="paragraph">
              <wp:posOffset>187325</wp:posOffset>
            </wp:positionV>
            <wp:extent cx="552659" cy="768195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59" cy="76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A4B29" w14:textId="77777777" w:rsidR="00863A60" w:rsidRPr="00863A60" w:rsidRDefault="00863A60" w:rsidP="00863A60"/>
    <w:p w14:paraId="31B257CF" w14:textId="77777777" w:rsidR="00863A60" w:rsidRPr="00863A60" w:rsidRDefault="00863A60" w:rsidP="00863A60"/>
    <w:p w14:paraId="21DF7A0A" w14:textId="77777777" w:rsidR="00863A60" w:rsidRPr="00863A60" w:rsidRDefault="00863A60" w:rsidP="00863A60"/>
    <w:p w14:paraId="1559A34F" w14:textId="643E5044" w:rsidR="00863A60" w:rsidRPr="00863A60" w:rsidRDefault="008F6881" w:rsidP="00863A60">
      <w:r>
        <w:rPr>
          <w:noProof/>
        </w:rPr>
        <w:drawing>
          <wp:anchor distT="0" distB="0" distL="114300" distR="114300" simplePos="0" relativeHeight="251672576" behindDoc="0" locked="0" layoutInCell="1" allowOverlap="1" wp14:anchorId="6DE509EE" wp14:editId="3DCCFD26">
            <wp:simplePos x="0" y="0"/>
            <wp:positionH relativeFrom="margin">
              <wp:posOffset>-234315</wp:posOffset>
            </wp:positionH>
            <wp:positionV relativeFrom="paragraph">
              <wp:posOffset>294005</wp:posOffset>
            </wp:positionV>
            <wp:extent cx="1283335" cy="769620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" b="1956"/>
                    <a:stretch/>
                  </pic:blipFill>
                  <pic:spPr bwMode="auto">
                    <a:xfrm>
                      <a:off x="0" y="0"/>
                      <a:ext cx="128333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A60" w:rsidRPr="00863A6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2985BE" wp14:editId="63FCA223">
                <wp:simplePos x="0" y="0"/>
                <wp:positionH relativeFrom="column">
                  <wp:posOffset>-421752</wp:posOffset>
                </wp:positionH>
                <wp:positionV relativeFrom="paragraph">
                  <wp:posOffset>241300</wp:posOffset>
                </wp:positionV>
                <wp:extent cx="6524625" cy="904875"/>
                <wp:effectExtent l="19050" t="19050" r="28575" b="28575"/>
                <wp:wrapNone/>
                <wp:docPr id="14" name="Rechteck: abgerundete Ec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29ABC7" w14:textId="77777777" w:rsidR="00863A60" w:rsidRPr="009F26E5" w:rsidRDefault="00863A6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1, 2, 3 – Los!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985BE" id="Rechteck: abgerundete Ecken 14" o:spid="_x0000_s1029" style="position:absolute;margin-left:-33.2pt;margin-top:19pt;width:513.75pt;height:7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" filled="f" strokecolor="#70ad47" strokeweight="2.25pt">
                <v:stroke joinstyle="miter"/>
                <v:textbox>
                  <w:txbxContent>
                    <w:p w14:paraId="2229ABC7" w14:textId="77777777" w:rsidR="00863A60" w:rsidRPr="009F26E5" w:rsidRDefault="00863A6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1, 2, 3 – Los!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DAC0BA" w14:textId="19A82FCB" w:rsidR="00863A60" w:rsidRPr="00863A60" w:rsidRDefault="00863A60" w:rsidP="00863A60"/>
    <w:p w14:paraId="25206DCC" w14:textId="77777777" w:rsidR="00863A60" w:rsidRPr="00863A60" w:rsidRDefault="00863A60" w:rsidP="00863A60"/>
    <w:p w14:paraId="6820F6DC" w14:textId="77777777" w:rsidR="00863A60" w:rsidRPr="00863A60" w:rsidRDefault="00863A60" w:rsidP="00863A60"/>
    <w:p w14:paraId="53AB4843" w14:textId="77777777" w:rsidR="00863A60" w:rsidRPr="00863A60" w:rsidRDefault="00863A60" w:rsidP="00863A60"/>
    <w:p w14:paraId="6D001338" w14:textId="77777777" w:rsidR="00863A60" w:rsidRPr="00863A60" w:rsidRDefault="00AF0120" w:rsidP="00863A60">
      <w:r w:rsidRPr="00863A60">
        <w:rPr>
          <w:noProof/>
        </w:rPr>
        <w:drawing>
          <wp:anchor distT="0" distB="0" distL="114300" distR="114300" simplePos="0" relativeHeight="251677696" behindDoc="0" locked="0" layoutInCell="1" allowOverlap="1" wp14:anchorId="496CE267" wp14:editId="053408F4">
            <wp:simplePos x="0" y="0"/>
            <wp:positionH relativeFrom="column">
              <wp:posOffset>314325</wp:posOffset>
            </wp:positionH>
            <wp:positionV relativeFrom="paragraph">
              <wp:posOffset>201930</wp:posOffset>
            </wp:positionV>
            <wp:extent cx="709928" cy="768622"/>
            <wp:effectExtent l="0" t="0" r="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8" cy="768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A60" w:rsidRPr="00863A6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28C589" wp14:editId="6A2EF5C1">
                <wp:simplePos x="0" y="0"/>
                <wp:positionH relativeFrom="column">
                  <wp:posOffset>-422031</wp:posOffset>
                </wp:positionH>
                <wp:positionV relativeFrom="paragraph">
                  <wp:posOffset>120287</wp:posOffset>
                </wp:positionV>
                <wp:extent cx="6524625" cy="904875"/>
                <wp:effectExtent l="19050" t="19050" r="28575" b="28575"/>
                <wp:wrapNone/>
                <wp:docPr id="16" name="Rechteck: abgerundete Ec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B27B54" w14:textId="77777777" w:rsidR="00863A60" w:rsidRPr="009F26E5" w:rsidRDefault="00863A6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                An den Finger denken!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8C589" id="Rechteck: abgerundete Ecken 16" o:spid="_x0000_s1030" style="position:absolute;margin-left:-33.25pt;margin-top:9.45pt;width:513.75pt;height:7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" fillcolor="window" strokecolor="#70ad47" strokeweight="2.25pt">
                <v:stroke joinstyle="miter"/>
                <v:textbox>
                  <w:txbxContent>
                    <w:p w14:paraId="75B27B54" w14:textId="77777777" w:rsidR="00863A60" w:rsidRPr="009F26E5" w:rsidRDefault="00863A6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                An den Finger denken!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EE463A" w14:textId="77777777" w:rsidR="00863A60" w:rsidRPr="00863A60" w:rsidRDefault="00863A60" w:rsidP="00863A60"/>
    <w:p w14:paraId="6E08F4B6" w14:textId="77777777" w:rsidR="00863A60" w:rsidRPr="00863A60" w:rsidRDefault="00863A60" w:rsidP="00863A60"/>
    <w:p w14:paraId="68A0DB8E" w14:textId="77777777" w:rsidR="00863A60" w:rsidRPr="00863A60" w:rsidRDefault="00863A60" w:rsidP="00863A60"/>
    <w:p w14:paraId="7E13D716" w14:textId="77777777" w:rsidR="00863A60" w:rsidRPr="00863A60" w:rsidRDefault="00AF0120" w:rsidP="00863A60">
      <w:r>
        <w:rPr>
          <w:noProof/>
        </w:rPr>
        <w:drawing>
          <wp:anchor distT="0" distB="0" distL="114300" distR="114300" simplePos="0" relativeHeight="251679744" behindDoc="0" locked="0" layoutInCell="1" allowOverlap="1" wp14:anchorId="2696D6EA" wp14:editId="03BF94C5">
            <wp:simplePos x="0" y="0"/>
            <wp:positionH relativeFrom="column">
              <wp:posOffset>-65251</wp:posOffset>
            </wp:positionH>
            <wp:positionV relativeFrom="paragraph">
              <wp:posOffset>274864</wp:posOffset>
            </wp:positionV>
            <wp:extent cx="1818028" cy="844062"/>
            <wp:effectExtent l="0" t="0" r="0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37" t="32326" r="4652" b="56132"/>
                    <a:stretch/>
                  </pic:blipFill>
                  <pic:spPr bwMode="auto">
                    <a:xfrm>
                      <a:off x="0" y="0"/>
                      <a:ext cx="1818028" cy="84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A60" w:rsidRPr="00863A6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BB0129" wp14:editId="0C28798F">
                <wp:simplePos x="0" y="0"/>
                <wp:positionH relativeFrom="column">
                  <wp:posOffset>-421396</wp:posOffset>
                </wp:positionH>
                <wp:positionV relativeFrom="paragraph">
                  <wp:posOffset>230142</wp:posOffset>
                </wp:positionV>
                <wp:extent cx="6524625" cy="904875"/>
                <wp:effectExtent l="19050" t="19050" r="28575" b="28575"/>
                <wp:wrapNone/>
                <wp:docPr id="17" name="Rechteck: abgerundete Ec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5EE464" w14:textId="77777777" w:rsidR="00863A60" w:rsidRPr="009F26E5" w:rsidRDefault="00863A6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      </w:t>
                            </w:r>
                            <w:r w:rsidR="00AF0120">
                              <w:rPr>
                                <w:sz w:val="48"/>
                              </w:rPr>
                              <w:t>Fehler markieren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BB0129" id="Rechteck: abgerundete Ecken 17" o:spid="_x0000_s1031" style="position:absolute;margin-left:-33.2pt;margin-top:18.1pt;width:513.75pt;height:7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" fillcolor="window" strokecolor="#70ad47" strokeweight="2.25pt">
                <v:stroke joinstyle="miter"/>
                <v:textbox>
                  <w:txbxContent>
                    <w:p w14:paraId="315EE464" w14:textId="77777777" w:rsidR="00863A60" w:rsidRPr="009F26E5" w:rsidRDefault="00863A6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      </w:t>
                      </w:r>
                      <w:r w:rsidR="00AF0120">
                        <w:rPr>
                          <w:sz w:val="48"/>
                        </w:rPr>
                        <w:t>Fehler markieren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2F5489" w14:textId="77777777" w:rsidR="00863A60" w:rsidRDefault="00863A60" w:rsidP="00863A60"/>
    <w:p w14:paraId="64CAFB30" w14:textId="77777777" w:rsidR="00863A60" w:rsidRDefault="00863A60" w:rsidP="00863A60">
      <w:pPr>
        <w:jc w:val="center"/>
      </w:pPr>
      <w:r w:rsidRPr="00863A6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CC1980" wp14:editId="3BFAFFF8">
                <wp:simplePos x="0" y="0"/>
                <wp:positionH relativeFrom="column">
                  <wp:posOffset>-411236</wp:posOffset>
                </wp:positionH>
                <wp:positionV relativeFrom="paragraph">
                  <wp:posOffset>857522</wp:posOffset>
                </wp:positionV>
                <wp:extent cx="6524625" cy="904875"/>
                <wp:effectExtent l="19050" t="19050" r="28575" b="28575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0050E1" w14:textId="77777777" w:rsidR="00863A60" w:rsidRPr="009F26E5" w:rsidRDefault="00AF012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            </w:t>
                            </w:r>
                            <w:r w:rsidR="00863A60">
                              <w:rPr>
                                <w:sz w:val="48"/>
                              </w:rPr>
                              <w:t xml:space="preserve">   </w:t>
                            </w:r>
                            <w:r>
                              <w:rPr>
                                <w:sz w:val="48"/>
                              </w:rPr>
                              <w:t>Wort noch einmal lesen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C1980" id="Rechteck: abgerundete Ecken 18" o:spid="_x0000_s1032" style="position:absolute;left:0;text-align:left;margin-left:-32.4pt;margin-top:67.5pt;width:513.75pt;height:7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" filled="f" strokecolor="#70ad47" strokeweight="2.25pt">
                <v:stroke joinstyle="miter"/>
                <v:textbox>
                  <w:txbxContent>
                    <w:p w14:paraId="000050E1" w14:textId="77777777" w:rsidR="00863A60" w:rsidRPr="009F26E5" w:rsidRDefault="00AF012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            </w:t>
                      </w:r>
                      <w:r w:rsidR="00863A60">
                        <w:rPr>
                          <w:sz w:val="48"/>
                        </w:rPr>
                        <w:t xml:space="preserve">   </w:t>
                      </w:r>
                      <w:r>
                        <w:rPr>
                          <w:sz w:val="48"/>
                        </w:rPr>
                        <w:t>Wort noch einmal lesen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133E19" w14:textId="77777777" w:rsidR="00863A60" w:rsidRPr="00863A60" w:rsidRDefault="00863A60" w:rsidP="00863A60"/>
    <w:p w14:paraId="2F4220DF" w14:textId="77777777" w:rsidR="00863A60" w:rsidRPr="00863A60" w:rsidRDefault="00863A60" w:rsidP="00863A60"/>
    <w:p w14:paraId="16F3D20C" w14:textId="77777777" w:rsidR="00863A60" w:rsidRPr="00863A60" w:rsidRDefault="00AF0120" w:rsidP="00863A60">
      <w:r w:rsidRPr="0009180E">
        <w:rPr>
          <w:noProof/>
          <w:sz w:val="12"/>
        </w:rPr>
        <w:drawing>
          <wp:anchor distT="0" distB="0" distL="114300" distR="114300" simplePos="0" relativeHeight="251681792" behindDoc="1" locked="0" layoutInCell="1" allowOverlap="1" wp14:anchorId="273A96FA" wp14:editId="0DBEAC0C">
            <wp:simplePos x="0" y="0"/>
            <wp:positionH relativeFrom="column">
              <wp:posOffset>-185490</wp:posOffset>
            </wp:positionH>
            <wp:positionV relativeFrom="paragraph">
              <wp:posOffset>153000</wp:posOffset>
            </wp:positionV>
            <wp:extent cx="1999622" cy="903095"/>
            <wp:effectExtent l="0" t="0" r="635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14" t="48309" r="5612" b="40258"/>
                    <a:stretch/>
                  </pic:blipFill>
                  <pic:spPr bwMode="auto">
                    <a:xfrm>
                      <a:off x="0" y="0"/>
                      <a:ext cx="1999622" cy="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DD154" w14:textId="77777777" w:rsidR="00863A60" w:rsidRPr="00863A60" w:rsidRDefault="00863A60" w:rsidP="00863A60"/>
    <w:p w14:paraId="4CE45B7B" w14:textId="77777777" w:rsidR="00863A60" w:rsidRPr="00863A60" w:rsidRDefault="00863A60" w:rsidP="00863A60"/>
    <w:p w14:paraId="6F9660F6" w14:textId="77777777" w:rsidR="00863A60" w:rsidRPr="00863A60" w:rsidRDefault="00863A60" w:rsidP="00863A60"/>
    <w:p w14:paraId="7712B10E" w14:textId="77777777" w:rsidR="00863A60" w:rsidRPr="00863A60" w:rsidRDefault="00863A60" w:rsidP="00863A60"/>
    <w:p w14:paraId="231F514F" w14:textId="77777777" w:rsidR="00863A60" w:rsidRDefault="00863A60" w:rsidP="00863A60"/>
    <w:p w14:paraId="037F1AD8" w14:textId="77777777" w:rsidR="00863A60" w:rsidRDefault="00863A60" w:rsidP="00863A60">
      <w:pPr>
        <w:tabs>
          <w:tab w:val="clear" w:pos="340"/>
          <w:tab w:val="clear" w:pos="595"/>
          <w:tab w:val="clear" w:pos="851"/>
          <w:tab w:val="left" w:pos="5982"/>
        </w:tabs>
      </w:pPr>
      <w:r>
        <w:tab/>
      </w:r>
    </w:p>
    <w:p w14:paraId="302805E8" w14:textId="289BA84D" w:rsidR="008F6881" w:rsidRDefault="007D49F1">
      <w:pPr>
        <w:tabs>
          <w:tab w:val="clear" w:pos="340"/>
          <w:tab w:val="clear" w:pos="595"/>
          <w:tab w:val="clear" w:pos="851"/>
        </w:tabs>
        <w:spacing w:after="160" w:line="259" w:lineRule="auto"/>
      </w:pPr>
      <w:r w:rsidRPr="0009180E">
        <w:rPr>
          <w:noProof/>
          <w:sz w:val="12"/>
        </w:rPr>
        <w:lastRenderedPageBreak/>
        <w:drawing>
          <wp:anchor distT="0" distB="0" distL="114300" distR="114300" simplePos="0" relativeHeight="251686912" behindDoc="0" locked="0" layoutInCell="1" allowOverlap="1" wp14:anchorId="4072403E" wp14:editId="36146F5C">
            <wp:simplePos x="0" y="0"/>
            <wp:positionH relativeFrom="column">
              <wp:posOffset>-360045</wp:posOffset>
            </wp:positionH>
            <wp:positionV relativeFrom="paragraph">
              <wp:posOffset>956310</wp:posOffset>
            </wp:positionV>
            <wp:extent cx="1964690" cy="773723"/>
            <wp:effectExtent l="0" t="0" r="0" b="762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76" t="63899" r="4284" b="25681"/>
                    <a:stretch/>
                  </pic:blipFill>
                  <pic:spPr bwMode="auto">
                    <a:xfrm>
                      <a:off x="0" y="0"/>
                      <a:ext cx="1964690" cy="77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120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6DAF6D0" wp14:editId="793B7B13">
                <wp:simplePos x="0" y="0"/>
                <wp:positionH relativeFrom="margin">
                  <wp:posOffset>1059585</wp:posOffset>
                </wp:positionH>
                <wp:positionV relativeFrom="paragraph">
                  <wp:posOffset>2163445</wp:posOffset>
                </wp:positionV>
                <wp:extent cx="723265" cy="600598"/>
                <wp:effectExtent l="0" t="0" r="635" b="9525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265" cy="600598"/>
                          <a:chOff x="0" y="0"/>
                          <a:chExt cx="5266690" cy="4255135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575"/>
                            <a:ext cx="5266690" cy="384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Bild 1" descr="Schulbuchautorin für Niko – Wie alles begann …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725" y="0"/>
                            <a:ext cx="4330700" cy="300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615EA" id="Gruppieren 30" o:spid="_x0000_s1026" style="position:absolute;margin-left:83.45pt;margin-top:170.35pt;width:56.95pt;height:47.3pt;z-index:251692032;mso-position-horizontal-relative:margin;mso-width-relative:margin;mso-height-relative:margin" coordsize="52666,42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1" o:spid="_x0000_s1027" type="#_x0000_t75" style="position:absolute;top:4095;width:52666;height:38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">
                  <v:imagedata r:id="rId17" o:title=""/>
                </v:shape>
                <v:shape id="Bild 1" o:spid="_x0000_s1028" type="#_x0000_t75" alt="Schulbuchautorin für Niko – Wie alles begann …" style="position:absolute;left:4667;width:43307;height:30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">
                  <v:imagedata r:id="rId18" o:title="Schulbuchautorin für Niko – Wie alles begann …" chromakey="white"/>
                </v:shape>
                <w10:wrap anchorx="margin"/>
              </v:group>
            </w:pict>
          </mc:Fallback>
        </mc:AlternateContent>
      </w:r>
      <w:r w:rsidR="00AF0120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9ED8F38" wp14:editId="299C5959">
                <wp:simplePos x="0" y="0"/>
                <wp:positionH relativeFrom="page">
                  <wp:posOffset>1376338</wp:posOffset>
                </wp:positionH>
                <wp:positionV relativeFrom="paragraph">
                  <wp:posOffset>2172970</wp:posOffset>
                </wp:positionV>
                <wp:extent cx="723265" cy="591074"/>
                <wp:effectExtent l="0" t="0" r="635" b="0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265" cy="591074"/>
                          <a:chOff x="0" y="-190500"/>
                          <a:chExt cx="5435600" cy="4350169"/>
                        </a:xfrm>
                      </wpg:grpSpPr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919"/>
                            <a:ext cx="5435600" cy="396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Bild 1" descr="Schulbuchautorin für Niko – Wie alles begann …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363" y="-190500"/>
                            <a:ext cx="4330700" cy="300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57690" id="Gruppieren 27" o:spid="_x0000_s1026" style="position:absolute;margin-left:108.35pt;margin-top:171.1pt;width:56.95pt;height:46.55pt;z-index:251689984;mso-position-horizontal-relative:page;mso-width-relative:margin;mso-height-relative:margin" coordorigin=",-1905" coordsize="54356,43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">
                <v:shape id="Grafik 28" o:spid="_x0000_s1027" type="#_x0000_t75" style="position:absolute;top:1909;width:54356;height:39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">
                  <v:imagedata r:id="rId21" o:title=""/>
                </v:shape>
                <v:shape id="Bild 1" o:spid="_x0000_s1028" type="#_x0000_t75" alt="Schulbuchautorin für Niko – Wie alles begann …" style="position:absolute;left:5213;top:-1905;width:43307;height:30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">
                  <v:imagedata r:id="rId22" o:title="Schulbuchautorin für Niko – Wie alles begann …" chromakey="white"/>
                </v:shape>
                <w10:wrap anchorx="page"/>
              </v:group>
            </w:pict>
          </mc:Fallback>
        </mc:AlternateContent>
      </w:r>
      <w:r w:rsidR="00AF0120">
        <w:rPr>
          <w:noProof/>
        </w:rPr>
        <w:drawing>
          <wp:anchor distT="0" distB="0" distL="114300" distR="114300" simplePos="0" relativeHeight="251687936" behindDoc="0" locked="0" layoutInCell="1" allowOverlap="1" wp14:anchorId="6E1C6480" wp14:editId="2AD4840A">
            <wp:simplePos x="0" y="0"/>
            <wp:positionH relativeFrom="column">
              <wp:posOffset>-476808</wp:posOffset>
            </wp:positionH>
            <wp:positionV relativeFrom="paragraph">
              <wp:posOffset>2183437</wp:posOffset>
            </wp:positionV>
            <wp:extent cx="723482" cy="581214"/>
            <wp:effectExtent l="0" t="0" r="635" b="9525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82" cy="58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120" w:rsidRPr="00AF012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4FC284" wp14:editId="27E63C03">
                <wp:simplePos x="0" y="0"/>
                <wp:positionH relativeFrom="column">
                  <wp:posOffset>-572770</wp:posOffset>
                </wp:positionH>
                <wp:positionV relativeFrom="paragraph">
                  <wp:posOffset>2022475</wp:posOffset>
                </wp:positionV>
                <wp:extent cx="6524625" cy="904875"/>
                <wp:effectExtent l="19050" t="19050" r="28575" b="28575"/>
                <wp:wrapNone/>
                <wp:docPr id="24" name="Rechteck: abgerundete Ec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39921C" w14:textId="77777777" w:rsidR="00AF0120" w:rsidRPr="009F26E5" w:rsidRDefault="00AF012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            Jubel-Karten verteilen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FC284" id="Rechteck: abgerundete Ecken 24" o:spid="_x0000_s1033" style="position:absolute;margin-left:-45.1pt;margin-top:159.25pt;width:513.75pt;height:7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" filled="f" strokecolor="#70ad47" strokeweight="2.25pt">
                <v:stroke joinstyle="miter"/>
                <v:textbox>
                  <w:txbxContent>
                    <w:p w14:paraId="4B39921C" w14:textId="77777777" w:rsidR="00AF0120" w:rsidRPr="009F26E5" w:rsidRDefault="00AF012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            Jubel-Karten verteilen</w:t>
                      </w:r>
                    </w:p>
                  </w:txbxContent>
                </v:textbox>
              </v:roundrect>
            </w:pict>
          </mc:Fallback>
        </mc:AlternateContent>
      </w:r>
      <w:r w:rsidR="00AF0120" w:rsidRPr="00AF012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9914E2" wp14:editId="79C2FB1D">
                <wp:simplePos x="0" y="0"/>
                <wp:positionH relativeFrom="column">
                  <wp:posOffset>-582804</wp:posOffset>
                </wp:positionH>
                <wp:positionV relativeFrom="paragraph">
                  <wp:posOffset>892621</wp:posOffset>
                </wp:positionV>
                <wp:extent cx="6524625" cy="904875"/>
                <wp:effectExtent l="19050" t="19050" r="28575" b="28575"/>
                <wp:wrapNone/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04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9E78B" w14:textId="77777777" w:rsidR="00AF0120" w:rsidRPr="009F26E5" w:rsidRDefault="00AF0120" w:rsidP="007D49F1">
                            <w:pPr>
                              <w:spacing w:line="240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                 Text noch einmal lesen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9914E2" id="Rechteck: abgerundete Ecken 23" o:spid="_x0000_s1034" style="position:absolute;margin-left:-45.9pt;margin-top:70.3pt;width:513.75pt;height:7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" fillcolor="window" strokecolor="#70ad47" strokeweight="2.25pt">
                <v:stroke joinstyle="miter"/>
                <v:textbox>
                  <w:txbxContent>
                    <w:p w14:paraId="7699E78B" w14:textId="77777777" w:rsidR="00AF0120" w:rsidRPr="009F26E5" w:rsidRDefault="00AF0120" w:rsidP="007D49F1">
                      <w:pPr>
                        <w:spacing w:line="240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                 Text noch einmal lesen</w:t>
                      </w:r>
                    </w:p>
                  </w:txbxContent>
                </v:textbox>
              </v:roundrect>
            </w:pict>
          </mc:Fallback>
        </mc:AlternateContent>
      </w:r>
      <w:r w:rsidR="00863A60">
        <w:br w:type="page"/>
      </w:r>
    </w:p>
    <w:p w14:paraId="2780BC2A" w14:textId="77777777" w:rsidR="009F26E5" w:rsidRPr="00863A60" w:rsidRDefault="009F26E5" w:rsidP="00863A60">
      <w:pPr>
        <w:tabs>
          <w:tab w:val="clear" w:pos="340"/>
          <w:tab w:val="clear" w:pos="595"/>
          <w:tab w:val="clear" w:pos="851"/>
          <w:tab w:val="left" w:pos="5982"/>
        </w:tabs>
      </w:pPr>
    </w:p>
    <w:sectPr w:rsidR="009F26E5" w:rsidRPr="00863A60" w:rsidSect="00054A9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99F5A" w14:textId="77777777" w:rsidR="005B2D03" w:rsidRDefault="005B2D03" w:rsidP="003C599D">
      <w:pPr>
        <w:spacing w:line="240" w:lineRule="auto"/>
      </w:pPr>
      <w:r>
        <w:separator/>
      </w:r>
    </w:p>
  </w:endnote>
  <w:endnote w:type="continuationSeparator" w:id="0">
    <w:p w14:paraId="22E80BEE" w14:textId="77777777" w:rsidR="005B2D03" w:rsidRDefault="005B2D0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359F" w14:textId="77777777" w:rsidR="001668C5" w:rsidRDefault="001668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B2C082E" w14:textId="77777777" w:rsidTr="006B2D23">
      <w:trPr>
        <w:trHeight w:hRule="exact" w:val="680"/>
      </w:trPr>
      <w:tc>
        <w:tcPr>
          <w:tcW w:w="1131" w:type="dxa"/>
          <w:noWrap/>
        </w:tcPr>
        <w:p w14:paraId="19A3550C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8576D7E" wp14:editId="7D106D6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A02766B" w14:textId="7777777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294F2A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B859E2B" w14:textId="719C9E94" w:rsidR="00294F2A" w:rsidRDefault="00294F2A" w:rsidP="00294F2A">
          <w:pPr>
            <w:pStyle w:val="ekvquelle"/>
          </w:pPr>
          <w:r>
            <w:t xml:space="preserve">Textquellen: </w:t>
          </w:r>
          <w:r w:rsidR="001668C5">
            <w:t xml:space="preserve">Annika </w:t>
          </w:r>
          <w:proofErr w:type="spellStart"/>
          <w:r w:rsidR="001668C5">
            <w:t>Barnick</w:t>
          </w:r>
          <w:proofErr w:type="spellEnd"/>
        </w:p>
        <w:p w14:paraId="121C8A2E" w14:textId="28F9A580" w:rsidR="00193A18" w:rsidRPr="00913892" w:rsidRDefault="00294F2A" w:rsidP="001668C5">
          <w:pPr>
            <w:pStyle w:val="ekvquelle"/>
          </w:pPr>
          <w:r>
            <w:t xml:space="preserve">Abbildungsverzeichnis: </w:t>
          </w:r>
          <w:r w:rsidR="001668C5">
            <w:t xml:space="preserve">Sven </w:t>
          </w:r>
          <w:proofErr w:type="spellStart"/>
          <w:r w:rsidR="001668C5">
            <w:t>Leberer</w:t>
          </w:r>
          <w:proofErr w:type="spellEnd"/>
          <w:r w:rsidR="001668C5">
            <w:t>, Altenberge</w:t>
          </w:r>
        </w:p>
      </w:tc>
      <w:tc>
        <w:tcPr>
          <w:tcW w:w="397" w:type="dxa"/>
        </w:tcPr>
        <w:p w14:paraId="6BEDC1AD" w14:textId="77777777" w:rsidR="00193A18" w:rsidRPr="00913892" w:rsidRDefault="00193A18" w:rsidP="00913892">
          <w:pPr>
            <w:pStyle w:val="ekvpagina"/>
          </w:pPr>
        </w:p>
      </w:tc>
    </w:tr>
  </w:tbl>
  <w:p w14:paraId="034289C8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7BE9" w14:textId="77777777" w:rsidR="001668C5" w:rsidRDefault="001668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87FA5" w14:textId="77777777" w:rsidR="005B2D03" w:rsidRDefault="005B2D03" w:rsidP="003C599D">
      <w:pPr>
        <w:spacing w:line="240" w:lineRule="auto"/>
      </w:pPr>
      <w:r>
        <w:separator/>
      </w:r>
    </w:p>
  </w:footnote>
  <w:footnote w:type="continuationSeparator" w:id="0">
    <w:p w14:paraId="5B2EDCF2" w14:textId="77777777" w:rsidR="005B2D03" w:rsidRDefault="005B2D0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CDB8" w14:textId="77777777" w:rsidR="001668C5" w:rsidRDefault="001668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617E" w14:textId="77777777" w:rsidR="001668C5" w:rsidRDefault="001668C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D6F6" w14:textId="77777777" w:rsidR="001668C5" w:rsidRDefault="001668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5D4"/>
    <w:multiLevelType w:val="hybridMultilevel"/>
    <w:tmpl w:val="4BE859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E1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668C5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B2D03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D49F1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6BD2"/>
    <w:rsid w:val="008478B1"/>
    <w:rsid w:val="00850EC8"/>
    <w:rsid w:val="00851354"/>
    <w:rsid w:val="00854D77"/>
    <w:rsid w:val="008576F6"/>
    <w:rsid w:val="00857713"/>
    <w:rsid w:val="00862C21"/>
    <w:rsid w:val="00863A60"/>
    <w:rsid w:val="00871A3C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881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9F26E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120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1734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2FE1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17738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0A9856"/>
  <w15:chartTrackingRefBased/>
  <w15:docId w15:val="{9516E63C-C51C-496F-ACE0-5EC30412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0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17" Type="http://schemas.openxmlformats.org/officeDocument/2006/relationships/image" Target="media/image9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header" Target="header3.xml"/><Relationship Id="rId10" Type="http://schemas.openxmlformats.org/officeDocument/2006/relationships/image" Target="media/image4.tiff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in00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nummerieren" Type="http://schemas.openxmlformats.org/officeDocument/2006/relationships/image" Target="images/ic_32_nummerieren.png"/><Relationship Id="ic_32_arbeitsheft" Type="http://schemas.openxmlformats.org/officeDocument/2006/relationships/image" Target="images/ic_32_arbeitsheft.png"/><Relationship Id="ic_32_haecken" Type="http://schemas.openxmlformats.org/officeDocument/2006/relationships/image" Target="images/ic_32_haecken.png"/><Relationship Id="ic_32_hinsehen" Type="http://schemas.openxmlformats.org/officeDocument/2006/relationships/image" Target="images/ic_32_hinseh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aufzaehlung" Type="http://schemas.openxmlformats.org/officeDocument/2006/relationships/image" Target="images/ic_32_aufzaehlung.png"/><Relationship Id="ic_32_paeckchen" Type="http://schemas.openxmlformats.org/officeDocument/2006/relationships/image" Target="images/ic_32_paeckchen.png"/><Relationship Id="ic_32_zwanzigerfeld" Type="http://schemas.openxmlformats.org/officeDocument/2006/relationships/image" Target="images/ic_32_zwanzigerfeld.png"/><Relationship Id="ic_32_schreibtabelle" Type="http://schemas.openxmlformats.org/officeDocument/2006/relationships/image" Target="images/ic_32_schreibtabelle.png"/><Relationship Id="ic_32_silbenboegen" Type="http://schemas.openxmlformats.org/officeDocument/2006/relationships/image" Target="images/ic_32_silbenboegen.png"/><Relationship Id="ic_32_verlaengern" Type="http://schemas.openxmlformats.org/officeDocument/2006/relationships/image" Target="images/ic_32_verlaengern.png"/><Relationship Id="icpictos" Type="http://schemas.openxmlformats.org/officeDocument/2006/relationships/image" Target="images/icpictos.png"/><Relationship Id="ic_32_linie_1225" Type="http://schemas.openxmlformats.org/officeDocument/2006/relationships/image" Target="images/ic_32_linie_1225.png"/><Relationship Id="ic_32_nummerierung" Type="http://schemas.openxmlformats.org/officeDocument/2006/relationships/image" Target="images/ic_32_nummerierung.png"/><Relationship Id="ic_32_schwingen" Type="http://schemas.openxmlformats.org/officeDocument/2006/relationships/image" Target="images/ic_32_schwingen.png"/><Relationship Id="ic_32_uhr" Type="http://schemas.openxmlformats.org/officeDocument/2006/relationships/image" Target="images/ic_32_uhr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kleber" Type="http://schemas.openxmlformats.org/officeDocument/2006/relationships/image" Target="images/ic_32_kleber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chtung" Type="http://schemas.openxmlformats.org/officeDocument/2006/relationships/image" Target="images/ic_32_achtung.png"/><Relationship Id="ic_32_koenige_markieren" Type="http://schemas.openxmlformats.org/officeDocument/2006/relationships/image" Target="images/ic_32_koenige_markieren.png"/><Relationship Id="ic_32_schwer" Type="http://schemas.openxmlformats.org/officeDocument/2006/relationships/image" Target="images/ic_32_schwer.png"/><Relationship Id="ic_32_sprechen" Type="http://schemas.openxmlformats.org/officeDocument/2006/relationships/image" Target="images/ic_32_sprechen.png"/><Relationship Id="ic_32_audio" Type="http://schemas.openxmlformats.org/officeDocument/2006/relationships/image" Target="images/ic_32_audio.png"/><Relationship Id="ic_32_lesen" Type="http://schemas.openxmlformats.org/officeDocument/2006/relationships/image" Target="images/ic_32_lesen.png"/><Relationship Id="ic_32_gruppenarbeit" Type="http://schemas.openxmlformats.org/officeDocument/2006/relationships/image" Target="images/ic_32_gruppenarbeit.png"/><Relationship Id="ic_32_internet" Type="http://schemas.openxmlformats.org/officeDocument/2006/relationships/image" Target="images/ic_32_interne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dschriften" Type="http://schemas.openxmlformats.org/officeDocument/2006/relationships/image" Target="images/idschriften.png"/><Relationship Id="ic_32_tipp" Type="http://schemas.openxmlformats.org/officeDocument/2006/relationships/image" Target="images/ic_32_tipp.png"/><Relationship Id="ic_32_video" Type="http://schemas.openxmlformats.org/officeDocument/2006/relationships/image" Target="images/ic_32_video.png"/><Relationship Id="ic_32_ableiten" Type="http://schemas.openxmlformats.org/officeDocument/2006/relationships/image" Target="images/ic_32_ableiten.png"/><Relationship Id="ic_32_einkreisen" Type="http://schemas.openxmlformats.org/officeDocument/2006/relationships/image" Target="images/ic_32_einkreisen.png"/><Relationship Id="ic_32_gross_oder_klein" Type="http://schemas.openxmlformats.org/officeDocument/2006/relationships/image" Target="images/ic_32_gross_oder_klein.png"/><Relationship Id="ic_32_zahlenmauer_zweistoeckig" Type="http://schemas.openxmlformats.org/officeDocument/2006/relationships/image" Target="images/ic_32_zahlenmauer_zweistoeckig.png"/><Relationship Id="ic_32_klatschen" Type="http://schemas.openxmlformats.org/officeDocument/2006/relationships/image" Target="images/ic_32_klatschen.png"/><Relationship Id="ic_32_koenig" Type="http://schemas.openxmlformats.org/officeDocument/2006/relationships/image" Target="images/ic_32_koenig.png"/><Relationship Id="ic_32_kreuzwortraetsel" Type="http://schemas.openxmlformats.org/officeDocument/2006/relationships/image" Target="images/ic_32_kreuzwortraetsel.png"/><Relationship Id="ic_32_linie_80" Type="http://schemas.openxmlformats.org/officeDocument/2006/relationships/image" Target="images/ic_32_linie_80.png"/><Relationship Id="ic_32_linie_165" Type="http://schemas.openxmlformats.org/officeDocument/2006/relationships/image" Target="images/ic_32_linie_165.png"/><Relationship Id="ic_32_markieren" Type="http://schemas.openxmlformats.org/officeDocument/2006/relationships/image" Target="images/ic_32_markieren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raster" Type="http://schemas.openxmlformats.org/officeDocument/2006/relationships/image" Target="images/ic_32_raster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erlegungshaus" Type="http://schemas.openxmlformats.org/officeDocument/2006/relationships/image" Target="images/ic_32_zerlegungshaus.png"/><Relationship Id="ic_32_film" Type="http://schemas.openxmlformats.org/officeDocument/2006/relationships/image" Target="images/ic_32_film.png"/><Relationship Id="ic_32_medienkompetenz" Type="http://schemas.openxmlformats.org/officeDocument/2006/relationships/image" Target="images/ic_32_medienkompetenz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platzhalter" Type="http://schemas.openxmlformats.org/officeDocument/2006/relationships/image" Target="images/icplatzhalter.png"/><Relationship Id="ic_32_sprachsensibilitaet" Type="http://schemas.openxmlformats.org/officeDocument/2006/relationships/image" Target="images/ic_32_sprachsensibilitaet.png"/><Relationship Id="ic_32_ankreuzen" Type="http://schemas.openxmlformats.org/officeDocument/2006/relationships/image" Target="images/ic_32_ankreuzen.png"/><Relationship Id="ic_32_linie_375" Type="http://schemas.openxmlformats.org/officeDocument/2006/relationships/image" Target="images/ic_32_linie_375.png"/><Relationship Id="ic_32_malen" Type="http://schemas.openxmlformats.org/officeDocument/2006/relationships/image" Target="images/ic_32_mal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interaktiv" Type="http://schemas.openxmlformats.org/officeDocument/2006/relationships/image" Target="images/ic_32_interaktiv.png"/><Relationship Id="ic_32_achte_auf" Type="http://schemas.openxmlformats.org/officeDocument/2006/relationships/image" Target="images/ic_32_achte_auf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ufgabenkarte-grau" Type="http://schemas.openxmlformats.org/officeDocument/2006/relationships/image" Target="images/ic_32_aufgabenkarte-grau.png"/><Relationship Id="ic_32_hoeren" Type="http://schemas.openxmlformats.org/officeDocument/2006/relationships/image" Target="images/ic_32_hoeren.png"/><Relationship Id="ic_32_merkwoerter" Type="http://schemas.openxmlformats.org/officeDocument/2006/relationships/image" Target="images/ic_32_merkwoerter.png"/><Relationship Id="ic_32_smiley3" Type="http://schemas.openxmlformats.org/officeDocument/2006/relationships/image" Target="images/ic_32_smiley3.png"/><Relationship Id="ic_32_geben_nehmen" Type="http://schemas.openxmlformats.org/officeDocument/2006/relationships/image" Target="images/ic_32_geben_nehmen.png"/><Relationship Id="ic_32_nachspuren" Type="http://schemas.openxmlformats.org/officeDocument/2006/relationships/image" Target="images/ic_32_nachspuren.png"/><Relationship Id="ic_32_anstrich" Type="http://schemas.openxmlformats.org/officeDocument/2006/relationships/image" Target="images/ic_32_anstrich.png"/><Relationship Id="ic_32_aufgabenkarte-weiss" Type="http://schemas.openxmlformats.org/officeDocument/2006/relationships/image" Target="images/ic_32_aufgabenkarte-weiss.png"/><Relationship Id="ic_32_dokument" Type="http://schemas.openxmlformats.org/officeDocument/2006/relationships/image" Target="images/ic_32_dokument.png"/></Relationships>
</file>

<file path=customUI/customUI.xml><?xml version="1.0" encoding="utf-8"?>
<!--
Word 2010/2013/2016/2019/365-Dokumentvorlage für Ernst Klett Verlag GmbH
-->
<customUI xmlns="http://schemas.microsoft.com/office/2006/01/customui">
  <ribbon>
    <tabs>
      <tab id="idWDKVKL1" label="WD KV KL1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Anstrich" label="Anstrich" image="ic_32_anstrich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20erFeld" label="20 er - Feld" image="ic_32_zwanzigerfeld" onAction="pInsertBB"/>
            <button id="idAufgaben-Wortkarte-grau" label="Aufgaben-Wortkarte grau" image="ic_32_aufgabenkarte-grau" onAction="pInsertBB"/>
            <button id="idAufgaben-Wortkarte-weiss" label="Aufgaben-Wortkarte weiss" image="ic_32_aufgabenkarte-weiss" onAction="pInsertBB"/>
            <button id="idInternetLink" label="Internet Link" image="ic_32_internet" onAction="pInsertBB"/>
            <button id="idKreuzworträtsel" label="Kreuzworträtsel" image="ic_32_kreuzwortraetsel" onAction="pInsertBB"/>
            <button id="idLinie375" label="Linie 37,5 mm" image="ic_32_linie_375" onAction="pInsertBB"/>
            <button id="idLinie80" label="Linie 80 mm" image="ic_32_linie_80" onAction="pInsertBB"/>
            <button id="idLinie1225" label="Linie 122,5 mm" image="ic_32_linie_1225" onAction="pInsertBB"/>
            <button id="idLinie165" label="Linie 165 mm" image="ic_32_linie_165" onAction="pInsertBB"/>
            <button id="idNummerierung" label="Nummerierung" image="ic_32_nummerierung" onAction="pInsertBB"/>
            <button id="idPäckchen" label="Päckchen" image="ic_32_paeckchen" onAction="pInsertBB"/>
            <button id="idRaster" label="Raster 7x7" image="ic_32_raster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erlegungshaus" label="Zerlegungshäuser" image="ic_32_zerlegungshaus" onAction="pInsertBB"/>
          </menu>
        </group>
        <group id="idMenu3" label="Pictos">
          <menu id="idMenue3" size="large" itemSize="normal" image="icpictos" label="Pictos">
            <button id="idLeicht" label="Leicht" image="ic_32_leicht" onAction="pInsertBB"/>
            <button id="idMittel" label="Mittel" image="ic_32_mittel" onAction="pInsertBB"/>
            <button id="idSchwer" label="Schwer" image="ic_32_schwer" onAction="pInsertBB"/>
            <button id="idEinzelarbeit" label="Einzelarbeit" image="ic_32_einzelarbeit" onAction="pInsertBB"/>
            <button id="idPartnerarbeit" label="Partnerarbeit" image="ic_32_partnerarbeit" onAction="pInsertBB"/>
            <button id="idGruppenarbeit" label="Gruppenarbeit" image="ic_32_gruppenarbeit" onAction="pInsertBB"/>
            <button id="idKreisgespräch" label="Kreisgespräch" image="ic_32_kreisgespraech" onAction="pInsertBB"/>
            <button id="idSmilie1" label="Smilie 1" image="ic_32_smiley1" onAction="pInsertBB"/>
            <button id="idSmilie2" label="Smilie 2" image="ic_32_smiley2" onAction="pInsertBB"/>
            <button id="idSmilie3" label="Smilie 3" image="ic_32_smiley3" onAction="pInsertBB"/>
            <button id="idMedienkompetenz" label="Medienkompetenz" image="ic_32_medienkompetenz" onAction="pInsertBB"/>
            <button id="idSprachsensibilitaet" label="Sprachsensibilität" image="ic_32_sprachsensibilitaet" onAction="pInsertBB"/>
            <button id="idAudio" label="Audio" image="ic_32_audio" onAction="pInsertBB"/>
            <button id="idVideo" label="Video" image="ic_32_video" onAction="pInsertBB"/>
            <button id="idInteraktiv" label="Interaktiv" image="ic_32_interaktiv" onAction="pInsertBB"/>
            <button id="idDokument" label="Dokument" image="ic_32_dokument" onAction="pInsertBB"/>
            <button id="idAchtauf" label="Achte auf" image="ic_32_achte_auf" onAction="pInsertBB"/>
            <button id="idAchtung" label="Achtung" image="ic_32_achtung" onAction="pInsertBB"/>
            <button id="idAnkreuzen" label="Ankreuzen" image="ic_32_ankreuzen" onAction="pInsertBB"/>
            <button id="idArbeitsheft" label="Arbeitsheft" image="ic_32_arbeitsheft" onAction="pInsertBB"/>
            <button id="idDifferenzierung" label="Differenzierung" image="ic_32_differenzierung" onAction="pInsertBB"/>
            <button id="idEinkreisen" label="Einkreisen" image="ic_32_einkreisen" onAction="pInsertBB"/>
            <button id="idFilm" label="Film" image="ic_32_film" onAction="pInsertBB"/>
            <button id="idGebenNehmen" label="Geben - Nehmen" image="ic_32_geben_nehmen" onAction="pInsertBB"/>
            <button id="idHinsehen" label="Hinsehen" image="ic_32_hinsehen" onAction="pInsertBB"/>
            <button id="idHören" label="Hören" image="ic_32_hoeren" onAction="pInsertBB"/>
            <button id="idKlatschen" label="Klatschen" image="ic_32_klatschen" onAction="pInsertBB"/>
            <button id="idKleber" label="Kleben" image="ic_32_kleber" onAction="pInsertBB"/>
            <button id="idKönig" label="König" image="ic_32_koenig" onAction="pInsertBB"/>
            <button id="idKönigemarkieren" label="Könige markieren" image="ic_32_koenige_markieren" onAction="pInsertBB"/>
            <button id="idLesen" label="Lesen" image="ic_32_lesen" onAction="pInsertBB"/>
            <button id="idLineal" label="Lineal" image="ic_32_lineal" onAction="pInsertBB"/>
            <button id="idMalen" label="Malen" image="ic_32_malen" onAction="pInsertBB"/>
            <button id="idMarkieren" label="Markieren" image="ic_32_markieren" onAction="pInsertBB"/>
            <button id="idNachspuren" label="Nachspuren" image="ic_32_nachspuren" onAction="pInsertBB"/>
            <button id="idNummerieren" label="Nummerieren" image="ic_32_nummerieren" onAction="pInsertBB"/>
            <button id="idSchere" label="Schneiden" image="ic_32_schere" onAction="pInsertBB"/>
            <button id="idSchreiben" label="Schreiben" image="ic_32_schreiben" onAction="pInsertBB"/>
            <button id="idSchreibtabelle" label="Schreibtabelle" image="ic_32_schreibtabelle" onAction="pInsertBB"/>
            <button id="idSilbenbögen" label="Silbenbögen" image="ic_32_silbenboegen" onAction="pInsertBB"/>
            <button id="idSprechen" label="Sprechen" image="ic_32_sprechen" onAction="pInsertBB"/>
            <button id="idTipp" label="Tipp" image="ic_32_tipp" onAction="pInsertBB"/>
            <button id="idVerbinden" label="Verbinden" image="ic_32_verbinden" onAction="pInsertBB"/>
            <button id="idAbleiten" label="Ableiten" image="ic_32_ableiten" onAction="pInsertBB"/>
            <button id="idGrossklein" label="Gross - klein" image="ic_32_gross_oder_klein" onAction="pInsertBB"/>
            <button id="idMerkwörter" label="Merkwörter" image="ic_32_merkwoerter" onAction="pInsertBB"/>
            <button id="idSchwingen" label="Schwingen" image="ic_32_schwingen" onAction="pInsertBB"/>
            <button id="idVerlängern" label="Verlängern" image="ic_32_verlaengern" onAction="pInsertBB"/>
          </menu>
        </group>
        <group id="idMenu4" label="Schriften">
          <menu id="idMenue4" size="large" itemSize="normal" image="idschriften" label="Schriften">
            <menu id="idAusblenden" label="Ausblenden">
              <button id="idHandschriftNausblenden" label="Handschrift" onAction="pInsertHandwritingHideN"/>
              <button id="idLösungsschriftNausblenden" label="Lösungsschrift" onAction="pInsertSolutionFontHideN"/>
              <button id="idLückentextNausblenden" label="Lückentext" onAction="pInsertTextgapsHideN"/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  <menuSeparator id="idSchriften01"/>
              <button id="idAlle3Aus" label="Alle obigen ausblenden" onAction="pInsertHandwritingSolutionTextgapsHide"/>
            </menu>
            <menu id="idEinblenden" label="Einblenden">
              <button id="idHandschrifteinblendenN" label="Handschrift" onAction="pInsertHandwritingUnhideN"/>
              <button id="idLösungsschrifteinblendenN" label="Lösungsschrift" onAction="pInsertSolutionFontUnhideN"/>
              <button id="idLückentexteinblendenN" label="Lückentext" onAction="pInsertTextgapsUnhideN"/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  <menuSeparator id="idSchriften02"/>
              <button id="idAlle3Ein" label="Alle obigen einblenden" onAction="pInsertHandwritingSolution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toggleButton idMso="Superscript" size="normal"/>
          <toggleButton idMso="Subscript" size="normal"/>
          <separator id="idSeparatorTool3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3</Pages>
  <Words>12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Barnick</dc:creator>
  <cp:keywords/>
  <dc:description/>
  <cp:lastModifiedBy>Carver, Nils</cp:lastModifiedBy>
  <cp:revision>6</cp:revision>
  <cp:lastPrinted>2016-12-08T14:25:00Z</cp:lastPrinted>
  <dcterms:created xsi:type="dcterms:W3CDTF">2021-12-06T20:08:00Z</dcterms:created>
  <dcterms:modified xsi:type="dcterms:W3CDTF">2021-12-14T12:04:00Z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