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ic_32_nummerieren.png" ContentType="image/.PNG"/>
  <Override PartName="/customUI/images/ic_32_arbeitsheft.png" ContentType="image/.PNG"/>
  <Override PartName="/customUI/images/ic_32_haecken.png" ContentType="image/.PNG"/>
  <Override PartName="/customUI/images/ic_32_hinsehen.png" ContentType="image/.PNG"/>
  <Override PartName="/customUI/images/ic_32_smiley1.png" ContentType="image/.PNG"/>
  <Override PartName="/customUI/images/ic_32_kreisgespraech.png" ContentType="image/.PNG"/>
  <Override PartName="/customUI/images/ic_32_aufzaehlung.png" ContentType="image/.PNG"/>
  <Override PartName="/customUI/images/ic_32_paeckchen.png" ContentType="image/.PNG"/>
  <Override PartName="/customUI/images/ic_32_zwanzigerfeld.png" ContentType="image/.PNG"/>
  <Override PartName="/customUI/images/ic_32_schreibtabelle.png" ContentType="image/.PNG"/>
  <Override PartName="/customUI/images/ic_32_silbenboegen.png" ContentType="image/.PNG"/>
  <Override PartName="/customUI/images/ic_32_verlaengern.png" ContentType="image/.PNG"/>
  <Override PartName="/customUI/images/icpictos.png" ContentType="image/.PNG"/>
  <Override PartName="/customUI/images/ic_32_linie_1225.png" ContentType="image/.PNG"/>
  <Override PartName="/customUI/images/ic_32_nummerierung.png" ContentType="image/.PNG"/>
  <Override PartName="/customUI/images/ic_32_schwingen.png" ContentType="image/.PNG"/>
  <Override PartName="/customUI/images/ic_32_uhr.png" ContentType="image/.PNG"/>
  <Override PartName="/customUI/images/ic_32_ankreuzkaestchenmithaeckchen.png" ContentType="image/.PNG"/>
  <Override PartName="/customUI/images/ic_32_differenzierung.png" ContentType="image/.PNG"/>
  <Override PartName="/customUI/images/ic_32_kleber.png" ContentType="image/.PNG"/>
  <Override PartName="/customUI/images/ic_32_leicht.png" ContentType="image/.PNG"/>
  <Override PartName="/customUI/images/ic_32_schere.png" ContentType="image/.PNG"/>
  <Override PartName="/customUI/images/ic_32_sprechblase.png" ContentType="image/.PNG"/>
  <Override PartName="/customUI/images/ic_32_achtung.png" ContentType="image/.PNG"/>
  <Override PartName="/customUI/images/ic_32_koenige_markieren.png" ContentType="image/.PNG"/>
  <Override PartName="/customUI/images/ic_32_schwer.png" ContentType="image/.PNG"/>
  <Override PartName="/customUI/images/ic_32_sprechen.png" ContentType="image/.PNG"/>
  <Override PartName="/customUI/images/ic_32_audio.png" ContentType="image/.PNG"/>
  <Override PartName="/customUI/images/ic_32_lesen.png" ContentType="image/.PNG"/>
  <Override PartName="/customUI/images/ic_32_gruppenarbeit.png" ContentType="image/.PNG"/>
  <Override PartName="/customUI/images/ic_32_internet.png" ContentType="image/.PNG"/>
  <Override PartName="/customUI/images/ic_32_mittel.png" ContentType="image/.PNG"/>
  <Override PartName="/customUI/images/ic_32_smiley2.png" ContentType="image/.PNG"/>
  <Override PartName="/customUI/images/idschriften.png" ContentType="image/.PNG"/>
  <Override PartName="/customUI/images/ic_32_tipp.png" ContentType="image/.PNG"/>
  <Override PartName="/customUI/images/ic_32_video.png" ContentType="image/.PNG"/>
  <Override PartName="/customUI/images/ic_32_ableiten.png" ContentType="image/.PNG"/>
  <Override PartName="/customUI/images/ic_32_einkreisen.png" ContentType="image/.PNG"/>
  <Override PartName="/customUI/images/ic_32_gross_oder_klein.png" ContentType="image/.PNG"/>
  <Override PartName="/customUI/images/ic_32_zahlenmauer_zweistoeckig.png" ContentType="image/.PNG"/>
  <Override PartName="/customUI/images/ic_32_klatschen.png" ContentType="image/.PNG"/>
  <Override PartName="/customUI/images/ic_32_koenig.png" ContentType="image/.PNG"/>
  <Override PartName="/customUI/images/ic_32_kreuzwortraetsel.png" ContentType="image/.PNG"/>
  <Override PartName="/customUI/images/ic_32_linie_80.png" ContentType="image/.PNG"/>
  <Override PartName="/customUI/images/ic_32_linie_165.png" ContentType="image/.PNG"/>
  <Override PartName="/customUI/images/ic_32_markieren.png" ContentType="image/.PNG"/>
  <Override PartName="/customUI/images/ic_32_partnerarbeit.png" ContentType="image/.PNG"/>
  <Override PartName="/customUI/images/ic_32_pfeil.png" ContentType="image/.PNG"/>
  <Override PartName="/customUI/images/ic_32_raster.png" ContentType="image/.PNG"/>
  <Override PartName="/customUI/images/ic_32_textbox.png" ContentType="image/.PNG"/>
  <Override PartName="/customUI/images/ic_32_verbinden.png" ContentType="image/.PNG"/>
  <Override PartName="/customUI/images/ic_32_zerlegungshaus.png" ContentType="image/.PNG"/>
  <Override PartName="/customUI/images/ic_32_film.png" ContentType="image/.PNG"/>
  <Override PartName="/customUI/images/ic_32_medienkompetenz.png" ContentType="image/.PNG"/>
  <Override PartName="/customUI/images/ic_32_ankreuzkaestchen.png" ContentType="image/.PNG"/>
  <Override PartName="/customUI/images/icsymbole.png" ContentType="image/.PNG"/>
  <Override PartName="/customUI/images/ic_32_lineal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platzhalter.png" ContentType="image/.PNG"/>
  <Override PartName="/customUI/images/ic_32_sprachsensibilitaet.png" ContentType="image/.PNG"/>
  <Override PartName="/customUI/images/ic_32_ankreuzen.png" ContentType="image/.PNG"/>
  <Override PartName="/customUI/images/ic_32_linie_375.png" ContentType="image/.PNG"/>
  <Override PartName="/customUI/images/ic_32_malen.png" ContentType="image/.PNG"/>
  <Override PartName="/customUI/images/ic_32_schnittbox.png" ContentType="image/.PNG"/>
  <Override PartName="/customUI/images/ic_32_schreiben.png" ContentType="image/.PNG"/>
  <Override PartName="/customUI/images/ic_32_interaktiv.png" ContentType="image/.PNG"/>
  <Override PartName="/customUI/images/ic_32_achte_auf.png" ContentType="image/.PNG"/>
  <Override PartName="/customUI/images/ic_32_einzelarbeit.png" ContentType="image/.PNG"/>
  <Override PartName="/customUI/images/ic_32_zahlenmauer_dreistoeckig.png" ContentType="image/.PNG"/>
  <Override PartName="/customUI/images/ic_32_aufgabenkarte-grau.png" ContentType="image/.PNG"/>
  <Override PartName="/customUI/images/ic_32_hoeren.png" ContentType="image/.PNG"/>
  <Override PartName="/customUI/images/ic_32_merkwoerter.png" ContentType="image/.PNG"/>
  <Override PartName="/customUI/images/ic_32_smiley3.png" ContentType="image/.PNG"/>
  <Override PartName="/customUI/images/ic_32_geben_nehmen.png" ContentType="image/.PNG"/>
  <Override PartName="/customUI/images/ic_32_nachspuren.png" ContentType="image/.PNG"/>
  <Override PartName="/customUI/images/ic_32_anstrich.png" ContentType="image/.PNG"/>
  <Override PartName="/customUI/images/ic_32_aufgabenkarte-weiss.png" ContentType="image/.PNG"/>
  <Override PartName="/customUI/images/ic_32_dokument.png" ContentType="image/.PNG"/>
</Types>
</file>

<file path=_rels/.rels><?xml version="1.0" encoding="UTF-8" standalone="yes"?>
<Relationships xmlns="http://schemas.openxmlformats.org/package/2006/relationships"><Relationship Id="Rc889c3750e494346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1B0B6C28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3801369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3757604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C3D4D3E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6C942E8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21869A9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D9A7F1E" w14:textId="3BEAB4D2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D15E81">
              <w:t>3</w:t>
            </w:r>
          </w:p>
        </w:tc>
      </w:tr>
      <w:tr w:rsidR="00BF17F2" w:rsidRPr="00BF17F2" w14:paraId="00D8241F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040EE3C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EC7942B" w14:textId="316BCAC9" w:rsidR="001F50E9" w:rsidRDefault="001F50E9" w:rsidP="001F50E9">
            <w:pPr>
              <w:rPr>
                <w:color w:val="000000" w:themeColor="text1"/>
              </w:rPr>
            </w:pPr>
          </w:p>
          <w:p w14:paraId="76003402" w14:textId="298C25DE" w:rsidR="00FB59FB" w:rsidRPr="00846BD2" w:rsidRDefault="00846BD2" w:rsidP="001F50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Rangliste für die Erstellung der Lese-Teams</w:t>
            </w:r>
          </w:p>
        </w:tc>
      </w:tr>
    </w:tbl>
    <w:p w14:paraId="7EEE623E" w14:textId="0F4F4BA7" w:rsidR="00846BD2" w:rsidRDefault="00C05E75" w:rsidP="00D60378">
      <w:bookmarkStart w:id="0" w:name="bmStart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0021A74C" wp14:editId="7015F5D8">
            <wp:simplePos x="0" y="0"/>
            <wp:positionH relativeFrom="margin">
              <wp:align>right</wp:align>
            </wp:positionH>
            <wp:positionV relativeFrom="page">
              <wp:posOffset>708025</wp:posOffset>
            </wp:positionV>
            <wp:extent cx="1264920" cy="82296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91" b="-1293"/>
                    <a:stretch/>
                  </pic:blipFill>
                  <pic:spPr bwMode="auto">
                    <a:xfrm>
                      <a:off x="0" y="0"/>
                      <a:ext cx="12649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BF271" w14:textId="77777777" w:rsidR="00846BD2" w:rsidRDefault="00846BD2" w:rsidP="00D60378"/>
    <w:tbl>
      <w:tblPr>
        <w:tblStyle w:val="Tabellenraster"/>
        <w:tblpPr w:leftFromText="141" w:rightFromText="141" w:vertAnchor="text" w:horzAnchor="margin" w:tblpXSpec="center" w:tblpY="8"/>
        <w:tblW w:w="9776" w:type="dxa"/>
        <w:tblLook w:val="04A0" w:firstRow="1" w:lastRow="0" w:firstColumn="1" w:lastColumn="0" w:noHBand="0" w:noVBand="1"/>
      </w:tblPr>
      <w:tblGrid>
        <w:gridCol w:w="910"/>
        <w:gridCol w:w="4330"/>
        <w:gridCol w:w="4536"/>
      </w:tblGrid>
      <w:tr w:rsidR="00846BD2" w14:paraId="4163144D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08D0991E" w14:textId="77777777" w:rsidR="00846BD2" w:rsidRDefault="00846BD2" w:rsidP="00846BD2">
            <w:pPr>
              <w:jc w:val="center"/>
            </w:pPr>
            <w:r>
              <w:t>Rang</w:t>
            </w:r>
          </w:p>
        </w:tc>
        <w:tc>
          <w:tcPr>
            <w:tcW w:w="4330" w:type="dxa"/>
            <w:vAlign w:val="center"/>
          </w:tcPr>
          <w:p w14:paraId="458ED2FD" w14:textId="77777777" w:rsidR="00846BD2" w:rsidRDefault="00846BD2" w:rsidP="00846BD2">
            <w:pPr>
              <w:jc w:val="center"/>
            </w:pPr>
            <w:r>
              <w:t>richtige Wörter in einer Minute</w:t>
            </w:r>
          </w:p>
        </w:tc>
        <w:tc>
          <w:tcPr>
            <w:tcW w:w="4536" w:type="dxa"/>
            <w:vAlign w:val="center"/>
          </w:tcPr>
          <w:p w14:paraId="13410B81" w14:textId="77777777" w:rsidR="00846BD2" w:rsidRDefault="00846BD2" w:rsidP="00846BD2">
            <w:pPr>
              <w:jc w:val="center"/>
            </w:pPr>
            <w:r>
              <w:t>Name</w:t>
            </w:r>
          </w:p>
        </w:tc>
      </w:tr>
      <w:tr w:rsidR="00846BD2" w14:paraId="1332D8A4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110EAFE8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7B7F1A44" w14:textId="77777777" w:rsidR="00846BD2" w:rsidRDefault="00846BD2" w:rsidP="00846BD2"/>
        </w:tc>
        <w:tc>
          <w:tcPr>
            <w:tcW w:w="4536" w:type="dxa"/>
            <w:vAlign w:val="center"/>
          </w:tcPr>
          <w:p w14:paraId="561F8B60" w14:textId="77777777" w:rsidR="00846BD2" w:rsidRDefault="00846BD2" w:rsidP="00846BD2"/>
        </w:tc>
      </w:tr>
      <w:tr w:rsidR="00846BD2" w14:paraId="2F2AEC89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20ADBB3C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43F4B45A" w14:textId="77777777" w:rsidR="00846BD2" w:rsidRDefault="00846BD2" w:rsidP="00846BD2"/>
        </w:tc>
        <w:tc>
          <w:tcPr>
            <w:tcW w:w="4536" w:type="dxa"/>
            <w:vAlign w:val="center"/>
          </w:tcPr>
          <w:p w14:paraId="1DB7CC72" w14:textId="77777777" w:rsidR="00846BD2" w:rsidRDefault="00846BD2" w:rsidP="00846BD2"/>
        </w:tc>
      </w:tr>
      <w:tr w:rsidR="00846BD2" w14:paraId="7706B879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1CC10350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33A8C8BD" w14:textId="77777777" w:rsidR="00846BD2" w:rsidRDefault="00846BD2" w:rsidP="00846BD2"/>
        </w:tc>
        <w:tc>
          <w:tcPr>
            <w:tcW w:w="4536" w:type="dxa"/>
            <w:vAlign w:val="center"/>
          </w:tcPr>
          <w:p w14:paraId="6D29C8BC" w14:textId="77777777" w:rsidR="00846BD2" w:rsidRDefault="00846BD2" w:rsidP="00846BD2"/>
        </w:tc>
      </w:tr>
      <w:tr w:rsidR="00846BD2" w14:paraId="1EFF614A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57DFF49D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45B81236" w14:textId="77777777" w:rsidR="00846BD2" w:rsidRDefault="00846BD2" w:rsidP="00846BD2"/>
        </w:tc>
        <w:tc>
          <w:tcPr>
            <w:tcW w:w="4536" w:type="dxa"/>
            <w:vAlign w:val="center"/>
          </w:tcPr>
          <w:p w14:paraId="419F8007" w14:textId="77777777" w:rsidR="00846BD2" w:rsidRDefault="00846BD2" w:rsidP="00846BD2"/>
        </w:tc>
      </w:tr>
      <w:tr w:rsidR="00846BD2" w14:paraId="1B8F1D9E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46441811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3D5C2941" w14:textId="77777777" w:rsidR="00846BD2" w:rsidRDefault="00846BD2" w:rsidP="00846BD2"/>
        </w:tc>
        <w:tc>
          <w:tcPr>
            <w:tcW w:w="4536" w:type="dxa"/>
            <w:vAlign w:val="center"/>
          </w:tcPr>
          <w:p w14:paraId="13A77DBB" w14:textId="77777777" w:rsidR="00846BD2" w:rsidRDefault="00846BD2" w:rsidP="00846BD2"/>
        </w:tc>
      </w:tr>
      <w:tr w:rsidR="00846BD2" w14:paraId="6871CDCD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5C6FF018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4D5A9D50" w14:textId="77777777" w:rsidR="00846BD2" w:rsidRDefault="00846BD2" w:rsidP="00846BD2"/>
        </w:tc>
        <w:tc>
          <w:tcPr>
            <w:tcW w:w="4536" w:type="dxa"/>
            <w:vAlign w:val="center"/>
          </w:tcPr>
          <w:p w14:paraId="2851E2AD" w14:textId="77777777" w:rsidR="00846BD2" w:rsidRDefault="00846BD2" w:rsidP="00846BD2"/>
        </w:tc>
      </w:tr>
      <w:tr w:rsidR="00846BD2" w14:paraId="1E626D59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70F13232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701FAA9D" w14:textId="77777777" w:rsidR="00846BD2" w:rsidRDefault="00846BD2" w:rsidP="00846BD2"/>
        </w:tc>
        <w:tc>
          <w:tcPr>
            <w:tcW w:w="4536" w:type="dxa"/>
            <w:vAlign w:val="center"/>
          </w:tcPr>
          <w:p w14:paraId="09E12C05" w14:textId="77777777" w:rsidR="00846BD2" w:rsidRDefault="00846BD2" w:rsidP="00846BD2"/>
        </w:tc>
      </w:tr>
      <w:tr w:rsidR="00846BD2" w14:paraId="74027855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4109A548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2A168C9B" w14:textId="77777777" w:rsidR="00846BD2" w:rsidRDefault="00846BD2" w:rsidP="00846BD2"/>
        </w:tc>
        <w:tc>
          <w:tcPr>
            <w:tcW w:w="4536" w:type="dxa"/>
            <w:vAlign w:val="center"/>
          </w:tcPr>
          <w:p w14:paraId="3E1CDACB" w14:textId="77777777" w:rsidR="00846BD2" w:rsidRDefault="00846BD2" w:rsidP="00846BD2"/>
        </w:tc>
      </w:tr>
      <w:tr w:rsidR="00846BD2" w14:paraId="647DB3D9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1DCF45E0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33B8528E" w14:textId="77777777" w:rsidR="00846BD2" w:rsidRDefault="00846BD2" w:rsidP="00846BD2"/>
        </w:tc>
        <w:tc>
          <w:tcPr>
            <w:tcW w:w="4536" w:type="dxa"/>
            <w:vAlign w:val="center"/>
          </w:tcPr>
          <w:p w14:paraId="4143E38F" w14:textId="77777777" w:rsidR="00846BD2" w:rsidRDefault="00846BD2" w:rsidP="00846BD2"/>
        </w:tc>
      </w:tr>
      <w:tr w:rsidR="00846BD2" w14:paraId="294583E4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45696FF0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78F8176F" w14:textId="77777777" w:rsidR="00846BD2" w:rsidRDefault="00846BD2" w:rsidP="00846BD2"/>
        </w:tc>
        <w:tc>
          <w:tcPr>
            <w:tcW w:w="4536" w:type="dxa"/>
            <w:vAlign w:val="center"/>
          </w:tcPr>
          <w:p w14:paraId="60A807F1" w14:textId="77777777" w:rsidR="00846BD2" w:rsidRDefault="00846BD2" w:rsidP="00846BD2"/>
        </w:tc>
      </w:tr>
      <w:tr w:rsidR="00846BD2" w14:paraId="2C9DB197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6AE18569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68C80733" w14:textId="77777777" w:rsidR="00846BD2" w:rsidRDefault="00846BD2" w:rsidP="00846BD2"/>
        </w:tc>
        <w:tc>
          <w:tcPr>
            <w:tcW w:w="4536" w:type="dxa"/>
            <w:vAlign w:val="center"/>
          </w:tcPr>
          <w:p w14:paraId="5CC92BAF" w14:textId="77777777" w:rsidR="00846BD2" w:rsidRDefault="00846BD2" w:rsidP="00846BD2"/>
        </w:tc>
      </w:tr>
      <w:tr w:rsidR="00846BD2" w14:paraId="29325C2E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38B2BF9A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3C6D574E" w14:textId="77777777" w:rsidR="00846BD2" w:rsidRDefault="00846BD2" w:rsidP="00846BD2"/>
        </w:tc>
        <w:tc>
          <w:tcPr>
            <w:tcW w:w="4536" w:type="dxa"/>
            <w:vAlign w:val="center"/>
          </w:tcPr>
          <w:p w14:paraId="49BB1571" w14:textId="77777777" w:rsidR="00846BD2" w:rsidRDefault="00846BD2" w:rsidP="00846BD2"/>
        </w:tc>
      </w:tr>
      <w:tr w:rsidR="00846BD2" w14:paraId="5C9D8950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0C07192C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075D52E7" w14:textId="77777777" w:rsidR="00846BD2" w:rsidRDefault="00846BD2" w:rsidP="00846BD2"/>
        </w:tc>
        <w:tc>
          <w:tcPr>
            <w:tcW w:w="4536" w:type="dxa"/>
            <w:vAlign w:val="center"/>
          </w:tcPr>
          <w:p w14:paraId="224217F3" w14:textId="77777777" w:rsidR="00846BD2" w:rsidRDefault="00846BD2" w:rsidP="00846BD2"/>
        </w:tc>
      </w:tr>
      <w:tr w:rsidR="00846BD2" w14:paraId="61F377CF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22A99935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5F67433E" w14:textId="77777777" w:rsidR="00846BD2" w:rsidRDefault="00846BD2" w:rsidP="00846BD2"/>
        </w:tc>
        <w:tc>
          <w:tcPr>
            <w:tcW w:w="4536" w:type="dxa"/>
            <w:vAlign w:val="center"/>
          </w:tcPr>
          <w:p w14:paraId="178B9C2F" w14:textId="77777777" w:rsidR="00846BD2" w:rsidRDefault="00846BD2" w:rsidP="00846BD2"/>
        </w:tc>
      </w:tr>
      <w:tr w:rsidR="00846BD2" w14:paraId="6D41EF32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54483E01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727F853A" w14:textId="77777777" w:rsidR="00846BD2" w:rsidRDefault="00846BD2" w:rsidP="00846BD2"/>
        </w:tc>
        <w:tc>
          <w:tcPr>
            <w:tcW w:w="4536" w:type="dxa"/>
            <w:vAlign w:val="center"/>
          </w:tcPr>
          <w:p w14:paraId="2126EC3F" w14:textId="77777777" w:rsidR="00846BD2" w:rsidRDefault="00846BD2" w:rsidP="00846BD2"/>
        </w:tc>
      </w:tr>
      <w:tr w:rsidR="00846BD2" w14:paraId="66E878AF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158247DA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420B453F" w14:textId="77777777" w:rsidR="00846BD2" w:rsidRDefault="00846BD2" w:rsidP="00846BD2"/>
        </w:tc>
        <w:tc>
          <w:tcPr>
            <w:tcW w:w="4536" w:type="dxa"/>
            <w:vAlign w:val="center"/>
          </w:tcPr>
          <w:p w14:paraId="456C4D90" w14:textId="77777777" w:rsidR="00846BD2" w:rsidRDefault="00846BD2" w:rsidP="00846BD2"/>
        </w:tc>
      </w:tr>
      <w:tr w:rsidR="00846BD2" w14:paraId="54F8F2C1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7F6AB693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3BEB1FE9" w14:textId="77777777" w:rsidR="00846BD2" w:rsidRDefault="00846BD2" w:rsidP="00846BD2"/>
        </w:tc>
        <w:tc>
          <w:tcPr>
            <w:tcW w:w="4536" w:type="dxa"/>
            <w:vAlign w:val="center"/>
          </w:tcPr>
          <w:p w14:paraId="463406E2" w14:textId="77777777" w:rsidR="00846BD2" w:rsidRDefault="00846BD2" w:rsidP="00846BD2"/>
        </w:tc>
      </w:tr>
      <w:tr w:rsidR="00846BD2" w14:paraId="601BDB8C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6D85AA1B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3BDBBF67" w14:textId="77777777" w:rsidR="00846BD2" w:rsidRDefault="00846BD2" w:rsidP="00846BD2"/>
        </w:tc>
        <w:tc>
          <w:tcPr>
            <w:tcW w:w="4536" w:type="dxa"/>
            <w:vAlign w:val="center"/>
          </w:tcPr>
          <w:p w14:paraId="784A93FA" w14:textId="77777777" w:rsidR="00846BD2" w:rsidRDefault="00846BD2" w:rsidP="00846BD2"/>
        </w:tc>
      </w:tr>
      <w:tr w:rsidR="00846BD2" w14:paraId="4D05D8E6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27C28245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6C0C66EF" w14:textId="77777777" w:rsidR="00846BD2" w:rsidRDefault="00846BD2" w:rsidP="00846BD2"/>
        </w:tc>
        <w:tc>
          <w:tcPr>
            <w:tcW w:w="4536" w:type="dxa"/>
            <w:vAlign w:val="center"/>
          </w:tcPr>
          <w:p w14:paraId="32D5BECF" w14:textId="77777777" w:rsidR="00846BD2" w:rsidRDefault="00846BD2" w:rsidP="00846BD2"/>
        </w:tc>
      </w:tr>
      <w:tr w:rsidR="00846BD2" w14:paraId="45C5E808" w14:textId="77777777" w:rsidTr="00846BD2">
        <w:trPr>
          <w:trHeight w:val="567"/>
        </w:trPr>
        <w:tc>
          <w:tcPr>
            <w:tcW w:w="910" w:type="dxa"/>
            <w:vAlign w:val="center"/>
          </w:tcPr>
          <w:p w14:paraId="745ED741" w14:textId="77777777" w:rsidR="00846BD2" w:rsidRDefault="00846BD2" w:rsidP="00846BD2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4330" w:type="dxa"/>
            <w:vAlign w:val="center"/>
          </w:tcPr>
          <w:p w14:paraId="7574C16F" w14:textId="77777777" w:rsidR="00846BD2" w:rsidRDefault="00846BD2" w:rsidP="00846BD2"/>
        </w:tc>
        <w:tc>
          <w:tcPr>
            <w:tcW w:w="4536" w:type="dxa"/>
            <w:vAlign w:val="center"/>
          </w:tcPr>
          <w:p w14:paraId="1B2DC406" w14:textId="77777777" w:rsidR="00846BD2" w:rsidRDefault="00846BD2" w:rsidP="00846BD2"/>
        </w:tc>
      </w:tr>
    </w:tbl>
    <w:p w14:paraId="54634A2E" w14:textId="77777777" w:rsidR="0058635A" w:rsidRDefault="0058635A" w:rsidP="00D60378"/>
    <w:sectPr w:rsidR="0058635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6FADA" w14:textId="77777777" w:rsidR="00C71734" w:rsidRDefault="00C71734" w:rsidP="003C599D">
      <w:pPr>
        <w:spacing w:line="240" w:lineRule="auto"/>
      </w:pPr>
      <w:r>
        <w:separator/>
      </w:r>
    </w:p>
  </w:endnote>
  <w:endnote w:type="continuationSeparator" w:id="0">
    <w:p w14:paraId="2407ACF1" w14:textId="77777777" w:rsidR="00C71734" w:rsidRDefault="00C7173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C9119" w14:textId="77777777" w:rsidR="00D15E81" w:rsidRDefault="00D15E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C6EA1C0" w14:textId="77777777" w:rsidTr="006B2D23">
      <w:trPr>
        <w:trHeight w:hRule="exact" w:val="680"/>
      </w:trPr>
      <w:tc>
        <w:tcPr>
          <w:tcW w:w="1131" w:type="dxa"/>
          <w:noWrap/>
        </w:tcPr>
        <w:p w14:paraId="085DD755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064E20C" wp14:editId="5940A932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31A885C" w14:textId="77777777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294F2A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7BEDF8E6" w14:textId="35A5E1A1" w:rsidR="00294F2A" w:rsidRDefault="00294F2A" w:rsidP="00294F2A">
          <w:pPr>
            <w:pStyle w:val="ekvquelle"/>
          </w:pPr>
          <w:r>
            <w:t xml:space="preserve">Textquellen: </w:t>
          </w:r>
          <w:r w:rsidR="00D15E81">
            <w:t xml:space="preserve">Annika </w:t>
          </w:r>
          <w:proofErr w:type="spellStart"/>
          <w:r w:rsidR="00D15E81">
            <w:t>Barnick</w:t>
          </w:r>
          <w:proofErr w:type="spellEnd"/>
        </w:p>
        <w:p w14:paraId="73729AB2" w14:textId="0B76D7FF" w:rsidR="00D15E81" w:rsidRPr="00913892" w:rsidRDefault="00294F2A" w:rsidP="00D15E81">
          <w:pPr>
            <w:pStyle w:val="ekvquelle"/>
          </w:pPr>
          <w:r>
            <w:t xml:space="preserve">Abbildungsverzeichnis: </w:t>
          </w:r>
          <w:r w:rsidR="00D15E81">
            <w:t xml:space="preserve">Sven </w:t>
          </w:r>
          <w:proofErr w:type="spellStart"/>
          <w:r w:rsidR="00D15E81">
            <w:t>Leberer</w:t>
          </w:r>
          <w:proofErr w:type="spellEnd"/>
          <w:r w:rsidR="00D15E81">
            <w:t>, Altenberge</w:t>
          </w:r>
        </w:p>
        <w:p w14:paraId="0EA58458" w14:textId="37CDBB00" w:rsidR="00193A18" w:rsidRPr="00913892" w:rsidRDefault="00193A18" w:rsidP="00294F2A">
          <w:pPr>
            <w:pStyle w:val="ekvquelle"/>
          </w:pPr>
        </w:p>
      </w:tc>
      <w:tc>
        <w:tcPr>
          <w:tcW w:w="397" w:type="dxa"/>
        </w:tcPr>
        <w:p w14:paraId="7ED2EA2C" w14:textId="77777777" w:rsidR="00193A18" w:rsidRPr="00913892" w:rsidRDefault="00193A18" w:rsidP="00913892">
          <w:pPr>
            <w:pStyle w:val="ekvpagina"/>
          </w:pPr>
        </w:p>
      </w:tc>
    </w:tr>
  </w:tbl>
  <w:p w14:paraId="3B40480C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EF7B" w14:textId="77777777" w:rsidR="00D15E81" w:rsidRDefault="00D15E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EEBF" w14:textId="77777777" w:rsidR="00C71734" w:rsidRDefault="00C71734" w:rsidP="003C599D">
      <w:pPr>
        <w:spacing w:line="240" w:lineRule="auto"/>
      </w:pPr>
      <w:r>
        <w:separator/>
      </w:r>
    </w:p>
  </w:footnote>
  <w:footnote w:type="continuationSeparator" w:id="0">
    <w:p w14:paraId="2A34BB31" w14:textId="77777777" w:rsidR="00C71734" w:rsidRDefault="00C7173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A148" w14:textId="77777777" w:rsidR="00D15E81" w:rsidRDefault="00D15E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72CF6" w14:textId="77777777" w:rsidR="00D15E81" w:rsidRDefault="00D15E8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8469D" w14:textId="77777777" w:rsidR="00D15E81" w:rsidRDefault="00D15E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5D4"/>
    <w:multiLevelType w:val="hybridMultilevel"/>
    <w:tmpl w:val="4BE859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E1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0E9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6BD2"/>
    <w:rsid w:val="008478B1"/>
    <w:rsid w:val="00850EC8"/>
    <w:rsid w:val="00851354"/>
    <w:rsid w:val="00854D77"/>
    <w:rsid w:val="008576F6"/>
    <w:rsid w:val="00857713"/>
    <w:rsid w:val="00862C21"/>
    <w:rsid w:val="00871A3C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5E75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1734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15E81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2FE1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2D1F7B"/>
  <w15:chartTrackingRefBased/>
  <w15:docId w15:val="{9516E63C-C51C-496F-ACE0-5EC30412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in006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nummerieren" Type="http://schemas.openxmlformats.org/officeDocument/2006/relationships/image" Target="images/ic_32_nummerieren.png"/><Relationship Id="ic_32_arbeitsheft" Type="http://schemas.openxmlformats.org/officeDocument/2006/relationships/image" Target="images/ic_32_arbeitsheft.png"/><Relationship Id="ic_32_haecken" Type="http://schemas.openxmlformats.org/officeDocument/2006/relationships/image" Target="images/ic_32_haecken.png"/><Relationship Id="ic_32_hinsehen" Type="http://schemas.openxmlformats.org/officeDocument/2006/relationships/image" Target="images/ic_32_hinseh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aufzaehlung" Type="http://schemas.openxmlformats.org/officeDocument/2006/relationships/image" Target="images/ic_32_aufzaehlung.png"/><Relationship Id="ic_32_paeckchen" Type="http://schemas.openxmlformats.org/officeDocument/2006/relationships/image" Target="images/ic_32_paeckchen.png"/><Relationship Id="ic_32_zwanzigerfeld" Type="http://schemas.openxmlformats.org/officeDocument/2006/relationships/image" Target="images/ic_32_zwanzigerfeld.png"/><Relationship Id="ic_32_schreibtabelle" Type="http://schemas.openxmlformats.org/officeDocument/2006/relationships/image" Target="images/ic_32_schreibtabelle.png"/><Relationship Id="ic_32_silbenboegen" Type="http://schemas.openxmlformats.org/officeDocument/2006/relationships/image" Target="images/ic_32_silbenboegen.png"/><Relationship Id="ic_32_verlaengern" Type="http://schemas.openxmlformats.org/officeDocument/2006/relationships/image" Target="images/ic_32_verlaengern.png"/><Relationship Id="icpictos" Type="http://schemas.openxmlformats.org/officeDocument/2006/relationships/image" Target="images/icpictos.png"/><Relationship Id="ic_32_linie_1225" Type="http://schemas.openxmlformats.org/officeDocument/2006/relationships/image" Target="images/ic_32_linie_1225.png"/><Relationship Id="ic_32_nummerierung" Type="http://schemas.openxmlformats.org/officeDocument/2006/relationships/image" Target="images/ic_32_nummerierung.png"/><Relationship Id="ic_32_schwingen" Type="http://schemas.openxmlformats.org/officeDocument/2006/relationships/image" Target="images/ic_32_schwingen.png"/><Relationship Id="ic_32_uhr" Type="http://schemas.openxmlformats.org/officeDocument/2006/relationships/image" Target="images/ic_32_uhr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kleber" Type="http://schemas.openxmlformats.org/officeDocument/2006/relationships/image" Target="images/ic_32_kleber.png"/><Relationship Id="ic_32_leicht" Type="http://schemas.openxmlformats.org/officeDocument/2006/relationships/image" Target="images/ic_32_leicht.png"/><Relationship Id="ic_32_schere" Type="http://schemas.openxmlformats.org/officeDocument/2006/relationships/image" Target="images/ic_32_schere.png"/><Relationship Id="ic_32_sprechblase" Type="http://schemas.openxmlformats.org/officeDocument/2006/relationships/image" Target="images/ic_32_sprechblase.png"/><Relationship Id="ic_32_achtung" Type="http://schemas.openxmlformats.org/officeDocument/2006/relationships/image" Target="images/ic_32_achtung.png"/><Relationship Id="ic_32_koenige_markieren" Type="http://schemas.openxmlformats.org/officeDocument/2006/relationships/image" Target="images/ic_32_koenige_markieren.png"/><Relationship Id="ic_32_schwer" Type="http://schemas.openxmlformats.org/officeDocument/2006/relationships/image" Target="images/ic_32_schwer.png"/><Relationship Id="ic_32_sprechen" Type="http://schemas.openxmlformats.org/officeDocument/2006/relationships/image" Target="images/ic_32_sprechen.png"/><Relationship Id="ic_32_audio" Type="http://schemas.openxmlformats.org/officeDocument/2006/relationships/image" Target="images/ic_32_audio.png"/><Relationship Id="ic_32_lesen" Type="http://schemas.openxmlformats.org/officeDocument/2006/relationships/image" Target="images/ic_32_lesen.png"/><Relationship Id="ic_32_gruppenarbeit" Type="http://schemas.openxmlformats.org/officeDocument/2006/relationships/image" Target="images/ic_32_gruppenarbeit.png"/><Relationship Id="ic_32_internet" Type="http://schemas.openxmlformats.org/officeDocument/2006/relationships/image" Target="images/ic_32_interne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dschriften" Type="http://schemas.openxmlformats.org/officeDocument/2006/relationships/image" Target="images/idschriften.png"/><Relationship Id="ic_32_tipp" Type="http://schemas.openxmlformats.org/officeDocument/2006/relationships/image" Target="images/ic_32_tipp.png"/><Relationship Id="ic_32_video" Type="http://schemas.openxmlformats.org/officeDocument/2006/relationships/image" Target="images/ic_32_video.png"/><Relationship Id="ic_32_ableiten" Type="http://schemas.openxmlformats.org/officeDocument/2006/relationships/image" Target="images/ic_32_ableiten.png"/><Relationship Id="ic_32_einkreisen" Type="http://schemas.openxmlformats.org/officeDocument/2006/relationships/image" Target="images/ic_32_einkreisen.png"/><Relationship Id="ic_32_gross_oder_klein" Type="http://schemas.openxmlformats.org/officeDocument/2006/relationships/image" Target="images/ic_32_gross_oder_klein.png"/><Relationship Id="ic_32_zahlenmauer_zweistoeckig" Type="http://schemas.openxmlformats.org/officeDocument/2006/relationships/image" Target="images/ic_32_zahlenmauer_zweistoeckig.png"/><Relationship Id="ic_32_klatschen" Type="http://schemas.openxmlformats.org/officeDocument/2006/relationships/image" Target="images/ic_32_klatschen.png"/><Relationship Id="ic_32_koenig" Type="http://schemas.openxmlformats.org/officeDocument/2006/relationships/image" Target="images/ic_32_koenig.png"/><Relationship Id="ic_32_kreuzwortraetsel" Type="http://schemas.openxmlformats.org/officeDocument/2006/relationships/image" Target="images/ic_32_kreuzwortraetsel.png"/><Relationship Id="ic_32_linie_80" Type="http://schemas.openxmlformats.org/officeDocument/2006/relationships/image" Target="images/ic_32_linie_80.png"/><Relationship Id="ic_32_linie_165" Type="http://schemas.openxmlformats.org/officeDocument/2006/relationships/image" Target="images/ic_32_linie_165.png"/><Relationship Id="ic_32_markieren" Type="http://schemas.openxmlformats.org/officeDocument/2006/relationships/image" Target="images/ic_32_markieren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raster" Type="http://schemas.openxmlformats.org/officeDocument/2006/relationships/image" Target="images/ic_32_raster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erlegungshaus" Type="http://schemas.openxmlformats.org/officeDocument/2006/relationships/image" Target="images/ic_32_zerlegungshaus.png"/><Relationship Id="ic_32_film" Type="http://schemas.openxmlformats.org/officeDocument/2006/relationships/image" Target="images/ic_32_film.png"/><Relationship Id="ic_32_medienkompetenz" Type="http://schemas.openxmlformats.org/officeDocument/2006/relationships/image" Target="images/ic_32_medienkompetenz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lineal" Type="http://schemas.openxmlformats.org/officeDocument/2006/relationships/image" Target="images/ic_32_lineal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platzhalter" Type="http://schemas.openxmlformats.org/officeDocument/2006/relationships/image" Target="images/icplatzhalter.png"/><Relationship Id="ic_32_sprachsensibilitaet" Type="http://schemas.openxmlformats.org/officeDocument/2006/relationships/image" Target="images/ic_32_sprachsensibilitaet.png"/><Relationship Id="ic_32_ankreuzen" Type="http://schemas.openxmlformats.org/officeDocument/2006/relationships/image" Target="images/ic_32_ankreuzen.png"/><Relationship Id="ic_32_linie_375" Type="http://schemas.openxmlformats.org/officeDocument/2006/relationships/image" Target="images/ic_32_linie_375.png"/><Relationship Id="ic_32_malen" Type="http://schemas.openxmlformats.org/officeDocument/2006/relationships/image" Target="images/ic_32_mal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interaktiv" Type="http://schemas.openxmlformats.org/officeDocument/2006/relationships/image" Target="images/ic_32_interaktiv.png"/><Relationship Id="ic_32_achte_auf" Type="http://schemas.openxmlformats.org/officeDocument/2006/relationships/image" Target="images/ic_32_achte_auf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Relationship Id="ic_32_aufgabenkarte-grau" Type="http://schemas.openxmlformats.org/officeDocument/2006/relationships/image" Target="images/ic_32_aufgabenkarte-grau.png"/><Relationship Id="ic_32_hoeren" Type="http://schemas.openxmlformats.org/officeDocument/2006/relationships/image" Target="images/ic_32_hoeren.png"/><Relationship Id="ic_32_merkwoerter" Type="http://schemas.openxmlformats.org/officeDocument/2006/relationships/image" Target="images/ic_32_merkwoerter.png"/><Relationship Id="ic_32_smiley3" Type="http://schemas.openxmlformats.org/officeDocument/2006/relationships/image" Target="images/ic_32_smiley3.png"/><Relationship Id="ic_32_geben_nehmen" Type="http://schemas.openxmlformats.org/officeDocument/2006/relationships/image" Target="images/ic_32_geben_nehmen.png"/><Relationship Id="ic_32_nachspuren" Type="http://schemas.openxmlformats.org/officeDocument/2006/relationships/image" Target="images/ic_32_nachspuren.png"/><Relationship Id="ic_32_anstrich" Type="http://schemas.openxmlformats.org/officeDocument/2006/relationships/image" Target="images/ic_32_anstrich.png"/><Relationship Id="ic_32_aufgabenkarte-weiss" Type="http://schemas.openxmlformats.org/officeDocument/2006/relationships/image" Target="images/ic_32_aufgabenkarte-weiss.png"/><Relationship Id="ic_32_dokument" Type="http://schemas.openxmlformats.org/officeDocument/2006/relationships/image" Target="images/ic_32_dokument.png"/></Relationships>
</file>

<file path=customUI/customUI.xml><?xml version="1.0" encoding="utf-8"?>
<!--
Word 2010/2013/2016/2019/365-Dokumentvorlage für Ernst Klett Verlag GmbH
-->
<customUI xmlns="http://schemas.microsoft.com/office/2006/01/customui">
  <ribbon>
    <tabs>
      <tab id="idWDKVKL1" label="WD KV KL1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button id="idNavigation" label="Navigation" screentip="Kopfzeile wird eingefügt" supertip="Fügt eine Kopfzeile auf der nächsten Seite ein" onAction="pInsertBB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Anstrich" label="Anstrich" image="ic_32_anstrich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20erFeld" label="20 er - Feld" image="ic_32_zwanzigerfeld" onAction="pInsertBB"/>
            <button id="idAufgaben-Wortkarte-grau" label="Aufgaben-Wortkarte grau" image="ic_32_aufgabenkarte-grau" onAction="pInsertBB"/>
            <button id="idAufgaben-Wortkarte-weiss" label="Aufgaben-Wortkarte weiss" image="ic_32_aufgabenkarte-weiss" onAction="pInsertBB"/>
            <button id="idInternetLink" label="Internet Link" image="ic_32_internet" onAction="pInsertBB"/>
            <button id="idKreuzworträtsel" label="Kreuzworträtsel" image="ic_32_kreuzwortraetsel" onAction="pInsertBB"/>
            <button id="idLinie375" label="Linie 37,5 mm" image="ic_32_linie_375" onAction="pInsertBB"/>
            <button id="idLinie80" label="Linie 80 mm" image="ic_32_linie_80" onAction="pInsertBB"/>
            <button id="idLinie1225" label="Linie 122,5 mm" image="ic_32_linie_1225" onAction="pInsertBB"/>
            <button id="idLinie165" label="Linie 165 mm" image="ic_32_linie_165" onAction="pInsertBB"/>
            <button id="idNummerierung" label="Nummerierung" image="ic_32_nummerierung" onAction="pInsertBB"/>
            <button id="idPäckchen" label="Päckchen" image="ic_32_paeckchen" onAction="pInsertBB"/>
            <button id="idRaster" label="Raster 7x7" image="ic_32_raster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erlegungshaus" label="Zerlegungshäuser" image="ic_32_zerlegungshaus" onAction="pInsertBB"/>
          </menu>
        </group>
        <group id="idMenu3" label="Pictos">
          <menu id="idMenue3" size="large" itemSize="normal" image="icpictos" label="Pictos">
            <button id="idLeicht" label="Leicht" image="ic_32_leicht" onAction="pInsertBB"/>
            <button id="idMittel" label="Mittel" image="ic_32_mittel" onAction="pInsertBB"/>
            <button id="idSchwer" label="Schwer" image="ic_32_schwer" onAction="pInsertBB"/>
            <button id="idEinzelarbeit" label="Einzelarbeit" image="ic_32_einzelarbeit" onAction="pInsertBB"/>
            <button id="idPartnerarbeit" label="Partnerarbeit" image="ic_32_partnerarbeit" onAction="pInsertBB"/>
            <button id="idGruppenarbeit" label="Gruppenarbeit" image="ic_32_gruppenarbeit" onAction="pInsertBB"/>
            <button id="idKreisgespräch" label="Kreisgespräch" image="ic_32_kreisgespraech" onAction="pInsertBB"/>
            <button id="idSmilie1" label="Smilie 1" image="ic_32_smiley1" onAction="pInsertBB"/>
            <button id="idSmilie2" label="Smilie 2" image="ic_32_smiley2" onAction="pInsertBB"/>
            <button id="idSmilie3" label="Smilie 3" image="ic_32_smiley3" onAction="pInsertBB"/>
            <button id="idMedienkompetenz" label="Medienkompetenz" image="ic_32_medienkompetenz" onAction="pInsertBB"/>
            <button id="idSprachsensibilitaet" label="Sprachsensibilität" image="ic_32_sprachsensibilitaet" onAction="pInsertBB"/>
            <button id="idAudio" label="Audio" image="ic_32_audio" onAction="pInsertBB"/>
            <button id="idVideo" label="Video" image="ic_32_video" onAction="pInsertBB"/>
            <button id="idInteraktiv" label="Interaktiv" image="ic_32_interaktiv" onAction="pInsertBB"/>
            <button id="idDokument" label="Dokument" image="ic_32_dokument" onAction="pInsertBB"/>
            <button id="idAchtauf" label="Achte auf" image="ic_32_achte_auf" onAction="pInsertBB"/>
            <button id="idAchtung" label="Achtung" image="ic_32_achtung" onAction="pInsertBB"/>
            <button id="idAnkreuzen" label="Ankreuzen" image="ic_32_ankreuzen" onAction="pInsertBB"/>
            <button id="idArbeitsheft" label="Arbeitsheft" image="ic_32_arbeitsheft" onAction="pInsertBB"/>
            <button id="idDifferenzierung" label="Differenzierung" image="ic_32_differenzierung" onAction="pInsertBB"/>
            <button id="idEinkreisen" label="Einkreisen" image="ic_32_einkreisen" onAction="pInsertBB"/>
            <button id="idFilm" label="Film" image="ic_32_film" onAction="pInsertBB"/>
            <button id="idGebenNehmen" label="Geben - Nehmen" image="ic_32_geben_nehmen" onAction="pInsertBB"/>
            <button id="idHinsehen" label="Hinsehen" image="ic_32_hinsehen" onAction="pInsertBB"/>
            <button id="idHören" label="Hören" image="ic_32_hoeren" onAction="pInsertBB"/>
            <button id="idKlatschen" label="Klatschen" image="ic_32_klatschen" onAction="pInsertBB"/>
            <button id="idKleber" label="Kleben" image="ic_32_kleber" onAction="pInsertBB"/>
            <button id="idKönig" label="König" image="ic_32_koenig" onAction="pInsertBB"/>
            <button id="idKönigemarkieren" label="Könige markieren" image="ic_32_koenige_markieren" onAction="pInsertBB"/>
            <button id="idLesen" label="Lesen" image="ic_32_lesen" onAction="pInsertBB"/>
            <button id="idLineal" label="Lineal" image="ic_32_lineal" onAction="pInsertBB"/>
            <button id="idMalen" label="Malen" image="ic_32_malen" onAction="pInsertBB"/>
            <button id="idMarkieren" label="Markieren" image="ic_32_markieren" onAction="pInsertBB"/>
            <button id="idNachspuren" label="Nachspuren" image="ic_32_nachspuren" onAction="pInsertBB"/>
            <button id="idNummerieren" label="Nummerieren" image="ic_32_nummerieren" onAction="pInsertBB"/>
            <button id="idSchere" label="Schneiden" image="ic_32_schere" onAction="pInsertBB"/>
            <button id="idSchreiben" label="Schreiben" image="ic_32_schreiben" onAction="pInsertBB"/>
            <button id="idSchreibtabelle" label="Schreibtabelle" image="ic_32_schreibtabelle" onAction="pInsertBB"/>
            <button id="idSilbenbögen" label="Silbenbögen" image="ic_32_silbenboegen" onAction="pInsertBB"/>
            <button id="idSprechen" label="Sprechen" image="ic_32_sprechen" onAction="pInsertBB"/>
            <button id="idTipp" label="Tipp" image="ic_32_tipp" onAction="pInsertBB"/>
            <button id="idVerbinden" label="Verbinden" image="ic_32_verbinden" onAction="pInsertBB"/>
            <button id="idAbleiten" label="Ableiten" image="ic_32_ableiten" onAction="pInsertBB"/>
            <button id="idGrossklein" label="Gross - klein" image="ic_32_gross_oder_klein" onAction="pInsertBB"/>
            <button id="idMerkwörter" label="Merkwörter" image="ic_32_merkwoerter" onAction="pInsertBB"/>
            <button id="idSchwingen" label="Schwingen" image="ic_32_schwingen" onAction="pInsertBB"/>
            <button id="idVerlängern" label="Verlängern" image="ic_32_verlaengern" onAction="pInsertBB"/>
          </menu>
        </group>
        <group id="idMenu4" label="Schriften">
          <menu id="idMenue4" size="large" itemSize="normal" image="idschriften" label="Schriften">
            <menu id="idAusblenden" label="Ausblenden">
              <button id="idHandschriftNausblenden" label="Handschrift" onAction="pInsertHandwritingHideN"/>
              <button id="idLösungsschriftNausblenden" label="Lösungsschrift" onAction="pInsertSolutionFontHideN"/>
              <button id="idLückentextNausblenden" label="Lückentext" onAction="pInsertTextgapsHideN"/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  <menuSeparator id="idSchriften01"/>
              <button id="idAlle3Aus" label="Alle obigen ausblenden" onAction="pInsertHandwritingSolutionTextgapsHide"/>
            </menu>
            <menu id="idEinblenden" label="Einblenden">
              <button id="idHandschrifteinblendenN" label="Handschrift" onAction="pInsertHandwritingUnhideN"/>
              <button id="idLösungsschrifteinblendenN" label="Lösungsschrift" onAction="pInsertSolutionFontUnhideN"/>
              <button id="idLückentexteinblendenN" label="Lückentext" onAction="pInsertTextgapsUnhideN"/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  <menuSeparator id="idSchriften02"/>
              <button id="idAlle3Ein" label="Alle obigen einblenden" onAction="pInsertHandwritingSolution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toggleButton idMso="Superscript" size="normal"/>
          <toggleButton idMso="Subscript" size="normal"/>
          <separator id="idSeparatorTool3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27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Barnick</dc:creator>
  <cp:keywords/>
  <dc:description/>
  <cp:lastModifiedBy>Carver, Nils</cp:lastModifiedBy>
  <cp:revision>5</cp:revision>
  <cp:lastPrinted>2016-12-08T14:25:00Z</cp:lastPrinted>
  <dcterms:created xsi:type="dcterms:W3CDTF">2021-12-06T20:08:00Z</dcterms:created>
  <dcterms:modified xsi:type="dcterms:W3CDTF">2021-12-14T12:05:00Z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