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C8542B">
            <w:pPr>
              <w:pStyle w:val="ekvkvnummer"/>
            </w:pPr>
            <w:r>
              <w:t xml:space="preserve">KV </w:t>
            </w:r>
            <w:r w:rsidR="00C8542B">
              <w:t>4</w:t>
            </w:r>
            <w:r w:rsidR="0092140D">
              <w:t>.4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8E2194" w:rsidRDefault="002E0AB1" w:rsidP="002E69C1">
      <w:pPr>
        <w:pStyle w:val="ekvue2arial"/>
      </w:pPr>
      <w:bookmarkStart w:id="0" w:name="bmStart"/>
      <w:bookmarkEnd w:id="0"/>
      <w:r>
        <w:t>T</w:t>
      </w:r>
      <w:r w:rsidR="0092140D">
        <w:t>r</w:t>
      </w:r>
      <w:r>
        <w:t>aumhaft und fantasievoll</w:t>
      </w:r>
    </w:p>
    <w:p w:rsidR="006B1B81" w:rsidRDefault="006B1B81" w:rsidP="005A09F6">
      <w:pPr>
        <w:pStyle w:val="ekvgrundtexthalbe"/>
      </w:pPr>
    </w:p>
    <w:p w:rsidR="006B1B81" w:rsidRPr="00287B24" w:rsidRDefault="006B1B81" w:rsidP="006B1B81">
      <w:pPr>
        <w:pStyle w:val="ekvpicto"/>
        <w:framePr w:wrap="around" w:x="556" w:y="4"/>
      </w:pPr>
      <w:r>
        <w:rPr>
          <w:lang w:eastAsia="de-DE"/>
        </w:rPr>
        <w:drawing>
          <wp:inline distT="0" distB="0" distL="0" distR="0" wp14:anchorId="62FA64C0" wp14:editId="3AF7FBD5">
            <wp:extent cx="285115" cy="288290"/>
            <wp:effectExtent l="0" t="0" r="0" b="0"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5A4D" w:rsidRDefault="0011314C" w:rsidP="002E69C1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42AF878" wp14:editId="7F8ABC93">
                <wp:simplePos x="0" y="0"/>
                <wp:positionH relativeFrom="column">
                  <wp:posOffset>-377085</wp:posOffset>
                </wp:positionH>
                <wp:positionV relativeFrom="paragraph">
                  <wp:posOffset>3810</wp:posOffset>
                </wp:positionV>
                <wp:extent cx="300355" cy="277495"/>
                <wp:effectExtent l="0" t="0" r="4445" b="8255"/>
                <wp:wrapNone/>
                <wp:docPr id="1" name="Gruppieren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0355" cy="277495"/>
                          <a:chOff x="-562" y="2430"/>
                          <a:chExt cx="473" cy="437"/>
                        </a:xfrm>
                      </wpg:grpSpPr>
                      <pic:pic xmlns:pic="http://schemas.openxmlformats.org/drawingml/2006/picture">
                        <pic:nvPicPr>
                          <pic:cNvPr id="5" name="Grafik 5" descr="3 Auf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562" y="2430"/>
                            <a:ext cx="473" cy="4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-529" y="2469"/>
                            <a:ext cx="294" cy="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314C" w:rsidRPr="00E362DF" w:rsidRDefault="0011314C" w:rsidP="00247FB4">
                              <w:pPr>
                                <w:jc w:val="center"/>
                                <w:rPr>
                                  <w:rFonts w:cs="Arial"/>
                                  <w:b/>
                                  <w:color w:val="FFFFFF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color w:val="FFFFFF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ieren 1" o:spid="_x0000_s1026" style="position:absolute;margin-left:-29.7pt;margin-top:.3pt;width:23.65pt;height:21.85pt;z-index:251662336" coordorigin="-562,2430" coordsize="473,4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5" o:spid="_x0000_s1027" type="#_x0000_t75" alt="3 Aufg.jpg" style="position:absolute;left:-562;top:2430;width:473;height:4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InzrDAAAA2gAAAA8AAABkcnMvZG93bnJldi54bWxEj0FrwkAUhO8F/8PyhN6ajUKDRFcRxeIl&#10;lNqa8yP7TILZt+nuNqb/vlsQPA4z8w2z2oymEwM531pWMEtSEMSV1S3XCr4+Dy8LED4ga+wsk4Jf&#10;8rBZT55WmGt74w8aTqEWEcI+RwVNCH0upa8aMugT2xNH72KdwRClq6V2eItw08l5mmbSYMtxocGe&#10;dg1V19OPUTAUczzo93JxLkzp3mb7b308Z0o9T8ftEkSgMTzC9/ZRK3iF/yvxBsj1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oifOsMAAADaAAAADwAAAAAAAAAAAAAAAACf&#10;AgAAZHJzL2Rvd25yZXYueG1sUEsFBgAAAAAEAAQA9wAAAI8DAAAAAA==&#10;">
                  <v:imagedata r:id="rId9" o:title="3 Aufg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-529;top:2469;width:294;height:3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11314C" w:rsidRPr="00E362DF" w:rsidRDefault="0011314C" w:rsidP="00247FB4">
                        <w:pPr>
                          <w:jc w:val="center"/>
                          <w:rPr>
                            <w:rFonts w:cs="Arial"/>
                            <w:b/>
                            <w:color w:val="FFFFFF"/>
                          </w:rPr>
                        </w:pPr>
                        <w:r>
                          <w:rPr>
                            <w:rFonts w:cs="Arial"/>
                            <w:b/>
                            <w:color w:val="FFFFFF"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E69C1" w:rsidRPr="002E69C1">
        <w:t>Schreibe zum Bild.</w:t>
      </w:r>
    </w:p>
    <w:p w:rsidR="002E0AB1" w:rsidRDefault="002E0AB1">
      <w:pPr>
        <w:pStyle w:val="ekvgrundtexthalbe"/>
      </w:pPr>
      <w:bookmarkStart w:id="1" w:name="_GoBack"/>
      <w:r>
        <w:rPr>
          <w:lang w:eastAsia="de-DE"/>
        </w:rPr>
        <w:drawing>
          <wp:anchor distT="0" distB="0" distL="114300" distR="114300" simplePos="0" relativeHeight="251661312" behindDoc="1" locked="0" layoutInCell="1" allowOverlap="1" wp14:anchorId="27113F26" wp14:editId="5BB04D26">
            <wp:simplePos x="0" y="0"/>
            <wp:positionH relativeFrom="column">
              <wp:posOffset>131445</wp:posOffset>
            </wp:positionH>
            <wp:positionV relativeFrom="paragraph">
              <wp:posOffset>275590</wp:posOffset>
            </wp:positionV>
            <wp:extent cx="5684520" cy="3084195"/>
            <wp:effectExtent l="0" t="0" r="0" b="0"/>
            <wp:wrapTopAndBottom/>
            <wp:docPr id="2" name="Grafi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4520" cy="3084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2E0AB1" w:rsidRPr="001F1E3D" w:rsidTr="001E4916">
        <w:trPr>
          <w:trHeight w:hRule="exact" w:val="255"/>
        </w:trPr>
        <w:tc>
          <w:tcPr>
            <w:tcW w:w="9356" w:type="dxa"/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  <w:tr w:rsidR="002E0AB1" w:rsidRPr="001F1E3D" w:rsidTr="001E4916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  <w:tr w:rsidR="002E0AB1" w:rsidRPr="001F1E3D" w:rsidTr="001E4916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</w:tbl>
    <w:p w:rsidR="002E0AB1" w:rsidRDefault="002E0AB1" w:rsidP="002E0AB1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2E0AB1" w:rsidRPr="001F1E3D" w:rsidTr="001E4916">
        <w:trPr>
          <w:trHeight w:hRule="exact" w:val="255"/>
        </w:trPr>
        <w:tc>
          <w:tcPr>
            <w:tcW w:w="9356" w:type="dxa"/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  <w:tr w:rsidR="002E0AB1" w:rsidRPr="001F1E3D" w:rsidTr="001E4916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  <w:tr w:rsidR="002E0AB1" w:rsidRPr="001F1E3D" w:rsidTr="001E4916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</w:tbl>
    <w:p w:rsidR="002E0AB1" w:rsidRDefault="002E0AB1" w:rsidP="002E0AB1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2E0AB1" w:rsidRPr="001F1E3D" w:rsidTr="001E4916">
        <w:trPr>
          <w:trHeight w:hRule="exact" w:val="255"/>
        </w:trPr>
        <w:tc>
          <w:tcPr>
            <w:tcW w:w="9356" w:type="dxa"/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  <w:tr w:rsidR="002E0AB1" w:rsidRPr="001F1E3D" w:rsidTr="001E4916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  <w:tr w:rsidR="002E0AB1" w:rsidRPr="001F1E3D" w:rsidTr="001E4916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</w:tbl>
    <w:p w:rsidR="002E0AB1" w:rsidRDefault="002E0AB1" w:rsidP="002E0AB1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2E0AB1" w:rsidRPr="001F1E3D" w:rsidTr="001E4916">
        <w:trPr>
          <w:trHeight w:hRule="exact" w:val="255"/>
        </w:trPr>
        <w:tc>
          <w:tcPr>
            <w:tcW w:w="9356" w:type="dxa"/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  <w:tr w:rsidR="002E0AB1" w:rsidRPr="001F1E3D" w:rsidTr="001E4916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  <w:tr w:rsidR="002E0AB1" w:rsidRPr="001F1E3D" w:rsidTr="001E4916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</w:tbl>
    <w:p w:rsidR="002E0AB1" w:rsidRDefault="002E0AB1" w:rsidP="002E0AB1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2E0AB1" w:rsidRPr="001F1E3D" w:rsidTr="001E4916">
        <w:trPr>
          <w:trHeight w:hRule="exact" w:val="255"/>
        </w:trPr>
        <w:tc>
          <w:tcPr>
            <w:tcW w:w="9356" w:type="dxa"/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  <w:tr w:rsidR="002E0AB1" w:rsidRPr="001F1E3D" w:rsidTr="001E4916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  <w:tr w:rsidR="002E0AB1" w:rsidRPr="001F1E3D" w:rsidTr="001E4916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</w:tbl>
    <w:p w:rsidR="002E0AB1" w:rsidRDefault="002E0AB1" w:rsidP="002E0AB1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2E0AB1" w:rsidRPr="001F1E3D" w:rsidTr="001E4916">
        <w:trPr>
          <w:trHeight w:hRule="exact" w:val="255"/>
        </w:trPr>
        <w:tc>
          <w:tcPr>
            <w:tcW w:w="9356" w:type="dxa"/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  <w:tr w:rsidR="002E0AB1" w:rsidRPr="001F1E3D" w:rsidTr="001E4916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  <w:tr w:rsidR="002E0AB1" w:rsidRPr="001F1E3D" w:rsidTr="001E4916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</w:tbl>
    <w:p w:rsidR="002E0AB1" w:rsidRDefault="002E0AB1" w:rsidP="002E0AB1"/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2E0AB1" w:rsidRPr="00C172AE" w:rsidTr="001E4916">
        <w:trPr>
          <w:trHeight w:hRule="exact" w:val="510"/>
        </w:trPr>
        <w:tc>
          <w:tcPr>
            <w:tcW w:w="1243" w:type="dxa"/>
            <w:noWrap/>
            <w:vAlign w:val="bottom"/>
          </w:tcPr>
          <w:p w:rsidR="002E0AB1" w:rsidRPr="00AE65F6" w:rsidRDefault="002E0AB1" w:rsidP="001E4916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2E0AB1" w:rsidRPr="0006258C" w:rsidRDefault="002E0AB1" w:rsidP="001E4916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2E0AB1" w:rsidRPr="00EA7542" w:rsidRDefault="002E0AB1" w:rsidP="001E4916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2E0AB1" w:rsidRPr="00EA7542" w:rsidRDefault="002E0AB1" w:rsidP="001E4916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2E0AB1" w:rsidRPr="00EA7542" w:rsidRDefault="002E0AB1" w:rsidP="001E4916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2E0AB1" w:rsidRPr="00C172AE" w:rsidRDefault="002E0AB1" w:rsidP="002E0AB1">
            <w:pPr>
              <w:pStyle w:val="ekvkvnummer"/>
            </w:pPr>
            <w:r>
              <w:t>KV 4.4</w:t>
            </w:r>
          </w:p>
        </w:tc>
      </w:tr>
      <w:tr w:rsidR="002E0AB1" w:rsidRPr="00BF17F2" w:rsidTr="001E491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2E0AB1" w:rsidRPr="00BF17F2" w:rsidRDefault="002E0AB1" w:rsidP="001E491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2E0AB1" w:rsidRPr="00BF17F2" w:rsidRDefault="002E0AB1" w:rsidP="001E4916">
            <w:pPr>
              <w:rPr>
                <w:color w:val="FFFFFF" w:themeColor="background1"/>
              </w:rPr>
            </w:pPr>
          </w:p>
        </w:tc>
      </w:tr>
    </w:tbl>
    <w:p w:rsidR="002E0AB1" w:rsidRDefault="002E0AB1" w:rsidP="002E0AB1"/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2E0AB1" w:rsidRPr="001F1E3D" w:rsidTr="001E4916">
        <w:trPr>
          <w:trHeight w:hRule="exact" w:val="255"/>
        </w:trPr>
        <w:tc>
          <w:tcPr>
            <w:tcW w:w="9356" w:type="dxa"/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  <w:tr w:rsidR="002E0AB1" w:rsidRPr="001F1E3D" w:rsidTr="001E4916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  <w:tr w:rsidR="002E0AB1" w:rsidRPr="001F1E3D" w:rsidTr="001E4916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</w:tbl>
    <w:p w:rsidR="002E0AB1" w:rsidRDefault="002E0AB1" w:rsidP="002E0AB1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2E0AB1" w:rsidRPr="001F1E3D" w:rsidTr="001E4916">
        <w:trPr>
          <w:trHeight w:hRule="exact" w:val="255"/>
        </w:trPr>
        <w:tc>
          <w:tcPr>
            <w:tcW w:w="9356" w:type="dxa"/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  <w:tr w:rsidR="002E0AB1" w:rsidRPr="001F1E3D" w:rsidTr="001E4916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  <w:tr w:rsidR="002E0AB1" w:rsidRPr="001F1E3D" w:rsidTr="001E4916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</w:tbl>
    <w:p w:rsidR="002E0AB1" w:rsidRDefault="002E0AB1" w:rsidP="002E0AB1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2E0AB1" w:rsidRPr="001F1E3D" w:rsidTr="001E4916">
        <w:trPr>
          <w:trHeight w:hRule="exact" w:val="255"/>
        </w:trPr>
        <w:tc>
          <w:tcPr>
            <w:tcW w:w="9356" w:type="dxa"/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  <w:tr w:rsidR="002E0AB1" w:rsidRPr="001F1E3D" w:rsidTr="001E4916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  <w:tr w:rsidR="002E0AB1" w:rsidRPr="001F1E3D" w:rsidTr="001E4916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</w:tbl>
    <w:p w:rsidR="002E0AB1" w:rsidRDefault="002E0AB1" w:rsidP="002E0AB1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2E0AB1" w:rsidRPr="001F1E3D" w:rsidTr="001E4916">
        <w:trPr>
          <w:trHeight w:hRule="exact" w:val="255"/>
        </w:trPr>
        <w:tc>
          <w:tcPr>
            <w:tcW w:w="9356" w:type="dxa"/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  <w:tr w:rsidR="002E0AB1" w:rsidRPr="001F1E3D" w:rsidTr="001E4916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  <w:tr w:rsidR="002E0AB1" w:rsidRPr="001F1E3D" w:rsidTr="001E4916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</w:tbl>
    <w:p w:rsidR="002E0AB1" w:rsidRDefault="002E0AB1" w:rsidP="002E0AB1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2E0AB1" w:rsidRPr="001F1E3D" w:rsidTr="001E4916">
        <w:trPr>
          <w:trHeight w:hRule="exact" w:val="255"/>
        </w:trPr>
        <w:tc>
          <w:tcPr>
            <w:tcW w:w="9356" w:type="dxa"/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  <w:tr w:rsidR="002E0AB1" w:rsidRPr="001F1E3D" w:rsidTr="001E4916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  <w:tr w:rsidR="002E0AB1" w:rsidRPr="001F1E3D" w:rsidTr="001E4916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</w:tbl>
    <w:p w:rsidR="002E0AB1" w:rsidRDefault="002E0AB1" w:rsidP="002E0AB1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2E0AB1" w:rsidRPr="001F1E3D" w:rsidTr="001E4916">
        <w:trPr>
          <w:trHeight w:hRule="exact" w:val="255"/>
        </w:trPr>
        <w:tc>
          <w:tcPr>
            <w:tcW w:w="9356" w:type="dxa"/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  <w:tr w:rsidR="002E0AB1" w:rsidRPr="001F1E3D" w:rsidTr="001E4916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  <w:tr w:rsidR="002E0AB1" w:rsidRPr="001F1E3D" w:rsidTr="001E4916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</w:tbl>
    <w:p w:rsidR="002E0AB1" w:rsidRDefault="002E0AB1" w:rsidP="002E0AB1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2E0AB1" w:rsidRPr="001F1E3D" w:rsidTr="001E4916">
        <w:trPr>
          <w:trHeight w:hRule="exact" w:val="255"/>
        </w:trPr>
        <w:tc>
          <w:tcPr>
            <w:tcW w:w="9356" w:type="dxa"/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  <w:tr w:rsidR="002E0AB1" w:rsidRPr="001F1E3D" w:rsidTr="001E4916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  <w:tr w:rsidR="002E0AB1" w:rsidRPr="001F1E3D" w:rsidTr="001E4916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</w:tbl>
    <w:p w:rsidR="002E0AB1" w:rsidRDefault="002E0AB1" w:rsidP="002E0AB1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2E0AB1" w:rsidRPr="001F1E3D" w:rsidTr="001E4916">
        <w:trPr>
          <w:trHeight w:hRule="exact" w:val="255"/>
        </w:trPr>
        <w:tc>
          <w:tcPr>
            <w:tcW w:w="9356" w:type="dxa"/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  <w:tr w:rsidR="002E0AB1" w:rsidRPr="001F1E3D" w:rsidTr="001E4916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  <w:tr w:rsidR="002E0AB1" w:rsidRPr="001F1E3D" w:rsidTr="001E4916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</w:tbl>
    <w:p w:rsidR="002E0AB1" w:rsidRDefault="002E0AB1" w:rsidP="002E0AB1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2E0AB1" w:rsidRPr="001F1E3D" w:rsidTr="001E4916">
        <w:trPr>
          <w:trHeight w:hRule="exact" w:val="255"/>
        </w:trPr>
        <w:tc>
          <w:tcPr>
            <w:tcW w:w="9356" w:type="dxa"/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  <w:tr w:rsidR="002E0AB1" w:rsidRPr="001F1E3D" w:rsidTr="001E4916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  <w:tr w:rsidR="002E0AB1" w:rsidRPr="001F1E3D" w:rsidTr="001E4916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  <w:tr w:rsidR="002E0AB1" w:rsidRPr="001F1E3D" w:rsidTr="001E4916">
        <w:trPr>
          <w:trHeight w:hRule="exact" w:val="255"/>
        </w:trPr>
        <w:tc>
          <w:tcPr>
            <w:tcW w:w="9356" w:type="dxa"/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  <w:tr w:rsidR="002E0AB1" w:rsidRPr="001F1E3D" w:rsidTr="001E4916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  <w:tr w:rsidR="002E0AB1" w:rsidRPr="001F1E3D" w:rsidTr="001E4916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</w:tbl>
    <w:p w:rsidR="002E0AB1" w:rsidRDefault="002E0AB1" w:rsidP="002E0AB1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2E0AB1" w:rsidRPr="001F1E3D" w:rsidTr="001E4916">
        <w:trPr>
          <w:trHeight w:hRule="exact" w:val="255"/>
        </w:trPr>
        <w:tc>
          <w:tcPr>
            <w:tcW w:w="9356" w:type="dxa"/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  <w:tr w:rsidR="002E0AB1" w:rsidRPr="001F1E3D" w:rsidTr="001E4916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  <w:tr w:rsidR="002E0AB1" w:rsidRPr="001F1E3D" w:rsidTr="001E4916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</w:tbl>
    <w:p w:rsidR="002E0AB1" w:rsidRDefault="002E0AB1" w:rsidP="002E0AB1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2E0AB1" w:rsidRPr="001F1E3D" w:rsidTr="001E4916">
        <w:trPr>
          <w:trHeight w:hRule="exact" w:val="255"/>
        </w:trPr>
        <w:tc>
          <w:tcPr>
            <w:tcW w:w="9356" w:type="dxa"/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  <w:tr w:rsidR="002E0AB1" w:rsidRPr="001F1E3D" w:rsidTr="001E4916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  <w:tr w:rsidR="002E0AB1" w:rsidRPr="001F1E3D" w:rsidTr="001E4916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</w:tbl>
    <w:p w:rsidR="002E0AB1" w:rsidRDefault="002E0AB1" w:rsidP="002E0AB1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2E0AB1" w:rsidRPr="001F1E3D" w:rsidTr="001E4916">
        <w:trPr>
          <w:trHeight w:hRule="exact" w:val="255"/>
        </w:trPr>
        <w:tc>
          <w:tcPr>
            <w:tcW w:w="9356" w:type="dxa"/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  <w:tr w:rsidR="002E0AB1" w:rsidRPr="001F1E3D" w:rsidTr="001E4916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  <w:tr w:rsidR="002E0AB1" w:rsidRPr="001F1E3D" w:rsidTr="001E4916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</w:tbl>
    <w:p w:rsidR="002E0AB1" w:rsidRDefault="002E0AB1">
      <w:pPr>
        <w:pStyle w:val="ekvgrundtexthalbe"/>
      </w:pPr>
    </w:p>
    <w:sectPr w:rsidR="002E0AB1" w:rsidSect="00054A93">
      <w:footerReference w:type="default" r:id="rId11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9C1" w:rsidRDefault="002E69C1" w:rsidP="003C599D">
      <w:pPr>
        <w:spacing w:line="240" w:lineRule="auto"/>
      </w:pPr>
      <w:r>
        <w:separator/>
      </w:r>
    </w:p>
  </w:endnote>
  <w:endnote w:type="continuationSeparator" w:id="0">
    <w:p w:rsidR="002E69C1" w:rsidRDefault="002E69C1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4765A5" w:rsidRPr="00005AE2" w:rsidRDefault="008F08AA" w:rsidP="004765A5">
          <w:pPr>
            <w:pStyle w:val="ekvquelle"/>
          </w:pPr>
          <w:r>
            <w:t>Textquelle</w:t>
          </w:r>
          <w:r w:rsidR="004765A5" w:rsidRPr="00005AE2">
            <w:t xml:space="preserve">: </w:t>
          </w:r>
          <w:r w:rsidR="004765A5">
            <w:t>Britta Seepe-Smit, Recklinghausen</w:t>
          </w:r>
        </w:p>
        <w:p w:rsidR="00193A18" w:rsidRPr="00913892" w:rsidRDefault="00193A18" w:rsidP="00F5248B">
          <w:pPr>
            <w:pStyle w:val="ekvquelle"/>
          </w:pPr>
          <w:r w:rsidRPr="00F5248B">
            <w:t>Il</w:t>
          </w:r>
          <w:r w:rsidR="009D5DE7">
            <w:t xml:space="preserve">lustratoren: </w:t>
          </w:r>
          <w:r w:rsidR="00EF5778">
            <w:t>M. Ostadal, München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9C1" w:rsidRDefault="002E69C1" w:rsidP="003C599D">
      <w:pPr>
        <w:spacing w:line="240" w:lineRule="auto"/>
      </w:pPr>
      <w:r>
        <w:separator/>
      </w:r>
    </w:p>
  </w:footnote>
  <w:footnote w:type="continuationSeparator" w:id="0">
    <w:p w:rsidR="002E69C1" w:rsidRDefault="002E69C1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9C1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81B"/>
    <w:rsid w:val="000F3A5C"/>
    <w:rsid w:val="000F7910"/>
    <w:rsid w:val="00103057"/>
    <w:rsid w:val="001034B1"/>
    <w:rsid w:val="00107D77"/>
    <w:rsid w:val="0011314C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9593C"/>
    <w:rsid w:val="001A4E8B"/>
    <w:rsid w:val="001A5BD5"/>
    <w:rsid w:val="001B1266"/>
    <w:rsid w:val="001C3792"/>
    <w:rsid w:val="001D081B"/>
    <w:rsid w:val="001D2674"/>
    <w:rsid w:val="001D39FD"/>
    <w:rsid w:val="001E485B"/>
    <w:rsid w:val="001E5A4D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0AB1"/>
    <w:rsid w:val="002E163A"/>
    <w:rsid w:val="002E69C1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765A5"/>
    <w:rsid w:val="00483371"/>
    <w:rsid w:val="00483A7A"/>
    <w:rsid w:val="00483D65"/>
    <w:rsid w:val="00486B3D"/>
    <w:rsid w:val="00490692"/>
    <w:rsid w:val="004925F2"/>
    <w:rsid w:val="004A66C3"/>
    <w:rsid w:val="004A66CF"/>
    <w:rsid w:val="004D09DE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09F6"/>
    <w:rsid w:val="005A6D94"/>
    <w:rsid w:val="005C047C"/>
    <w:rsid w:val="005C0FBD"/>
    <w:rsid w:val="005D367A"/>
    <w:rsid w:val="005D3E99"/>
    <w:rsid w:val="005D698E"/>
    <w:rsid w:val="005E15AC"/>
    <w:rsid w:val="005E3205"/>
    <w:rsid w:val="005F2AB3"/>
    <w:rsid w:val="005F3914"/>
    <w:rsid w:val="005F439D"/>
    <w:rsid w:val="00601772"/>
    <w:rsid w:val="00603AD5"/>
    <w:rsid w:val="006201CB"/>
    <w:rsid w:val="00622F6B"/>
    <w:rsid w:val="00627765"/>
    <w:rsid w:val="0064692C"/>
    <w:rsid w:val="00653F68"/>
    <w:rsid w:val="0065576E"/>
    <w:rsid w:val="006802C4"/>
    <w:rsid w:val="0068344E"/>
    <w:rsid w:val="0068429A"/>
    <w:rsid w:val="00685FDD"/>
    <w:rsid w:val="00693676"/>
    <w:rsid w:val="006B1B81"/>
    <w:rsid w:val="006B2D23"/>
    <w:rsid w:val="006B6247"/>
    <w:rsid w:val="006B6479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067"/>
    <w:rsid w:val="007A5AA1"/>
    <w:rsid w:val="007D186F"/>
    <w:rsid w:val="007E4DDC"/>
    <w:rsid w:val="007E5E71"/>
    <w:rsid w:val="007F776B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08AA"/>
    <w:rsid w:val="008F6EDE"/>
    <w:rsid w:val="00902002"/>
    <w:rsid w:val="00902CEB"/>
    <w:rsid w:val="009064C0"/>
    <w:rsid w:val="00907EC2"/>
    <w:rsid w:val="00912A0A"/>
    <w:rsid w:val="00913598"/>
    <w:rsid w:val="00913892"/>
    <w:rsid w:val="00920F3C"/>
    <w:rsid w:val="0092140D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B6FCB"/>
    <w:rsid w:val="009C26DF"/>
    <w:rsid w:val="009C2A7B"/>
    <w:rsid w:val="009C3C75"/>
    <w:rsid w:val="009D08F7"/>
    <w:rsid w:val="009D5DE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2594D"/>
    <w:rsid w:val="00C343F5"/>
    <w:rsid w:val="00C40555"/>
    <w:rsid w:val="00C40D51"/>
    <w:rsid w:val="00C429A6"/>
    <w:rsid w:val="00C504F8"/>
    <w:rsid w:val="00C52A99"/>
    <w:rsid w:val="00C61654"/>
    <w:rsid w:val="00C714C7"/>
    <w:rsid w:val="00C727B3"/>
    <w:rsid w:val="00C72BA2"/>
    <w:rsid w:val="00C84E4C"/>
    <w:rsid w:val="00C8542B"/>
    <w:rsid w:val="00C87044"/>
    <w:rsid w:val="00C94D17"/>
    <w:rsid w:val="00CA1043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5778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rth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3</cp:revision>
  <cp:lastPrinted>2017-09-13T08:49:00Z</cp:lastPrinted>
  <dcterms:created xsi:type="dcterms:W3CDTF">2017-11-15T12:57:00Z</dcterms:created>
  <dcterms:modified xsi:type="dcterms:W3CDTF">2017-11-23T12:53:00Z</dcterms:modified>
</cp:coreProperties>
</file>