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17F37">
            <w:pPr>
              <w:pStyle w:val="ekvkvnummer"/>
            </w:pPr>
            <w:r>
              <w:t xml:space="preserve">KV </w:t>
            </w:r>
            <w:r w:rsidR="00217F37">
              <w:t>5.6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217F37" w:rsidP="002E69C1">
      <w:pPr>
        <w:pStyle w:val="ekvue2arial"/>
      </w:pPr>
      <w:bookmarkStart w:id="0" w:name="bmStart"/>
      <w:bookmarkEnd w:id="0"/>
      <w:r>
        <w:t>Der Natur auf der Spur</w:t>
      </w:r>
    </w:p>
    <w:p w:rsidR="006B1B81" w:rsidRDefault="00BB4037" w:rsidP="005A09F6">
      <w:pPr>
        <w:pStyle w:val="ekvgrundtexthalbe"/>
      </w:pPr>
      <w:bookmarkStart w:id="1" w:name="_GoBack"/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F5A8820" wp14:editId="0F250081">
                <wp:simplePos x="0" y="0"/>
                <wp:positionH relativeFrom="column">
                  <wp:posOffset>-365760</wp:posOffset>
                </wp:positionH>
                <wp:positionV relativeFrom="paragraph">
                  <wp:posOffset>121285</wp:posOffset>
                </wp:positionV>
                <wp:extent cx="300355" cy="277495"/>
                <wp:effectExtent l="0" t="0" r="4445" b="8255"/>
                <wp:wrapNone/>
                <wp:docPr id="4" name="Gruppiere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77495"/>
                          <a:chOff x="-562" y="2430"/>
                          <a:chExt cx="473" cy="437"/>
                        </a:xfrm>
                      </wpg:grpSpPr>
                      <pic:pic xmlns:pic="http://schemas.openxmlformats.org/drawingml/2006/picture">
                        <pic:nvPicPr>
                          <pic:cNvPr id="7" name="Grafik 7" descr="3 Auf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62" y="2430"/>
                            <a:ext cx="47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529" y="2469"/>
                            <a:ext cx="29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4037" w:rsidRPr="00E362DF" w:rsidRDefault="00BB4037" w:rsidP="00BB4037">
                              <w:pPr>
                                <w:jc w:val="center"/>
                                <w:rPr>
                                  <w:rFonts w:cs="Arial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color w:val="FFFFFF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4" o:spid="_x0000_s1026" style="position:absolute;margin-left:-28.8pt;margin-top:9.55pt;width:23.65pt;height:21.85pt;z-index:251664384" coordorigin="-562,2430" coordsize="473,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alt="3 Aufg.jpg" style="position:absolute;left:-562;top:2430;width:47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WpNbDAAAA2gAAAA8AAABkcnMvZG93bnJldi54bWxEj0FrwkAUhO9C/8PyCr2ZjR5UUleRFsVL&#10;kNom50f2NQlm38bdbZL++26h0OMwM98w2/1kOjGQ861lBYskBUFcWd1yreDj/TjfgPABWWNnmRR8&#10;k4f97mG2xUzbkd9ouIZaRAj7DBU0IfSZlL5qyKBPbE8cvU/rDIYoXS21wzHCTSeXabqSBluOCw32&#10;9NJQdbt+GQVDvsSjvpSbIjelOy1e7/pcrJR6epwOzyACTeE//Nc+awVr+L0Sb4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ak1sMAAADaAAAADwAAAAAAAAAAAAAAAACf&#10;AgAAZHJzL2Rvd25yZXYueG1sUEsFBgAAAAAEAAQA9wAAAI8DAAAAAA==&#10;">
                  <v:imagedata r:id="rId8" o:title="3 Auf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-529;top:2469;width:294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BB4037" w:rsidRPr="00E362DF" w:rsidRDefault="00BB4037" w:rsidP="00BB4037">
                        <w:pPr>
                          <w:jc w:val="center"/>
                          <w:rPr>
                            <w:rFonts w:cs="Arial"/>
                            <w:b/>
                            <w:color w:val="FFFFFF"/>
                          </w:rPr>
                        </w:pPr>
                        <w:r>
                          <w:rPr>
                            <w:rFonts w:cs="Arial"/>
                            <w:b/>
                            <w:color w:val="FFFFFF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1"/>
    </w:p>
    <w:p w:rsidR="006B1B81" w:rsidRPr="00287B24" w:rsidRDefault="006B1B81" w:rsidP="006B1B81">
      <w:pPr>
        <w:pStyle w:val="ekvpicto"/>
        <w:framePr w:wrap="around" w:x="556" w:y="4"/>
      </w:pPr>
      <w:r>
        <w:rPr>
          <w:lang w:eastAsia="de-DE"/>
        </w:rPr>
        <w:drawing>
          <wp:inline distT="0" distB="0" distL="0" distR="0" wp14:anchorId="7172CEEF" wp14:editId="5C79951E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A4D" w:rsidRDefault="002E69C1" w:rsidP="002E69C1">
      <w:r w:rsidRPr="002E69C1">
        <w:t>Schreibe zum Bild.</w:t>
      </w:r>
    </w:p>
    <w:p w:rsidR="002E0AB1" w:rsidRDefault="002E0AB1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61312" behindDoc="1" locked="0" layoutInCell="1" allowOverlap="1" wp14:anchorId="671DD8EC" wp14:editId="7F17D5C9">
            <wp:simplePos x="0" y="0"/>
            <wp:positionH relativeFrom="column">
              <wp:posOffset>417195</wp:posOffset>
            </wp:positionH>
            <wp:positionV relativeFrom="paragraph">
              <wp:posOffset>275590</wp:posOffset>
            </wp:positionV>
            <wp:extent cx="5113020" cy="3084195"/>
            <wp:effectExtent l="0" t="0" r="0" b="0"/>
            <wp:wrapTopAndBottom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2E0AB1" w:rsidRPr="00C172AE" w:rsidTr="001E4916">
        <w:trPr>
          <w:trHeight w:hRule="exact" w:val="510"/>
        </w:trPr>
        <w:tc>
          <w:tcPr>
            <w:tcW w:w="1243" w:type="dxa"/>
            <w:noWrap/>
            <w:vAlign w:val="bottom"/>
          </w:tcPr>
          <w:p w:rsidR="002E0AB1" w:rsidRPr="00AE65F6" w:rsidRDefault="002E0AB1" w:rsidP="001E491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2E0AB1" w:rsidRPr="0006258C" w:rsidRDefault="002E0AB1" w:rsidP="001E4916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E0AB1" w:rsidRPr="00EA7542" w:rsidRDefault="002E0AB1" w:rsidP="001E4916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E0AB1" w:rsidRPr="00C172AE" w:rsidRDefault="002E0AB1" w:rsidP="00217F37">
            <w:pPr>
              <w:pStyle w:val="ekvkvnummer"/>
            </w:pPr>
            <w:r>
              <w:t xml:space="preserve">KV </w:t>
            </w:r>
            <w:r w:rsidR="00217F37">
              <w:t>5.6</w:t>
            </w:r>
          </w:p>
        </w:tc>
      </w:tr>
      <w:tr w:rsidR="002E0AB1" w:rsidRPr="00BF17F2" w:rsidTr="001E491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2E0AB1" w:rsidRPr="00BF17F2" w:rsidRDefault="002E0AB1" w:rsidP="001E491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2E0AB1" w:rsidRPr="00BF17F2" w:rsidRDefault="002E0AB1" w:rsidP="001E4916">
            <w:pPr>
              <w:rPr>
                <w:color w:val="FFFFFF" w:themeColor="background1"/>
              </w:rPr>
            </w:pPr>
          </w:p>
        </w:tc>
      </w:tr>
    </w:tbl>
    <w:p w:rsidR="002E0AB1" w:rsidRDefault="002E0AB1" w:rsidP="002E0AB1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 w:rsidP="002E0AB1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0AB1" w:rsidRPr="001F1E3D" w:rsidTr="001E4916">
        <w:trPr>
          <w:trHeight w:hRule="exact" w:val="255"/>
        </w:trPr>
        <w:tc>
          <w:tcPr>
            <w:tcW w:w="9356" w:type="dxa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312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  <w:tr w:rsidR="002E0AB1" w:rsidRPr="001F1E3D" w:rsidTr="001E4916">
        <w:trPr>
          <w:trHeight w:hRule="exact" w:val="255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:rsidR="002E0AB1" w:rsidRPr="001F1E3D" w:rsidRDefault="002E0AB1" w:rsidP="001E4916">
            <w:pPr>
              <w:pStyle w:val="ekvlinie"/>
            </w:pPr>
          </w:p>
        </w:tc>
      </w:tr>
    </w:tbl>
    <w:p w:rsidR="002E0AB1" w:rsidRDefault="002E0AB1">
      <w:pPr>
        <w:pStyle w:val="ekvgrundtexthalbe"/>
      </w:pPr>
    </w:p>
    <w:sectPr w:rsidR="002E0AB1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9C1" w:rsidRDefault="002E69C1" w:rsidP="003C599D">
      <w:pPr>
        <w:spacing w:line="240" w:lineRule="auto"/>
      </w:pPr>
      <w:r>
        <w:separator/>
      </w:r>
    </w:p>
  </w:endnote>
  <w:endnote w:type="continuationSeparator" w:id="0">
    <w:p w:rsidR="002E69C1" w:rsidRDefault="002E69C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4765A5" w:rsidRPr="00005AE2" w:rsidRDefault="008F08AA" w:rsidP="004765A5">
          <w:pPr>
            <w:pStyle w:val="ekvquelle"/>
          </w:pPr>
          <w:r>
            <w:t>Textquelle</w:t>
          </w:r>
          <w:r w:rsidR="004765A5" w:rsidRPr="00005AE2">
            <w:t xml:space="preserve">: </w:t>
          </w:r>
          <w:r w:rsidR="004765A5">
            <w:t>Britta Seepe-Smit, Recklinghausen</w:t>
          </w:r>
        </w:p>
        <w:p w:rsidR="00193A18" w:rsidRPr="00913892" w:rsidRDefault="00193A18" w:rsidP="00F5248B">
          <w:pPr>
            <w:pStyle w:val="ekvquelle"/>
          </w:pPr>
          <w:r w:rsidRPr="00F5248B">
            <w:t>Il</w:t>
          </w:r>
          <w:r w:rsidR="009D5DE7">
            <w:t xml:space="preserve">lustratoren: </w:t>
          </w:r>
          <w:r w:rsidR="00EF5778">
            <w:t>M. Ostadal, München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9C1" w:rsidRDefault="002E69C1" w:rsidP="003C599D">
      <w:pPr>
        <w:spacing w:line="240" w:lineRule="auto"/>
      </w:pPr>
      <w:r>
        <w:separator/>
      </w:r>
    </w:p>
  </w:footnote>
  <w:footnote w:type="continuationSeparator" w:id="0">
    <w:p w:rsidR="002E69C1" w:rsidRDefault="002E69C1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C1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81B"/>
    <w:rsid w:val="000F3A5C"/>
    <w:rsid w:val="000F7910"/>
    <w:rsid w:val="00103057"/>
    <w:rsid w:val="001034B1"/>
    <w:rsid w:val="00107D77"/>
    <w:rsid w:val="0011314C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93C"/>
    <w:rsid w:val="001A4E8B"/>
    <w:rsid w:val="001A5BD5"/>
    <w:rsid w:val="001B1266"/>
    <w:rsid w:val="001C3792"/>
    <w:rsid w:val="001D081B"/>
    <w:rsid w:val="001D2674"/>
    <w:rsid w:val="001D39FD"/>
    <w:rsid w:val="001E485B"/>
    <w:rsid w:val="001E5A4D"/>
    <w:rsid w:val="001F1E3D"/>
    <w:rsid w:val="001F53F1"/>
    <w:rsid w:val="0020055A"/>
    <w:rsid w:val="00201AA1"/>
    <w:rsid w:val="00202CC0"/>
    <w:rsid w:val="00205239"/>
    <w:rsid w:val="00216D91"/>
    <w:rsid w:val="00217F37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0AB1"/>
    <w:rsid w:val="002E163A"/>
    <w:rsid w:val="002E69C1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65A5"/>
    <w:rsid w:val="00483371"/>
    <w:rsid w:val="00483A7A"/>
    <w:rsid w:val="00483D65"/>
    <w:rsid w:val="00486B3D"/>
    <w:rsid w:val="00490692"/>
    <w:rsid w:val="004925F2"/>
    <w:rsid w:val="004A66C3"/>
    <w:rsid w:val="004A66CF"/>
    <w:rsid w:val="004D09D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09F6"/>
    <w:rsid w:val="005A6D94"/>
    <w:rsid w:val="005C047C"/>
    <w:rsid w:val="005C0FBD"/>
    <w:rsid w:val="005D367A"/>
    <w:rsid w:val="005D3E99"/>
    <w:rsid w:val="005D698E"/>
    <w:rsid w:val="005E15AC"/>
    <w:rsid w:val="005E3205"/>
    <w:rsid w:val="005F2AB3"/>
    <w:rsid w:val="005F3914"/>
    <w:rsid w:val="005F439D"/>
    <w:rsid w:val="00601772"/>
    <w:rsid w:val="00603AD5"/>
    <w:rsid w:val="006201CB"/>
    <w:rsid w:val="00622F6B"/>
    <w:rsid w:val="00627765"/>
    <w:rsid w:val="0064692C"/>
    <w:rsid w:val="00653F68"/>
    <w:rsid w:val="0065576E"/>
    <w:rsid w:val="006802C4"/>
    <w:rsid w:val="0068344E"/>
    <w:rsid w:val="0068429A"/>
    <w:rsid w:val="00685FDD"/>
    <w:rsid w:val="00693676"/>
    <w:rsid w:val="006B1B81"/>
    <w:rsid w:val="006B2D23"/>
    <w:rsid w:val="006B6247"/>
    <w:rsid w:val="006B6479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067"/>
    <w:rsid w:val="007A5AA1"/>
    <w:rsid w:val="007D186F"/>
    <w:rsid w:val="007E4DDC"/>
    <w:rsid w:val="007E5E71"/>
    <w:rsid w:val="007F776B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8AA"/>
    <w:rsid w:val="008F6EDE"/>
    <w:rsid w:val="00902002"/>
    <w:rsid w:val="00902CEB"/>
    <w:rsid w:val="009064C0"/>
    <w:rsid w:val="00907EC2"/>
    <w:rsid w:val="00912A0A"/>
    <w:rsid w:val="00913598"/>
    <w:rsid w:val="00913892"/>
    <w:rsid w:val="0092140D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B6FCB"/>
    <w:rsid w:val="009C26DF"/>
    <w:rsid w:val="009C2A7B"/>
    <w:rsid w:val="009C3C75"/>
    <w:rsid w:val="009D08F7"/>
    <w:rsid w:val="009D5DE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B4037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94D"/>
    <w:rsid w:val="00C343F5"/>
    <w:rsid w:val="00C40555"/>
    <w:rsid w:val="00C40D51"/>
    <w:rsid w:val="00C429A6"/>
    <w:rsid w:val="00C504F8"/>
    <w:rsid w:val="00C52A99"/>
    <w:rsid w:val="00C61654"/>
    <w:rsid w:val="00C714C7"/>
    <w:rsid w:val="00C727B3"/>
    <w:rsid w:val="00C72BA2"/>
    <w:rsid w:val="00C84E4C"/>
    <w:rsid w:val="00C8542B"/>
    <w:rsid w:val="00C87044"/>
    <w:rsid w:val="00C94D17"/>
    <w:rsid w:val="00CA1043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5778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2017-09-13T08:49:00Z</cp:lastPrinted>
  <dcterms:created xsi:type="dcterms:W3CDTF">2017-11-23T12:34:00Z</dcterms:created>
  <dcterms:modified xsi:type="dcterms:W3CDTF">2017-12-01T14:39:00Z</dcterms:modified>
</cp:coreProperties>
</file>