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k="http://schemas.microsoft.com/office/drawing/2018/sketchyshapes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4600F6AD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105B1B8A" w14:textId="4F75DBC6" w:rsidR="00FB59FB" w:rsidRPr="00AE65F6" w:rsidRDefault="0076310B" w:rsidP="00362B02">
            <w:pPr>
              <w:pageBreakBefore/>
              <w:rPr>
                <w:color w:val="FFFFFF" w:themeColor="background1"/>
              </w:rPr>
            </w:pPr>
            <w:r w:rsidRPr="009B1A46">
              <w:drawing>
                <wp:anchor distT="0" distB="0" distL="114300" distR="114300" simplePos="0" relativeHeight="251659264" behindDoc="0" locked="0" layoutInCell="1" allowOverlap="1" wp14:anchorId="49ED79BD" wp14:editId="61FE1817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-137795</wp:posOffset>
                  </wp:positionV>
                  <wp:extent cx="462280" cy="323850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bc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8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6" w:type="dxa"/>
            <w:noWrap/>
            <w:vAlign w:val="bottom"/>
          </w:tcPr>
          <w:p w14:paraId="123C3196" w14:textId="61C41343" w:rsidR="00901DBF" w:rsidRPr="0006258C" w:rsidRDefault="00901DBF" w:rsidP="00901DBF">
            <w:pPr>
              <w:pStyle w:val="ekvkolumnentitel"/>
            </w:pPr>
          </w:p>
        </w:tc>
        <w:tc>
          <w:tcPr>
            <w:tcW w:w="1370" w:type="dxa"/>
            <w:noWrap/>
            <w:vAlign w:val="bottom"/>
          </w:tcPr>
          <w:p w14:paraId="2A4700AA" w14:textId="79BB18A6" w:rsidR="00FB59FB" w:rsidRPr="00EA7542" w:rsidRDefault="00FB59FB" w:rsidP="00EA7542">
            <w:pPr>
              <w:pStyle w:val="ekvkolumnentitel"/>
            </w:pPr>
          </w:p>
        </w:tc>
        <w:tc>
          <w:tcPr>
            <w:tcW w:w="2114" w:type="dxa"/>
            <w:noWrap/>
            <w:vAlign w:val="bottom"/>
          </w:tcPr>
          <w:p w14:paraId="00F143F1" w14:textId="4CB5E911" w:rsidR="00FB59FB" w:rsidRPr="00EA7542" w:rsidRDefault="00FB59FB" w:rsidP="005446D6">
            <w:pPr>
              <w:pStyle w:val="ekvkolumnentitel"/>
            </w:pP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42C82148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12B1B1DC" w14:textId="056E0DDF" w:rsidR="00FB59FB" w:rsidRPr="00C172AE" w:rsidRDefault="005F0073" w:rsidP="005446D6">
            <w:pPr>
              <w:pStyle w:val="ekvkvnummer"/>
            </w:pPr>
            <w:r>
              <w:t xml:space="preserve">KV </w:t>
            </w:r>
            <w:r w:rsidR="0091377E">
              <w:t>107</w:t>
            </w:r>
          </w:p>
        </w:tc>
      </w:tr>
      <w:tr w:rsidR="00BF17F2" w:rsidRPr="00BF17F2" w14:paraId="2E7890EE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2E0415B4" w14:textId="5FA85A2C" w:rsidR="00FB59FB" w:rsidRPr="00BF17F2" w:rsidRDefault="000F5F2E" w:rsidP="00AE65F6">
            <w:pPr>
              <w:rPr>
                <w:color w:val="FFFFFF" w:themeColor="background1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6912" behindDoc="0" locked="0" layoutInCell="1" allowOverlap="1" wp14:anchorId="4C10A5B7" wp14:editId="4892BC91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264795</wp:posOffset>
                  </wp:positionV>
                  <wp:extent cx="288290" cy="288290"/>
                  <wp:effectExtent l="38100" t="38100" r="35560" b="3556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16519" flipV="1">
                            <a:off x="0" y="0"/>
                            <a:ext cx="28829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DC15F79" w14:textId="324BE399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tbl>
      <w:tblPr>
        <w:tblStyle w:val="Tabellenrast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672"/>
        <w:gridCol w:w="4672"/>
      </w:tblGrid>
      <w:tr w:rsidR="0042472B" w:rsidRPr="0076310B" w14:paraId="2BC8E246" w14:textId="77777777" w:rsidTr="003A3A6E">
        <w:trPr>
          <w:cantSplit/>
          <w:trHeight w:hRule="exact" w:val="3175"/>
        </w:trPr>
        <w:tc>
          <w:tcPr>
            <w:tcW w:w="4672" w:type="dxa"/>
            <w:tcBorders>
              <w:right w:val="dashed" w:sz="4" w:space="0" w:color="auto"/>
            </w:tcBorders>
            <w:textDirection w:val="tbRl"/>
          </w:tcPr>
          <w:p w14:paraId="24307F29" w14:textId="6EE7ABF4" w:rsidR="0076310B" w:rsidRDefault="0076310B" w:rsidP="0076310B">
            <w:pPr>
              <w:pStyle w:val="ekvue3arial"/>
            </w:pPr>
            <w:bookmarkStart w:id="0" w:name="bmStart"/>
            <w:bookmarkEnd w:id="0"/>
            <w:r w:rsidRPr="0076310B">
              <w:t>Wortfamilie</w:t>
            </w:r>
          </w:p>
          <w:p w14:paraId="48BCB3F7" w14:textId="77777777" w:rsidR="0076310B" w:rsidRPr="0076310B" w:rsidRDefault="0076310B" w:rsidP="0076310B">
            <w:pPr>
              <w:pStyle w:val="ekvgrundtexthalbe"/>
            </w:pPr>
          </w:p>
          <w:p w14:paraId="738B16B7" w14:textId="3FCDD24C" w:rsidR="0076310B" w:rsidRPr="0076310B" w:rsidRDefault="0076310B" w:rsidP="0076310B">
            <w:r w:rsidRPr="0076310B">
              <w:t>Wörter, die zu einer</w:t>
            </w:r>
          </w:p>
          <w:p w14:paraId="39F36DFB" w14:textId="531C2A84" w:rsidR="0076310B" w:rsidRPr="0076310B" w:rsidRDefault="00037AD9" w:rsidP="0076310B">
            <w:r>
              <w:drawing>
                <wp:anchor distT="0" distB="0" distL="114300" distR="114300" simplePos="0" relativeHeight="251693056" behindDoc="0" locked="0" layoutInCell="1" allowOverlap="1" wp14:anchorId="463B3D8D" wp14:editId="318D377F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1500505</wp:posOffset>
                  </wp:positionV>
                  <wp:extent cx="468000" cy="468000"/>
                  <wp:effectExtent l="19050" t="19050" r="27305" b="27305"/>
                  <wp:wrapNone/>
                  <wp:docPr id="26" name="Grafik 26" descr="A:\011671_ABC_DUA\011671_Manuskript_Abb\011671_DUA_KV_Abb\KV_107\S235011430_Wortfamilie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Grafik 26" descr="A:\011671_ABC_DUA\011671_Manuskript_Abb\011671_DUA_KV_Abb\KV_107\S235011430_Wortfamilie_4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Familie gehören, sind</w:t>
            </w:r>
          </w:p>
          <w:p w14:paraId="4ACF07A1" w14:textId="40C42F47" w:rsidR="0076310B" w:rsidRPr="0076310B" w:rsidRDefault="0076310B" w:rsidP="0076310B">
            <w:r w:rsidRPr="0076310B">
              <w:t>einander ähnlich. Wenn</w:t>
            </w:r>
          </w:p>
          <w:p w14:paraId="03649657" w14:textId="0E7C8551" w:rsidR="0076310B" w:rsidRPr="0076310B" w:rsidRDefault="0076310B" w:rsidP="0076310B">
            <w:r w:rsidRPr="0076310B">
              <w:t>du ein Wort aus einer</w:t>
            </w:r>
          </w:p>
          <w:p w14:paraId="44E83BD5" w14:textId="224ABD84" w:rsidR="0076310B" w:rsidRPr="0076310B" w:rsidRDefault="0076310B" w:rsidP="0076310B">
            <w:r w:rsidRPr="0076310B">
              <w:t>Familie schreiben kannst,</w:t>
            </w:r>
          </w:p>
          <w:p w14:paraId="1C4C2503" w14:textId="7D1CA4F4" w:rsidR="0076310B" w:rsidRPr="0076310B" w:rsidRDefault="0076310B" w:rsidP="0076310B">
            <w:r w:rsidRPr="0076310B">
              <w:t>weißt du auch etwas über</w:t>
            </w:r>
          </w:p>
          <w:p w14:paraId="30349445" w14:textId="40154C37" w:rsidR="0076310B" w:rsidRDefault="0076310B" w:rsidP="0076310B">
            <w:r w:rsidRPr="0076310B">
              <w:t>seine Verwandten.</w:t>
            </w:r>
          </w:p>
          <w:p w14:paraId="150B55CF" w14:textId="77777777" w:rsidR="0076310B" w:rsidRPr="0076310B" w:rsidRDefault="0076310B" w:rsidP="0076310B"/>
          <w:p w14:paraId="05D9B00A" w14:textId="4698664C" w:rsidR="0042472B" w:rsidRPr="0076310B" w:rsidRDefault="0076310B" w:rsidP="00834F07">
            <w:pPr>
              <w:jc w:val="center"/>
              <w:rPr>
                <w:rStyle w:val="ekvhandschrift"/>
              </w:rPr>
            </w:pPr>
            <w:r w:rsidRPr="0076310B">
              <w:rPr>
                <w:rStyle w:val="ekvhandschrift"/>
              </w:rPr>
              <w:t>z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äh</w:t>
            </w:r>
            <w:r w:rsidRPr="0076310B">
              <w:rPr>
                <w:rStyle w:val="ekvhandschrift"/>
              </w:rPr>
              <w:t>len - Z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ah</w:t>
            </w:r>
            <w:r w:rsidRPr="0076310B">
              <w:rPr>
                <w:rStyle w:val="ekvhandschrift"/>
              </w:rPr>
              <w:t>l</w:t>
            </w:r>
          </w:p>
        </w:tc>
        <w:tc>
          <w:tcPr>
            <w:tcW w:w="4672" w:type="dxa"/>
            <w:tcBorders>
              <w:left w:val="dashed" w:sz="4" w:space="0" w:color="auto"/>
            </w:tcBorders>
            <w:textDirection w:val="btLr"/>
          </w:tcPr>
          <w:p w14:paraId="5B2471A2" w14:textId="7CCE3DAF" w:rsidR="0076310B" w:rsidRDefault="00587BBF" w:rsidP="00761FF0">
            <w:pPr>
              <w:pStyle w:val="ekvue3arial"/>
              <w:ind w:left="567"/>
            </w:pPr>
            <w:r>
              <w:drawing>
                <wp:anchor distT="0" distB="0" distL="114300" distR="114300" simplePos="0" relativeHeight="251698176" behindDoc="0" locked="0" layoutInCell="1" allowOverlap="1" wp14:anchorId="57B884C8" wp14:editId="2A4D15F3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-1914525</wp:posOffset>
                  </wp:positionV>
                  <wp:extent cx="432000" cy="432000"/>
                  <wp:effectExtent l="19050" t="19050" r="25400" b="25400"/>
                  <wp:wrapNone/>
                  <wp:docPr id="5" name="Grafik 5" descr="A:\011671_ABC_DUA\011671_Manuskript_Abb\011671_DUA_KV_Abb\KV_107\S235011430_verlaengern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5" descr="A:\011671_ABC_DUA\011671_Manuskript_Abb\011671_DUA_KV_Abb\KV_107\S235011430_verlaengern_4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Verlängern</w:t>
            </w:r>
          </w:p>
          <w:p w14:paraId="733F122C" w14:textId="77777777" w:rsidR="003927F1" w:rsidRPr="0076310B" w:rsidRDefault="003927F1" w:rsidP="00761FF0">
            <w:pPr>
              <w:ind w:left="567"/>
            </w:pPr>
          </w:p>
          <w:p w14:paraId="2028412D" w14:textId="47EFAB5C" w:rsidR="0076310B" w:rsidRPr="0076310B" w:rsidRDefault="0076310B" w:rsidP="00761FF0">
            <w:pPr>
              <w:ind w:left="567"/>
            </w:pPr>
            <w:r w:rsidRPr="003927F1">
              <w:rPr>
                <w:rStyle w:val="ekvfett"/>
              </w:rPr>
              <w:t>Wortende</w:t>
            </w:r>
            <w:r w:rsidRPr="0076310B">
              <w:t xml:space="preserve"> –</w:t>
            </w:r>
          </w:p>
          <w:p w14:paraId="43590F59" w14:textId="5D2B9FB6" w:rsidR="0076310B" w:rsidRPr="0076310B" w:rsidRDefault="0076310B" w:rsidP="00761FF0">
            <w:pPr>
              <w:ind w:left="567"/>
            </w:pPr>
            <w:r w:rsidRPr="00901DBF">
              <w:rPr>
                <w:color w:val="538135" w:themeColor="accent6" w:themeShade="BF"/>
              </w:rPr>
              <w:t>d</w:t>
            </w:r>
            <w:r w:rsidRPr="0076310B">
              <w:t xml:space="preserve"> oder </w:t>
            </w:r>
            <w:r w:rsidRPr="00901DBF">
              <w:rPr>
                <w:color w:val="538135" w:themeColor="accent6" w:themeShade="BF"/>
              </w:rPr>
              <w:t>t</w:t>
            </w:r>
            <w:r w:rsidRPr="0076310B">
              <w:t>?</w:t>
            </w:r>
          </w:p>
          <w:p w14:paraId="4AAEA56B" w14:textId="59940177" w:rsidR="0076310B" w:rsidRPr="0076310B" w:rsidRDefault="0076310B" w:rsidP="00761FF0">
            <w:pPr>
              <w:ind w:left="567"/>
            </w:pPr>
            <w:r w:rsidRPr="00901DBF">
              <w:rPr>
                <w:color w:val="538135" w:themeColor="accent6" w:themeShade="BF"/>
              </w:rPr>
              <w:t>b</w:t>
            </w:r>
            <w:r w:rsidRPr="0076310B">
              <w:t xml:space="preserve"> oder </w:t>
            </w:r>
            <w:r w:rsidRPr="00901DBF">
              <w:rPr>
                <w:color w:val="538135" w:themeColor="accent6" w:themeShade="BF"/>
              </w:rPr>
              <w:t>p</w:t>
            </w:r>
            <w:r w:rsidRPr="0076310B">
              <w:t>?</w:t>
            </w:r>
          </w:p>
          <w:p w14:paraId="290CDCC7" w14:textId="702D9CF6" w:rsidR="0076310B" w:rsidRPr="0076310B" w:rsidRDefault="0076310B" w:rsidP="00761FF0">
            <w:pPr>
              <w:ind w:left="567"/>
            </w:pPr>
            <w:r w:rsidRPr="00901DBF">
              <w:rPr>
                <w:color w:val="538135" w:themeColor="accent6" w:themeShade="BF"/>
              </w:rPr>
              <w:t>g</w:t>
            </w:r>
            <w:r w:rsidRPr="0076310B">
              <w:t xml:space="preserve"> oder </w:t>
            </w:r>
            <w:r w:rsidRPr="00901DBF">
              <w:rPr>
                <w:color w:val="538135" w:themeColor="accent6" w:themeShade="BF"/>
              </w:rPr>
              <w:t>k</w:t>
            </w:r>
            <w:r w:rsidRPr="0076310B">
              <w:t>?</w:t>
            </w:r>
          </w:p>
          <w:p w14:paraId="11197708" w14:textId="77777777" w:rsidR="003927F1" w:rsidRDefault="003927F1" w:rsidP="0076310B"/>
          <w:p w14:paraId="6D7E8F23" w14:textId="12B7536A" w:rsidR="0076310B" w:rsidRPr="0076310B" w:rsidRDefault="0076310B" w:rsidP="0076310B">
            <w:r w:rsidRPr="0076310B">
              <w:t>Wenn du die Wörter</w:t>
            </w:r>
          </w:p>
          <w:p w14:paraId="2B46318B" w14:textId="1140A73A" w:rsidR="0076310B" w:rsidRPr="0076310B" w:rsidRDefault="0076310B" w:rsidP="0076310B">
            <w:r w:rsidRPr="0076310B">
              <w:t>verlängerst, kannst du</w:t>
            </w:r>
          </w:p>
          <w:p w14:paraId="3EE776D7" w14:textId="2F65856B" w:rsidR="0076310B" w:rsidRPr="0076310B" w:rsidRDefault="0076310B" w:rsidP="0076310B">
            <w:r w:rsidRPr="0076310B">
              <w:t>hören, wie man sie am</w:t>
            </w:r>
          </w:p>
          <w:p w14:paraId="50C6EBAC" w14:textId="4F2EA922" w:rsidR="0076310B" w:rsidRDefault="0076310B" w:rsidP="0076310B">
            <w:r w:rsidRPr="0076310B">
              <w:t>Ende schreibt:</w:t>
            </w:r>
          </w:p>
          <w:p w14:paraId="4C1B6C9F" w14:textId="77777777" w:rsidR="00834F07" w:rsidRPr="0076310B" w:rsidRDefault="00834F07" w:rsidP="0076310B"/>
          <w:p w14:paraId="0B433159" w14:textId="07A6277D" w:rsidR="0042472B" w:rsidRPr="003927F1" w:rsidRDefault="0076310B" w:rsidP="00834F07">
            <w:pPr>
              <w:jc w:val="center"/>
              <w:rPr>
                <w:rStyle w:val="ekvhandschrift"/>
              </w:rPr>
            </w:pPr>
            <w:r w:rsidRPr="003927F1">
              <w:rPr>
                <w:rStyle w:val="ekvhandschrift"/>
              </w:rPr>
              <w:t xml:space="preserve">Han 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d</w:t>
            </w:r>
            <w:r w:rsidRPr="00901DBF">
              <w:rPr>
                <w:rStyle w:val="ekvhandschrift"/>
                <w:color w:val="538135" w:themeColor="accent6" w:themeShade="BF"/>
              </w:rPr>
              <w:t>/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t</w:t>
            </w:r>
            <w:r w:rsidRPr="003927F1">
              <w:rPr>
                <w:rStyle w:val="ekvhandschrift"/>
              </w:rPr>
              <w:t xml:space="preserve"> ? </w:t>
            </w:r>
            <w:r w:rsidR="00901DBF" w:rsidRPr="00901DBF">
              <w:rPr>
                <w:rStyle w:val="ekvhandschrift"/>
                <w:sz w:val="22"/>
                <w:szCs w:val="20"/>
              </w:rPr>
              <w:sym w:font="Wingdings" w:char="F0E0"/>
            </w:r>
            <w:r w:rsidRPr="003927F1">
              <w:rPr>
                <w:rStyle w:val="ekvhandschrift"/>
              </w:rPr>
              <w:t xml:space="preserve"> Hän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d</w:t>
            </w:r>
            <w:r w:rsidRPr="003927F1">
              <w:rPr>
                <w:rStyle w:val="ekvhandschrift"/>
              </w:rPr>
              <w:t>e</w:t>
            </w:r>
          </w:p>
        </w:tc>
      </w:tr>
      <w:tr w:rsidR="0042472B" w:rsidRPr="0076310B" w14:paraId="522414AA" w14:textId="77777777" w:rsidTr="003A3A6E">
        <w:trPr>
          <w:cantSplit/>
          <w:trHeight w:hRule="exact" w:val="3175"/>
        </w:trPr>
        <w:tc>
          <w:tcPr>
            <w:tcW w:w="4672" w:type="dxa"/>
            <w:tcBorders>
              <w:right w:val="single" w:sz="6" w:space="0" w:color="auto"/>
            </w:tcBorders>
            <w:textDirection w:val="tbRl"/>
          </w:tcPr>
          <w:p w14:paraId="689145B8" w14:textId="12B3C465" w:rsidR="0076310B" w:rsidRDefault="003A3A6E" w:rsidP="0076310B">
            <w:pPr>
              <w:pStyle w:val="ekvue3arial"/>
            </w:pPr>
            <w:r>
              <w:rPr>
                <w:lang w:eastAsia="de-DE"/>
              </w:rPr>
              <w:drawing>
                <wp:anchor distT="0" distB="0" distL="114300" distR="114300" simplePos="0" relativeHeight="251681792" behindDoc="0" locked="0" layoutInCell="1" allowOverlap="1" wp14:anchorId="7B7C2024" wp14:editId="419B4CF1">
                  <wp:simplePos x="0" y="0"/>
                  <wp:positionH relativeFrom="column">
                    <wp:posOffset>-79469</wp:posOffset>
                  </wp:positionH>
                  <wp:positionV relativeFrom="paragraph">
                    <wp:posOffset>4715</wp:posOffset>
                  </wp:positionV>
                  <wp:extent cx="288290" cy="288290"/>
                  <wp:effectExtent l="0" t="38100" r="0" b="5461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697530" flipV="1">
                            <a:off x="0" y="0"/>
                            <a:ext cx="28829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Wortbausteine</w:t>
            </w:r>
          </w:p>
          <w:p w14:paraId="5B1B9532" w14:textId="77777777" w:rsidR="0076310B" w:rsidRPr="0076310B" w:rsidRDefault="0076310B" w:rsidP="0076310B">
            <w:pPr>
              <w:pStyle w:val="ekvgrundtexthalbe"/>
            </w:pPr>
          </w:p>
          <w:p w14:paraId="282C8C38" w14:textId="7BE37DCC" w:rsidR="0076310B" w:rsidRPr="0076310B" w:rsidRDefault="00037AD9" w:rsidP="0076310B">
            <w:r>
              <w:drawing>
                <wp:anchor distT="0" distB="0" distL="114300" distR="114300" simplePos="0" relativeHeight="251692032" behindDoc="0" locked="0" layoutInCell="1" allowOverlap="1" wp14:anchorId="4D0759A1" wp14:editId="29D39B40">
                  <wp:simplePos x="0" y="0"/>
                  <wp:positionH relativeFrom="column">
                    <wp:posOffset>-217480</wp:posOffset>
                  </wp:positionH>
                  <wp:positionV relativeFrom="paragraph">
                    <wp:posOffset>1551940</wp:posOffset>
                  </wp:positionV>
                  <wp:extent cx="468000" cy="374030"/>
                  <wp:effectExtent l="27940" t="10160" r="17145" b="17145"/>
                  <wp:wrapNone/>
                  <wp:docPr id="24" name="Grafik 24" descr="A:\011671_ABC_DUA\011671_Manuskript_Abb\011671_DUA_KV_Abb\KV_107\S235011430_Wortbausteine_4c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4" descr="A:\011671_ABC_DUA\011671_Manuskript_Abb\011671_DUA_KV_Abb\KV_107\S235011430_Wortbausteine_4c-2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02" b="11633"/>
                          <a:stretch/>
                        </pic:blipFill>
                        <pic:spPr bwMode="auto">
                          <a:xfrm rot="5400000">
                            <a:off x="0" y="0"/>
                            <a:ext cx="468000" cy="37403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Viele Wörter sind aus</w:t>
            </w:r>
          </w:p>
          <w:p w14:paraId="500C1B28" w14:textId="5F1ED2BE" w:rsidR="0076310B" w:rsidRPr="0076310B" w:rsidRDefault="0076310B" w:rsidP="0076310B">
            <w:r w:rsidRPr="0076310B">
              <w:t>Bausteinen zusammengesetzt.</w:t>
            </w:r>
          </w:p>
          <w:p w14:paraId="7B7AAD10" w14:textId="6ED282F2" w:rsidR="0076310B" w:rsidRPr="0076310B" w:rsidRDefault="0076310B" w:rsidP="0076310B">
            <w:r w:rsidRPr="0076310B">
              <w:t>Dabei darf kein</w:t>
            </w:r>
          </w:p>
          <w:p w14:paraId="2C4E2F5B" w14:textId="6E20D049" w:rsidR="0076310B" w:rsidRPr="0076310B" w:rsidRDefault="0076310B" w:rsidP="0076310B">
            <w:r w:rsidRPr="0076310B">
              <w:t>Buchstabe verloren</w:t>
            </w:r>
          </w:p>
          <w:p w14:paraId="4E7B894E" w14:textId="4C3779C0" w:rsidR="0076310B" w:rsidRDefault="0076310B" w:rsidP="0076310B">
            <w:r w:rsidRPr="0076310B">
              <w:t>gehen!</w:t>
            </w:r>
          </w:p>
          <w:p w14:paraId="0746ABBF" w14:textId="77777777" w:rsidR="0076310B" w:rsidRPr="0076310B" w:rsidRDefault="0076310B" w:rsidP="0076310B"/>
          <w:p w14:paraId="744F479B" w14:textId="5650915D" w:rsidR="0076310B" w:rsidRPr="0076310B" w:rsidRDefault="0076310B" w:rsidP="00834F07">
            <w:pPr>
              <w:jc w:val="center"/>
              <w:rPr>
                <w:rStyle w:val="ekvhandschrift"/>
              </w:rPr>
            </w:pPr>
            <w:r w:rsidRPr="0076310B">
              <w:rPr>
                <w:rStyle w:val="ekvhandschrift"/>
              </w:rPr>
              <w:t>Somme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r</w:t>
            </w:r>
            <w:r w:rsidRPr="0076310B">
              <w:rPr>
                <w:rStyle w:val="ekvhandschrift"/>
              </w:rPr>
              <w:t xml:space="preserve"> + 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R</w:t>
            </w:r>
            <w:r w:rsidRPr="0076310B">
              <w:rPr>
                <w:rStyle w:val="ekvhandschrift"/>
              </w:rPr>
              <w:t>egen</w:t>
            </w:r>
          </w:p>
          <w:p w14:paraId="207AF015" w14:textId="1469D415" w:rsidR="0076310B" w:rsidRPr="0076310B" w:rsidRDefault="0076310B" w:rsidP="00834F07">
            <w:pPr>
              <w:jc w:val="center"/>
              <w:rPr>
                <w:rStyle w:val="ekvhandschrift"/>
              </w:rPr>
            </w:pPr>
            <w:r w:rsidRPr="0076310B">
              <w:rPr>
                <w:rStyle w:val="ekvhandschrift"/>
              </w:rPr>
              <w:t>=</w:t>
            </w:r>
          </w:p>
          <w:p w14:paraId="549D6115" w14:textId="27592953" w:rsidR="0042472B" w:rsidRPr="0076310B" w:rsidRDefault="0076310B" w:rsidP="00834F07">
            <w:pPr>
              <w:jc w:val="center"/>
            </w:pPr>
            <w:r w:rsidRPr="0076310B">
              <w:rPr>
                <w:rStyle w:val="ekvhandschrift"/>
              </w:rPr>
              <w:t>Somme</w:t>
            </w:r>
            <w:r w:rsidRPr="00901DBF">
              <w:rPr>
                <w:rStyle w:val="ekvhandschrift"/>
                <w:b/>
                <w:bCs/>
                <w:color w:val="538135" w:themeColor="accent6" w:themeShade="BF"/>
              </w:rPr>
              <w:t>rr</w:t>
            </w:r>
            <w:r w:rsidRPr="0076310B">
              <w:rPr>
                <w:rStyle w:val="ekvhandschrift"/>
              </w:rPr>
              <w:t>egen</w:t>
            </w:r>
          </w:p>
        </w:tc>
        <w:tc>
          <w:tcPr>
            <w:tcW w:w="4672" w:type="dxa"/>
            <w:tcBorders>
              <w:left w:val="single" w:sz="6" w:space="0" w:color="auto"/>
            </w:tcBorders>
            <w:textDirection w:val="btLr"/>
          </w:tcPr>
          <w:p w14:paraId="4790079B" w14:textId="2A41A75E" w:rsidR="0076310B" w:rsidRPr="0076310B" w:rsidRDefault="0076310B" w:rsidP="00DE678B">
            <w:pPr>
              <w:pStyle w:val="ekvue3arial"/>
              <w:jc w:val="center"/>
            </w:pPr>
            <w:r w:rsidRPr="0076310B">
              <w:t>Groß- und</w:t>
            </w:r>
          </w:p>
          <w:p w14:paraId="7B808EBC" w14:textId="5091C89F" w:rsidR="0076310B" w:rsidRDefault="00587BBF" w:rsidP="00DE678B">
            <w:pPr>
              <w:pStyle w:val="ekvue3arial"/>
              <w:jc w:val="center"/>
            </w:pPr>
            <w:r>
              <w:drawing>
                <wp:anchor distT="0" distB="0" distL="114300" distR="114300" simplePos="0" relativeHeight="251697152" behindDoc="0" locked="0" layoutInCell="1" allowOverlap="1" wp14:anchorId="2CB672A2" wp14:editId="4108509A">
                  <wp:simplePos x="0" y="0"/>
                  <wp:positionH relativeFrom="column">
                    <wp:posOffset>-139065</wp:posOffset>
                  </wp:positionH>
                  <wp:positionV relativeFrom="page">
                    <wp:posOffset>-34925</wp:posOffset>
                  </wp:positionV>
                  <wp:extent cx="396000" cy="396000"/>
                  <wp:effectExtent l="19050" t="19050" r="23495" b="23495"/>
                  <wp:wrapNone/>
                  <wp:docPr id="3" name="Grafik 3" descr="A:\011671_ABC_DUA\011671_Manuskript_Abb\011671_DUA_KV_Abb\KV_107\S235011430_Nomen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A:\011671_ABC_DUA\011671_Manuskript_Abb\011671_DUA_KV_Abb\KV_107\S235011430_Nomen_4c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96000" cy="3960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503F">
              <w:drawing>
                <wp:anchor distT="0" distB="0" distL="114300" distR="114300" simplePos="0" relativeHeight="251696128" behindDoc="0" locked="0" layoutInCell="1" allowOverlap="1" wp14:anchorId="6BCDDB71" wp14:editId="417D9C7E">
                  <wp:simplePos x="0" y="0"/>
                  <wp:positionH relativeFrom="column">
                    <wp:posOffset>-140933</wp:posOffset>
                  </wp:positionH>
                  <wp:positionV relativeFrom="paragraph">
                    <wp:posOffset>-362585</wp:posOffset>
                  </wp:positionV>
                  <wp:extent cx="396000" cy="396000"/>
                  <wp:effectExtent l="19050" t="19050" r="23495" b="23495"/>
                  <wp:wrapNone/>
                  <wp:docPr id="28" name="Grafik 28" descr="A:\011671_ABC_DUA\011671_Manuskript_Abb\011671_DUA_KV_Abb\KV_107\S235011430_Satzanfang_4c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Grafik 28" descr="A:\011671_ABC_DUA\011671_Manuskript_Abb\011671_DUA_KV_Abb\KV_107\S235011430_Satzanfang_4c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96000" cy="39600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Kleinschreibung</w:t>
            </w:r>
          </w:p>
          <w:p w14:paraId="5DC15C4F" w14:textId="77777777" w:rsidR="00462261" w:rsidRPr="0076310B" w:rsidRDefault="00462261" w:rsidP="0076310B"/>
          <w:p w14:paraId="0DF0CE44" w14:textId="45F88D90" w:rsidR="0076310B" w:rsidRPr="0076310B" w:rsidRDefault="0076310B" w:rsidP="0076310B">
            <w:r w:rsidRPr="0076310B">
              <w:t>Nur Satzanfänge und</w:t>
            </w:r>
          </w:p>
          <w:p w14:paraId="7BE47C13" w14:textId="77777777" w:rsidR="00834F07" w:rsidRDefault="0076310B" w:rsidP="0076310B">
            <w:r w:rsidRPr="0076310B">
              <w:t>Nomen schreibt man</w:t>
            </w:r>
            <w:r w:rsidR="00111116">
              <w:t xml:space="preserve"> </w:t>
            </w:r>
            <w:r w:rsidRPr="0076310B">
              <w:t xml:space="preserve">groß. </w:t>
            </w:r>
          </w:p>
          <w:p w14:paraId="410BD062" w14:textId="77777777" w:rsidR="00834F07" w:rsidRDefault="00834F07" w:rsidP="0076310B"/>
          <w:p w14:paraId="4624B435" w14:textId="0778D18D" w:rsidR="0076310B" w:rsidRPr="0076310B" w:rsidRDefault="0076310B" w:rsidP="0076310B">
            <w:r w:rsidRPr="0076310B">
              <w:t>Prüfe: Hast du</w:t>
            </w:r>
          </w:p>
          <w:p w14:paraId="00C8AE22" w14:textId="18B6C9AF" w:rsidR="0076310B" w:rsidRPr="0076310B" w:rsidRDefault="0076310B" w:rsidP="00462261">
            <w:pPr>
              <w:ind w:left="142" w:hanging="142"/>
            </w:pPr>
            <w:r w:rsidRPr="0076310B">
              <w:t>• alle Satzschlusszeichen</w:t>
            </w:r>
            <w:r w:rsidR="00462261">
              <w:br/>
            </w:r>
            <w:r w:rsidRPr="0076310B">
              <w:t>gesetzt?</w:t>
            </w:r>
          </w:p>
          <w:p w14:paraId="2E97DEFF" w14:textId="62BF17F9" w:rsidR="0076310B" w:rsidRPr="0076310B" w:rsidRDefault="0076310B" w:rsidP="00111116">
            <w:pPr>
              <w:ind w:left="142" w:hanging="142"/>
            </w:pPr>
            <w:r w:rsidRPr="0076310B">
              <w:t xml:space="preserve">• alle Satzanfänge </w:t>
            </w:r>
            <w:r w:rsidR="00111116">
              <w:br/>
            </w:r>
            <w:r w:rsidRPr="0076310B">
              <w:t>großgeschrieben?</w:t>
            </w:r>
          </w:p>
          <w:p w14:paraId="34A251AC" w14:textId="1CECD590" w:rsidR="0042472B" w:rsidRPr="0076310B" w:rsidRDefault="0076310B" w:rsidP="00462261">
            <w:pPr>
              <w:ind w:left="142" w:hanging="142"/>
            </w:pPr>
            <w:r w:rsidRPr="0076310B">
              <w:t xml:space="preserve">• alle Nomen </w:t>
            </w:r>
            <w:r w:rsidR="00111116">
              <w:br/>
            </w:r>
            <w:r w:rsidRPr="0076310B">
              <w:t>großgeschrieben?</w:t>
            </w:r>
          </w:p>
        </w:tc>
      </w:tr>
      <w:tr w:rsidR="0042472B" w:rsidRPr="0076310B" w14:paraId="3DEA0A18" w14:textId="77777777" w:rsidTr="003A3A6E">
        <w:trPr>
          <w:cantSplit/>
          <w:trHeight w:hRule="exact" w:val="3175"/>
        </w:trPr>
        <w:tc>
          <w:tcPr>
            <w:tcW w:w="4672" w:type="dxa"/>
            <w:tcBorders>
              <w:right w:val="single" w:sz="6" w:space="0" w:color="auto"/>
            </w:tcBorders>
            <w:textDirection w:val="tbRl"/>
          </w:tcPr>
          <w:p w14:paraId="0DF38EF4" w14:textId="7C1A3EE3" w:rsidR="0076310B" w:rsidRDefault="0076310B" w:rsidP="0076310B">
            <w:pPr>
              <w:pStyle w:val="ekvue3arial"/>
            </w:pPr>
            <w:r w:rsidRPr="0076310B">
              <w:t>Lange Vokale</w:t>
            </w:r>
          </w:p>
          <w:p w14:paraId="4F038FE7" w14:textId="77777777" w:rsidR="0076310B" w:rsidRPr="0076310B" w:rsidRDefault="0076310B" w:rsidP="0076310B">
            <w:pPr>
              <w:pStyle w:val="ekvgrundtexthalbe"/>
            </w:pPr>
          </w:p>
          <w:p w14:paraId="53BFDD43" w14:textId="2D9D78F2" w:rsidR="0076310B" w:rsidRPr="0076310B" w:rsidRDefault="003A3A6E" w:rsidP="0076310B">
            <w:r>
              <w:rPr>
                <w:lang w:eastAsia="de-DE"/>
              </w:rPr>
              <w:drawing>
                <wp:anchor distT="0" distB="0" distL="114300" distR="114300" simplePos="0" relativeHeight="251679744" behindDoc="0" locked="0" layoutInCell="1" allowOverlap="1" wp14:anchorId="2208AB1B" wp14:editId="5ECCF2D4">
                  <wp:simplePos x="0" y="0"/>
                  <wp:positionH relativeFrom="column">
                    <wp:posOffset>202984</wp:posOffset>
                  </wp:positionH>
                  <wp:positionV relativeFrom="paragraph">
                    <wp:posOffset>1718310</wp:posOffset>
                  </wp:positionV>
                  <wp:extent cx="288290" cy="288290"/>
                  <wp:effectExtent l="0" t="57150" r="0" b="3556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902470">
                            <a:off x="0" y="0"/>
                            <a:ext cx="28829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Wörter, in denen das</w:t>
            </w:r>
          </w:p>
          <w:p w14:paraId="02D14FBC" w14:textId="77777777" w:rsidR="00A3553B" w:rsidRDefault="00A3553B" w:rsidP="00A3553B">
            <w:pPr>
              <w:pStyle w:val="ekvgrundtexthalbe"/>
            </w:pPr>
          </w:p>
          <w:p w14:paraId="02983D25" w14:textId="5C50642B" w:rsidR="0076310B" w:rsidRPr="0076310B" w:rsidRDefault="0091377E" w:rsidP="0076310B">
            <w:r>
              <w:drawing>
                <wp:anchor distT="0" distB="0" distL="114300" distR="114300" simplePos="0" relativeHeight="251691008" behindDoc="0" locked="0" layoutInCell="1" allowOverlap="1" wp14:anchorId="0C343570" wp14:editId="4AA9E9C3">
                  <wp:simplePos x="0" y="0"/>
                  <wp:positionH relativeFrom="column">
                    <wp:posOffset>49213</wp:posOffset>
                  </wp:positionH>
                  <wp:positionV relativeFrom="paragraph">
                    <wp:posOffset>1519238</wp:posOffset>
                  </wp:positionV>
                  <wp:extent cx="494390" cy="413941"/>
                  <wp:effectExtent l="2222" t="0" r="3493" b="3492"/>
                  <wp:wrapNone/>
                  <wp:docPr id="23" name="Grafik 23" descr="A:\011671_ABC_DUA\011671_Manuskript_Abb\011671_DUA_KV_Abb\KV_107\SE01011670_KV43_Wal_Hand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 13" descr="A:\011671_ABC_DUA\011671_Manuskript_Abb\011671_DUA_KV_Abb\KV_107\SE01011670_KV43_Wal_Hand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00" t="9900" r="5584" b="49017"/>
                          <a:stretch/>
                        </pic:blipFill>
                        <pic:spPr bwMode="auto">
                          <a:xfrm rot="5400000">
                            <a:off x="0" y="0"/>
                            <a:ext cx="494390" cy="4139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261"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42BC9D" wp14:editId="31255FD7">
                      <wp:simplePos x="0" y="0"/>
                      <wp:positionH relativeFrom="page">
                        <wp:posOffset>39463345</wp:posOffset>
                      </wp:positionH>
                      <wp:positionV relativeFrom="paragraph">
                        <wp:posOffset>957580</wp:posOffset>
                      </wp:positionV>
                      <wp:extent cx="194310" cy="223520"/>
                      <wp:effectExtent l="118745" t="14605" r="19685" b="19685"/>
                      <wp:wrapNone/>
                      <wp:docPr id="9" name="Abgerundete rechteckig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94310" cy="223520"/>
                              </a:xfrm>
                              <a:prstGeom prst="wedgeRoundRectCallout">
                                <a:avLst>
                                  <a:gd name="adj1" fmla="val -48008"/>
                                  <a:gd name="adj2" fmla="val 847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0D59E55" w14:textId="7078D9FE" w:rsidR="00462261" w:rsidRPr="00A3553B" w:rsidRDefault="00462261" w:rsidP="00462261">
                                  <w:pPr>
                                    <w:pStyle w:val="ekvsprechblase"/>
                                    <w:spacing w:line="180" w:lineRule="exact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42BC9D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bgerundete rechteckige Legende 4" o:spid="_x0000_s1026" type="#_x0000_t62" style="position:absolute;margin-left:3107.35pt;margin-top:75.4pt;width:15.3pt;height:17.6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" adj="430,29103" fillcolor="white [3212]" strokecolor="#a5a5a5 [2092]">
                      <v:textbox inset="1mm,1mm,1mm,1mm">
                        <w:txbxContent>
                          <w:p w14:paraId="00D59E55" w14:textId="7078D9FE" w:rsidR="00462261" w:rsidRPr="00A3553B" w:rsidRDefault="00462261" w:rsidP="00462261">
                            <w:pPr>
                              <w:pStyle w:val="ekvsprechblase"/>
                              <w:spacing w:line="18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u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462261"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6F8BD8" wp14:editId="4ACE071F">
                      <wp:simplePos x="0" y="0"/>
                      <wp:positionH relativeFrom="page">
                        <wp:posOffset>39460170</wp:posOffset>
                      </wp:positionH>
                      <wp:positionV relativeFrom="paragraph">
                        <wp:posOffset>655320</wp:posOffset>
                      </wp:positionV>
                      <wp:extent cx="194553" cy="223736"/>
                      <wp:effectExtent l="118745" t="14605" r="19685" b="19685"/>
                      <wp:wrapNone/>
                      <wp:docPr id="8" name="Abgerundete rechteckig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94553" cy="223736"/>
                              </a:xfrm>
                              <a:prstGeom prst="wedgeRoundRectCallout">
                                <a:avLst>
                                  <a:gd name="adj1" fmla="val -48008"/>
                                  <a:gd name="adj2" fmla="val 847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28C0B7" w14:textId="69807A02" w:rsidR="00462261" w:rsidRPr="00A3553B" w:rsidRDefault="00462261" w:rsidP="00462261">
                                  <w:pPr>
                                    <w:pStyle w:val="ekvsprechblase"/>
                                    <w:spacing w:line="180" w:lineRule="exact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F8BD8" id="_x0000_s1027" type="#_x0000_t62" style="position:absolute;margin-left:3107.1pt;margin-top:51.6pt;width:15.3pt;height:17.6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" adj="430,29103" fillcolor="white [3212]" strokecolor="#a5a5a5 [2092]">
                      <v:textbox inset="1mm,1mm,1mm,1mm">
                        <w:txbxContent>
                          <w:p w14:paraId="6928C0B7" w14:textId="69807A02" w:rsidR="00462261" w:rsidRPr="00A3553B" w:rsidRDefault="00462261" w:rsidP="00462261">
                            <w:pPr>
                              <w:pStyle w:val="ekvsprechblase"/>
                              <w:spacing w:line="18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o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462261"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841F4B" wp14:editId="02A9E54A">
                      <wp:simplePos x="0" y="0"/>
                      <wp:positionH relativeFrom="page">
                        <wp:posOffset>39460170</wp:posOffset>
                      </wp:positionH>
                      <wp:positionV relativeFrom="paragraph">
                        <wp:posOffset>329565</wp:posOffset>
                      </wp:positionV>
                      <wp:extent cx="194553" cy="223736"/>
                      <wp:effectExtent l="118745" t="14605" r="19685" b="19685"/>
                      <wp:wrapNone/>
                      <wp:docPr id="7" name="Abgerundete rechteckig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94553" cy="223736"/>
                              </a:xfrm>
                              <a:prstGeom prst="wedgeRoundRectCallout">
                                <a:avLst>
                                  <a:gd name="adj1" fmla="val -48008"/>
                                  <a:gd name="adj2" fmla="val 847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2B6423" w14:textId="4F436FE7" w:rsidR="00462261" w:rsidRPr="00A3553B" w:rsidRDefault="00462261" w:rsidP="00462261">
                                  <w:pPr>
                                    <w:pStyle w:val="ekvsprechblase"/>
                                    <w:spacing w:line="180" w:lineRule="exact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41F4B" id="_x0000_s1028" type="#_x0000_t62" style="position:absolute;margin-left:3107.1pt;margin-top:25.95pt;width:15.3pt;height:17.6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" adj="430,29103" fillcolor="white [3212]" strokecolor="#a5a5a5 [2092]">
                      <v:textbox inset="1mm,1mm,1mm,1mm">
                        <w:txbxContent>
                          <w:p w14:paraId="192B6423" w14:textId="4F436FE7" w:rsidR="00462261" w:rsidRPr="00A3553B" w:rsidRDefault="00462261" w:rsidP="00462261">
                            <w:pPr>
                              <w:pStyle w:val="ekvsprechblase"/>
                              <w:spacing w:line="180" w:lineRule="exac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A3553B"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02F150" wp14:editId="4AF3B66A">
                      <wp:simplePos x="0" y="0"/>
                      <wp:positionH relativeFrom="page">
                        <wp:posOffset>39463980</wp:posOffset>
                      </wp:positionH>
                      <wp:positionV relativeFrom="paragraph">
                        <wp:posOffset>32385</wp:posOffset>
                      </wp:positionV>
                      <wp:extent cx="194553" cy="223736"/>
                      <wp:effectExtent l="118745" t="14605" r="19685" b="19685"/>
                      <wp:wrapNone/>
                      <wp:docPr id="1" name="Abgerundete rechteckig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94553" cy="223736"/>
                              </a:xfrm>
                              <a:prstGeom prst="wedgeRoundRectCallout">
                                <a:avLst>
                                  <a:gd name="adj1" fmla="val -48008"/>
                                  <a:gd name="adj2" fmla="val 847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1BA243" w14:textId="51115CD5" w:rsidR="00A3553B" w:rsidRPr="00A3553B" w:rsidRDefault="00A3553B" w:rsidP="00A3553B">
                                  <w:pPr>
                                    <w:pStyle w:val="ekvsprechblase"/>
                                    <w:spacing w:line="180" w:lineRule="exact"/>
                                    <w:rPr>
                                      <w:u w:val="single"/>
                                    </w:rPr>
                                  </w:pPr>
                                  <w:r w:rsidRPr="00A3553B">
                                    <w:rPr>
                                      <w:u w:val="single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2F150" id="_x0000_s1029" type="#_x0000_t62" style="position:absolute;margin-left:3107.4pt;margin-top:2.55pt;width:15.3pt;height:17.6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" adj="430,29103" fillcolor="white [3212]" strokecolor="#a5a5a5 [2092]">
                      <v:textbox inset="1mm,1mm,1mm,1mm">
                        <w:txbxContent>
                          <w:p w14:paraId="721BA243" w14:textId="51115CD5" w:rsidR="00A3553B" w:rsidRPr="00A3553B" w:rsidRDefault="00A3553B" w:rsidP="00A3553B">
                            <w:pPr>
                              <w:pStyle w:val="ekvsprechblase"/>
                              <w:spacing w:line="180" w:lineRule="exact"/>
                              <w:rPr>
                                <w:u w:val="single"/>
                              </w:rPr>
                            </w:pPr>
                            <w:r w:rsidRPr="00A3553B">
                              <w:rPr>
                                <w:u w:val="single"/>
                              </w:rPr>
                              <w:t>a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A3553B">
              <w:t xml:space="preserve">      ,       </w:t>
            </w:r>
            <w:r w:rsidR="00462261">
              <w:t>,</w:t>
            </w:r>
            <w:r w:rsidR="00A3553B">
              <w:t xml:space="preserve">       </w:t>
            </w:r>
            <w:r w:rsidR="00462261">
              <w:t>,</w:t>
            </w:r>
            <w:r w:rsidR="00A3553B">
              <w:t xml:space="preserve">      </w:t>
            </w:r>
            <w:r w:rsidR="00462261">
              <w:t xml:space="preserve"> </w:t>
            </w:r>
            <w:r w:rsidR="0076310B" w:rsidRPr="0076310B">
              <w:t>lang klingt,</w:t>
            </w:r>
          </w:p>
          <w:p w14:paraId="256E53D7" w14:textId="31C09B49" w:rsidR="0076310B" w:rsidRPr="0076310B" w:rsidRDefault="0076310B" w:rsidP="0076310B">
            <w:r w:rsidRPr="0076310B">
              <w:t>werden fast immer mit</w:t>
            </w:r>
          </w:p>
          <w:p w14:paraId="149316B5" w14:textId="2C27B42A" w:rsidR="0076310B" w:rsidRDefault="0076310B" w:rsidP="0076310B">
            <w:r w:rsidRPr="0076310B">
              <w:t>einem einfachen</w:t>
            </w:r>
          </w:p>
          <w:p w14:paraId="50EB811C" w14:textId="0A0F22BC" w:rsidR="0076310B" w:rsidRDefault="0076310B" w:rsidP="0076310B">
            <w:r w:rsidRPr="00901DBF">
              <w:rPr>
                <w:color w:val="FF0000"/>
                <w:highlight w:val="lightGray"/>
              </w:rPr>
              <w:t>a</w:t>
            </w:r>
            <w:r>
              <w:t>,</w:t>
            </w:r>
            <w:r w:rsidRPr="00901DBF">
              <w:rPr>
                <w:color w:val="FF0000"/>
              </w:rPr>
              <w:t xml:space="preserve"> </w:t>
            </w:r>
            <w:r w:rsidRPr="00901DBF">
              <w:rPr>
                <w:color w:val="FF0000"/>
                <w:highlight w:val="lightGray"/>
              </w:rPr>
              <w:t>e</w:t>
            </w:r>
            <w:r>
              <w:t xml:space="preserve">, </w:t>
            </w:r>
            <w:r w:rsidRPr="00901DBF">
              <w:rPr>
                <w:color w:val="FF0000"/>
                <w:highlight w:val="lightGray"/>
              </w:rPr>
              <w:t>o</w:t>
            </w:r>
            <w:r>
              <w:t xml:space="preserve">, </w:t>
            </w:r>
            <w:r w:rsidRPr="00901DBF">
              <w:rPr>
                <w:color w:val="FF0000"/>
                <w:highlight w:val="lightGray"/>
              </w:rPr>
              <w:t>u</w:t>
            </w:r>
            <w:r w:rsidRPr="00901DBF">
              <w:rPr>
                <w:color w:val="FF0000"/>
              </w:rPr>
              <w:t xml:space="preserve"> </w:t>
            </w:r>
            <w:r w:rsidRPr="0076310B">
              <w:t>geschrieben:</w:t>
            </w:r>
          </w:p>
          <w:p w14:paraId="69DADFB0" w14:textId="7354009E" w:rsidR="0076310B" w:rsidRPr="00834F07" w:rsidRDefault="0076310B" w:rsidP="00834F07">
            <w:pPr>
              <w:rPr>
                <w:rFonts w:ascii="Comic Sans MS" w:hAnsi="Comic Sans MS"/>
              </w:rPr>
            </w:pPr>
            <w:r w:rsidRPr="00834F07">
              <w:rPr>
                <w:rFonts w:ascii="Comic Sans MS" w:hAnsi="Comic Sans MS"/>
              </w:rPr>
              <w:t>T</w:t>
            </w:r>
            <w:r w:rsidRPr="00834F07">
              <w:rPr>
                <w:rStyle w:val="ekvfett"/>
                <w:rFonts w:ascii="Comic Sans MS" w:hAnsi="Comic Sans MS"/>
                <w:color w:val="FF0000"/>
              </w:rPr>
              <w:t>a</w:t>
            </w:r>
            <w:r w:rsidRPr="00834F07">
              <w:rPr>
                <w:rFonts w:ascii="Comic Sans MS" w:hAnsi="Comic Sans MS"/>
              </w:rPr>
              <w:t>g, g</w:t>
            </w:r>
            <w:r w:rsidRPr="00834F07">
              <w:rPr>
                <w:rStyle w:val="ekvfett"/>
                <w:rFonts w:ascii="Comic Sans MS" w:hAnsi="Comic Sans MS"/>
                <w:color w:val="FF0000"/>
              </w:rPr>
              <w:t>e</w:t>
            </w:r>
            <w:r w:rsidRPr="00834F07">
              <w:rPr>
                <w:rFonts w:ascii="Comic Sans MS" w:hAnsi="Comic Sans MS"/>
              </w:rPr>
              <w:t>ben</w:t>
            </w:r>
            <w:r w:rsidR="00CB3F43" w:rsidRPr="00834F07">
              <w:rPr>
                <w:rFonts w:ascii="Comic Sans MS" w:hAnsi="Comic Sans MS"/>
              </w:rPr>
              <w:t>, B</w:t>
            </w:r>
            <w:r w:rsidR="00CB3F43" w:rsidRPr="00834F07">
              <w:rPr>
                <w:rFonts w:ascii="Comic Sans MS" w:hAnsi="Comic Sans MS"/>
                <w:b/>
                <w:bCs/>
                <w:color w:val="FF0000"/>
              </w:rPr>
              <w:t>o</w:t>
            </w:r>
            <w:r w:rsidR="00CB3F43" w:rsidRPr="00834F07">
              <w:rPr>
                <w:rFonts w:ascii="Comic Sans MS" w:hAnsi="Comic Sans MS"/>
              </w:rPr>
              <w:t>den, g</w:t>
            </w:r>
            <w:r w:rsidR="00CB3F43" w:rsidRPr="00834F07">
              <w:rPr>
                <w:rFonts w:ascii="Comic Sans MS" w:hAnsi="Comic Sans MS"/>
                <w:b/>
                <w:bCs/>
                <w:color w:val="FF0000"/>
              </w:rPr>
              <w:t>u</w:t>
            </w:r>
            <w:r w:rsidR="00CB3F43" w:rsidRPr="00834F07">
              <w:rPr>
                <w:rFonts w:ascii="Comic Sans MS" w:hAnsi="Comic Sans MS"/>
              </w:rPr>
              <w:t>t</w:t>
            </w:r>
          </w:p>
          <w:p w14:paraId="78A8AE32" w14:textId="77777777" w:rsidR="00834F07" w:rsidRPr="0076310B" w:rsidRDefault="00834F07" w:rsidP="0076310B"/>
          <w:p w14:paraId="0CC45D26" w14:textId="1524DE2B" w:rsidR="0076310B" w:rsidRPr="0076310B" w:rsidRDefault="00462261" w:rsidP="0076310B">
            <w:r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AF95880" wp14:editId="0A2FCCF7">
                      <wp:simplePos x="0" y="0"/>
                      <wp:positionH relativeFrom="page">
                        <wp:posOffset>38187476</wp:posOffset>
                      </wp:positionH>
                      <wp:positionV relativeFrom="paragraph">
                        <wp:posOffset>1381125</wp:posOffset>
                      </wp:positionV>
                      <wp:extent cx="194553" cy="223736"/>
                      <wp:effectExtent l="118745" t="14605" r="19685" b="19685"/>
                      <wp:wrapNone/>
                      <wp:docPr id="10" name="Abgerundete rechteckige Legend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94553" cy="223736"/>
                              </a:xfrm>
                              <a:prstGeom prst="wedgeRoundRectCallout">
                                <a:avLst>
                                  <a:gd name="adj1" fmla="val -48008"/>
                                  <a:gd name="adj2" fmla="val 8473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4FD0A5" w14:textId="2E2D2194" w:rsidR="00462261" w:rsidRPr="00A3553B" w:rsidRDefault="00CB3F43" w:rsidP="00CB3F43">
                                  <w:pPr>
                                    <w:pStyle w:val="ekvsprechblase"/>
                                    <w:spacing w:line="260" w:lineRule="exact"/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F95880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_x0000_s1030" type="#_x0000_t62" style="position:absolute;margin-left:3006.9pt;margin-top:108.75pt;width:15.3pt;height:17.6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" adj="430,29103" fillcolor="white [3212]" strokecolor="#a5a5a5 [2092]">
                      <v:textbox inset="0,0,0,0">
                        <w:txbxContent>
                          <w:p w14:paraId="674FD0A5" w14:textId="2E2D2194" w:rsidR="00462261" w:rsidRPr="00A3553B" w:rsidRDefault="00CB3F43" w:rsidP="00CB3F43">
                            <w:pPr>
                              <w:pStyle w:val="ekvsprechblase"/>
                              <w:spacing w:line="260" w:lineRule="exact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76310B" w:rsidRPr="0076310B">
              <w:t>Wörter, in denen das</w:t>
            </w:r>
          </w:p>
          <w:p w14:paraId="3659E5F9" w14:textId="77777777" w:rsidR="00462261" w:rsidRDefault="00462261" w:rsidP="0076310B">
            <w:r>
              <w:t>l</w:t>
            </w:r>
            <w:r w:rsidR="0076310B" w:rsidRPr="0076310B">
              <w:t>ang klingt, werden</w:t>
            </w:r>
          </w:p>
          <w:p w14:paraId="0F12E0E4" w14:textId="53EC9D29" w:rsidR="0076310B" w:rsidRPr="0076310B" w:rsidRDefault="0076310B" w:rsidP="0076310B">
            <w:r w:rsidRPr="0076310B">
              <w:t>fast</w:t>
            </w:r>
            <w:r w:rsidR="00462261">
              <w:t xml:space="preserve"> </w:t>
            </w:r>
            <w:r w:rsidRPr="0076310B">
              <w:t xml:space="preserve">immer mit </w:t>
            </w:r>
            <w:r w:rsidR="00462261" w:rsidRPr="00901DBF">
              <w:rPr>
                <w:color w:val="FF0000"/>
                <w:highlight w:val="lightGray"/>
              </w:rPr>
              <w:t>ie</w:t>
            </w:r>
          </w:p>
          <w:p w14:paraId="4D39AE26" w14:textId="3820972E" w:rsidR="0042472B" w:rsidRPr="0076310B" w:rsidRDefault="00CB3F43" w:rsidP="0076310B">
            <w:r>
              <w:t>ges</w:t>
            </w:r>
            <w:r w:rsidR="0076310B" w:rsidRPr="0076310B">
              <w:t xml:space="preserve">chrieben: </w:t>
            </w:r>
            <w:r w:rsidR="0076310B" w:rsidRPr="00CB3F43">
              <w:rPr>
                <w:rStyle w:val="ekvhandschrift"/>
              </w:rPr>
              <w:t>B</w:t>
            </w:r>
            <w:r w:rsidR="0076310B" w:rsidRPr="00901DBF">
              <w:rPr>
                <w:rStyle w:val="ekvhandschrift"/>
                <w:b/>
                <w:bCs/>
                <w:color w:val="FF0000"/>
              </w:rPr>
              <w:t>ie</w:t>
            </w:r>
            <w:r w:rsidR="0076310B" w:rsidRPr="00CB3F43">
              <w:rPr>
                <w:rStyle w:val="ekvhandschrift"/>
              </w:rPr>
              <w:t>ne</w:t>
            </w:r>
          </w:p>
        </w:tc>
        <w:tc>
          <w:tcPr>
            <w:tcW w:w="4672" w:type="dxa"/>
            <w:tcBorders>
              <w:left w:val="single" w:sz="6" w:space="0" w:color="auto"/>
            </w:tcBorders>
            <w:textDirection w:val="btLr"/>
          </w:tcPr>
          <w:p w14:paraId="448482C2" w14:textId="432A2563" w:rsidR="0076310B" w:rsidRPr="00901DBF" w:rsidRDefault="0076310B" w:rsidP="00462261">
            <w:pPr>
              <w:pStyle w:val="ekvue3arial"/>
              <w:jc w:val="center"/>
              <w:rPr>
                <w:color w:val="538135" w:themeColor="accent6" w:themeShade="BF"/>
              </w:rPr>
            </w:pPr>
            <w:r w:rsidRPr="00901DBF">
              <w:rPr>
                <w:color w:val="538135" w:themeColor="accent6" w:themeShade="BF"/>
              </w:rPr>
              <w:t>Strategien</w:t>
            </w:r>
          </w:p>
          <w:p w14:paraId="2A992AD0" w14:textId="75227B34" w:rsidR="0076310B" w:rsidRPr="00901DBF" w:rsidRDefault="0076310B" w:rsidP="00462261">
            <w:pPr>
              <w:pStyle w:val="ekvue3arial"/>
              <w:jc w:val="center"/>
              <w:rPr>
                <w:color w:val="538135" w:themeColor="accent6" w:themeShade="BF"/>
              </w:rPr>
            </w:pPr>
            <w:r w:rsidRPr="00901DBF">
              <w:rPr>
                <w:color w:val="538135" w:themeColor="accent6" w:themeShade="BF"/>
              </w:rPr>
              <w:t>und</w:t>
            </w:r>
          </w:p>
          <w:p w14:paraId="510C3B56" w14:textId="54AB648D" w:rsidR="0076310B" w:rsidRPr="0076310B" w:rsidRDefault="0076310B" w:rsidP="00462261">
            <w:pPr>
              <w:pStyle w:val="ekvue3arial"/>
              <w:jc w:val="center"/>
            </w:pPr>
            <w:r w:rsidRPr="00901DBF">
              <w:rPr>
                <w:color w:val="538135" w:themeColor="accent6" w:themeShade="BF"/>
              </w:rPr>
              <w:t>Faustregeln</w:t>
            </w:r>
          </w:p>
          <w:p w14:paraId="7404D6C9" w14:textId="77777777" w:rsidR="00462261" w:rsidRDefault="00462261" w:rsidP="00462261">
            <w:pPr>
              <w:jc w:val="center"/>
            </w:pPr>
          </w:p>
          <w:p w14:paraId="4A462C7F" w14:textId="0FD114D4" w:rsidR="00462261" w:rsidRDefault="00462261" w:rsidP="00462261">
            <w:pPr>
              <w:jc w:val="center"/>
            </w:pPr>
          </w:p>
          <w:p w14:paraId="2737152C" w14:textId="30FF51B8" w:rsidR="00462261" w:rsidRDefault="00462261" w:rsidP="00462261">
            <w:pPr>
              <w:jc w:val="center"/>
            </w:pPr>
          </w:p>
          <w:p w14:paraId="70AC8963" w14:textId="030EF473" w:rsidR="00462261" w:rsidRDefault="00462261" w:rsidP="00462261">
            <w:pPr>
              <w:jc w:val="center"/>
            </w:pPr>
          </w:p>
          <w:p w14:paraId="250DC837" w14:textId="4CC8292C" w:rsidR="00462261" w:rsidRDefault="00462261" w:rsidP="00462261">
            <w:pPr>
              <w:jc w:val="center"/>
            </w:pPr>
          </w:p>
          <w:p w14:paraId="0F88CF2A" w14:textId="4B305A8F" w:rsidR="00462261" w:rsidRDefault="00462261" w:rsidP="00462261">
            <w:pPr>
              <w:jc w:val="center"/>
            </w:pPr>
          </w:p>
          <w:p w14:paraId="65EFB741" w14:textId="77777777" w:rsidR="00462261" w:rsidRDefault="00462261" w:rsidP="00462261">
            <w:pPr>
              <w:jc w:val="center"/>
            </w:pPr>
          </w:p>
          <w:p w14:paraId="5A2B5102" w14:textId="77777777" w:rsidR="00462261" w:rsidRDefault="00462261" w:rsidP="00462261">
            <w:pPr>
              <w:jc w:val="center"/>
            </w:pPr>
          </w:p>
          <w:p w14:paraId="1A653BF1" w14:textId="77777777" w:rsidR="00462261" w:rsidRDefault="00462261" w:rsidP="00462261">
            <w:pPr>
              <w:jc w:val="center"/>
            </w:pPr>
          </w:p>
          <w:p w14:paraId="38DAD354" w14:textId="4E3D4B17" w:rsidR="0042472B" w:rsidRPr="0076310B" w:rsidRDefault="001176C3" w:rsidP="00462261">
            <w:pPr>
              <w:jc w:val="center"/>
            </w:pPr>
            <w:r>
              <w:drawing>
                <wp:anchor distT="0" distB="0" distL="114300" distR="114300" simplePos="0" relativeHeight="251695104" behindDoc="0" locked="0" layoutInCell="1" allowOverlap="1" wp14:anchorId="4000E02B" wp14:editId="7467BAF5">
                  <wp:simplePos x="0" y="0"/>
                  <wp:positionH relativeFrom="column">
                    <wp:posOffset>-1384337</wp:posOffset>
                  </wp:positionH>
                  <wp:positionV relativeFrom="page">
                    <wp:posOffset>131221</wp:posOffset>
                  </wp:positionV>
                  <wp:extent cx="1080000" cy="1277708"/>
                  <wp:effectExtent l="0" t="3810" r="2540" b="2540"/>
                  <wp:wrapNone/>
                  <wp:docPr id="27" name="Grafik 27" descr="A:\011671_ABC_DUA\011671_Manuskript_Abb\011671_DUA_KV_Abb\KV_79\S235011652_Cover_Dachs_Lu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fik 14" descr="A:\011671_ABC_DUA\011671_Manuskript_Abb\011671_DUA_KV_Abb\KV_79\S235011652_Cover_Dachs_Lupe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91" r="4317"/>
                          <a:stretch/>
                        </pic:blipFill>
                        <pic:spPr bwMode="auto">
                          <a:xfrm rot="16200000">
                            <a:off x="0" y="0"/>
                            <a:ext cx="1080000" cy="1277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Heft von: _____________</w:t>
            </w:r>
          </w:p>
        </w:tc>
      </w:tr>
      <w:tr w:rsidR="0042472B" w:rsidRPr="0076310B" w14:paraId="2A3C547D" w14:textId="77777777" w:rsidTr="003A3A6E">
        <w:trPr>
          <w:cantSplit/>
          <w:trHeight w:hRule="exact" w:val="3175"/>
        </w:trPr>
        <w:tc>
          <w:tcPr>
            <w:tcW w:w="4672" w:type="dxa"/>
            <w:textDirection w:val="tbRl"/>
          </w:tcPr>
          <w:p w14:paraId="159B017C" w14:textId="5F10AAB5" w:rsidR="0076310B" w:rsidRPr="0076310B" w:rsidRDefault="0076310B" w:rsidP="00462261">
            <w:pPr>
              <w:pStyle w:val="ekvue3arial"/>
            </w:pPr>
            <w:r w:rsidRPr="0076310B">
              <w:t>Kurze Vokale</w:t>
            </w:r>
          </w:p>
          <w:p w14:paraId="01D4BE6A" w14:textId="4FD76398" w:rsidR="00462261" w:rsidRDefault="00462261" w:rsidP="00462261">
            <w:pPr>
              <w:pStyle w:val="ekvgrundtexthalbe"/>
            </w:pPr>
          </w:p>
          <w:p w14:paraId="7694BF85" w14:textId="2BBF248E" w:rsidR="0076310B" w:rsidRPr="0076310B" w:rsidRDefault="0091377E" w:rsidP="0076310B">
            <w:r>
              <w:drawing>
                <wp:anchor distT="0" distB="0" distL="114300" distR="114300" simplePos="0" relativeHeight="251688960" behindDoc="0" locked="0" layoutInCell="1" allowOverlap="1" wp14:anchorId="070AD840" wp14:editId="334EDA92">
                  <wp:simplePos x="0" y="0"/>
                  <wp:positionH relativeFrom="column">
                    <wp:posOffset>-198120</wp:posOffset>
                  </wp:positionH>
                  <wp:positionV relativeFrom="paragraph">
                    <wp:posOffset>1550036</wp:posOffset>
                  </wp:positionV>
                  <wp:extent cx="481549" cy="414129"/>
                  <wp:effectExtent l="0" t="4445" r="0" b="0"/>
                  <wp:wrapNone/>
                  <wp:docPr id="13" name="Grafik 13" descr="A:\011671_ABC_DUA\011671_Manuskript_Abb\011671_DUA_KV_Abb\KV_107\SE01011670_KV43_Wal_Hand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Grafik 13" descr="A:\011671_ABC_DUA\011671_Manuskript_Abb\011671_DUA_KV_Abb\KV_107\SE01011670_KV43_Wal_Hand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64" t="50928" r="9463" b="7989"/>
                          <a:stretch/>
                        </pic:blipFill>
                        <pic:spPr bwMode="auto">
                          <a:xfrm rot="5400000">
                            <a:off x="0" y="0"/>
                            <a:ext cx="481549" cy="414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Wenn der Vokal in der</w:t>
            </w:r>
          </w:p>
          <w:p w14:paraId="43844A7A" w14:textId="74B004B5" w:rsidR="0076310B" w:rsidRPr="0076310B" w:rsidRDefault="0076310B" w:rsidP="0076310B">
            <w:r w:rsidRPr="0076310B">
              <w:t>betonten Silbe kurz</w:t>
            </w:r>
          </w:p>
          <w:p w14:paraId="7FA39A28" w14:textId="77777777" w:rsidR="00CB3F43" w:rsidRDefault="0076310B" w:rsidP="0076310B">
            <w:r w:rsidRPr="0076310B">
              <w:t>gesprochen wird,</w:t>
            </w:r>
          </w:p>
          <w:p w14:paraId="5B2B5FC1" w14:textId="3AE2F89D" w:rsidR="00CB3F43" w:rsidRDefault="0076310B" w:rsidP="0076310B">
            <w:r w:rsidRPr="0076310B">
              <w:t>folg</w:t>
            </w:r>
            <w:r w:rsidR="00CB3F43">
              <w:t>e</w:t>
            </w:r>
            <w:r w:rsidRPr="0076310B">
              <w:t>n</w:t>
            </w:r>
            <w:r w:rsidR="00CB3F43">
              <w:t xml:space="preserve"> </w:t>
            </w:r>
            <w:r w:rsidRPr="0076310B">
              <w:t xml:space="preserve">fast immer </w:t>
            </w:r>
          </w:p>
          <w:p w14:paraId="2C52B208" w14:textId="162E8F2B" w:rsidR="0076310B" w:rsidRPr="0076310B" w:rsidRDefault="0076310B" w:rsidP="0076310B">
            <w:r w:rsidRPr="00462261">
              <w:rPr>
                <w:rStyle w:val="ekvfett"/>
              </w:rPr>
              <w:t>zwei</w:t>
            </w:r>
            <w:r w:rsidR="00CB3F43">
              <w:rPr>
                <w:rStyle w:val="ekvfett"/>
              </w:rPr>
              <w:t xml:space="preserve"> </w:t>
            </w:r>
            <w:r w:rsidRPr="00901DBF">
              <w:rPr>
                <w:color w:val="0070C0"/>
              </w:rPr>
              <w:t>Konsonanten</w:t>
            </w:r>
            <w:r w:rsidRPr="0076310B">
              <w:t>:</w:t>
            </w:r>
          </w:p>
          <w:p w14:paraId="7B849ADE" w14:textId="57F0E283" w:rsidR="0076310B" w:rsidRDefault="0076310B" w:rsidP="0076310B">
            <w:pPr>
              <w:rPr>
                <w:rStyle w:val="ekvhandschrift"/>
              </w:rPr>
            </w:pPr>
            <w:r w:rsidRPr="00462261">
              <w:rPr>
                <w:rStyle w:val="ekvhandschrift"/>
              </w:rPr>
              <w:t>Ze</w:t>
            </w:r>
            <w:r w:rsidRPr="00901DBF">
              <w:rPr>
                <w:rStyle w:val="ekvhandschrift"/>
                <w:b/>
                <w:bCs/>
                <w:color w:val="0070C0"/>
              </w:rPr>
              <w:t>lt</w:t>
            </w:r>
            <w:r w:rsidRPr="00462261">
              <w:rPr>
                <w:rStyle w:val="ekvhandschrift"/>
              </w:rPr>
              <w:t>, Wo</w:t>
            </w:r>
            <w:r w:rsidRPr="00901DBF">
              <w:rPr>
                <w:rStyle w:val="ekvhandschrift"/>
                <w:b/>
                <w:bCs/>
                <w:color w:val="0070C0"/>
              </w:rPr>
              <w:t>lk</w:t>
            </w:r>
            <w:r w:rsidRPr="00462261">
              <w:rPr>
                <w:rStyle w:val="ekvhandschrift"/>
              </w:rPr>
              <w:t>e, Pi</w:t>
            </w:r>
            <w:r w:rsidRPr="00901DBF">
              <w:rPr>
                <w:rStyle w:val="ekvhandschrift"/>
                <w:b/>
                <w:bCs/>
                <w:color w:val="0070C0"/>
              </w:rPr>
              <w:t>lz</w:t>
            </w:r>
          </w:p>
          <w:p w14:paraId="10F74BFB" w14:textId="77777777" w:rsidR="00462261" w:rsidRPr="00462261" w:rsidRDefault="00462261" w:rsidP="0076310B">
            <w:pPr>
              <w:rPr>
                <w:rStyle w:val="ekvhandschrift"/>
              </w:rPr>
            </w:pPr>
          </w:p>
          <w:p w14:paraId="29363F2B" w14:textId="77777777" w:rsidR="0076310B" w:rsidRPr="0076310B" w:rsidRDefault="0076310B" w:rsidP="0076310B">
            <w:r w:rsidRPr="0076310B">
              <w:t>Wenn du beim Sprechen</w:t>
            </w:r>
          </w:p>
          <w:p w14:paraId="21222CAA" w14:textId="77777777" w:rsidR="0076310B" w:rsidRPr="0076310B" w:rsidRDefault="0076310B" w:rsidP="0076310B">
            <w:r w:rsidRPr="0076310B">
              <w:t xml:space="preserve">nur </w:t>
            </w:r>
            <w:r w:rsidRPr="00462261">
              <w:rPr>
                <w:rStyle w:val="ekvfett"/>
              </w:rPr>
              <w:t>einen</w:t>
            </w:r>
            <w:r w:rsidRPr="0076310B">
              <w:t xml:space="preserve"> </w:t>
            </w:r>
            <w:r w:rsidRPr="00901DBF">
              <w:rPr>
                <w:color w:val="0070C0"/>
              </w:rPr>
              <w:t>Konsonanten</w:t>
            </w:r>
          </w:p>
          <w:p w14:paraId="2C52E5B0" w14:textId="65D7BFC2" w:rsidR="0042472B" w:rsidRDefault="0076310B" w:rsidP="0076310B">
            <w:r w:rsidRPr="0076310B">
              <w:t>hörst, schreibe ihn</w:t>
            </w:r>
            <w:r w:rsidR="00462261">
              <w:t xml:space="preserve"> doppelt:</w:t>
            </w:r>
          </w:p>
          <w:p w14:paraId="5692069F" w14:textId="3573C48E" w:rsidR="00462261" w:rsidRPr="00462261" w:rsidRDefault="00462261" w:rsidP="0076310B">
            <w:pPr>
              <w:rPr>
                <w:rStyle w:val="ekvhandschrift"/>
              </w:rPr>
            </w:pPr>
            <w:r w:rsidRPr="00462261">
              <w:rPr>
                <w:rStyle w:val="ekvhandschrift"/>
              </w:rPr>
              <w:t>So</w:t>
            </w:r>
            <w:r w:rsidRPr="00901DBF">
              <w:rPr>
                <w:rStyle w:val="ekvhandschrift"/>
                <w:b/>
                <w:bCs/>
                <w:color w:val="0070C0"/>
              </w:rPr>
              <w:t>mm</w:t>
            </w:r>
            <w:r w:rsidRPr="00462261">
              <w:rPr>
                <w:rStyle w:val="ekvhandschrift"/>
              </w:rPr>
              <w:t>er</w:t>
            </w:r>
          </w:p>
        </w:tc>
        <w:tc>
          <w:tcPr>
            <w:tcW w:w="4672" w:type="dxa"/>
            <w:textDirection w:val="btLr"/>
          </w:tcPr>
          <w:p w14:paraId="5F20893F" w14:textId="51C2AB96" w:rsidR="0076310B" w:rsidRPr="0076310B" w:rsidRDefault="0076310B" w:rsidP="00462261">
            <w:pPr>
              <w:pStyle w:val="ekvue3arial"/>
            </w:pPr>
            <w:r w:rsidRPr="0076310B">
              <w:t>Nachschlagen</w:t>
            </w:r>
          </w:p>
          <w:p w14:paraId="1CC5CCF8" w14:textId="63110605" w:rsidR="00462261" w:rsidRDefault="00462261" w:rsidP="00DE678B"/>
          <w:p w14:paraId="7E3E1ABD" w14:textId="38E58567" w:rsidR="0076310B" w:rsidRPr="0076310B" w:rsidRDefault="0091377E" w:rsidP="0076310B">
            <w:r>
              <w:drawing>
                <wp:anchor distT="0" distB="0" distL="114300" distR="114300" simplePos="0" relativeHeight="251687936" behindDoc="0" locked="0" layoutInCell="1" allowOverlap="1" wp14:anchorId="0F6018B8" wp14:editId="68090D5A">
                  <wp:simplePos x="0" y="0"/>
                  <wp:positionH relativeFrom="column">
                    <wp:posOffset>-402329</wp:posOffset>
                  </wp:positionH>
                  <wp:positionV relativeFrom="paragraph">
                    <wp:posOffset>-1941830</wp:posOffset>
                  </wp:positionV>
                  <wp:extent cx="456540" cy="408965"/>
                  <wp:effectExtent l="23495" t="14605" r="24765" b="24765"/>
                  <wp:wrapNone/>
                  <wp:docPr id="12" name="Grafik 12" descr="A:\011671_ABC_DUA\011671_Manuskript_Abb\011671_DUA_KV_Abb\KV_107\S210011426_Woerterbuch_4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 descr="A:\011671_ABC_DUA\011671_Manuskript_Abb\011671_DUA_KV_Abb\KV_107\S210011426_Woerterbuch_4c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1" t="8225" r="7168" b="4824"/>
                          <a:stretch/>
                        </pic:blipFill>
                        <pic:spPr bwMode="auto">
                          <a:xfrm rot="16200000">
                            <a:off x="0" y="0"/>
                            <a:ext cx="456540" cy="408965"/>
                          </a:xfrm>
                          <a:prstGeom prst="rect">
                            <a:avLst/>
                          </a:prstGeom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310B" w:rsidRPr="0076310B">
              <w:t>Gibt es Wörter, bei denen</w:t>
            </w:r>
          </w:p>
          <w:p w14:paraId="2F94B13C" w14:textId="558462DA" w:rsidR="0076310B" w:rsidRPr="0076310B" w:rsidRDefault="0076310B" w:rsidP="0076310B">
            <w:r w:rsidRPr="0076310B">
              <w:t>du dir nicht sicher bist, ob</w:t>
            </w:r>
          </w:p>
          <w:p w14:paraId="766005EA" w14:textId="3A881C8D" w:rsidR="0076310B" w:rsidRPr="0076310B" w:rsidRDefault="0076310B" w:rsidP="0076310B">
            <w:r w:rsidRPr="0076310B">
              <w:t>du sie richtig geschrieben</w:t>
            </w:r>
          </w:p>
          <w:p w14:paraId="3FE6E679" w14:textId="77777777" w:rsidR="00CB3F43" w:rsidRDefault="0076310B" w:rsidP="0076310B">
            <w:r w:rsidRPr="0076310B">
              <w:t xml:space="preserve">hast? </w:t>
            </w:r>
          </w:p>
          <w:p w14:paraId="5CCFC7E9" w14:textId="384B6823" w:rsidR="0076310B" w:rsidRPr="0076310B" w:rsidRDefault="0076310B" w:rsidP="0076310B">
            <w:r w:rsidRPr="0076310B">
              <w:t>Dann schlage sie im</w:t>
            </w:r>
          </w:p>
          <w:p w14:paraId="2A3510AF" w14:textId="340F8088" w:rsidR="0076310B" w:rsidRDefault="0076310B" w:rsidP="0076310B">
            <w:r w:rsidRPr="00462261">
              <w:rPr>
                <w:rStyle w:val="ekvfett"/>
              </w:rPr>
              <w:t>Wörterbuch</w:t>
            </w:r>
            <w:r w:rsidRPr="0076310B">
              <w:t xml:space="preserve"> nach.</w:t>
            </w:r>
          </w:p>
          <w:p w14:paraId="0F0FE6F7" w14:textId="2AEB2201" w:rsidR="00462261" w:rsidRPr="0076310B" w:rsidRDefault="00462261" w:rsidP="0076310B"/>
          <w:p w14:paraId="50CDD7A6" w14:textId="295D161B" w:rsidR="0076310B" w:rsidRPr="0076310B" w:rsidRDefault="0076310B" w:rsidP="0076310B">
            <w:r w:rsidRPr="0076310B">
              <w:t>Im Wörterbuch stehen</w:t>
            </w:r>
          </w:p>
          <w:p w14:paraId="03D6DF7D" w14:textId="35D88FF1" w:rsidR="0076310B" w:rsidRPr="0076310B" w:rsidRDefault="0076310B" w:rsidP="0076310B">
            <w:r w:rsidRPr="0076310B">
              <w:t>die Wörter in der</w:t>
            </w:r>
          </w:p>
          <w:p w14:paraId="3B14DBAD" w14:textId="65486C44" w:rsidR="0042472B" w:rsidRPr="0076310B" w:rsidRDefault="0076310B" w:rsidP="0076310B">
            <w:r w:rsidRPr="00462261">
              <w:rPr>
                <w:rStyle w:val="ekvfett"/>
              </w:rPr>
              <w:t>Grundform</w:t>
            </w:r>
            <w:r w:rsidRPr="0076310B">
              <w:t>.</w:t>
            </w:r>
          </w:p>
        </w:tc>
      </w:tr>
    </w:tbl>
    <w:p w14:paraId="553F31BA" w14:textId="6217EFD8" w:rsidR="0091377E" w:rsidRDefault="00587BBF" w:rsidP="0091377E">
      <w:r>
        <w:drawing>
          <wp:anchor distT="0" distB="0" distL="114300" distR="114300" simplePos="0" relativeHeight="251701248" behindDoc="0" locked="0" layoutInCell="1" allowOverlap="1" wp14:anchorId="5416E317" wp14:editId="48C253DC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1795647" cy="454025"/>
            <wp:effectExtent l="0" t="0" r="0" b="3175"/>
            <wp:wrapNone/>
            <wp:docPr id="15" name="Grafik 15" descr="A:\011671_ABC_DUA\011671_Manuskript_Abb\011671_DUA_KV_Abb\KV_107\S235011420_032_Faltanleitu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A:\011671_ABC_DUA\011671_Manuskript_Abb\011671_DUA_KV_Abb\KV_107\S235011420_032_Faltanleitung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9" t="46841" r="6615" b="5000"/>
                    <a:stretch/>
                  </pic:blipFill>
                  <pic:spPr bwMode="auto">
                    <a:xfrm>
                      <a:off x="0" y="0"/>
                      <a:ext cx="1795647" cy="45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drawing>
          <wp:anchor distT="0" distB="0" distL="114300" distR="114300" simplePos="0" relativeHeight="251699200" behindDoc="0" locked="0" layoutInCell="1" allowOverlap="1" wp14:anchorId="4BC515EA" wp14:editId="14015C83">
            <wp:simplePos x="0" y="0"/>
            <wp:positionH relativeFrom="column">
              <wp:posOffset>2188210</wp:posOffset>
            </wp:positionH>
            <wp:positionV relativeFrom="paragraph">
              <wp:posOffset>34290</wp:posOffset>
            </wp:positionV>
            <wp:extent cx="1800000" cy="241885"/>
            <wp:effectExtent l="0" t="0" r="0" b="6350"/>
            <wp:wrapNone/>
            <wp:docPr id="11" name="Grafik 11" descr="A:\011671_ABC_DUA\011671_Manuskript_Abb\011671_DUA_KV_Abb\KV_107\S235011420_032_Faltanleitu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A:\011671_ABC_DUA\011671_Manuskript_Abb\011671_DUA_KV_Abb\KV_107\S235011420_032_Faltanleitung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8" t="14847" r="8056" b="59558"/>
                    <a:stretch/>
                  </pic:blipFill>
                  <pic:spPr bwMode="auto">
                    <a:xfrm>
                      <a:off x="0" y="0"/>
                      <a:ext cx="1800000" cy="24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53682" w14:textId="73B1887E" w:rsidR="0091377E" w:rsidRDefault="0091377E" w:rsidP="003A3A6E">
      <w:pPr>
        <w:pStyle w:val="ekvgrundtexthalbe"/>
        <w:spacing w:line="20" w:lineRule="exact"/>
      </w:pPr>
    </w:p>
    <w:sectPr w:rsidR="0091377E" w:rsidSect="008D5A1A">
      <w:footerReference w:type="default" r:id="rId1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CAEC6" w14:textId="77777777" w:rsidR="00824C09" w:rsidRDefault="00824C09" w:rsidP="003C599D">
      <w:pPr>
        <w:spacing w:line="240" w:lineRule="auto"/>
      </w:pPr>
      <w:r>
        <w:separator/>
      </w:r>
    </w:p>
  </w:endnote>
  <w:endnote w:type="continuationSeparator" w:id="0">
    <w:p w14:paraId="5873BC4C" w14:textId="77777777" w:rsidR="00824C09" w:rsidRDefault="00824C09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261D5" w:rsidRPr="00F42294" w14:paraId="1A3E8856" w14:textId="77777777" w:rsidTr="00585E08">
      <w:trPr>
        <w:trHeight w:hRule="exact" w:val="680"/>
      </w:trPr>
      <w:tc>
        <w:tcPr>
          <w:tcW w:w="1131" w:type="dxa"/>
          <w:noWrap/>
        </w:tcPr>
        <w:p w14:paraId="3FF8BBE4" w14:textId="77777777" w:rsidR="00B261D5" w:rsidRPr="00913892" w:rsidRDefault="00B261D5" w:rsidP="00B261D5">
          <w:pPr>
            <w:pStyle w:val="ekvpaginabild"/>
          </w:pPr>
          <w:r>
            <w:rPr>
              <w:lang w:eastAsia="de-DE"/>
            </w:rPr>
            <w:drawing>
              <wp:inline distT="0" distB="0" distL="0" distR="0" wp14:anchorId="30C41A07" wp14:editId="6E274B7E">
                <wp:extent cx="414655" cy="431800"/>
                <wp:effectExtent l="0" t="0" r="4445" b="635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vpm_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655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444CF205" w14:textId="77777777" w:rsidR="00B261D5" w:rsidRPr="00913892" w:rsidRDefault="00B261D5" w:rsidP="00B261D5">
          <w:pPr>
            <w:pStyle w:val="ekvpagina"/>
          </w:pPr>
          <w:r w:rsidRPr="00913892">
            <w:t>© Ernst Klett Verlag GmbH, Stuttgart 20</w:t>
          </w:r>
          <w:r>
            <w:t>20</w:t>
          </w:r>
          <w:r w:rsidRPr="00913892">
            <w:t xml:space="preserve"> | www.klett.de | </w:t>
          </w:r>
          <w:r>
            <w:br/>
            <w:t xml:space="preserve">verlag für pädagogische medien (vpm) </w:t>
          </w:r>
          <w:r w:rsidRPr="00913892">
            <w:t>|</w:t>
          </w:r>
          <w:r>
            <w:t xml:space="preserve"> </w:t>
          </w:r>
          <w:r w:rsidRPr="00913892">
            <w:t xml:space="preserve">Alle Rechte vorbehalten. </w:t>
          </w:r>
          <w:r>
            <w:br/>
          </w:r>
          <w:r w:rsidRPr="00913892">
            <w:t>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6ED7BA3" w14:textId="10696E44" w:rsidR="00B261D5" w:rsidRDefault="00B261D5" w:rsidP="00B261D5">
          <w:pPr>
            <w:pStyle w:val="ekvquelle"/>
          </w:pPr>
          <w:r>
            <w:t>Autorinnen: Erika Brinkmann, Nina Bode-Kirchhoff, Jennifer Reiske</w:t>
          </w:r>
        </w:p>
        <w:p w14:paraId="6FAD038A" w14:textId="03E88DAC" w:rsidR="00B261D5" w:rsidRPr="00913892" w:rsidRDefault="00DC3BBD" w:rsidP="00B261D5">
          <w:pPr>
            <w:pStyle w:val="ekvquelle"/>
          </w:pPr>
          <w:r>
            <w:t>Illustrationen:</w:t>
          </w:r>
          <w:r w:rsidR="00901DBF">
            <w:t xml:space="preserve"> </w:t>
          </w:r>
          <w:r w:rsidR="00901DBF" w:rsidRPr="0091377E">
            <w:t>Hendrik Kranenberg, Drolshagen;</w:t>
          </w:r>
          <w:r>
            <w:t xml:space="preserve"> Axel Nicolai, Sönnebüll</w:t>
          </w:r>
        </w:p>
      </w:tc>
      <w:tc>
        <w:tcPr>
          <w:tcW w:w="397" w:type="dxa"/>
        </w:tcPr>
        <w:p w14:paraId="5B6DB17A" w14:textId="77777777" w:rsidR="00B261D5" w:rsidRPr="00913892" w:rsidRDefault="00B261D5" w:rsidP="00B261D5">
          <w:pPr>
            <w:pStyle w:val="ekvpagina"/>
          </w:pPr>
        </w:p>
      </w:tc>
    </w:tr>
  </w:tbl>
  <w:p w14:paraId="6C011E1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36430" w14:textId="77777777" w:rsidR="00824C09" w:rsidRDefault="00824C09" w:rsidP="003C599D">
      <w:pPr>
        <w:spacing w:line="240" w:lineRule="auto"/>
      </w:pPr>
      <w:r>
        <w:separator/>
      </w:r>
    </w:p>
  </w:footnote>
  <w:footnote w:type="continuationSeparator" w:id="0">
    <w:p w14:paraId="3E3DB93E" w14:textId="77777777" w:rsidR="00824C09" w:rsidRDefault="00824C09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0A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37AD9"/>
    <w:rsid w:val="00043523"/>
    <w:rsid w:val="000523D4"/>
    <w:rsid w:val="00054678"/>
    <w:rsid w:val="00054A93"/>
    <w:rsid w:val="00056587"/>
    <w:rsid w:val="0006258C"/>
    <w:rsid w:val="00062D31"/>
    <w:rsid w:val="00073C70"/>
    <w:rsid w:val="00075757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A348E"/>
    <w:rsid w:val="000B098D"/>
    <w:rsid w:val="000B39B8"/>
    <w:rsid w:val="000B3D67"/>
    <w:rsid w:val="000B5D09"/>
    <w:rsid w:val="000B7BD3"/>
    <w:rsid w:val="000C11E0"/>
    <w:rsid w:val="000D40DE"/>
    <w:rsid w:val="000D4791"/>
    <w:rsid w:val="000E343E"/>
    <w:rsid w:val="000F21E8"/>
    <w:rsid w:val="000F5F2E"/>
    <w:rsid w:val="000F7910"/>
    <w:rsid w:val="00103057"/>
    <w:rsid w:val="00107D77"/>
    <w:rsid w:val="00111116"/>
    <w:rsid w:val="001176C3"/>
    <w:rsid w:val="00124062"/>
    <w:rsid w:val="00126FFF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172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DDC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5F34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2F2E08"/>
    <w:rsid w:val="00302866"/>
    <w:rsid w:val="00303749"/>
    <w:rsid w:val="00304833"/>
    <w:rsid w:val="00313596"/>
    <w:rsid w:val="00313FD8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7701B"/>
    <w:rsid w:val="0038356B"/>
    <w:rsid w:val="00384305"/>
    <w:rsid w:val="0039268F"/>
    <w:rsid w:val="003927F1"/>
    <w:rsid w:val="00392F9B"/>
    <w:rsid w:val="003945FF"/>
    <w:rsid w:val="0039465E"/>
    <w:rsid w:val="003973E4"/>
    <w:rsid w:val="003A1A19"/>
    <w:rsid w:val="003A3A6E"/>
    <w:rsid w:val="003A5B0C"/>
    <w:rsid w:val="003B59CC"/>
    <w:rsid w:val="003C24F2"/>
    <w:rsid w:val="003C39DC"/>
    <w:rsid w:val="003C599D"/>
    <w:rsid w:val="003D70F5"/>
    <w:rsid w:val="003E21AC"/>
    <w:rsid w:val="003E6330"/>
    <w:rsid w:val="003F362F"/>
    <w:rsid w:val="003F640D"/>
    <w:rsid w:val="0040177A"/>
    <w:rsid w:val="00405D0B"/>
    <w:rsid w:val="00411B18"/>
    <w:rsid w:val="00414457"/>
    <w:rsid w:val="00415632"/>
    <w:rsid w:val="0042107E"/>
    <w:rsid w:val="00424375"/>
    <w:rsid w:val="0042472B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2261"/>
    <w:rsid w:val="0047471A"/>
    <w:rsid w:val="004763D2"/>
    <w:rsid w:val="00483A7A"/>
    <w:rsid w:val="00483D65"/>
    <w:rsid w:val="00486B3D"/>
    <w:rsid w:val="00487469"/>
    <w:rsid w:val="00490692"/>
    <w:rsid w:val="004925F2"/>
    <w:rsid w:val="004A66C3"/>
    <w:rsid w:val="004A66CF"/>
    <w:rsid w:val="004B4520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87BBF"/>
    <w:rsid w:val="00597506"/>
    <w:rsid w:val="00597E2F"/>
    <w:rsid w:val="005A15FD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0073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1FF0"/>
    <w:rsid w:val="0076310B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4C09"/>
    <w:rsid w:val="00826DDD"/>
    <w:rsid w:val="008273B7"/>
    <w:rsid w:val="008277EF"/>
    <w:rsid w:val="008306D5"/>
    <w:rsid w:val="00833C80"/>
    <w:rsid w:val="00834F07"/>
    <w:rsid w:val="008443FA"/>
    <w:rsid w:val="00844602"/>
    <w:rsid w:val="00845881"/>
    <w:rsid w:val="00845AEA"/>
    <w:rsid w:val="008478B1"/>
    <w:rsid w:val="00850EC8"/>
    <w:rsid w:val="00851354"/>
    <w:rsid w:val="00854D77"/>
    <w:rsid w:val="008576DF"/>
    <w:rsid w:val="008576F6"/>
    <w:rsid w:val="00857713"/>
    <w:rsid w:val="00862C21"/>
    <w:rsid w:val="00866A39"/>
    <w:rsid w:val="00866C85"/>
    <w:rsid w:val="00874376"/>
    <w:rsid w:val="00882053"/>
    <w:rsid w:val="00891508"/>
    <w:rsid w:val="00893384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2D23"/>
    <w:rsid w:val="008C672C"/>
    <w:rsid w:val="008D3CE0"/>
    <w:rsid w:val="008D46C7"/>
    <w:rsid w:val="008D5A1A"/>
    <w:rsid w:val="008D7FDC"/>
    <w:rsid w:val="008E4B7A"/>
    <w:rsid w:val="008E6248"/>
    <w:rsid w:val="008F6EDE"/>
    <w:rsid w:val="00901DBF"/>
    <w:rsid w:val="00902002"/>
    <w:rsid w:val="00902CEB"/>
    <w:rsid w:val="00905BCF"/>
    <w:rsid w:val="009064C0"/>
    <w:rsid w:val="00907EC2"/>
    <w:rsid w:val="00912A0A"/>
    <w:rsid w:val="00913598"/>
    <w:rsid w:val="0091377E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58B0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941BE"/>
    <w:rsid w:val="009A056D"/>
    <w:rsid w:val="009A17FC"/>
    <w:rsid w:val="009A50D4"/>
    <w:rsid w:val="009A7614"/>
    <w:rsid w:val="009B080A"/>
    <w:rsid w:val="009B503F"/>
    <w:rsid w:val="009B7E8B"/>
    <w:rsid w:val="009C26DF"/>
    <w:rsid w:val="009C2A7B"/>
    <w:rsid w:val="009C3C75"/>
    <w:rsid w:val="009C5BF4"/>
    <w:rsid w:val="009E0683"/>
    <w:rsid w:val="009E17E1"/>
    <w:rsid w:val="009E45C5"/>
    <w:rsid w:val="009E47B1"/>
    <w:rsid w:val="009E79D5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53B"/>
    <w:rsid w:val="00A35787"/>
    <w:rsid w:val="00A370D6"/>
    <w:rsid w:val="00A41DA3"/>
    <w:rsid w:val="00A43B4C"/>
    <w:rsid w:val="00A478DC"/>
    <w:rsid w:val="00A53EF8"/>
    <w:rsid w:val="00A64684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261D5"/>
    <w:rsid w:val="00B31F29"/>
    <w:rsid w:val="00B32DAF"/>
    <w:rsid w:val="00B37E68"/>
    <w:rsid w:val="00B468CC"/>
    <w:rsid w:val="00B51D06"/>
    <w:rsid w:val="00B54655"/>
    <w:rsid w:val="00B54814"/>
    <w:rsid w:val="00B6045F"/>
    <w:rsid w:val="00B64475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91888"/>
    <w:rsid w:val="00B92FC9"/>
    <w:rsid w:val="00B96C20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71A"/>
    <w:rsid w:val="00BE4821"/>
    <w:rsid w:val="00BF17F2"/>
    <w:rsid w:val="00C00404"/>
    <w:rsid w:val="00C172AE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3F43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3BBD"/>
    <w:rsid w:val="00DC4F7B"/>
    <w:rsid w:val="00DC5620"/>
    <w:rsid w:val="00DD47BB"/>
    <w:rsid w:val="00DE287B"/>
    <w:rsid w:val="00DE678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3619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1B3"/>
    <w:rsid w:val="00F52C9C"/>
    <w:rsid w:val="00F602F5"/>
    <w:rsid w:val="00F6336A"/>
    <w:rsid w:val="00F72065"/>
    <w:rsid w:val="00F81CDB"/>
    <w:rsid w:val="00F84284"/>
    <w:rsid w:val="00F849BE"/>
    <w:rsid w:val="00F94A4B"/>
    <w:rsid w:val="00F94B10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826C7"/>
  <w15:chartTrackingRefBased/>
  <w15:docId w15:val="{D7B7DC4D-EE08-41EE-B49C-37635FC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BE2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fo\AppData\Local\Packages\Microsoft.Office.Desktop_8wekyb3d8bbwe\LocalCache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9AACA-F445-4C77-A2B3-412BCA7E6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9</cp:revision>
  <cp:lastPrinted>2020-06-25T11:19:00Z</cp:lastPrinted>
  <dcterms:created xsi:type="dcterms:W3CDTF">2020-09-23T12:20:00Z</dcterms:created>
  <dcterms:modified xsi:type="dcterms:W3CDTF">2020-10-26T09:08:00Z</dcterms:modified>
</cp:coreProperties>
</file>