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4600F6AD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105B1B8A" w14:textId="4B8C0545" w:rsidR="00FB59FB" w:rsidRPr="00AE65F6" w:rsidRDefault="00361F44" w:rsidP="00362B02">
            <w:pPr>
              <w:pageBreakBefore/>
              <w:rPr>
                <w:color w:val="FFFFFF" w:themeColor="background1"/>
              </w:rPr>
            </w:pPr>
            <w:r w:rsidRPr="009B1A46">
              <w:drawing>
                <wp:anchor distT="0" distB="0" distL="114300" distR="114300" simplePos="0" relativeHeight="251659264" behindDoc="0" locked="0" layoutInCell="1" allowOverlap="1" wp14:anchorId="49ED79BD" wp14:editId="5487E919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-143510</wp:posOffset>
                  </wp:positionV>
                  <wp:extent cx="462280" cy="323850"/>
                  <wp:effectExtent l="0" t="0" r="0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bc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8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noWrap/>
            <w:vAlign w:val="bottom"/>
          </w:tcPr>
          <w:p w14:paraId="123C3196" w14:textId="50CE3720" w:rsidR="00FB59FB" w:rsidRPr="0006258C" w:rsidRDefault="00FB59FB" w:rsidP="0006258C">
            <w:pPr>
              <w:pStyle w:val="ekvkolumnentitel"/>
            </w:pPr>
          </w:p>
        </w:tc>
        <w:tc>
          <w:tcPr>
            <w:tcW w:w="1370" w:type="dxa"/>
            <w:noWrap/>
            <w:vAlign w:val="bottom"/>
          </w:tcPr>
          <w:p w14:paraId="2A4700AA" w14:textId="6055A600" w:rsidR="00FB59FB" w:rsidRPr="00EA7542" w:rsidRDefault="00FB59FB" w:rsidP="00EA7542">
            <w:pPr>
              <w:pStyle w:val="ekvkolumnentitel"/>
            </w:pPr>
          </w:p>
        </w:tc>
        <w:tc>
          <w:tcPr>
            <w:tcW w:w="2114" w:type="dxa"/>
            <w:noWrap/>
            <w:vAlign w:val="bottom"/>
          </w:tcPr>
          <w:p w14:paraId="00F143F1" w14:textId="603B5C6D" w:rsidR="00FB59FB" w:rsidRPr="00EA7542" w:rsidRDefault="00FB59FB" w:rsidP="005446D6">
            <w:pPr>
              <w:pStyle w:val="ekvkolumnentitel"/>
            </w:pP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42C82148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12B1B1DC" w14:textId="1AB14F2F" w:rsidR="00FB59FB" w:rsidRPr="00C172AE" w:rsidRDefault="00FB59FB" w:rsidP="005446D6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745BB1">
              <w:t>108</w:t>
            </w:r>
          </w:p>
        </w:tc>
      </w:tr>
      <w:tr w:rsidR="00BF17F2" w:rsidRPr="00BF17F2" w14:paraId="2E7890EE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2E0415B4" w14:textId="7FE7547C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DC15F79" w14:textId="6F13E2DE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4677"/>
        <w:gridCol w:w="4679"/>
      </w:tblGrid>
      <w:tr w:rsidR="00361F44" w14:paraId="15B6CC6D" w14:textId="77777777" w:rsidTr="00745BB1">
        <w:trPr>
          <w:trHeight w:hRule="exact" w:val="3402"/>
        </w:trPr>
        <w:tc>
          <w:tcPr>
            <w:tcW w:w="4677" w:type="dxa"/>
          </w:tcPr>
          <w:p w14:paraId="4D7D311C" w14:textId="4088C6FA" w:rsidR="00361F44" w:rsidRDefault="00745BB1" w:rsidP="00745BB1">
            <w:pPr>
              <w:pStyle w:val="ekvbild"/>
            </w:pPr>
            <w:bookmarkStart w:id="0" w:name="bmStart"/>
            <w:bookmarkEnd w:id="0"/>
            <w:r>
              <w:drawing>
                <wp:anchor distT="0" distB="0" distL="114300" distR="114300" simplePos="0" relativeHeight="251660288" behindDoc="0" locked="0" layoutInCell="1" allowOverlap="1" wp14:anchorId="2EF880D7" wp14:editId="53015506">
                  <wp:simplePos x="0" y="0"/>
                  <wp:positionH relativeFrom="column">
                    <wp:posOffset>316523</wp:posOffset>
                  </wp:positionH>
                  <wp:positionV relativeFrom="paragraph">
                    <wp:posOffset>-85383</wp:posOffset>
                  </wp:positionV>
                  <wp:extent cx="2322000" cy="2322000"/>
                  <wp:effectExtent l="0" t="0" r="2540" b="0"/>
                  <wp:wrapNone/>
                  <wp:docPr id="1" name="Grafik 1" descr="A:\011671_ABC_DUA\011671_Manuskript_Abb\011671_DUA_KV_Abb\KV_108\S235011430_Nomen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A:\011671_ABC_DUA\011671_Manuskript_Abb\011671_DUA_KV_Abb\KV_108\S235011430_Nomen_4c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000" cy="23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85E484" w14:textId="02FF40A0" w:rsidR="00745BB1" w:rsidRDefault="00745BB1" w:rsidP="00745BB1"/>
          <w:p w14:paraId="615638EC" w14:textId="43F29CFB" w:rsidR="00745BB1" w:rsidRDefault="00745BB1" w:rsidP="00CD7C30">
            <w:pPr>
              <w:pStyle w:val="ekvbild"/>
            </w:pPr>
          </w:p>
        </w:tc>
        <w:tc>
          <w:tcPr>
            <w:tcW w:w="4679" w:type="dxa"/>
          </w:tcPr>
          <w:p w14:paraId="4AAE2463" w14:textId="704F0865" w:rsidR="00745BB1" w:rsidRDefault="00745BB1" w:rsidP="00CD7C30">
            <w:r>
              <w:drawing>
                <wp:anchor distT="0" distB="0" distL="114300" distR="114300" simplePos="0" relativeHeight="251662336" behindDoc="0" locked="0" layoutInCell="1" allowOverlap="1" wp14:anchorId="361DFB1E" wp14:editId="20E17F82">
                  <wp:simplePos x="0" y="0"/>
                  <wp:positionH relativeFrom="column">
                    <wp:posOffset>247504</wp:posOffset>
                  </wp:positionH>
                  <wp:positionV relativeFrom="paragraph">
                    <wp:posOffset>696741</wp:posOffset>
                  </wp:positionV>
                  <wp:extent cx="2339340" cy="1274885"/>
                  <wp:effectExtent l="0" t="0" r="3810" b="1905"/>
                  <wp:wrapNone/>
                  <wp:docPr id="3" name="Grafik 3" descr="A:\011671_ABC_DUA\011671_Manuskript_Abb\011671_DUA_KV_Abb\KV_108\S235011430_Artikel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A:\011671_ABC_DUA\011671_Manuskript_Abb\011671_DUA_KV_Abb\KV_108\S235011430_Artikel_4c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52" t="18410" r="752" b="27092"/>
                          <a:stretch/>
                        </pic:blipFill>
                        <pic:spPr bwMode="auto">
                          <a:xfrm>
                            <a:off x="0" y="0"/>
                            <a:ext cx="2339340" cy="1274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61F44" w14:paraId="2312BEFC" w14:textId="77777777" w:rsidTr="00745BB1">
        <w:trPr>
          <w:trHeight w:hRule="exact" w:val="3402"/>
        </w:trPr>
        <w:tc>
          <w:tcPr>
            <w:tcW w:w="4677" w:type="dxa"/>
          </w:tcPr>
          <w:p w14:paraId="2D7BA573" w14:textId="24292C06" w:rsidR="00361F44" w:rsidRDefault="00361F44" w:rsidP="00745BB1">
            <w:pPr>
              <w:pStyle w:val="ekvbild"/>
            </w:pPr>
          </w:p>
          <w:p w14:paraId="2500A9E2" w14:textId="3D41683C" w:rsidR="00745BB1" w:rsidRDefault="00745BB1" w:rsidP="00745BB1"/>
          <w:p w14:paraId="79DF4F36" w14:textId="35731108" w:rsidR="00745BB1" w:rsidRDefault="00745BB1" w:rsidP="00CD7C30">
            <w:r>
              <w:drawing>
                <wp:anchor distT="0" distB="0" distL="114300" distR="114300" simplePos="0" relativeHeight="251664384" behindDoc="0" locked="0" layoutInCell="1" allowOverlap="1" wp14:anchorId="4984F7EC" wp14:editId="79E946A9">
                  <wp:simplePos x="0" y="0"/>
                  <wp:positionH relativeFrom="column">
                    <wp:posOffset>3199765</wp:posOffset>
                  </wp:positionH>
                  <wp:positionV relativeFrom="paragraph">
                    <wp:posOffset>126365</wp:posOffset>
                  </wp:positionV>
                  <wp:extent cx="2343150" cy="1475740"/>
                  <wp:effectExtent l="0" t="0" r="0" b="0"/>
                  <wp:wrapNone/>
                  <wp:docPr id="12" name="Grafik 12" descr="A:\011671_ABC_DUA\011671_Manuskript_Abb\011671_DUA_KV_Abb\KV_108\S235011430_Adjektiv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 descr="A:\011671_ABC_DUA\011671_Manuskript_Abb\011671_DUA_KV_Abb\KV_108\S235011430_Adjektiv_4c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23" b="20849"/>
                          <a:stretch/>
                        </pic:blipFill>
                        <pic:spPr bwMode="auto">
                          <a:xfrm>
                            <a:off x="0" y="0"/>
                            <a:ext cx="2343150" cy="1475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drawing>
                <wp:anchor distT="0" distB="0" distL="114300" distR="114300" simplePos="0" relativeHeight="251663360" behindDoc="0" locked="0" layoutInCell="1" allowOverlap="1" wp14:anchorId="579BC233" wp14:editId="4A1DF267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97888</wp:posOffset>
                  </wp:positionV>
                  <wp:extent cx="2340000" cy="1418400"/>
                  <wp:effectExtent l="0" t="0" r="3175" b="0"/>
                  <wp:wrapNone/>
                  <wp:docPr id="11" name="Grafik 11" descr="A:\011671_ABC_DUA\011671_Manuskript_Abb\011671_DUA_KV_Abb\KV_108\S235011430_Verb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 descr="A:\011671_ABC_DUA\011671_Manuskript_Abb\011671_DUA_KV_Abb\KV_108\S235011430_Verb_4c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54" b="20363"/>
                          <a:stretch/>
                        </pic:blipFill>
                        <pic:spPr bwMode="auto">
                          <a:xfrm>
                            <a:off x="0" y="0"/>
                            <a:ext cx="2340000" cy="141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9" w:type="dxa"/>
          </w:tcPr>
          <w:p w14:paraId="0BE2F3BC" w14:textId="20D9FEAF" w:rsidR="00361F44" w:rsidRDefault="00361F44" w:rsidP="00745BB1">
            <w:pPr>
              <w:pStyle w:val="ekvbild"/>
            </w:pPr>
          </w:p>
          <w:p w14:paraId="24B8913F" w14:textId="31902E30" w:rsidR="00745BB1" w:rsidRDefault="00745BB1" w:rsidP="00745BB1"/>
          <w:p w14:paraId="3B3CB5AF" w14:textId="6DEF8EED" w:rsidR="00745BB1" w:rsidRDefault="00745BB1" w:rsidP="00CD7C30"/>
        </w:tc>
      </w:tr>
      <w:tr w:rsidR="00361F44" w14:paraId="5D852018" w14:textId="77777777" w:rsidTr="00745BB1">
        <w:trPr>
          <w:trHeight w:hRule="exact" w:val="3402"/>
        </w:trPr>
        <w:tc>
          <w:tcPr>
            <w:tcW w:w="4677" w:type="dxa"/>
          </w:tcPr>
          <w:p w14:paraId="6B41EE34" w14:textId="40E8412E" w:rsidR="00361F44" w:rsidRDefault="00745BB1" w:rsidP="00745BB1">
            <w:pPr>
              <w:pStyle w:val="ekvbild"/>
            </w:pPr>
            <w:r>
              <w:drawing>
                <wp:anchor distT="0" distB="0" distL="114300" distR="114300" simplePos="0" relativeHeight="251665408" behindDoc="0" locked="0" layoutInCell="1" allowOverlap="1" wp14:anchorId="4BE3BBEF" wp14:editId="58BC625D">
                  <wp:simplePos x="0" y="0"/>
                  <wp:positionH relativeFrom="column">
                    <wp:posOffset>404397</wp:posOffset>
                  </wp:positionH>
                  <wp:positionV relativeFrom="paragraph">
                    <wp:posOffset>82061</wp:posOffset>
                  </wp:positionV>
                  <wp:extent cx="2052000" cy="2052000"/>
                  <wp:effectExtent l="0" t="0" r="5715" b="5715"/>
                  <wp:wrapNone/>
                  <wp:docPr id="13" name="Grafik 13" descr="A:\011671_ABC_DUA\011671_Manuskript_Abb\011671_DUA_KV_Abb\KV_108\S235011430_Satzanfang_4c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 13" descr="A:\011671_ABC_DUA\011671_Manuskript_Abb\011671_DUA_KV_Abb\KV_108\S235011430_Satzanfang_4c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20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19673E" w14:textId="77777777" w:rsidR="00745BB1" w:rsidRDefault="00745BB1" w:rsidP="00745BB1"/>
          <w:p w14:paraId="179A97AF" w14:textId="168AF0BB" w:rsidR="00745BB1" w:rsidRDefault="00745BB1" w:rsidP="00CD7C30"/>
        </w:tc>
        <w:tc>
          <w:tcPr>
            <w:tcW w:w="4679" w:type="dxa"/>
          </w:tcPr>
          <w:p w14:paraId="4F59FBDF" w14:textId="25F05976" w:rsidR="00361F44" w:rsidRDefault="00745BB1" w:rsidP="00745BB1">
            <w:pPr>
              <w:pStyle w:val="ekvbild"/>
            </w:pPr>
            <w:r>
              <w:drawing>
                <wp:anchor distT="0" distB="0" distL="114300" distR="114300" simplePos="0" relativeHeight="251666432" behindDoc="0" locked="0" layoutInCell="1" allowOverlap="1" wp14:anchorId="5BF5EB41" wp14:editId="07989933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42838</wp:posOffset>
                  </wp:positionV>
                  <wp:extent cx="2052000" cy="2052000"/>
                  <wp:effectExtent l="0" t="0" r="5715" b="5715"/>
                  <wp:wrapNone/>
                  <wp:docPr id="14" name="Grafik 14" descr="A:\011671_ABC_DUA\011671_Manuskript_Abb\011671_DUA_KV_Abb\KV_108\S235011430_Satzzeichen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 14" descr="A:\011671_ABC_DUA\011671_Manuskript_Abb\011671_DUA_KV_Abb\KV_108\S235011430_Satzzeichen_4c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20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A4D94A" w14:textId="77777777" w:rsidR="00745BB1" w:rsidRDefault="00745BB1" w:rsidP="00745BB1"/>
          <w:p w14:paraId="37233A6C" w14:textId="4E167A2D" w:rsidR="00745BB1" w:rsidRDefault="00745BB1" w:rsidP="00CD7C30"/>
        </w:tc>
      </w:tr>
    </w:tbl>
    <w:p w14:paraId="3BB3A9C4" w14:textId="4F780CB3" w:rsidR="00866A39" w:rsidRPr="00B96C20" w:rsidRDefault="00866A39" w:rsidP="005A15FD">
      <w:pPr>
        <w:rPr>
          <w:szCs w:val="23"/>
        </w:rPr>
      </w:pPr>
    </w:p>
    <w:sectPr w:rsidR="00866A39" w:rsidRPr="00B96C20" w:rsidSect="008D5A1A">
      <w:footerReference w:type="default" r:id="rId14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D20F6" w14:textId="77777777" w:rsidR="001C3F73" w:rsidRDefault="001C3F73" w:rsidP="003C599D">
      <w:pPr>
        <w:spacing w:line="240" w:lineRule="auto"/>
      </w:pPr>
      <w:r>
        <w:separator/>
      </w:r>
    </w:p>
  </w:endnote>
  <w:endnote w:type="continuationSeparator" w:id="0">
    <w:p w14:paraId="07F754CE" w14:textId="77777777" w:rsidR="001C3F73" w:rsidRDefault="001C3F73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261D5" w:rsidRPr="00F42294" w14:paraId="1A3E8856" w14:textId="77777777" w:rsidTr="00585E08">
      <w:trPr>
        <w:trHeight w:hRule="exact" w:val="680"/>
      </w:trPr>
      <w:tc>
        <w:tcPr>
          <w:tcW w:w="1131" w:type="dxa"/>
          <w:noWrap/>
        </w:tcPr>
        <w:p w14:paraId="3FF8BBE4" w14:textId="77777777" w:rsidR="00B261D5" w:rsidRPr="00913892" w:rsidRDefault="00B261D5" w:rsidP="00B261D5">
          <w:pPr>
            <w:pStyle w:val="ekvpaginabild"/>
          </w:pPr>
          <w:r>
            <w:rPr>
              <w:lang w:eastAsia="de-DE"/>
            </w:rPr>
            <w:drawing>
              <wp:inline distT="0" distB="0" distL="0" distR="0" wp14:anchorId="30C41A07" wp14:editId="6E274B7E">
                <wp:extent cx="414655" cy="431800"/>
                <wp:effectExtent l="0" t="0" r="4445" b="635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vpm_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655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444CF205" w14:textId="77777777" w:rsidR="00B261D5" w:rsidRPr="00913892" w:rsidRDefault="00B261D5" w:rsidP="00B261D5">
          <w:pPr>
            <w:pStyle w:val="ekvpagina"/>
          </w:pPr>
          <w:r w:rsidRPr="00913892">
            <w:t>© Ernst Klett Verlag GmbH, Stuttgart 20</w:t>
          </w:r>
          <w:r>
            <w:t>20</w:t>
          </w:r>
          <w:r w:rsidRPr="00913892">
            <w:t xml:space="preserve"> | www.klett.de | </w:t>
          </w:r>
          <w:r>
            <w:br/>
            <w:t xml:space="preserve">verlag für pädagogische medien (vpm) </w:t>
          </w:r>
          <w:r w:rsidRPr="00913892">
            <w:t>|</w:t>
          </w:r>
          <w:r>
            <w:t xml:space="preserve"> </w:t>
          </w:r>
          <w:r w:rsidRPr="00913892">
            <w:t xml:space="preserve">Alle Rechte vorbehalten. </w:t>
          </w:r>
          <w:r>
            <w:br/>
          </w:r>
          <w:r w:rsidRPr="00913892">
            <w:t>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6ED7BA3" w14:textId="435136B0" w:rsidR="00B261D5" w:rsidRDefault="00B261D5" w:rsidP="00B261D5">
          <w:pPr>
            <w:pStyle w:val="ekvquelle"/>
          </w:pPr>
          <w:r>
            <w:t>Autorinnen: Erika Brinkmann, Nina Bode-Kirchhoff, Jennifer Reiske</w:t>
          </w:r>
        </w:p>
        <w:p w14:paraId="6FAD038A" w14:textId="62EF2DD7" w:rsidR="00B261D5" w:rsidRPr="00913892" w:rsidRDefault="002426BE" w:rsidP="00B261D5">
          <w:pPr>
            <w:pStyle w:val="ekvquelle"/>
          </w:pPr>
          <w:r>
            <w:t>Illustrationen: Axel Nicolai, Sönnebüll</w:t>
          </w:r>
        </w:p>
      </w:tc>
      <w:tc>
        <w:tcPr>
          <w:tcW w:w="397" w:type="dxa"/>
        </w:tcPr>
        <w:p w14:paraId="5B6DB17A" w14:textId="77777777" w:rsidR="00B261D5" w:rsidRPr="00913892" w:rsidRDefault="00B261D5" w:rsidP="00B261D5">
          <w:pPr>
            <w:pStyle w:val="ekvpagina"/>
          </w:pPr>
        </w:p>
      </w:tc>
    </w:tr>
  </w:tbl>
  <w:p w14:paraId="6C011E1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CCF6A" w14:textId="77777777" w:rsidR="001C3F73" w:rsidRDefault="001C3F73" w:rsidP="003C599D">
      <w:pPr>
        <w:spacing w:line="240" w:lineRule="auto"/>
      </w:pPr>
      <w:r>
        <w:separator/>
      </w:r>
    </w:p>
  </w:footnote>
  <w:footnote w:type="continuationSeparator" w:id="0">
    <w:p w14:paraId="1D3FB067" w14:textId="77777777" w:rsidR="001C3F73" w:rsidRDefault="001C3F73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0A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14E7"/>
    <w:rsid w:val="00043523"/>
    <w:rsid w:val="000523D4"/>
    <w:rsid w:val="00054678"/>
    <w:rsid w:val="00054A93"/>
    <w:rsid w:val="00056587"/>
    <w:rsid w:val="0006258C"/>
    <w:rsid w:val="00062D31"/>
    <w:rsid w:val="00073C70"/>
    <w:rsid w:val="00075757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A348E"/>
    <w:rsid w:val="000B098D"/>
    <w:rsid w:val="000B39B8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C3F73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172C"/>
    <w:rsid w:val="00216D91"/>
    <w:rsid w:val="002240EA"/>
    <w:rsid w:val="002266E8"/>
    <w:rsid w:val="002277D2"/>
    <w:rsid w:val="002301FF"/>
    <w:rsid w:val="00232213"/>
    <w:rsid w:val="002426BE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5F34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1F44"/>
    <w:rsid w:val="00362B02"/>
    <w:rsid w:val="0036404C"/>
    <w:rsid w:val="00370A70"/>
    <w:rsid w:val="00376A0A"/>
    <w:rsid w:val="0037701B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177A"/>
    <w:rsid w:val="00405D0B"/>
    <w:rsid w:val="00411B18"/>
    <w:rsid w:val="00414457"/>
    <w:rsid w:val="00415632"/>
    <w:rsid w:val="0042107E"/>
    <w:rsid w:val="00424375"/>
    <w:rsid w:val="00431ACC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7471A"/>
    <w:rsid w:val="004763D2"/>
    <w:rsid w:val="00483A7A"/>
    <w:rsid w:val="00483D65"/>
    <w:rsid w:val="00486B3D"/>
    <w:rsid w:val="00487469"/>
    <w:rsid w:val="00490692"/>
    <w:rsid w:val="004925F2"/>
    <w:rsid w:val="004A66C3"/>
    <w:rsid w:val="004A66CF"/>
    <w:rsid w:val="004B4520"/>
    <w:rsid w:val="004B7D0B"/>
    <w:rsid w:val="00501528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5484B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15FD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35F0C"/>
    <w:rsid w:val="0064692C"/>
    <w:rsid w:val="00653F68"/>
    <w:rsid w:val="0066479D"/>
    <w:rsid w:val="006802C4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45BB1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A39"/>
    <w:rsid w:val="00866C85"/>
    <w:rsid w:val="00874376"/>
    <w:rsid w:val="00882053"/>
    <w:rsid w:val="00891508"/>
    <w:rsid w:val="00893384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58B0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941BE"/>
    <w:rsid w:val="009A056D"/>
    <w:rsid w:val="009A17FC"/>
    <w:rsid w:val="009A50D4"/>
    <w:rsid w:val="009A7614"/>
    <w:rsid w:val="009B080A"/>
    <w:rsid w:val="009B7E8B"/>
    <w:rsid w:val="009C26DF"/>
    <w:rsid w:val="009C2A7B"/>
    <w:rsid w:val="009C3C75"/>
    <w:rsid w:val="009C5BF4"/>
    <w:rsid w:val="009E17E1"/>
    <w:rsid w:val="009E45C5"/>
    <w:rsid w:val="009E47B1"/>
    <w:rsid w:val="009E79D5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53EF8"/>
    <w:rsid w:val="00A64684"/>
    <w:rsid w:val="00A701AF"/>
    <w:rsid w:val="00A75504"/>
    <w:rsid w:val="00A8687B"/>
    <w:rsid w:val="00A901D4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261D5"/>
    <w:rsid w:val="00B31F29"/>
    <w:rsid w:val="00B32DAF"/>
    <w:rsid w:val="00B37E68"/>
    <w:rsid w:val="00B468CC"/>
    <w:rsid w:val="00B51D06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92FC9"/>
    <w:rsid w:val="00B96C20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71A"/>
    <w:rsid w:val="00BE4821"/>
    <w:rsid w:val="00BF17F2"/>
    <w:rsid w:val="00C00404"/>
    <w:rsid w:val="00C172AE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3619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71B3"/>
    <w:rsid w:val="00F52C9C"/>
    <w:rsid w:val="00F602F5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826C7"/>
  <w15:chartTrackingRefBased/>
  <w15:docId w15:val="{D7B7DC4D-EE08-41EE-B49C-37635FC5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character" w:customStyle="1" w:styleId="content">
    <w:name w:val="content"/>
    <w:basedOn w:val="Absatz-Standardschriftart"/>
    <w:rsid w:val="00BE2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fo\AppData\Local\Packages\Microsoft.Office.Desktop_8wekyb3d8bbwe\LocalCache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DB9A7-284F-4C7B-8F45-924563FEE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3</cp:revision>
  <cp:lastPrinted>2020-06-25T11:19:00Z</cp:lastPrinted>
  <dcterms:created xsi:type="dcterms:W3CDTF">2020-09-24T08:35:00Z</dcterms:created>
  <dcterms:modified xsi:type="dcterms:W3CDTF">2020-09-27T08:59:00Z</dcterms:modified>
</cp:coreProperties>
</file>