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4600F6AD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105B1B8A" w14:textId="4B8C0545" w:rsidR="00FB59FB" w:rsidRPr="00AE65F6" w:rsidRDefault="00361F44" w:rsidP="00362B02">
            <w:pPr>
              <w:pageBreakBefore/>
              <w:rPr>
                <w:color w:val="FFFFFF" w:themeColor="background1"/>
              </w:rPr>
            </w:pPr>
            <w:r w:rsidRPr="009B1A46">
              <w:drawing>
                <wp:anchor distT="0" distB="0" distL="114300" distR="114300" simplePos="0" relativeHeight="251659264" behindDoc="0" locked="0" layoutInCell="1" allowOverlap="1" wp14:anchorId="49ED79BD" wp14:editId="5487E919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-143510</wp:posOffset>
                  </wp:positionV>
                  <wp:extent cx="462280" cy="323850"/>
                  <wp:effectExtent l="0" t="0" r="0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bc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28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6" w:type="dxa"/>
            <w:noWrap/>
            <w:vAlign w:val="bottom"/>
          </w:tcPr>
          <w:p w14:paraId="123C3196" w14:textId="07CB612E" w:rsidR="005B7F77" w:rsidRPr="0006258C" w:rsidRDefault="005B7F77" w:rsidP="0006258C">
            <w:pPr>
              <w:pStyle w:val="ekvkolumnentitel"/>
            </w:pPr>
          </w:p>
        </w:tc>
        <w:tc>
          <w:tcPr>
            <w:tcW w:w="1370" w:type="dxa"/>
            <w:noWrap/>
            <w:vAlign w:val="bottom"/>
          </w:tcPr>
          <w:p w14:paraId="2A4700AA" w14:textId="2C61CFCE" w:rsidR="00FB59FB" w:rsidRPr="00EA7542" w:rsidRDefault="00FB59FB" w:rsidP="00EA7542">
            <w:pPr>
              <w:pStyle w:val="ekvkolumnentitel"/>
            </w:pPr>
          </w:p>
        </w:tc>
        <w:tc>
          <w:tcPr>
            <w:tcW w:w="2114" w:type="dxa"/>
            <w:noWrap/>
            <w:vAlign w:val="bottom"/>
          </w:tcPr>
          <w:p w14:paraId="00F143F1" w14:textId="2C67FD01" w:rsidR="00FB59FB" w:rsidRPr="00EA7542" w:rsidRDefault="00FB59FB" w:rsidP="005446D6">
            <w:pPr>
              <w:pStyle w:val="ekvkolumnentitel"/>
            </w:pP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42C82148" w14:textId="77777777" w:rsidR="00FB59FB" w:rsidRPr="005B7F77" w:rsidRDefault="00FB59FB" w:rsidP="00EA7542">
            <w:pPr>
              <w:pStyle w:val="ekvkolumnentitel"/>
              <w:rPr>
                <w:color w:val="FF0000"/>
                <w:highlight w:val="yellow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12B1B1DC" w14:textId="409F03BC" w:rsidR="00FB59FB" w:rsidRPr="0021567C" w:rsidRDefault="00FB59FB" w:rsidP="005446D6">
            <w:pPr>
              <w:pStyle w:val="ekvkvnummer"/>
            </w:pPr>
            <w:r w:rsidRPr="0021567C">
              <w:t xml:space="preserve">KV </w:t>
            </w:r>
            <w:r w:rsidR="005B7F77" w:rsidRPr="0021567C">
              <w:t>109</w:t>
            </w:r>
          </w:p>
        </w:tc>
      </w:tr>
      <w:tr w:rsidR="00BF17F2" w:rsidRPr="00BF17F2" w14:paraId="2E7890EE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2E0415B4" w14:textId="7FE7547C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6DC15F79" w14:textId="6F13E2DE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tbl>
      <w:tblPr>
        <w:tblStyle w:val="Tabellenraster"/>
        <w:tblW w:w="9356" w:type="dxa"/>
        <w:tblLook w:val="04A0" w:firstRow="1" w:lastRow="0" w:firstColumn="1" w:lastColumn="0" w:noHBand="0" w:noVBand="1"/>
      </w:tblPr>
      <w:tblGrid>
        <w:gridCol w:w="4677"/>
        <w:gridCol w:w="4679"/>
      </w:tblGrid>
      <w:tr w:rsidR="009A2681" w14:paraId="78B66377" w14:textId="77777777" w:rsidTr="00CD7C30">
        <w:trPr>
          <w:trHeight w:hRule="exact" w:val="3288"/>
        </w:trPr>
        <w:tc>
          <w:tcPr>
            <w:tcW w:w="4677" w:type="dxa"/>
          </w:tcPr>
          <w:p w14:paraId="6B6EAF0A" w14:textId="23B78607" w:rsidR="009A2681" w:rsidRDefault="0021567C" w:rsidP="0021567C">
            <w:pPr>
              <w:pStyle w:val="ekvbild"/>
            </w:pPr>
            <w:bookmarkStart w:id="0" w:name="bmStart"/>
            <w:bookmarkEnd w:id="0"/>
            <w:r>
              <w:drawing>
                <wp:anchor distT="0" distB="0" distL="114300" distR="114300" simplePos="0" relativeHeight="251660288" behindDoc="0" locked="0" layoutInCell="1" allowOverlap="1" wp14:anchorId="3A0118F2" wp14:editId="3620A3B1">
                  <wp:simplePos x="0" y="0"/>
                  <wp:positionH relativeFrom="column">
                    <wp:posOffset>494752</wp:posOffset>
                  </wp:positionH>
                  <wp:positionV relativeFrom="page">
                    <wp:posOffset>53021</wp:posOffset>
                  </wp:positionV>
                  <wp:extent cx="1980000" cy="1980000"/>
                  <wp:effectExtent l="0" t="0" r="0" b="1270"/>
                  <wp:wrapNone/>
                  <wp:docPr id="5" name="Grafik 5" descr="A:\011671_ABC_DUA\011671_Manuskript_Abb\011671_DUA_KV_Abb\KV_109\S235011430_Wortfamilie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fik 5" descr="A:\011671_ABC_DUA\011671_Manuskript_Abb\011671_DUA_KV_Abb\KV_109\S235011430_Wortfamilie_4c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9D8492" w14:textId="77777777" w:rsidR="0021567C" w:rsidRDefault="0021567C" w:rsidP="0021567C"/>
          <w:p w14:paraId="32F73124" w14:textId="40AA96F9" w:rsidR="0021567C" w:rsidRDefault="0021567C" w:rsidP="00CD7C30">
            <w:pPr>
              <w:pStyle w:val="ekvbild"/>
            </w:pPr>
          </w:p>
        </w:tc>
        <w:tc>
          <w:tcPr>
            <w:tcW w:w="4679" w:type="dxa"/>
          </w:tcPr>
          <w:p w14:paraId="053B15E4" w14:textId="078B788A" w:rsidR="009A2681" w:rsidRDefault="0021567C" w:rsidP="0021567C">
            <w:pPr>
              <w:pStyle w:val="ekvbild"/>
            </w:pPr>
            <w:r>
              <w:drawing>
                <wp:anchor distT="0" distB="0" distL="114300" distR="114300" simplePos="0" relativeHeight="251661312" behindDoc="0" locked="0" layoutInCell="1" allowOverlap="1" wp14:anchorId="23784348" wp14:editId="09624920">
                  <wp:simplePos x="0" y="0"/>
                  <wp:positionH relativeFrom="column">
                    <wp:posOffset>359343</wp:posOffset>
                  </wp:positionH>
                  <wp:positionV relativeFrom="page">
                    <wp:posOffset>38373</wp:posOffset>
                  </wp:positionV>
                  <wp:extent cx="2159635" cy="1766326"/>
                  <wp:effectExtent l="0" t="0" r="0" b="0"/>
                  <wp:wrapNone/>
                  <wp:docPr id="6" name="Grafik 6" descr="A:\011671_ABC_DUA\011671_Manuskript_Abb\011671_DUA_KV_Abb\KV_109\S235011430_Wortbausteine_4c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fik 6" descr="A:\011671_ABC_DUA\011671_Manuskript_Abb\011671_DUA_KV_Abb\KV_109\S235011430_Wortbausteine_4c-2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211"/>
                          <a:stretch/>
                        </pic:blipFill>
                        <pic:spPr bwMode="auto">
                          <a:xfrm>
                            <a:off x="0" y="0"/>
                            <a:ext cx="2160000" cy="1766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9BF21F" w14:textId="77777777" w:rsidR="0021567C" w:rsidRDefault="0021567C" w:rsidP="0021567C"/>
          <w:p w14:paraId="2B8DC474" w14:textId="1D3494BF" w:rsidR="0021567C" w:rsidRDefault="0021567C" w:rsidP="00CD7C30"/>
        </w:tc>
      </w:tr>
      <w:tr w:rsidR="009A2681" w14:paraId="230186F4" w14:textId="77777777" w:rsidTr="00CD7C30">
        <w:trPr>
          <w:trHeight w:hRule="exact" w:val="3288"/>
        </w:trPr>
        <w:tc>
          <w:tcPr>
            <w:tcW w:w="4677" w:type="dxa"/>
          </w:tcPr>
          <w:p w14:paraId="6C6D811A" w14:textId="13388BFC" w:rsidR="009A2681" w:rsidRDefault="0021567C" w:rsidP="0021567C">
            <w:pPr>
              <w:pStyle w:val="ekvbild"/>
            </w:pPr>
            <w:r>
              <w:drawing>
                <wp:anchor distT="0" distB="0" distL="114300" distR="114300" simplePos="0" relativeHeight="251662336" behindDoc="0" locked="0" layoutInCell="1" allowOverlap="1" wp14:anchorId="38CDF911" wp14:editId="37FFC5A0">
                  <wp:simplePos x="0" y="0"/>
                  <wp:positionH relativeFrom="column">
                    <wp:posOffset>449316</wp:posOffset>
                  </wp:positionH>
                  <wp:positionV relativeFrom="paragraph">
                    <wp:posOffset>63110</wp:posOffset>
                  </wp:positionV>
                  <wp:extent cx="1980000" cy="1980000"/>
                  <wp:effectExtent l="0" t="0" r="0" b="0"/>
                  <wp:wrapNone/>
                  <wp:docPr id="7" name="Grafik 7" descr="A:\011671_ABC_DUA\011671_Manuskript_Abb\011671_DUA_KV_Abb\KV_109\S235011430_verlaengern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fik 7" descr="A:\011671_ABC_DUA\011671_Manuskript_Abb\011671_DUA_KV_Abb\KV_109\S235011430_verlaengern_4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5EF20C" w14:textId="77777777" w:rsidR="0021567C" w:rsidRDefault="0021567C" w:rsidP="0021567C"/>
          <w:p w14:paraId="22551183" w14:textId="1A9BF75E" w:rsidR="0021567C" w:rsidRDefault="0021567C" w:rsidP="00CD7C30"/>
        </w:tc>
        <w:tc>
          <w:tcPr>
            <w:tcW w:w="4679" w:type="dxa"/>
          </w:tcPr>
          <w:p w14:paraId="1E1E6556" w14:textId="3915B462" w:rsidR="009A2681" w:rsidRDefault="009A2681" w:rsidP="0021567C">
            <w:pPr>
              <w:pStyle w:val="ekvbild"/>
            </w:pPr>
          </w:p>
          <w:p w14:paraId="2ADD9570" w14:textId="10B5F084" w:rsidR="0021567C" w:rsidRDefault="00CF4822" w:rsidP="0021567C">
            <w:r>
              <w:drawing>
                <wp:anchor distT="0" distB="0" distL="114300" distR="114300" simplePos="0" relativeHeight="251667456" behindDoc="0" locked="0" layoutInCell="1" allowOverlap="1" wp14:anchorId="30A44A89" wp14:editId="5C4E2724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20906</wp:posOffset>
                  </wp:positionV>
                  <wp:extent cx="2880000" cy="705230"/>
                  <wp:effectExtent l="0" t="0" r="0" b="0"/>
                  <wp:wrapNone/>
                  <wp:docPr id="1" name="Grafik 1" descr="A:\011671_ABC_DUA\011671_AK_Bilder\011671_AK_Bilder\SE01011671_KV_109_Merkwuerdige_Woert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A:\011671_ABC_DUA\011671_AK_Bilder\011671_AK_Bilder\SE01011671_KV_109_Merkwuerdige_Woerter.pn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99" t="29832" r="6706" b="23063"/>
                          <a:stretch/>
                        </pic:blipFill>
                        <pic:spPr bwMode="auto">
                          <a:xfrm>
                            <a:off x="0" y="0"/>
                            <a:ext cx="2880000" cy="7052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C03097" w14:textId="6E66CAFA" w:rsidR="0021567C" w:rsidRDefault="0021567C" w:rsidP="00CD7C30">
            <w:pPr>
              <w:pStyle w:val="ekvbild"/>
            </w:pPr>
          </w:p>
          <w:p w14:paraId="0F2246BF" w14:textId="6331B144" w:rsidR="009A2681" w:rsidRDefault="009A2681" w:rsidP="00CD7C30">
            <w:pPr>
              <w:pStyle w:val="ekvbild"/>
            </w:pPr>
          </w:p>
          <w:p w14:paraId="3100D133" w14:textId="21B67579" w:rsidR="009A2681" w:rsidRDefault="009A2681" w:rsidP="00CD7C30">
            <w:pPr>
              <w:pStyle w:val="ekvbild"/>
            </w:pPr>
          </w:p>
          <w:p w14:paraId="076653C5" w14:textId="632320CE" w:rsidR="009A2681" w:rsidRPr="0021567C" w:rsidRDefault="009A2681" w:rsidP="0021567C"/>
          <w:p w14:paraId="7BA84F8E" w14:textId="08BEB55F" w:rsidR="009A2681" w:rsidRDefault="009A2681" w:rsidP="00CD7C30">
            <w:pPr>
              <w:pStyle w:val="ekvue1arial"/>
              <w:jc w:val="center"/>
            </w:pPr>
            <w:r>
              <w:t>Wörter</w:t>
            </w:r>
          </w:p>
          <w:p w14:paraId="0300F420" w14:textId="77777777" w:rsidR="009A2681" w:rsidRDefault="009A2681" w:rsidP="00CD7C30"/>
          <w:p w14:paraId="56A214B7" w14:textId="0CD17EEA" w:rsidR="009A2681" w:rsidRDefault="009A2681" w:rsidP="00CD7C30"/>
        </w:tc>
      </w:tr>
      <w:tr w:rsidR="009A2681" w14:paraId="65E0DE16" w14:textId="77777777" w:rsidTr="00CD7C30">
        <w:trPr>
          <w:trHeight w:hRule="exact" w:val="3288"/>
        </w:trPr>
        <w:tc>
          <w:tcPr>
            <w:tcW w:w="4677" w:type="dxa"/>
          </w:tcPr>
          <w:p w14:paraId="3CE1E283" w14:textId="48E57BD6" w:rsidR="0021567C" w:rsidRDefault="0021567C" w:rsidP="00CD7C30">
            <w:r>
              <w:drawing>
                <wp:anchor distT="0" distB="0" distL="114300" distR="114300" simplePos="0" relativeHeight="251665408" behindDoc="0" locked="0" layoutInCell="1" allowOverlap="1" wp14:anchorId="26CC8FDE" wp14:editId="4642AB7D">
                  <wp:simplePos x="0" y="0"/>
                  <wp:positionH relativeFrom="column">
                    <wp:posOffset>317417</wp:posOffset>
                  </wp:positionH>
                  <wp:positionV relativeFrom="paragraph">
                    <wp:posOffset>49006</wp:posOffset>
                  </wp:positionV>
                  <wp:extent cx="2214000" cy="2001600"/>
                  <wp:effectExtent l="0" t="0" r="0" b="0"/>
                  <wp:wrapNone/>
                  <wp:docPr id="10" name="Grafik 10" descr="A:\011671_ABC_DUA\011671_Manuskript_Abb\011671_DUA_KV_Abb\KV_109\S210011426_Woerterbuch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Grafik 10" descr="A:\011671_ABC_DUA\011671_Manuskript_Abb\011671_DUA_KV_Abb\KV_109\S210011426_Woerterbuch_4c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4000" cy="20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9" w:type="dxa"/>
          </w:tcPr>
          <w:p w14:paraId="1DC3473C" w14:textId="6A9CE33E" w:rsidR="009A2681" w:rsidRDefault="0021567C" w:rsidP="0021567C">
            <w:pPr>
              <w:pStyle w:val="ekvbild"/>
            </w:pPr>
            <w:r>
              <w:drawing>
                <wp:anchor distT="0" distB="0" distL="114300" distR="114300" simplePos="0" relativeHeight="251666432" behindDoc="0" locked="0" layoutInCell="1" allowOverlap="1" wp14:anchorId="211B3B30" wp14:editId="16386298">
                  <wp:simplePos x="0" y="0"/>
                  <wp:positionH relativeFrom="column">
                    <wp:posOffset>506746</wp:posOffset>
                  </wp:positionH>
                  <wp:positionV relativeFrom="paragraph">
                    <wp:posOffset>47941</wp:posOffset>
                  </wp:positionV>
                  <wp:extent cx="1981204" cy="1981204"/>
                  <wp:effectExtent l="0" t="0" r="0" b="0"/>
                  <wp:wrapNone/>
                  <wp:docPr id="11" name="Grafik 11" descr="A:\011671_ABC_DUA\011671_Manuskript_Abb\011671_DUA_KV_Abb\KV_109\S235011652_woertliche_Rede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 descr="A:\011671_ABC_DUA\011671_Manuskript_Abb\011671_DUA_KV_Abb\KV_109\S235011652_woertliche_Rede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4" cy="1981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229FC7" w14:textId="5A13D1CB" w:rsidR="0021567C" w:rsidRDefault="0021567C" w:rsidP="0021567C"/>
          <w:p w14:paraId="3BF29F95" w14:textId="166861F8" w:rsidR="0021567C" w:rsidRDefault="0021567C" w:rsidP="00CD7C30"/>
        </w:tc>
      </w:tr>
    </w:tbl>
    <w:p w14:paraId="3BB3A9C4" w14:textId="426CC6B5" w:rsidR="00866A39" w:rsidRDefault="00866A39" w:rsidP="0021567C">
      <w:pPr>
        <w:pStyle w:val="ekvbild"/>
      </w:pPr>
    </w:p>
    <w:p w14:paraId="5C5C3620" w14:textId="10037E7A" w:rsidR="0021567C" w:rsidRDefault="0021567C" w:rsidP="0021567C"/>
    <w:p w14:paraId="2F9EBDCE" w14:textId="33797EAC" w:rsidR="0021567C" w:rsidRDefault="0021567C" w:rsidP="00CF4822">
      <w:pPr>
        <w:pStyle w:val="ekvbild"/>
      </w:pPr>
    </w:p>
    <w:p w14:paraId="775F9203" w14:textId="21F2717F" w:rsidR="00CF4822" w:rsidRDefault="00CF4822" w:rsidP="00CF4822"/>
    <w:p w14:paraId="026E558D" w14:textId="77777777" w:rsidR="00CF4822" w:rsidRPr="00B96C20" w:rsidRDefault="00CF4822" w:rsidP="005A15FD">
      <w:pPr>
        <w:rPr>
          <w:szCs w:val="23"/>
        </w:rPr>
      </w:pPr>
    </w:p>
    <w:sectPr w:rsidR="00CF4822" w:rsidRPr="00B96C20" w:rsidSect="008D5A1A">
      <w:footerReference w:type="default" r:id="rId14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9CBDB2" w14:textId="77777777" w:rsidR="00563C8A" w:rsidRDefault="00563C8A" w:rsidP="003C599D">
      <w:pPr>
        <w:spacing w:line="240" w:lineRule="auto"/>
      </w:pPr>
      <w:r>
        <w:separator/>
      </w:r>
    </w:p>
  </w:endnote>
  <w:endnote w:type="continuationSeparator" w:id="0">
    <w:p w14:paraId="1636C764" w14:textId="77777777" w:rsidR="00563C8A" w:rsidRDefault="00563C8A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B261D5" w:rsidRPr="00F42294" w14:paraId="1A3E8856" w14:textId="77777777" w:rsidTr="00585E08">
      <w:trPr>
        <w:trHeight w:hRule="exact" w:val="680"/>
      </w:trPr>
      <w:tc>
        <w:tcPr>
          <w:tcW w:w="1131" w:type="dxa"/>
          <w:noWrap/>
        </w:tcPr>
        <w:p w14:paraId="3FF8BBE4" w14:textId="77777777" w:rsidR="00B261D5" w:rsidRPr="00913892" w:rsidRDefault="00B261D5" w:rsidP="00B261D5">
          <w:pPr>
            <w:pStyle w:val="ekvpaginabild"/>
          </w:pPr>
          <w:r>
            <w:rPr>
              <w:lang w:eastAsia="de-DE"/>
            </w:rPr>
            <w:drawing>
              <wp:inline distT="0" distB="0" distL="0" distR="0" wp14:anchorId="30C41A07" wp14:editId="6E274B7E">
                <wp:extent cx="414655" cy="431800"/>
                <wp:effectExtent l="0" t="0" r="4445" b="6350"/>
                <wp:docPr id="4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vpm_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655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444CF205" w14:textId="77777777" w:rsidR="00B261D5" w:rsidRPr="00913892" w:rsidRDefault="00B261D5" w:rsidP="00B261D5">
          <w:pPr>
            <w:pStyle w:val="ekvpagina"/>
          </w:pPr>
          <w:r w:rsidRPr="00913892">
            <w:t>© Ernst Klett Verlag GmbH, Stuttgart 20</w:t>
          </w:r>
          <w:r>
            <w:t>20</w:t>
          </w:r>
          <w:r w:rsidRPr="00913892">
            <w:t xml:space="preserve"> | www.klett.de | </w:t>
          </w:r>
          <w:r>
            <w:br/>
            <w:t xml:space="preserve">verlag für pädagogische medien (vpm) </w:t>
          </w:r>
          <w:r w:rsidRPr="00913892">
            <w:t>|</w:t>
          </w:r>
          <w:r>
            <w:t xml:space="preserve"> </w:t>
          </w:r>
          <w:r w:rsidRPr="00913892">
            <w:t xml:space="preserve">Alle Rechte vorbehalten. </w:t>
          </w:r>
          <w:r>
            <w:br/>
          </w:r>
          <w:r w:rsidRPr="00913892">
            <w:t>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56ED7BA3" w14:textId="13CC475E" w:rsidR="00B261D5" w:rsidRPr="0021567C" w:rsidRDefault="00B261D5" w:rsidP="00B261D5">
          <w:pPr>
            <w:pStyle w:val="ekvquelle"/>
          </w:pPr>
          <w:r w:rsidRPr="0021567C">
            <w:t>Autorinnen: Erika Brinkmann, Nina Bode-Kirchhoff, Jennifer Reiske</w:t>
          </w:r>
        </w:p>
        <w:p w14:paraId="6FAD038A" w14:textId="6E8A4425" w:rsidR="00B261D5" w:rsidRPr="0021567C" w:rsidRDefault="002426BE" w:rsidP="00B261D5">
          <w:pPr>
            <w:pStyle w:val="ekvquelle"/>
          </w:pPr>
          <w:r w:rsidRPr="0021567C">
            <w:t xml:space="preserve">Illustrationen: </w:t>
          </w:r>
          <w:r w:rsidR="005B7F77" w:rsidRPr="0021567C">
            <w:t xml:space="preserve">Hendrik Kranenberg, Drolshagen; </w:t>
          </w:r>
          <w:r w:rsidRPr="0021567C">
            <w:t>Axel Nicolai, Sönnebüll</w:t>
          </w:r>
        </w:p>
      </w:tc>
      <w:tc>
        <w:tcPr>
          <w:tcW w:w="397" w:type="dxa"/>
        </w:tcPr>
        <w:p w14:paraId="5B6DB17A" w14:textId="77777777" w:rsidR="00B261D5" w:rsidRPr="00913892" w:rsidRDefault="00B261D5" w:rsidP="00B261D5">
          <w:pPr>
            <w:pStyle w:val="ekvpagina"/>
          </w:pPr>
        </w:p>
      </w:tc>
    </w:tr>
  </w:tbl>
  <w:p w14:paraId="6C011E1C" w14:textId="77777777"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253886" w14:textId="77777777" w:rsidR="00563C8A" w:rsidRDefault="00563C8A" w:rsidP="003C599D">
      <w:pPr>
        <w:spacing w:line="240" w:lineRule="auto"/>
      </w:pPr>
      <w:r>
        <w:separator/>
      </w:r>
    </w:p>
  </w:footnote>
  <w:footnote w:type="continuationSeparator" w:id="0">
    <w:p w14:paraId="0BBD1C59" w14:textId="77777777" w:rsidR="00563C8A" w:rsidRDefault="00563C8A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0A"/>
    <w:rsid w:val="000040E2"/>
    <w:rsid w:val="00005AE2"/>
    <w:rsid w:val="000101D7"/>
    <w:rsid w:val="00017D13"/>
    <w:rsid w:val="00020440"/>
    <w:rsid w:val="000206B8"/>
    <w:rsid w:val="00025140"/>
    <w:rsid w:val="00035074"/>
    <w:rsid w:val="00037566"/>
    <w:rsid w:val="00043523"/>
    <w:rsid w:val="000523D4"/>
    <w:rsid w:val="00054678"/>
    <w:rsid w:val="00054A93"/>
    <w:rsid w:val="00056587"/>
    <w:rsid w:val="0006258C"/>
    <w:rsid w:val="00062D31"/>
    <w:rsid w:val="00073C70"/>
    <w:rsid w:val="00075757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A348E"/>
    <w:rsid w:val="000B098D"/>
    <w:rsid w:val="000B39B8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172C"/>
    <w:rsid w:val="0021567C"/>
    <w:rsid w:val="00216D91"/>
    <w:rsid w:val="002240EA"/>
    <w:rsid w:val="002266E8"/>
    <w:rsid w:val="002277D2"/>
    <w:rsid w:val="002301FF"/>
    <w:rsid w:val="00232213"/>
    <w:rsid w:val="002426BE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A68F3"/>
    <w:rsid w:val="002B33E7"/>
    <w:rsid w:val="002B3DF1"/>
    <w:rsid w:val="002B5F34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1F44"/>
    <w:rsid w:val="00362B02"/>
    <w:rsid w:val="0036404C"/>
    <w:rsid w:val="00370A70"/>
    <w:rsid w:val="00376A0A"/>
    <w:rsid w:val="0037701B"/>
    <w:rsid w:val="0038356B"/>
    <w:rsid w:val="00384305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177A"/>
    <w:rsid w:val="00405D0B"/>
    <w:rsid w:val="00411B18"/>
    <w:rsid w:val="00414457"/>
    <w:rsid w:val="00415632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7471A"/>
    <w:rsid w:val="004763D2"/>
    <w:rsid w:val="00483A7A"/>
    <w:rsid w:val="00483D65"/>
    <w:rsid w:val="00486B3D"/>
    <w:rsid w:val="00487469"/>
    <w:rsid w:val="00490692"/>
    <w:rsid w:val="004925F2"/>
    <w:rsid w:val="004A66C3"/>
    <w:rsid w:val="004A66CF"/>
    <w:rsid w:val="004B4520"/>
    <w:rsid w:val="004B7D0B"/>
    <w:rsid w:val="00501528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3C8A"/>
    <w:rsid w:val="00565076"/>
    <w:rsid w:val="005656B4"/>
    <w:rsid w:val="0057073F"/>
    <w:rsid w:val="0057200E"/>
    <w:rsid w:val="00572A0F"/>
    <w:rsid w:val="00574FE0"/>
    <w:rsid w:val="00576D2D"/>
    <w:rsid w:val="00584F88"/>
    <w:rsid w:val="00597506"/>
    <w:rsid w:val="00597E2F"/>
    <w:rsid w:val="005A15FD"/>
    <w:rsid w:val="005A3299"/>
    <w:rsid w:val="005A5E71"/>
    <w:rsid w:val="005A6D94"/>
    <w:rsid w:val="005B3E17"/>
    <w:rsid w:val="005B588B"/>
    <w:rsid w:val="005B7F77"/>
    <w:rsid w:val="005C047C"/>
    <w:rsid w:val="005C0FBD"/>
    <w:rsid w:val="005C60D0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A39"/>
    <w:rsid w:val="00866C85"/>
    <w:rsid w:val="00874376"/>
    <w:rsid w:val="00882053"/>
    <w:rsid w:val="00891508"/>
    <w:rsid w:val="00893384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58B0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941BE"/>
    <w:rsid w:val="009A056D"/>
    <w:rsid w:val="009A17FC"/>
    <w:rsid w:val="009A2681"/>
    <w:rsid w:val="009A50D4"/>
    <w:rsid w:val="009A7614"/>
    <w:rsid w:val="009B080A"/>
    <w:rsid w:val="009B7E8B"/>
    <w:rsid w:val="009C26DF"/>
    <w:rsid w:val="009C2A7B"/>
    <w:rsid w:val="009C3C75"/>
    <w:rsid w:val="009C5BF4"/>
    <w:rsid w:val="009E17E1"/>
    <w:rsid w:val="009E45C5"/>
    <w:rsid w:val="009E47B1"/>
    <w:rsid w:val="009E79D5"/>
    <w:rsid w:val="009F003E"/>
    <w:rsid w:val="009F0109"/>
    <w:rsid w:val="009F1185"/>
    <w:rsid w:val="00A01AD0"/>
    <w:rsid w:val="00A024FF"/>
    <w:rsid w:val="00A05E18"/>
    <w:rsid w:val="00A06EFE"/>
    <w:rsid w:val="00A11E00"/>
    <w:rsid w:val="00A170E5"/>
    <w:rsid w:val="00A2146F"/>
    <w:rsid w:val="00A23E76"/>
    <w:rsid w:val="00A26B32"/>
    <w:rsid w:val="00A27593"/>
    <w:rsid w:val="00A35787"/>
    <w:rsid w:val="00A370D6"/>
    <w:rsid w:val="00A41DA3"/>
    <w:rsid w:val="00A43B4C"/>
    <w:rsid w:val="00A478DC"/>
    <w:rsid w:val="00A53EF8"/>
    <w:rsid w:val="00A64684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AF2EBF"/>
    <w:rsid w:val="00B022FE"/>
    <w:rsid w:val="00B039E8"/>
    <w:rsid w:val="00B112CF"/>
    <w:rsid w:val="00B14B45"/>
    <w:rsid w:val="00B155E8"/>
    <w:rsid w:val="00B15F75"/>
    <w:rsid w:val="00B2194E"/>
    <w:rsid w:val="00B261D5"/>
    <w:rsid w:val="00B31F29"/>
    <w:rsid w:val="00B32DAF"/>
    <w:rsid w:val="00B37E68"/>
    <w:rsid w:val="00B468CC"/>
    <w:rsid w:val="00B51D06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92FC9"/>
    <w:rsid w:val="00B96C20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271A"/>
    <w:rsid w:val="00BE4821"/>
    <w:rsid w:val="00BF17F2"/>
    <w:rsid w:val="00C00404"/>
    <w:rsid w:val="00C172AE"/>
    <w:rsid w:val="00C24816"/>
    <w:rsid w:val="00C343F5"/>
    <w:rsid w:val="00C40555"/>
    <w:rsid w:val="00C40D51"/>
    <w:rsid w:val="00C429A6"/>
    <w:rsid w:val="00C504F8"/>
    <w:rsid w:val="00C51725"/>
    <w:rsid w:val="00C52A99"/>
    <w:rsid w:val="00C7053A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4822"/>
    <w:rsid w:val="00CF715C"/>
    <w:rsid w:val="00D022EC"/>
    <w:rsid w:val="00D05217"/>
    <w:rsid w:val="00D06182"/>
    <w:rsid w:val="00D12661"/>
    <w:rsid w:val="00D1582D"/>
    <w:rsid w:val="00D2569D"/>
    <w:rsid w:val="00D267BD"/>
    <w:rsid w:val="00D3427F"/>
    <w:rsid w:val="00D36857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3619"/>
    <w:rsid w:val="00F16DA0"/>
    <w:rsid w:val="00F23554"/>
    <w:rsid w:val="00F241DA"/>
    <w:rsid w:val="00F24740"/>
    <w:rsid w:val="00F258A3"/>
    <w:rsid w:val="00F30571"/>
    <w:rsid w:val="00F335CB"/>
    <w:rsid w:val="00F35DB1"/>
    <w:rsid w:val="00F36D0F"/>
    <w:rsid w:val="00F4144F"/>
    <w:rsid w:val="00F42294"/>
    <w:rsid w:val="00F42F7B"/>
    <w:rsid w:val="00F459EB"/>
    <w:rsid w:val="00F466B6"/>
    <w:rsid w:val="00F471B3"/>
    <w:rsid w:val="00F52C9C"/>
    <w:rsid w:val="00F602F5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826C7"/>
  <w15:chartTrackingRefBased/>
  <w15:docId w15:val="{D7B7DC4D-EE08-41EE-B49C-37635FC58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CD7D9F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fo\AppData\Local\Packages\Microsoft.Office.Desktop_8wekyb3d8bbwe\LocalCache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FF964-71A9-433C-9037-90A3A2676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4</cp:revision>
  <cp:lastPrinted>2020-06-28T07:03:00Z</cp:lastPrinted>
  <dcterms:created xsi:type="dcterms:W3CDTF">2020-09-27T09:00:00Z</dcterms:created>
  <dcterms:modified xsi:type="dcterms:W3CDTF">2020-10-13T07:52:00Z</dcterms:modified>
</cp:coreProperties>
</file>