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:rsidR="00FB59FB" w:rsidRPr="00EA7542" w:rsidRDefault="00FB59FB" w:rsidP="005446D6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FB59FB" w:rsidRPr="00C172AE" w:rsidRDefault="00FB59FB" w:rsidP="00364BD8">
            <w:pPr>
              <w:pStyle w:val="ekvkvnummer"/>
            </w:pPr>
            <w:r w:rsidRPr="005446D6">
              <w:t>KV</w:t>
            </w:r>
            <w:r>
              <w:t xml:space="preserve"> </w:t>
            </w:r>
            <w:r w:rsidR="00364BD8">
              <w:t>1</w:t>
            </w:r>
          </w:p>
        </w:tc>
      </w:tr>
      <w:tr w:rsidR="00BF17F2" w:rsidRPr="00BF17F2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p w:rsidR="00087D26" w:rsidRDefault="00087D26" w:rsidP="00087D26">
      <w:pPr>
        <w:pStyle w:val="ekvue2arial"/>
      </w:pPr>
      <w:bookmarkStart w:id="0" w:name="bmStart"/>
      <w:bookmarkEnd w:id="0"/>
      <w:r>
        <w:rPr>
          <w:u w:color="545454"/>
        </w:rPr>
        <w:t xml:space="preserve">Fairy tales  – Picture </w:t>
      </w:r>
      <w:r w:rsidRPr="00087D26">
        <w:t>cards</w:t>
      </w:r>
    </w:p>
    <w:p w:rsidR="00087D26" w:rsidRDefault="00087D26" w:rsidP="00087D26">
      <w:pPr>
        <w:pStyle w:val="ekvue2arial"/>
      </w:pPr>
    </w:p>
    <w:p w:rsidR="00087D26" w:rsidRDefault="00A919CB" w:rsidP="00B746B9">
      <w:pPr>
        <w:pStyle w:val="ekvue3arial"/>
        <w:rPr>
          <w:u w:color="545454"/>
        </w:rPr>
      </w:pPr>
      <w:r>
        <w:rPr>
          <w:u w:color="545454"/>
        </w:rPr>
        <w:t xml:space="preserve">Picture card </w:t>
      </w:r>
      <w:r w:rsidR="00EE0B4A">
        <w:rPr>
          <w:u w:color="545454"/>
        </w:rPr>
        <w:t>p</w:t>
      </w:r>
      <w:r>
        <w:rPr>
          <w:u w:color="545454"/>
        </w:rPr>
        <w:t>rince</w:t>
      </w:r>
    </w:p>
    <w:p w:rsidR="00A919CB" w:rsidRDefault="00A919CB" w:rsidP="00A919CB"/>
    <w:p w:rsidR="00087D26" w:rsidRDefault="008F569A" w:rsidP="00087D26">
      <w:pPr>
        <w:pStyle w:val="ekvue2arial"/>
      </w:pPr>
      <w:r>
        <w:rPr>
          <w:lang w:eastAsia="de-DE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511598</wp:posOffset>
                </wp:positionH>
                <wp:positionV relativeFrom="paragraph">
                  <wp:posOffset>230646</wp:posOffset>
                </wp:positionV>
                <wp:extent cx="5115600" cy="6411600"/>
                <wp:effectExtent l="19050" t="0" r="8890" b="27305"/>
                <wp:wrapNone/>
                <wp:docPr id="326" name="Gruppieren 3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15600" cy="6411600"/>
                          <a:chOff x="0" y="0"/>
                          <a:chExt cx="5113867" cy="6412089"/>
                        </a:xfrm>
                      </wpg:grpSpPr>
                      <wpg:grpSp>
                        <wpg:cNvPr id="12" name="Gruppieren 12"/>
                        <wpg:cNvGrpSpPr/>
                        <wpg:grpSpPr>
                          <a:xfrm>
                            <a:off x="4741334" y="0"/>
                            <a:ext cx="372533" cy="361245"/>
                            <a:chOff x="0" y="0"/>
                            <a:chExt cx="372533" cy="361245"/>
                          </a:xfrm>
                        </wpg:grpSpPr>
                        <pic:pic xmlns:pic="http://schemas.openxmlformats.org/drawingml/2006/picture">
                          <pic:nvPicPr>
                            <pic:cNvPr id="21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10800000" flipH="1">
                              <a:off x="180622" y="203200"/>
                              <a:ext cx="191911" cy="158045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pic:pic xmlns:pic="http://schemas.openxmlformats.org/drawingml/2006/picture">
                          <pic:nvPicPr>
                            <pic:cNvPr id="4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5400000" flipH="1">
                              <a:off x="-16934" y="16934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g:grpSp>
                        <wpg:cNvPr id="325" name="Gruppieren 325"/>
                        <wpg:cNvGrpSpPr/>
                        <wpg:grpSpPr>
                          <a:xfrm>
                            <a:off x="0" y="293511"/>
                            <a:ext cx="4820356" cy="6118578"/>
                            <a:chOff x="0" y="0"/>
                            <a:chExt cx="4820356" cy="6118578"/>
                          </a:xfrm>
                        </wpg:grpSpPr>
                        <pic:pic xmlns:pic="http://schemas.openxmlformats.org/drawingml/2006/picture">
                          <pic:nvPicPr>
                            <pic:cNvPr id="2" name="Grafik 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-43602" t="-11226" r="-34169" b="-15992"/>
                            <a:stretch/>
                          </pic:blipFill>
                          <pic:spPr bwMode="auto">
                            <a:xfrm rot="16200000">
                              <a:off x="-649111" y="649111"/>
                              <a:ext cx="6118578" cy="4820356"/>
                            </a:xfrm>
                            <a:prstGeom prst="rect">
                              <a:avLst/>
                            </a:prstGeom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88" name="Textfeld 2"/>
                          <wps:cNvSpPr txBox="1">
                            <a:spLocks noChangeArrowheads="1"/>
                          </wps:cNvSpPr>
                          <wps:spPr bwMode="auto">
                            <a:xfrm rot="16200000">
                              <a:off x="3465639" y="4752348"/>
                              <a:ext cx="2370454" cy="29908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0170E" w:rsidRPr="0040170E" w:rsidRDefault="0040170E" w:rsidP="0040170E">
                                <w:pPr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40170E">
                                  <w:rPr>
                                    <w:sz w:val="16"/>
                                    <w:szCs w:val="16"/>
                                  </w:rPr>
                                  <w:t>Illustration: Hendrik Kranenberg, Drolshagen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326" o:spid="_x0000_s1026" style="position:absolute;margin-left:40.3pt;margin-top:18.15pt;width:402.8pt;height:504.85pt;z-index:251687936;mso-width-relative:margin;mso-height-relative:margin" coordsize="51138,641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">
                <v:group id="Gruppieren 12" o:spid="_x0000_s1027" style="position:absolute;left:47413;width:3725;height:3612" coordsize="372533,3612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8" o:spid="_x0000_s1028" type="#_x0000_t75" style="position:absolute;left:180622;top:203200;width:191911;height:158045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6KTXDAAAA2wAAAA8AAABkcnMvZG93bnJldi54bWxEj0FrwkAUhO9C/8PyCt7MJoJaUtdQilIp&#10;BTHtIcdH9pkEs2/D7jbGf98tFHocZuYbZltMphcjOd9ZVpAlKQji2uqOGwVfn4fFEwgfkDX2lknB&#10;nTwUu4fZFnNtb3ymsQyNiBD2OSpoQxhyKX3dkkGf2IE4ehfrDIYoXSO1w1uEm14u03QtDXYcF1oc&#10;6LWl+lp+GwVvq3WF+7GqPGFTnjYOP8bqXan54/TyDCLQFP7Df+2jVrDM4PdL/AFy9w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3opNcMAAADbAAAADwAAAAAAAAAAAAAAAACf&#10;AgAAZHJzL2Rvd25yZXYueG1sUEsFBgAAAAAEAAQA9wAAAI8DAAAAAA==&#10;">
                    <v:imagedata r:id="rId10" o:title="" croptop="11909f" cropbottom="14688f" cropleft="16259f" cropright="14533f"/>
                    <v:path arrowok="t"/>
                  </v:shape>
                  <v:shape id="Picture 8" o:spid="_x0000_s1029" type="#_x0000_t75" style="position:absolute;left:-16934;top:16934;width:191911;height:158044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G+AzCAAAA2gAAAA8AAABkcnMvZG93bnJldi54bWxEj09rwkAUxO+C32F5hd50YylSoqtIRVrI&#10;QUzU8yP7TILZtyG7+fftu4VCj8PM/IbZ7kdTi55aV1lWsFpGIIhzqysuFFyz0+IDhPPIGmvLpGAi&#10;B/vdfLbFWNuBL9SnvhABwi5GBaX3TSyly0sy6Ja2IQ7ew7YGfZBtIXWLQ4CbWr5F0VoarDgslNjQ&#10;Z0n5M+2MguRxTC7p6VbfpvvX6jw0JKusU+r1ZTxsQHga/X/4r/2tFbzD75VwA+Tu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RRvgMwgAAANoAAAAPAAAAAAAAAAAAAAAAAJ8C&#10;AABkcnMvZG93bnJldi54bWxQSwUGAAAAAAQABAD3AAAAjgMAAAAA&#10;">
                    <v:imagedata r:id="rId10" o:title="" croptop="11909f" cropbottom="14688f" cropleft="16259f" cropright="14533f"/>
                    <v:path arrowok="t"/>
                  </v:shape>
                </v:group>
                <v:group id="Gruppieren 325" o:spid="_x0000_s1030" style="position:absolute;top:2935;width:48203;height:61185" coordsize="48203,611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cILRc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ad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cILRcQAAADcAAAA&#10;DwAAAAAAAAAAAAAAAACqAgAAZHJzL2Rvd25yZXYueG1sUEsFBgAAAAAEAAQA+gAAAJsDAAAAAA==&#10;">
                  <v:shape id="Grafik 2" o:spid="_x0000_s1031" type="#_x0000_t75" style="position:absolute;left:-6491;top:6491;width:61185;height:48203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Fh+rfEAAAA2gAAAA8AAABkcnMvZG93bnJldi54bWxEj0FrAjEUhO+C/yE8oTfNKriUrVGqtEVv&#10;rXrw+Ny8brZuXtZN1LW/3giCx2FmvmEms9ZW4kyNLx0rGA4SEMS50yUXCrabz/4rCB+QNVaOScGV&#10;PMym3c4EM+0u/EPndShEhLDPUIEJoc6k9Lkhi37gauLo/brGYoiyKaRu8BLhtpKjJEmlxZLjgsGa&#10;Fobyw/pkFey+wvE4Tv8/vlf7/d82na+uphor9dJr399ABGrDM/xoL7WCEdyvxBsgpz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Fh+rfEAAAA2gAAAA8AAAAAAAAAAAAAAAAA&#10;nwIAAGRycy9kb3ducmV2LnhtbFBLBQYAAAAABAAEAPcAAACQAwAAAAA=&#10;" stroked="t" strokecolor="windowText" strokeweight="1pt">
                    <v:stroke joinstyle="round"/>
                    <v:imagedata r:id="rId11" o:title="" croptop="-7357f" cropbottom="-10481f" cropleft="-28575f" cropright="-22393f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feld 2" o:spid="_x0000_s1032" type="#_x0000_t202" style="position:absolute;left:34656;top:47523;width:23705;height:2991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3tU8EA&#10;AADcAAAADwAAAGRycy9kb3ducmV2LnhtbERPzWrCQBC+F/oOyxS81Y0eJEZX0ZaKh0Ix+gBjdkyC&#10;2dk0O5r49t1DwePH979cD65Rd+pC7dnAZJyAIi68rbk0cDp+vaeggiBbbDyTgQcFWK9eX5aYWd/z&#10;ge65lCqGcMjQQCXSZlqHoiKHYexb4shdfOdQIuxKbTvsY7hr9DRJZtphzbGhwpY+Kiqu+c0Z0MN8&#10;lu/Oyef376MuRPr0ZztPjRm9DZsFKKFBnuJ/994amKZxbTwTj4Be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EN7VPBAAAA3AAAAA8AAAAAAAAAAAAAAAAAmAIAAGRycy9kb3du&#10;cmV2LnhtbFBLBQYAAAAABAAEAPUAAACGAwAAAAA=&#10;" stroked="f">
                    <v:textbox style="mso-fit-shape-to-text:t">
                      <w:txbxContent>
                        <w:p w:rsidR="0040170E" w:rsidRPr="0040170E" w:rsidRDefault="0040170E" w:rsidP="0040170E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40170E">
                            <w:rPr>
                              <w:sz w:val="16"/>
                              <w:szCs w:val="16"/>
                            </w:rPr>
                            <w:t>Illustration: Hendrik Kranenberg, Drolshagen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087D26" w:rsidRDefault="00087D26" w:rsidP="00087D26">
      <w:pPr>
        <w:pStyle w:val="ekvue2arial"/>
      </w:pPr>
    </w:p>
    <w:p w:rsidR="00087D26" w:rsidRDefault="00087D26" w:rsidP="00087D26">
      <w:pPr>
        <w:pStyle w:val="ekvue2arial"/>
      </w:pPr>
    </w:p>
    <w:p w:rsidR="00087D26" w:rsidRDefault="00087D26" w:rsidP="00087D26">
      <w:pPr>
        <w:pStyle w:val="ekvue2arial"/>
      </w:pPr>
    </w:p>
    <w:p w:rsidR="00087D26" w:rsidRDefault="00087D26" w:rsidP="00087D26">
      <w:pPr>
        <w:pStyle w:val="ekvue2arial"/>
        <w:rPr>
          <w:u w:color="545454"/>
        </w:rPr>
      </w:pPr>
    </w:p>
    <w:p w:rsidR="00A919CB" w:rsidRDefault="00A919CB" w:rsidP="00087D26">
      <w:pPr>
        <w:pStyle w:val="ekvue2arial"/>
        <w:rPr>
          <w:u w:color="545454"/>
        </w:rPr>
      </w:pPr>
    </w:p>
    <w:p w:rsidR="00A919CB" w:rsidRDefault="00A919CB" w:rsidP="00087D26">
      <w:pPr>
        <w:pStyle w:val="ekvue2arial"/>
        <w:rPr>
          <w:u w:color="545454"/>
        </w:rPr>
      </w:pPr>
    </w:p>
    <w:p w:rsidR="00A919CB" w:rsidRDefault="00A919CB" w:rsidP="00087D26">
      <w:pPr>
        <w:pStyle w:val="ekvue2arial"/>
        <w:rPr>
          <w:u w:color="545454"/>
        </w:rPr>
      </w:pPr>
    </w:p>
    <w:p w:rsidR="00A919CB" w:rsidRDefault="00A919CB" w:rsidP="00087D26">
      <w:pPr>
        <w:pStyle w:val="ekvue2arial"/>
        <w:rPr>
          <w:u w:color="545454"/>
        </w:rPr>
      </w:pPr>
    </w:p>
    <w:p w:rsidR="00A919CB" w:rsidRDefault="00A919CB" w:rsidP="00087D26">
      <w:pPr>
        <w:pStyle w:val="ekvue2arial"/>
        <w:rPr>
          <w:u w:color="545454"/>
        </w:rPr>
      </w:pPr>
    </w:p>
    <w:p w:rsidR="00A919CB" w:rsidRDefault="00A919CB" w:rsidP="00087D26">
      <w:pPr>
        <w:pStyle w:val="ekvue2arial"/>
        <w:rPr>
          <w:u w:color="545454"/>
        </w:rPr>
      </w:pPr>
    </w:p>
    <w:p w:rsidR="00A919CB" w:rsidRDefault="00A919CB" w:rsidP="00087D26">
      <w:pPr>
        <w:pStyle w:val="ekvue2arial"/>
        <w:rPr>
          <w:u w:color="545454"/>
        </w:rPr>
      </w:pPr>
    </w:p>
    <w:p w:rsidR="00A919CB" w:rsidRDefault="00A919CB" w:rsidP="00087D26">
      <w:pPr>
        <w:pStyle w:val="ekvue2arial"/>
        <w:rPr>
          <w:u w:color="545454"/>
        </w:rPr>
      </w:pPr>
    </w:p>
    <w:p w:rsidR="00A919CB" w:rsidRDefault="00A919CB" w:rsidP="00087D26">
      <w:pPr>
        <w:pStyle w:val="ekvue2arial"/>
        <w:rPr>
          <w:u w:color="545454"/>
        </w:rPr>
      </w:pPr>
    </w:p>
    <w:p w:rsidR="00A919CB" w:rsidRDefault="00A919CB" w:rsidP="00087D26">
      <w:pPr>
        <w:pStyle w:val="ekvue2arial"/>
        <w:rPr>
          <w:u w:color="545454"/>
        </w:rPr>
      </w:pPr>
    </w:p>
    <w:p w:rsidR="00A919CB" w:rsidRDefault="00A919CB" w:rsidP="00087D26">
      <w:pPr>
        <w:pStyle w:val="ekvue2arial"/>
        <w:rPr>
          <w:u w:color="545454"/>
        </w:rPr>
      </w:pPr>
    </w:p>
    <w:p w:rsidR="00A919CB" w:rsidRDefault="00A919CB" w:rsidP="00087D26">
      <w:pPr>
        <w:pStyle w:val="ekvue2arial"/>
        <w:rPr>
          <w:u w:color="545454"/>
        </w:rPr>
      </w:pPr>
    </w:p>
    <w:p w:rsidR="00A919CB" w:rsidRDefault="00A919CB" w:rsidP="00087D26">
      <w:pPr>
        <w:pStyle w:val="ekvue2arial"/>
        <w:rPr>
          <w:u w:color="545454"/>
        </w:rPr>
      </w:pPr>
    </w:p>
    <w:p w:rsidR="00A919CB" w:rsidRDefault="00A919CB" w:rsidP="00087D26">
      <w:pPr>
        <w:pStyle w:val="ekvue2arial"/>
        <w:rPr>
          <w:u w:color="545454"/>
        </w:rPr>
      </w:pPr>
    </w:p>
    <w:p w:rsidR="00A919CB" w:rsidRDefault="00A919CB" w:rsidP="00087D26">
      <w:pPr>
        <w:pStyle w:val="ekvue2arial"/>
        <w:rPr>
          <w:u w:color="545454"/>
        </w:rPr>
      </w:pPr>
    </w:p>
    <w:p w:rsidR="00A919CB" w:rsidRDefault="00A919CB" w:rsidP="00087D26">
      <w:pPr>
        <w:pStyle w:val="ekvue2arial"/>
        <w:rPr>
          <w:u w:color="545454"/>
        </w:rPr>
      </w:pPr>
    </w:p>
    <w:p w:rsidR="00A919CB" w:rsidRDefault="00A919CB" w:rsidP="00087D26">
      <w:pPr>
        <w:pStyle w:val="ekvue2arial"/>
        <w:rPr>
          <w:u w:color="545454"/>
        </w:rPr>
      </w:pPr>
    </w:p>
    <w:p w:rsidR="00A919CB" w:rsidRDefault="00A919CB" w:rsidP="00A919CB">
      <w:pPr>
        <w:rPr>
          <w:u w:color="545454"/>
        </w:rPr>
      </w:pPr>
    </w:p>
    <w:p w:rsidR="00364BD8" w:rsidRDefault="00364BD8" w:rsidP="00364BD8">
      <w:pPr>
        <w:pStyle w:val="ekvue2arial"/>
        <w:rPr>
          <w:rStyle w:val="ekvarbeitsanweisungdeutsch"/>
        </w:rPr>
      </w:pPr>
    </w:p>
    <w:p w:rsidR="00364BD8" w:rsidRDefault="00364BD8" w:rsidP="00FF3613">
      <w:pPr>
        <w:rPr>
          <w:rStyle w:val="ekvarbeitsanweisungdeutsch"/>
        </w:rPr>
      </w:pPr>
    </w:p>
    <w:p w:rsidR="00364BD8" w:rsidRDefault="00364BD8" w:rsidP="00FF3613"/>
    <w:p w:rsidR="00087D26" w:rsidRDefault="00087D26" w:rsidP="00FF3613"/>
    <w:p w:rsidR="00A919CB" w:rsidRDefault="00A919CB" w:rsidP="00FF3613"/>
    <w:p w:rsidR="00A919CB" w:rsidRDefault="00A919CB" w:rsidP="00FF3613"/>
    <w:p w:rsidR="00A919CB" w:rsidRDefault="00A919CB" w:rsidP="00FF3613"/>
    <w:p w:rsidR="00A919CB" w:rsidRDefault="00A919CB" w:rsidP="00FF3613">
      <w:pPr>
        <w:sectPr w:rsidR="00A919CB" w:rsidSect="00087D26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:rsidR="00B746B9" w:rsidRPr="00EE0B4A" w:rsidRDefault="00B746B9" w:rsidP="00B746B9">
      <w:pPr>
        <w:pStyle w:val="ekvue3arial"/>
        <w:rPr>
          <w:u w:color="545454"/>
          <w:lang w:val="en-US"/>
        </w:rPr>
      </w:pPr>
      <w:r w:rsidRPr="00EE0B4A">
        <w:rPr>
          <w:u w:color="545454"/>
          <w:lang w:val="en-US"/>
        </w:rPr>
        <w:lastRenderedPageBreak/>
        <w:t xml:space="preserve">Picture card </w:t>
      </w:r>
      <w:r w:rsidR="00EE0B4A">
        <w:rPr>
          <w:u w:color="545454"/>
          <w:lang w:val="en-US"/>
        </w:rPr>
        <w:t>p</w:t>
      </w:r>
      <w:r w:rsidRPr="00EE0B4A">
        <w:rPr>
          <w:u w:color="545454"/>
          <w:lang w:val="en-US"/>
        </w:rPr>
        <w:t>rincess</w:t>
      </w: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8F569A" w:rsidP="00FF3613">
      <w:pPr>
        <w:rPr>
          <w:lang w:val="en-US"/>
        </w:rPr>
      </w:pPr>
      <w:r>
        <w:rPr>
          <w:lang w:eastAsia="de-DE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521970</wp:posOffset>
                </wp:positionH>
                <wp:positionV relativeFrom="paragraph">
                  <wp:posOffset>180340</wp:posOffset>
                </wp:positionV>
                <wp:extent cx="5126400" cy="6433200"/>
                <wp:effectExtent l="19050" t="0" r="0" b="24765"/>
                <wp:wrapNone/>
                <wp:docPr id="327" name="Gruppieren 3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26400" cy="6433200"/>
                          <a:chOff x="0" y="0"/>
                          <a:chExt cx="5124733" cy="6434667"/>
                        </a:xfrm>
                      </wpg:grpSpPr>
                      <wpg:grpSp>
                        <wpg:cNvPr id="11" name="Gruppieren 11"/>
                        <wpg:cNvGrpSpPr/>
                        <wpg:grpSpPr>
                          <a:xfrm>
                            <a:off x="4752623" y="0"/>
                            <a:ext cx="372110" cy="372110"/>
                            <a:chOff x="0" y="0"/>
                            <a:chExt cx="372533" cy="372533"/>
                          </a:xfrm>
                        </wpg:grpSpPr>
                        <pic:pic xmlns:pic="http://schemas.openxmlformats.org/drawingml/2006/picture">
                          <pic:nvPicPr>
                            <pic:cNvPr id="9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10800000" flipH="1">
                              <a:off x="180622" y="214489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pic:pic xmlns:pic="http://schemas.openxmlformats.org/drawingml/2006/picture">
                          <pic:nvPicPr>
                            <pic:cNvPr id="10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5400000" flipH="1">
                              <a:off x="-16934" y="16934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3" name="Grafik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3683" t="-4453" r="-27571" b="-14300"/>
                          <a:stretch/>
                        </pic:blipFill>
                        <pic:spPr bwMode="auto">
                          <a:xfrm rot="16200000">
                            <a:off x="-654755" y="948266"/>
                            <a:ext cx="6141156" cy="4831645"/>
                          </a:xfrm>
                          <a:prstGeom prst="rect">
                            <a:avLst/>
                          </a:prstGeom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1" name="Textfeld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3476786" y="5079833"/>
                            <a:ext cx="2370454" cy="2990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0170E" w:rsidRPr="0040170E" w:rsidRDefault="0040170E" w:rsidP="0040170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40170E">
                                <w:rPr>
                                  <w:sz w:val="16"/>
                                  <w:szCs w:val="16"/>
                                </w:rPr>
                                <w:t xml:space="preserve">Illustration: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Anke Fröhlich</w:t>
                              </w:r>
                              <w:r w:rsidRPr="0040170E">
                                <w:rPr>
                                  <w:sz w:val="16"/>
                                  <w:szCs w:val="16"/>
                                </w:rPr>
                                <w:t xml:space="preserve">,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Leipzig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327" o:spid="_x0000_s1033" style="position:absolute;margin-left:41.1pt;margin-top:14.2pt;width:403.65pt;height:506.55pt;z-index:251685888;mso-width-relative:margin;mso-height-relative:margin" coordsize="51247,643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">
                <v:group id="Gruppieren 11" o:spid="_x0000_s1034" style="position:absolute;left:47526;width:3721;height:3721" coordsize="372533,3725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Picture 8" o:spid="_x0000_s1035" type="#_x0000_t75" style="position:absolute;left:180622;top:214489;width:191911;height:158044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CAoh/CAAAA2gAAAA8AAABkcnMvZG93bnJldi54bWxEj0FrwkAUhO8F/8PyhN7qpkJtja4iolRE&#10;EFMPOT6yzyQ0+zbsrjH9964g9DjMzDfMfNmbRnTkfG1ZwfsoAUFcWF1zqeD8s337AuEDssbGMin4&#10;Iw/LxeBljqm2Nz5Rl4VSRAj7FBVUIbSplL6oyKAf2ZY4ehfrDIYoXSm1w1uEm0aOk2QiDdYcFyps&#10;aV1R8ZtdjYLvj0mOmy7PPWGZHT8dHrp8r9TrsF/NQATqw3/42d5pBVN4XIk3QC7u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wgKIfwgAAANoAAAAPAAAAAAAAAAAAAAAAAJ8C&#10;AABkcnMvZG93bnJldi54bWxQSwUGAAAAAAQABAD3AAAAjgMAAAAA&#10;">
                    <v:imagedata r:id="rId10" o:title="" croptop="11909f" cropbottom="14688f" cropleft="16259f" cropright="14533f"/>
                    <v:path arrowok="t"/>
                  </v:shape>
                  <v:shape id="Picture 8" o:spid="_x0000_s1036" type="#_x0000_t75" style="position:absolute;left:-16934;top:16934;width:191911;height:158044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TzqPXDAAAA2wAAAA8AAABkcnMvZG93bnJldi54bWxEj0+LwkAMxe+C32GI4E2n7kGW6iiyi6zg&#10;Qax/zqET22InUzqjrd/eHIS9JbyX935ZrntXqye1ofJsYDZNQBHn3lZcGDiftpNvUCEiW6w9k4EX&#10;BVivhoMlptZ3fKRnFgslIRxSNFDG2KRah7wkh2HqG2LRbr51GGVtC21b7CTc1forSebaYcXSUGJD&#10;PyXl9+zhDOxvv/tjtr3Ul9f1b3boGtLV6WHMeNRvFqAi9fHf/LneWcEXevlFBtCrN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POo9cMAAADbAAAADwAAAAAAAAAAAAAAAACf&#10;AgAAZHJzL2Rvd25yZXYueG1sUEsFBgAAAAAEAAQA9wAAAI8DAAAAAA==&#10;">
                    <v:imagedata r:id="rId10" o:title="" croptop="11909f" cropbottom="14688f" cropleft="16259f" cropright="14533f"/>
                    <v:path arrowok="t"/>
                  </v:shape>
                </v:group>
                <v:shape id="Grafik 13" o:spid="_x0000_s1037" type="#_x0000_t75" style="position:absolute;left:-6548;top:9483;width:61411;height:48316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2p/ujDAAAA2wAAAA8AAABkcnMvZG93bnJldi54bWxET01rwkAQvQv+h2WE3nRjW0RSV9GCtFCk&#10;GttDb0N2TKLZ2Zjdxu2/7wqCt3m8z5ktgqlFR62rLCsYjxIQxLnVFRcKvvbr4RSE88gaa8uk4I8c&#10;LOb93gxTbS+8oy7zhYgh7FJUUHrfpFK6vCSDbmQb4sgdbGvQR9gWUrd4ieGmlo9JMpEGK44NJTb0&#10;WlJ+yn6Ngu7jGzdhvXE/z+bIb8VnOJ+3K6UeBmH5AsJT8Hfxzf2u4/wnuP4SD5Dz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an+6MMAAADbAAAADwAAAAAAAAAAAAAAAACf&#10;AgAAZHJzL2Rvd25yZXYueG1sUEsFBgAAAAAEAAQA9wAAAI8DAAAAAA==&#10;" stroked="t" strokecolor="windowText" strokeweight="1pt">
                  <v:stroke joinstyle="round"/>
                  <v:imagedata r:id="rId19" o:title="" croptop="-2918f" cropbottom="-9372f" cropleft="-22074f" cropright="-18069f"/>
                  <v:path arrowok="t"/>
                </v:shape>
                <v:shape id="Textfeld 2" o:spid="_x0000_s1038" type="#_x0000_t202" style="position:absolute;left:34767;top:50798;width:23705;height:2991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EOl8QA&#10;AADbAAAADwAAAGRycy9kb3ducmV2LnhtbESPUWvCQBCE3wv+h2MF3+pFCxJTT7GWig9CadofsM1t&#10;k2BuL81tTfz3nlDwcZiZb5jVZnCNOlMXas8GZtMEFHHhbc2lga/Pt8cUVBBki41nMnChAJv16GGF&#10;mfU9f9A5l1JFCIcMDVQibaZ1KCpyGKa+JY7ej+8cSpRdqW2HfYS7Rs+TZKEd1hwXKmxpV1Fxyv+c&#10;AT0sF/n+O3k9/l7qQqRP31+WqTGT8bB9BiU0yD383z5YA08zuH2JP0Cv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xDpfEAAAA2wAAAA8AAAAAAAAAAAAAAAAAmAIAAGRycy9k&#10;b3ducmV2LnhtbFBLBQYAAAAABAAEAPUAAACJAwAAAAA=&#10;" stroked="f">
                  <v:textbox style="mso-fit-shape-to-text:t">
                    <w:txbxContent>
                      <w:p w:rsidR="0040170E" w:rsidRPr="0040170E" w:rsidRDefault="0040170E" w:rsidP="0040170E">
                        <w:pPr>
                          <w:rPr>
                            <w:sz w:val="16"/>
                            <w:szCs w:val="16"/>
                          </w:rPr>
                        </w:pPr>
                        <w:r w:rsidRPr="0040170E">
                          <w:rPr>
                            <w:sz w:val="16"/>
                            <w:szCs w:val="16"/>
                          </w:rPr>
                          <w:t xml:space="preserve">Illustration: </w:t>
                        </w:r>
                        <w:r>
                          <w:rPr>
                            <w:sz w:val="16"/>
                            <w:szCs w:val="16"/>
                          </w:rPr>
                          <w:t>Anke Fröhlich</w:t>
                        </w:r>
                        <w:r w:rsidRPr="0040170E">
                          <w:rPr>
                            <w:sz w:val="16"/>
                            <w:szCs w:val="16"/>
                          </w:rPr>
                          <w:t xml:space="preserve">, </w:t>
                        </w:r>
                        <w:r>
                          <w:rPr>
                            <w:sz w:val="16"/>
                            <w:szCs w:val="16"/>
                          </w:rPr>
                          <w:t>Leipzig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A919CB" w:rsidRPr="00EE0B4A" w:rsidRDefault="00A919CB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  <w:sectPr w:rsidR="00B746B9" w:rsidRPr="00EE0B4A" w:rsidSect="00087D26">
          <w:footerReference w:type="default" r:id="rId20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:rsidR="00A45584" w:rsidRPr="00EE0B4A" w:rsidRDefault="00A45584" w:rsidP="00A45584">
      <w:pPr>
        <w:pStyle w:val="ekvue3arial"/>
        <w:rPr>
          <w:u w:color="545454"/>
          <w:lang w:val="en-US"/>
        </w:rPr>
      </w:pPr>
      <w:r w:rsidRPr="00EE0B4A">
        <w:rPr>
          <w:u w:color="545454"/>
          <w:lang w:val="en-US"/>
        </w:rPr>
        <w:lastRenderedPageBreak/>
        <w:t xml:space="preserve">Picture card </w:t>
      </w:r>
      <w:r w:rsidR="00EE0B4A">
        <w:rPr>
          <w:u w:color="545454"/>
          <w:lang w:val="en-US"/>
        </w:rPr>
        <w:t>k</w:t>
      </w:r>
      <w:r w:rsidRPr="00EE0B4A">
        <w:rPr>
          <w:u w:color="545454"/>
          <w:lang w:val="en-US"/>
        </w:rPr>
        <w:t>ing</w:t>
      </w:r>
    </w:p>
    <w:p w:rsidR="00087D26" w:rsidRPr="00EE0B4A" w:rsidRDefault="00087D26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8F569A" w:rsidP="00FF3613">
      <w:pPr>
        <w:rPr>
          <w:lang w:val="en-US"/>
        </w:rPr>
      </w:pPr>
      <w:r>
        <w:rPr>
          <w:lang w:eastAsia="de-DE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521970</wp:posOffset>
                </wp:positionH>
                <wp:positionV relativeFrom="page">
                  <wp:posOffset>1445260</wp:posOffset>
                </wp:positionV>
                <wp:extent cx="5137200" cy="6400800"/>
                <wp:effectExtent l="19050" t="0" r="6350" b="19050"/>
                <wp:wrapNone/>
                <wp:docPr id="328" name="Gruppieren 3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37200" cy="6400800"/>
                          <a:chOff x="0" y="0"/>
                          <a:chExt cx="5136021" cy="6400800"/>
                        </a:xfrm>
                      </wpg:grpSpPr>
                      <pic:pic xmlns:pic="http://schemas.openxmlformats.org/drawingml/2006/picture">
                        <pic:nvPicPr>
                          <pic:cNvPr id="14" name="Grafik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44639" t="-10055" r="-39856" b="-14579"/>
                          <a:stretch/>
                        </pic:blipFill>
                        <pic:spPr bwMode="auto">
                          <a:xfrm rot="16200000">
                            <a:off x="-620889" y="936978"/>
                            <a:ext cx="6084711" cy="4842933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15" name="Gruppieren 15"/>
                        <wpg:cNvGrpSpPr/>
                        <wpg:grpSpPr>
                          <a:xfrm>
                            <a:off x="4763911" y="0"/>
                            <a:ext cx="372110" cy="372110"/>
                            <a:chOff x="0" y="0"/>
                            <a:chExt cx="372533" cy="372533"/>
                          </a:xfrm>
                        </wpg:grpSpPr>
                        <pic:pic xmlns:pic="http://schemas.openxmlformats.org/drawingml/2006/picture">
                          <pic:nvPicPr>
                            <pic:cNvPr id="16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10800000" flipH="1">
                              <a:off x="180622" y="214489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pic:pic xmlns:pic="http://schemas.openxmlformats.org/drawingml/2006/picture">
                          <pic:nvPicPr>
                            <pic:cNvPr id="17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5400000" flipH="1">
                              <a:off x="-16934" y="16934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s:wsp>
                        <wps:cNvPr id="29" name="Textfeld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3482525" y="5029200"/>
                            <a:ext cx="2370454" cy="2990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0170E" w:rsidRPr="0040170E" w:rsidRDefault="0040170E" w:rsidP="0040170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40170E">
                                <w:rPr>
                                  <w:sz w:val="16"/>
                                  <w:szCs w:val="16"/>
                                </w:rPr>
                                <w:t xml:space="preserve">Illustration: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Cornelia Haas</w:t>
                              </w:r>
                              <w:r w:rsidRPr="0040170E">
                                <w:rPr>
                                  <w:sz w:val="16"/>
                                  <w:szCs w:val="16"/>
                                </w:rPr>
                                <w:t xml:space="preserve">,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Münster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uppieren 328" o:spid="_x0000_s1039" style="position:absolute;margin-left:41.1pt;margin-top:113.8pt;width:404.5pt;height:7in;z-index:251683840;mso-position-vertical-relative:page;mso-width-relative:margin" coordsize="51360,640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">
                <v:shape id="Grafik 14" o:spid="_x0000_s1040" type="#_x0000_t75" style="position:absolute;left:-6209;top:9369;width:60848;height:48429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9r3AvEAAAA2wAAAA8AAABkcnMvZG93bnJldi54bWxET01rwkAQvRf8D8sUepFmY9HWRlcRtVTo&#10;QU29eBuy0ySYnQ3ZNcb++q4g9DaP9znTeWcq0VLjSssKBlEMgjizuuRcweH743kMwnlkjZVlUnAl&#10;B/NZ72GKibYX3lOb+lyEEHYJKii8rxMpXVaQQRfZmjhwP7Yx6ANscqkbvIRwU8mXOH6VBksODQXW&#10;tCwoO6Vno2A3utbx9tBffqb6N12v3t9ce/xS6umxW0xAeOr8v/ju3ugwfwi3X8IBcvY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9r3AvEAAAA2wAAAA8AAAAAAAAAAAAAAAAA&#10;nwIAAGRycy9kb3ducmV2LnhtbFBLBQYAAAAABAAEAPcAAACQAwAAAAA=&#10;" stroked="t" strokecolor="black [3213]" strokeweight="1pt">
                  <v:imagedata r:id="rId22" o:title="" croptop="-6590f" cropbottom="-9554f" cropleft="-29255f" cropright="-26120f"/>
                  <v:path arrowok="t"/>
                </v:shape>
                <v:group id="Gruppieren 15" o:spid="_x0000_s1041" style="position:absolute;left:47639;width:3721;height:3721" coordsize="372533,3725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Picture 8" o:spid="_x0000_s1042" type="#_x0000_t75" style="position:absolute;left:180622;top:214489;width:191911;height:158044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L/e/zAAAAA2wAAAA8AAABkcnMvZG93bnJldi54bWxET01rwkAQvRf6H5YpeKubCqYSXaWUSkWE&#10;YvSQ45Adk2B2NuxuY/z3riB4m8f7nMVqMK3oyfnGsoKPcQKCuLS64UrB8bB+n4HwAVlja5kUXMnD&#10;avn6ssBM2wvvqc9DJWII+wwV1CF0mZS+rMmgH9uOOHIn6wyGCF0ltcNLDDetnCRJKg02HBtq7Oi7&#10;pvKc/xsFv9O0wJ++KDxhlf99Otz1xVap0dvwNQcRaAhP8cO90XF+Cvdf4gFye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Mv97/MAAAADbAAAADwAAAAAAAAAAAAAAAACfAgAA&#10;ZHJzL2Rvd25yZXYueG1sUEsFBgAAAAAEAAQA9wAAAIwDAAAAAA==&#10;">
                    <v:imagedata r:id="rId10" o:title="" croptop="11909f" cropbottom="14688f" cropleft="16259f" cropright="14533f"/>
                    <v:path arrowok="t"/>
                  </v:shape>
                  <v:shape id="Picture 8" o:spid="_x0000_s1043" type="#_x0000_t75" style="position:absolute;left:-16934;top:16934;width:191911;height:158044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saMIHBAAAA2wAAAA8AAABkcnMvZG93bnJldi54bWxET0trwkAQvhf8D8sUvNWNPWhJ3YRSkQo5&#10;iFF7HrJjEpqdDdnN69+7hUJv8/E9Z5dOphEDda62rGC9ikAQF1bXXCq4Xg4vbyCcR9bYWCYFMzlI&#10;k8XTDmNtRz7TkPtShBB2MSqovG9jKV1RkUG3si1x4O62M+gD7EqpOxxDuGnkaxRtpMGaQ0OFLX1W&#10;VPzkvVGQ3ffZOT/cmtv8/bU+jS3J+tIrtXyePt5BeJr8v/jPfdRh/hZ+fwkHyOQ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saMIHBAAAA2wAAAA8AAAAAAAAAAAAAAAAAnwIA&#10;AGRycy9kb3ducmV2LnhtbFBLBQYAAAAABAAEAPcAAACNAwAAAAA=&#10;">
                    <v:imagedata r:id="rId10" o:title="" croptop="11909f" cropbottom="14688f" cropleft="16259f" cropright="14533f"/>
                    <v:path arrowok="t"/>
                  </v:shape>
                </v:group>
                <v:shape id="Textfeld 2" o:spid="_x0000_s1044" type="#_x0000_t202" style="position:absolute;left:34825;top:50292;width:23704;height:299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6UTMQA&#10;AADbAAAADwAAAGRycy9kb3ducmV2LnhtbESPQWvCQBSE7wX/w/IEb3WjB0lSV1GL4qFQmvYHvGZf&#10;k9Ds2zT7NPHfu4VCj8PMfMOst6Nr1ZX60Hg2sJgnoIhLbxuuDHy8Hx9TUEGQLbaeycCNAmw3k4c1&#10;5tYP/EbXQioVIRxyNFCLdLnWoazJYZj7jjh6X753KFH2lbY9DhHuWr1MkpV22HBcqLGjQ03ld3Fx&#10;BvSYrYrTZ/L88nNrSpEhfd1nqTGz6bh7AiU0yn/4r322BpYZ/H6JP0Bv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6elEzEAAAA2wAAAA8AAAAAAAAAAAAAAAAAmAIAAGRycy9k&#10;b3ducmV2LnhtbFBLBQYAAAAABAAEAPUAAACJAwAAAAA=&#10;" stroked="f">
                  <v:textbox style="mso-fit-shape-to-text:t">
                    <w:txbxContent>
                      <w:p w:rsidR="0040170E" w:rsidRPr="0040170E" w:rsidRDefault="0040170E" w:rsidP="0040170E">
                        <w:pPr>
                          <w:rPr>
                            <w:sz w:val="16"/>
                            <w:szCs w:val="16"/>
                          </w:rPr>
                        </w:pPr>
                        <w:r w:rsidRPr="0040170E">
                          <w:rPr>
                            <w:sz w:val="16"/>
                            <w:szCs w:val="16"/>
                          </w:rPr>
                          <w:t xml:space="preserve">Illustration: </w:t>
                        </w:r>
                        <w:r>
                          <w:rPr>
                            <w:sz w:val="16"/>
                            <w:szCs w:val="16"/>
                          </w:rPr>
                          <w:t>Cornelia Haas</w:t>
                        </w:r>
                        <w:r w:rsidRPr="0040170E">
                          <w:rPr>
                            <w:sz w:val="16"/>
                            <w:szCs w:val="16"/>
                          </w:rPr>
                          <w:t xml:space="preserve">, </w:t>
                        </w:r>
                        <w:r>
                          <w:rPr>
                            <w:sz w:val="16"/>
                            <w:szCs w:val="16"/>
                          </w:rPr>
                          <w:t>Münster</w:t>
                        </w:r>
                      </w:p>
                    </w:txbxContent>
                  </v:textbox>
                </v:shape>
                <w10:wrap anchory="page"/>
              </v:group>
            </w:pict>
          </mc:Fallback>
        </mc:AlternateContent>
      </w: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  <w:sectPr w:rsidR="00B746B9" w:rsidRPr="00EE0B4A" w:rsidSect="00087D26">
          <w:footerReference w:type="default" r:id="rId23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:rsidR="00024501" w:rsidRPr="00EE0B4A" w:rsidRDefault="00024501" w:rsidP="00024501">
      <w:pPr>
        <w:pStyle w:val="ekvue3arial"/>
        <w:rPr>
          <w:u w:color="545454"/>
          <w:lang w:val="en-US"/>
        </w:rPr>
      </w:pPr>
      <w:r w:rsidRPr="00EE0B4A">
        <w:rPr>
          <w:u w:color="545454"/>
          <w:lang w:val="en-US"/>
        </w:rPr>
        <w:lastRenderedPageBreak/>
        <w:t xml:space="preserve">Picture card </w:t>
      </w:r>
      <w:r w:rsidR="00EE0B4A">
        <w:rPr>
          <w:u w:color="545454"/>
          <w:lang w:val="en-US"/>
        </w:rPr>
        <w:t>q</w:t>
      </w:r>
      <w:r w:rsidRPr="00EE0B4A">
        <w:rPr>
          <w:u w:color="545454"/>
          <w:lang w:val="en-US"/>
        </w:rPr>
        <w:t>ueen</w:t>
      </w:r>
    </w:p>
    <w:p w:rsidR="00024501" w:rsidRPr="00EE0B4A" w:rsidRDefault="00024501" w:rsidP="00024501">
      <w:pPr>
        <w:pStyle w:val="ekvue3arial"/>
        <w:rPr>
          <w:u w:color="545454"/>
          <w:lang w:val="en-US"/>
        </w:rPr>
      </w:pPr>
    </w:p>
    <w:p w:rsidR="00024501" w:rsidRPr="00EE0B4A" w:rsidRDefault="00024501" w:rsidP="00024501">
      <w:pPr>
        <w:pStyle w:val="ekvue3arial"/>
        <w:rPr>
          <w:u w:color="545454"/>
          <w:lang w:val="en-US"/>
        </w:rPr>
      </w:pPr>
    </w:p>
    <w:p w:rsidR="00024501" w:rsidRPr="00EE0B4A" w:rsidRDefault="00024501" w:rsidP="00024501">
      <w:pPr>
        <w:pStyle w:val="ekvue3arial"/>
        <w:rPr>
          <w:u w:color="545454"/>
          <w:lang w:val="en-US"/>
        </w:rPr>
      </w:pPr>
    </w:p>
    <w:p w:rsidR="00024501" w:rsidRPr="00EE0B4A" w:rsidRDefault="00024501" w:rsidP="00024501">
      <w:pPr>
        <w:pStyle w:val="ekvue3arial"/>
        <w:rPr>
          <w:u w:color="545454"/>
          <w:lang w:val="en-US"/>
        </w:rPr>
      </w:pPr>
    </w:p>
    <w:p w:rsidR="00024501" w:rsidRPr="00EE0B4A" w:rsidRDefault="00024501" w:rsidP="00024501">
      <w:pPr>
        <w:pStyle w:val="ekvue3arial"/>
        <w:rPr>
          <w:u w:color="545454"/>
          <w:lang w:val="en-US"/>
        </w:rPr>
      </w:pPr>
    </w:p>
    <w:p w:rsidR="00024501" w:rsidRPr="00EE0B4A" w:rsidRDefault="008F569A" w:rsidP="00024501">
      <w:pPr>
        <w:pStyle w:val="ekvue3arial"/>
        <w:rPr>
          <w:u w:color="545454"/>
          <w:lang w:val="en-US"/>
        </w:rPr>
      </w:pPr>
      <w:r>
        <w:rPr>
          <w:u w:color="545454"/>
          <w:lang w:eastAsia="de-DE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521970</wp:posOffset>
                </wp:positionH>
                <wp:positionV relativeFrom="paragraph">
                  <wp:posOffset>180340</wp:posOffset>
                </wp:positionV>
                <wp:extent cx="5112000" cy="6422400"/>
                <wp:effectExtent l="19050" t="0" r="0" b="16510"/>
                <wp:wrapNone/>
                <wp:docPr id="329" name="Gruppieren 3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12000" cy="6422400"/>
                          <a:chOff x="0" y="0"/>
                          <a:chExt cx="5113444" cy="6423378"/>
                        </a:xfrm>
                      </wpg:grpSpPr>
                      <pic:pic xmlns:pic="http://schemas.openxmlformats.org/drawingml/2006/picture">
                        <pic:nvPicPr>
                          <pic:cNvPr id="18" name="Grafik 1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64678" t="-17651" r="-61449" b="-15250"/>
                          <a:stretch/>
                        </pic:blipFill>
                        <pic:spPr bwMode="auto">
                          <a:xfrm rot="16200000">
                            <a:off x="-649111" y="942622"/>
                            <a:ext cx="6129867" cy="483164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19" name="Gruppieren 19"/>
                        <wpg:cNvGrpSpPr/>
                        <wpg:grpSpPr>
                          <a:xfrm>
                            <a:off x="4741334" y="0"/>
                            <a:ext cx="372110" cy="372110"/>
                            <a:chOff x="0" y="0"/>
                            <a:chExt cx="372533" cy="372533"/>
                          </a:xfrm>
                        </wpg:grpSpPr>
                        <pic:pic xmlns:pic="http://schemas.openxmlformats.org/drawingml/2006/picture">
                          <pic:nvPicPr>
                            <pic:cNvPr id="20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10800000" flipH="1">
                              <a:off x="180622" y="214489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pic:pic xmlns:pic="http://schemas.openxmlformats.org/drawingml/2006/picture">
                          <pic:nvPicPr>
                            <pic:cNvPr id="22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5400000" flipH="1">
                              <a:off x="-16934" y="16934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s:wsp>
                        <wps:cNvPr id="28" name="Textfeld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3471045" y="5062789"/>
                            <a:ext cx="2370454" cy="2990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0170E" w:rsidRPr="0040170E" w:rsidRDefault="0040170E" w:rsidP="0040170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40170E">
                                <w:rPr>
                                  <w:sz w:val="16"/>
                                  <w:szCs w:val="16"/>
                                </w:rPr>
                                <w:t xml:space="preserve">Illustration: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Anke Fröhlich, Leipzig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329" o:spid="_x0000_s1045" style="position:absolute;margin-left:41.1pt;margin-top:14.2pt;width:402.5pt;height:505.7pt;z-index:251681792;mso-width-relative:margin;mso-height-relative:margin" coordsize="51134,642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">
                <v:shape id="Grafik 18" o:spid="_x0000_s1046" type="#_x0000_t75" style="position:absolute;left:-6491;top:9426;width:61298;height:48316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QWaCXFAAAA2wAAAA8AAABkcnMvZG93bnJldi54bWxEj09LAzEQxe+C3yGM4M1mu6Ita9NSSguK&#10;erD/vA6b6WZxM1mS2K7f3jkI3mZ4b977zWwx+E6dKaY2sIHxqABFXAfbcmNgv9vcTUGljGyxC0wG&#10;fijBYn59NcPKhgt/0HmbGyUhnCo04HLuK61T7chjGoWeWLRTiB6zrLHRNuJFwn2ny6J41B5blgaH&#10;Pa0c1V/bb2/gYXNfvq+PzWt5iJO3l/XK4fLTGXN7MyyfQGUa8r/57/rZCr7Ayi8ygJ7/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UFmglxQAAANsAAAAPAAAAAAAAAAAAAAAA&#10;AJ8CAABkcnMvZG93bnJldi54bWxQSwUGAAAAAAQABAD3AAAAkQMAAAAA&#10;" stroked="t" strokecolor="black [3213]" strokeweight="1pt">
                  <v:imagedata r:id="rId25" o:title="" croptop="-11568f" cropbottom="-9994f" cropleft="-42387f" cropright="-40271f"/>
                  <v:path arrowok="t"/>
                </v:shape>
                <v:group id="Gruppieren 19" o:spid="_x0000_s1047" style="position:absolute;left:47413;width:3721;height:3721" coordsize="372533,3725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shape id="Picture 8" o:spid="_x0000_s1048" type="#_x0000_t75" style="position:absolute;left:180622;top:214489;width:191911;height:158044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w2jK6/AAAA2wAAAA8AAABkcnMvZG93bnJldi54bWxET8uKwjAU3Qv+Q7jC7DRV8EE1iojiMAyI&#10;1UWXl+baFpubksTa+fvJYmCWh/Pe7HrTiI6cry0rmE4SEMSF1TWXCu6303gFwgdkjY1lUvBDHnbb&#10;4WCDqbZvvlKXhVLEEPYpKqhCaFMpfVGRQT+xLXHkHtYZDBG6UmqH7xhuGjlLkoU0WHNsqLClQ0XF&#10;M3sZBef5Isdjl+eesMwuS4ffXf6l1Meo369BBOrDv/jP/akVzOL6+CX+ALn9B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cNoyuvwAAANsAAAAPAAAAAAAAAAAAAAAAAJ8CAABk&#10;cnMvZG93bnJldi54bWxQSwUGAAAAAAQABAD3AAAAiwMAAAAA&#10;">
                    <v:imagedata r:id="rId10" o:title="" croptop="11909f" cropbottom="14688f" cropleft="16259f" cropright="14533f"/>
                    <v:path arrowok="t"/>
                  </v:shape>
                  <v:shape id="Picture 8" o:spid="_x0000_s1049" type="#_x0000_t75" style="position:absolute;left:-16934;top:16934;width:191911;height:158044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UBWaTEAAAA2wAAAA8AAABkcnMvZG93bnJldi54bWxEj81qwzAQhO+BvoPYQm+JbB9KcaOY0BJa&#10;8KHYSXperI1tYq2Mpfjn7atCIMdhZr5httlsOjHS4FrLCuJNBIK4srrlWsHpeFi/gXAeWWNnmRQs&#10;5CDbPa22mGo7cUFj6WsRIOxSVNB436dSuqohg25je+LgXexg0Ac51FIPOAW46WQSRa/SYMthocGe&#10;PhqqruXNKMgvn3lRHs7defn9in+mnmR7vCn18jzv30F4mv0jfG9/awVJAv9fwg+Qu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UBWaTEAAAA2wAAAA8AAAAAAAAAAAAAAAAA&#10;nwIAAGRycy9kb3ducmV2LnhtbFBLBQYAAAAABAAEAPcAAACQAwAAAAA=&#10;">
                    <v:imagedata r:id="rId10" o:title="" croptop="11909f" cropbottom="14688f" cropleft="16259f" cropright="14533f"/>
                    <v:path arrowok="t"/>
                  </v:shape>
                </v:group>
                <v:shape id="Textfeld 2" o:spid="_x0000_s1050" type="#_x0000_t202" style="position:absolute;left:34711;top:50627;width:23704;height:2991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Ix18AA&#10;AADbAAAADwAAAGRycy9kb3ducmV2LnhtbERPzWrCQBC+F/oOyxS81Y0eJEZX0ZaKh0Ix+gBjdkyC&#10;2dk0O5r49t1DwePH979cD65Rd+pC7dnAZJyAIi68rbk0cDp+vaeggiBbbDyTgQcFWK9eX5aYWd/z&#10;ge65lCqGcMjQQCXSZlqHoiKHYexb4shdfOdQIuxKbTvsY7hr9DRJZtphzbGhwpY+Kiqu+c0Z0MN8&#10;lu/Oyef376MuRPr0ZztPjRm9DZsFKKFBnuJ/994amMax8Uv8AXr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dIx18AAAADbAAAADwAAAAAAAAAAAAAAAACYAgAAZHJzL2Rvd25y&#10;ZXYueG1sUEsFBgAAAAAEAAQA9QAAAIUDAAAAAA==&#10;" stroked="f">
                  <v:textbox style="mso-fit-shape-to-text:t">
                    <w:txbxContent>
                      <w:p w:rsidR="0040170E" w:rsidRPr="0040170E" w:rsidRDefault="0040170E" w:rsidP="0040170E">
                        <w:pPr>
                          <w:rPr>
                            <w:sz w:val="16"/>
                            <w:szCs w:val="16"/>
                          </w:rPr>
                        </w:pPr>
                        <w:r w:rsidRPr="0040170E">
                          <w:rPr>
                            <w:sz w:val="16"/>
                            <w:szCs w:val="16"/>
                          </w:rPr>
                          <w:t xml:space="preserve">Illustration: </w:t>
                        </w:r>
                        <w:r>
                          <w:rPr>
                            <w:sz w:val="16"/>
                            <w:szCs w:val="16"/>
                          </w:rPr>
                          <w:t>Anke Fröhlich, Leipzig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24501" w:rsidRPr="00EE0B4A" w:rsidRDefault="00024501" w:rsidP="00024501">
      <w:pPr>
        <w:pStyle w:val="ekvue3arial"/>
        <w:rPr>
          <w:u w:color="545454"/>
          <w:lang w:val="en-US"/>
        </w:rPr>
      </w:pPr>
    </w:p>
    <w:p w:rsidR="00024501" w:rsidRPr="00EE0B4A" w:rsidRDefault="00024501" w:rsidP="00024501">
      <w:pPr>
        <w:pStyle w:val="ekvue3arial"/>
        <w:rPr>
          <w:u w:color="545454"/>
          <w:lang w:val="en-US"/>
        </w:rPr>
      </w:pPr>
    </w:p>
    <w:p w:rsidR="00024501" w:rsidRPr="00EE0B4A" w:rsidRDefault="00024501" w:rsidP="00024501">
      <w:pPr>
        <w:pStyle w:val="ekvue3arial"/>
        <w:rPr>
          <w:u w:color="545454"/>
          <w:lang w:val="en-US"/>
        </w:rPr>
      </w:pPr>
    </w:p>
    <w:p w:rsidR="00024501" w:rsidRPr="00EE0B4A" w:rsidRDefault="00024501" w:rsidP="00024501">
      <w:pPr>
        <w:pStyle w:val="ekvue3arial"/>
        <w:rPr>
          <w:u w:color="545454"/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B746B9" w:rsidRPr="00EE0B4A" w:rsidRDefault="00B746B9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402296" w:rsidRPr="00EE0B4A" w:rsidRDefault="00402296" w:rsidP="00FF3613">
      <w:pPr>
        <w:rPr>
          <w:lang w:val="en-US"/>
        </w:rPr>
        <w:sectPr w:rsidR="00402296" w:rsidRPr="00EE0B4A" w:rsidSect="00087D26">
          <w:footerReference w:type="default" r:id="rId26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:rsidR="00C35115" w:rsidRPr="00EE0B4A" w:rsidRDefault="00C35115" w:rsidP="00C35115">
      <w:pPr>
        <w:pStyle w:val="ekvue3arial"/>
        <w:rPr>
          <w:u w:color="545454"/>
          <w:lang w:val="en-US"/>
        </w:rPr>
      </w:pPr>
      <w:r w:rsidRPr="00EE0B4A">
        <w:rPr>
          <w:u w:color="545454"/>
          <w:lang w:val="en-US"/>
        </w:rPr>
        <w:lastRenderedPageBreak/>
        <w:t xml:space="preserve">Picture card </w:t>
      </w:r>
      <w:r w:rsidR="00EE0B4A">
        <w:rPr>
          <w:u w:color="545454"/>
          <w:lang w:val="en-US"/>
        </w:rPr>
        <w:t>f</w:t>
      </w:r>
      <w:r w:rsidRPr="00EE0B4A">
        <w:rPr>
          <w:u w:color="545454"/>
          <w:lang w:val="en-US"/>
        </w:rPr>
        <w:t>airy</w:t>
      </w:r>
    </w:p>
    <w:p w:rsidR="00087D26" w:rsidRPr="00EE0B4A" w:rsidRDefault="00087D26" w:rsidP="00FF3613">
      <w:pPr>
        <w:rPr>
          <w:lang w:val="en-US"/>
        </w:rPr>
      </w:pPr>
    </w:p>
    <w:p w:rsidR="00087D26" w:rsidRPr="00EE0B4A" w:rsidRDefault="00087D26" w:rsidP="00FF3613">
      <w:pPr>
        <w:rPr>
          <w:lang w:val="en-US"/>
        </w:rPr>
      </w:pPr>
    </w:p>
    <w:p w:rsidR="00C35115" w:rsidRPr="00EE0B4A" w:rsidRDefault="00C35115" w:rsidP="00FF3613">
      <w:pPr>
        <w:rPr>
          <w:lang w:val="en-US"/>
        </w:rPr>
      </w:pPr>
    </w:p>
    <w:p w:rsidR="00C35115" w:rsidRPr="00EE0B4A" w:rsidRDefault="00C35115" w:rsidP="00FF3613">
      <w:pPr>
        <w:rPr>
          <w:lang w:val="en-US"/>
        </w:rPr>
      </w:pPr>
    </w:p>
    <w:p w:rsidR="0040170E" w:rsidRPr="00EE0B4A" w:rsidRDefault="008F569A" w:rsidP="00FF3613">
      <w:pPr>
        <w:rPr>
          <w:lang w:val="en-US"/>
        </w:rPr>
      </w:pPr>
      <w:r>
        <w:rPr>
          <w:lang w:eastAsia="de-DE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521970</wp:posOffset>
                </wp:positionH>
                <wp:positionV relativeFrom="paragraph">
                  <wp:posOffset>180340</wp:posOffset>
                </wp:positionV>
                <wp:extent cx="5101200" cy="6458400"/>
                <wp:effectExtent l="19050" t="0" r="4445" b="19050"/>
                <wp:wrapNone/>
                <wp:docPr id="330" name="Gruppieren 3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01200" cy="6458400"/>
                          <a:chOff x="0" y="0"/>
                          <a:chExt cx="5102155" cy="6457245"/>
                        </a:xfrm>
                      </wpg:grpSpPr>
                      <pic:pic xmlns:pic="http://schemas.openxmlformats.org/drawingml/2006/picture">
                        <pic:nvPicPr>
                          <pic:cNvPr id="24" name="Grafik 2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1334" t="-16109" r="-42777" b="-15209"/>
                          <a:stretch/>
                        </pic:blipFill>
                        <pic:spPr bwMode="auto">
                          <a:xfrm rot="16200000">
                            <a:off x="-660400" y="976489"/>
                            <a:ext cx="6141156" cy="4820356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25" name="Gruppieren 25"/>
                        <wpg:cNvGrpSpPr/>
                        <wpg:grpSpPr>
                          <a:xfrm>
                            <a:off x="4730045" y="0"/>
                            <a:ext cx="372110" cy="372110"/>
                            <a:chOff x="0" y="0"/>
                            <a:chExt cx="372533" cy="372533"/>
                          </a:xfrm>
                        </wpg:grpSpPr>
                        <pic:pic xmlns:pic="http://schemas.openxmlformats.org/drawingml/2006/picture">
                          <pic:nvPicPr>
                            <pic:cNvPr id="26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10800000" flipH="1">
                              <a:off x="180622" y="214489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pic:pic xmlns:pic="http://schemas.openxmlformats.org/drawingml/2006/picture">
                          <pic:nvPicPr>
                            <pic:cNvPr id="27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5400000" flipH="1">
                              <a:off x="-16934" y="16934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s:wsp>
                        <wps:cNvPr id="307" name="Textfeld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3476593" y="5090844"/>
                            <a:ext cx="2370454" cy="2990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0170E" w:rsidRPr="0040170E" w:rsidRDefault="0040170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40170E">
                                <w:rPr>
                                  <w:sz w:val="16"/>
                                  <w:szCs w:val="16"/>
                                </w:rPr>
                                <w:t>Illustration: Hendrik Kranenberg, Drolshagen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330" o:spid="_x0000_s1051" style="position:absolute;margin-left:41.1pt;margin-top:14.2pt;width:401.65pt;height:508.55pt;z-index:251679744;mso-width-relative:margin;mso-height-relative:margin" coordsize="51021,64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">
                <v:shape id="Grafik 24" o:spid="_x0000_s1052" type="#_x0000_t75" style="position:absolute;left:-6604;top:9764;width:61412;height:48203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7wQrCAAAA2wAAAA8AAABkcnMvZG93bnJldi54bWxEj0+LwjAUxO+C3yE8YW+a6opoNYoIgoc9&#10;7Lqr52fzbIvNS21i/3z7jSB4HGbmN8xq05pC1FS53LKC8SgCQZxYnXOq4O93P5yDcB5ZY2GZFHTk&#10;YLPu91YYa9vwD9VHn4oAYRejgsz7MpbSJRkZdCNbEgfvaiuDPsgqlbrCJsBNISdRNJMGcw4LGZa0&#10;yyi5HR9GwWW6yO9f3cmeu04T4rdsPk+1Uh+DdrsE4an17/CrfdAKJlN4fgk/QK7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ye8EKwgAAANsAAAAPAAAAAAAAAAAAAAAAAJ8C&#10;AABkcnMvZG93bnJldi54bWxQSwUGAAAAAAQABAD3AAAAjgMAAAAA&#10;" stroked="t" strokecolor="black [3213]" strokeweight="1pt">
                  <v:imagedata r:id="rId28" o:title="" croptop="-10557f" cropbottom="-9967f" cropleft="-33642f" cropright="-28034f"/>
                  <v:path arrowok="t"/>
                </v:shape>
                <v:group id="Gruppieren 25" o:spid="_x0000_s1053" style="position:absolute;left:47300;width:3721;height:3721" coordsize="372533,3725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shape id="Picture 8" o:spid="_x0000_s1054" type="#_x0000_t75" style="position:absolute;left:180622;top:214489;width:191911;height:158044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yTsUHDAAAA2wAAAA8AAABkcnMvZG93bnJldi54bWxEj0FrwkAUhO+F/oflFXqrmwqNJboJUlpa&#10;RJBGDzk+ss8kmH0bdrcx/feuIHgcZuYbZlVMphcjOd9ZVvA6S0AQ11Z33Cg47L9e3kH4gKyxt0wK&#10;/slDkT8+rDDT9sy/NJahERHCPkMFbQhDJqWvWzLoZ3Ygjt7ROoMhStdI7fAc4aaX8yRJpcGO40KL&#10;A320VJ/KP6Pg+y2t8HOsKk/YlLuFw+1YbZR6fprWSxCBpnAP39o/WsE8heuX+ANkf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JOxQcMAAADbAAAADwAAAAAAAAAAAAAAAACf&#10;AgAAZHJzL2Rvd25yZXYueG1sUEsFBgAAAAAEAAQA9wAAAI8DAAAAAA==&#10;">
                    <v:imagedata r:id="rId10" o:title="" croptop="11909f" cropbottom="14688f" cropleft="16259f" cropright="14533f"/>
                    <v:path arrowok="t"/>
                  </v:shape>
                  <v:shape id="Picture 8" o:spid="_x0000_s1055" type="#_x0000_t75" style="position:absolute;left:-16934;top:16934;width:191911;height:158044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V2+jzBAAAA2wAAAA8AAABkcnMvZG93bnJldi54bWxEj82qwjAUhPcXfIdwBHfXVBcq1SiiiIIL&#10;sf6sD82xLTYnpYm2vr0RBJfDzHzDzBatKcWTaldYVjDoRyCIU6sLzhScT5v/CQjnkTWWlknBixws&#10;5p2/GcbaNnykZ+IzESDsYlSQe1/FUro0J4Oubyvi4N1sbdAHWWdS19gEuCnlMIpG0mDBYSHHilY5&#10;pffkYRTsb+v9Mdlcysvruh0cmopkcXoo1eu2yykIT63/hb/tnVYwHMPnS/gBcv4G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V2+jzBAAAA2wAAAA8AAAAAAAAAAAAAAAAAnwIA&#10;AGRycy9kb3ducmV2LnhtbFBLBQYAAAAABAAEAPcAAACNAwAAAAA=&#10;">
                    <v:imagedata r:id="rId10" o:title="" croptop="11909f" cropbottom="14688f" cropleft="16259f" cropright="14533f"/>
                    <v:path arrowok="t"/>
                  </v:shape>
                </v:group>
                <v:shape id="Textfeld 2" o:spid="_x0000_s1056" type="#_x0000_t202" style="position:absolute;left:34765;top:50908;width:23705;height:2991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B15sUA&#10;AADcAAAADwAAAGRycy9kb3ducmV2LnhtbESPUUvDQBCE3wX/w7GCb+2dFWoaey3aovRBKEZ/wJpb&#10;k2BuL82tTfrvvULBx2FmvmGW69G36kh9bAJbuJsaUMRlcA1XFj4/XiYZqCjIDtvAZOFEEdar66sl&#10;5i4M/E7HQiqVIBxztFCLdLnWsazJY5yGjjh536H3KEn2lXY9DgnuWz0zZq49NpwWauxoU1P5U/x6&#10;C3pczIvXL7N9O5yaUmTI9s+LzNrbm/HpEZTQKP/hS3vnLNybBzifSUdAr/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oHXmxQAAANwAAAAPAAAAAAAAAAAAAAAAAJgCAABkcnMv&#10;ZG93bnJldi54bWxQSwUGAAAAAAQABAD1AAAAigMAAAAA&#10;" stroked="f">
                  <v:textbox style="mso-fit-shape-to-text:t">
                    <w:txbxContent>
                      <w:p w:rsidR="0040170E" w:rsidRPr="0040170E" w:rsidRDefault="0040170E">
                        <w:pPr>
                          <w:rPr>
                            <w:sz w:val="16"/>
                            <w:szCs w:val="16"/>
                          </w:rPr>
                        </w:pPr>
                        <w:r w:rsidRPr="0040170E">
                          <w:rPr>
                            <w:sz w:val="16"/>
                            <w:szCs w:val="16"/>
                          </w:rPr>
                          <w:t>Illustration: Hendrik Kranenberg, Drolshagen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C35115" w:rsidRPr="00EE0B4A" w:rsidRDefault="00C35115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40170E" w:rsidRPr="00EE0B4A" w:rsidRDefault="0040170E" w:rsidP="00FF3613">
      <w:pPr>
        <w:rPr>
          <w:lang w:val="en-US"/>
        </w:rPr>
      </w:pPr>
    </w:p>
    <w:p w:rsidR="00161E83" w:rsidRPr="00EE0B4A" w:rsidRDefault="00161E83" w:rsidP="00FF3613">
      <w:pPr>
        <w:rPr>
          <w:lang w:val="en-US"/>
        </w:rPr>
        <w:sectPr w:rsidR="00161E83" w:rsidRPr="00EE0B4A" w:rsidSect="00087D26">
          <w:footerReference w:type="default" r:id="rId29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  <w:r w:rsidRPr="00EE0B4A">
        <w:rPr>
          <w:u w:color="545454"/>
          <w:lang w:val="en-US"/>
        </w:rPr>
        <w:lastRenderedPageBreak/>
        <w:t xml:space="preserve">Picture card </w:t>
      </w:r>
      <w:r w:rsidR="00EE0B4A">
        <w:rPr>
          <w:u w:color="545454"/>
          <w:lang w:val="en-US"/>
        </w:rPr>
        <w:t>w</w:t>
      </w:r>
      <w:r w:rsidRPr="00EE0B4A">
        <w:rPr>
          <w:u w:color="545454"/>
          <w:lang w:val="en-US"/>
        </w:rPr>
        <w:t>itch</w:t>
      </w: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8F569A" w:rsidP="00161E83">
      <w:pPr>
        <w:pStyle w:val="ekvue3arial"/>
        <w:rPr>
          <w:u w:color="545454"/>
          <w:lang w:val="en-US"/>
        </w:rPr>
      </w:pPr>
      <w:r>
        <w:rPr>
          <w:u w:color="545454"/>
          <w:lang w:eastAsia="de-DE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521970</wp:posOffset>
                </wp:positionH>
                <wp:positionV relativeFrom="paragraph">
                  <wp:posOffset>180340</wp:posOffset>
                </wp:positionV>
                <wp:extent cx="5101200" cy="6433200"/>
                <wp:effectExtent l="19050" t="0" r="4445" b="24765"/>
                <wp:wrapNone/>
                <wp:docPr id="331" name="Gruppieren 3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01200" cy="6433200"/>
                          <a:chOff x="0" y="0"/>
                          <a:chExt cx="5102155" cy="6434666"/>
                        </a:xfrm>
                      </wpg:grpSpPr>
                      <pic:pic xmlns:pic="http://schemas.openxmlformats.org/drawingml/2006/picture">
                        <pic:nvPicPr>
                          <pic:cNvPr id="290" name="Grafik 29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0741" t="-23483" r="-3580" b="-30721"/>
                          <a:stretch/>
                        </pic:blipFill>
                        <pic:spPr bwMode="auto">
                          <a:xfrm rot="16200000">
                            <a:off x="-654755" y="959555"/>
                            <a:ext cx="6129866" cy="4820356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291" name="Gruppieren 291"/>
                        <wpg:cNvGrpSpPr/>
                        <wpg:grpSpPr>
                          <a:xfrm>
                            <a:off x="4730045" y="0"/>
                            <a:ext cx="372110" cy="372110"/>
                            <a:chOff x="0" y="0"/>
                            <a:chExt cx="372533" cy="372533"/>
                          </a:xfrm>
                        </wpg:grpSpPr>
                        <pic:pic xmlns:pic="http://schemas.openxmlformats.org/drawingml/2006/picture">
                          <pic:nvPicPr>
                            <pic:cNvPr id="292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10800000" flipH="1">
                              <a:off x="180622" y="214489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pic:pic xmlns:pic="http://schemas.openxmlformats.org/drawingml/2006/picture">
                          <pic:nvPicPr>
                            <pic:cNvPr id="293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5400000" flipH="1">
                              <a:off x="-16934" y="16934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s:wsp>
                        <wps:cNvPr id="294" name="Textfeld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3476593" y="5079833"/>
                            <a:ext cx="2370454" cy="2990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61E83" w:rsidRPr="0040170E" w:rsidRDefault="00161E83" w:rsidP="00161E83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40170E">
                                <w:rPr>
                                  <w:sz w:val="16"/>
                                  <w:szCs w:val="16"/>
                                </w:rPr>
                                <w:t xml:space="preserve">Illustration: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Friederike Ablang</w:t>
                              </w:r>
                              <w:r w:rsidRPr="0040170E">
                                <w:rPr>
                                  <w:sz w:val="16"/>
                                  <w:szCs w:val="16"/>
                                </w:rPr>
                                <w:t xml:space="preserve">,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Berlin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331" o:spid="_x0000_s1057" style="position:absolute;margin-left:41.1pt;margin-top:14.2pt;width:401.65pt;height:506.55pt;z-index:251693056;mso-width-relative:margin;mso-height-relative:margin" coordsize="51021,643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">
                <v:shape id="Grafik 290" o:spid="_x0000_s1058" type="#_x0000_t75" style="position:absolute;left:-6547;top:9595;width:61298;height:48203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iARK69AAAA3AAAAA8AAABkcnMvZG93bnJldi54bWxET8uKwjAU3Q/4D+EK7jTVhYzVKFIQ3YiM&#10;j/2luTbF5qYksda/NwthlofzXm1624iOfKgdK5hOMhDEpdM1Vwqul934F0SIyBobx6TgTQE268HP&#10;CnPtXvxH3TlWIoVwyFGBibHNpQylIYth4lrixN2dtxgT9JXUHl8p3DZylmVzabHm1GCwpcJQ+Tg/&#10;rYLSFR3e9oc5dntv2+PpXZuqUGo07LdLEJH6+C/+ug9awWyR5qcz6QjI9Qc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eIBErr0AAADcAAAADwAAAAAAAAAAAAAAAACfAgAAZHJz&#10;L2Rvd25yZXYueG1sUEsFBgAAAAAEAAQA9wAAAIkDAAAAAA==&#10;" stroked="t" strokecolor="black [3213]" strokeweight="1pt">
                  <v:imagedata r:id="rId31" o:title="" croptop="-15390f" cropbottom="-20133f" cropleft="-7039f" cropright="-2346f"/>
                  <v:path arrowok="t"/>
                </v:shape>
                <v:group id="Gruppieren 291" o:spid="_x0000_s1059" style="position:absolute;left:47300;width:3721;height:3721" coordsize="372533,3725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6fLPM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Np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6fLPMQAAADcAAAA&#10;DwAAAAAAAAAAAAAAAACqAgAAZHJzL2Rvd25yZXYueG1sUEsFBgAAAAAEAAQA+gAAAJsDAAAAAA==&#10;">
                  <v:shape id="Picture 8" o:spid="_x0000_s1060" type="#_x0000_t75" style="position:absolute;left:180622;top:214489;width:191911;height:158044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3cOv3EAAAA3AAAAA8AAABkcnMvZG93bnJldi54bWxEj0FrwkAUhO8F/8PyhN7qxkCtpq4iolSk&#10;IMYecnxkX5PQ7Nuwu8b037tCocdhZr5hluvBtKIn5xvLCqaTBARxaXXDlYKvy/5lDsIHZI2tZVLw&#10;Sx7Wq9HTEjNtb3ymPg+ViBD2GSqoQ+gyKX1Zk0E/sR1x9L6tMxiidJXUDm8RblqZJslMGmw4LtTY&#10;0bam8ie/GgUfr7MCd31ReMIqP705/OyLo1LP42HzDiLQEP7Df+2DVpAuUniciUdAru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3cOv3EAAAA3AAAAA8AAAAAAAAAAAAAAAAA&#10;nwIAAGRycy9kb3ducmV2LnhtbFBLBQYAAAAABAAEAPcAAACQAwAAAAA=&#10;">
                    <v:imagedata r:id="rId10" o:title="" croptop="11909f" cropbottom="14688f" cropleft="16259f" cropright="14533f"/>
                    <v:path arrowok="t"/>
                  </v:shape>
                  <v:shape id="Picture 8" o:spid="_x0000_s1061" type="#_x0000_t75" style="position:absolute;left:-16934;top:16934;width:191911;height:158044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4ZfhTEAAAA3AAAAA8AAABkcnMvZG93bnJldi54bWxEj0+LwjAUxO/CfofwFvamqS6IVlNZVkTB&#10;g1jXPT+a1z/YvJQm2vrtjSB4HGbmN8xy1Zta3Kh1lWUF41EEgjizuuJCwd9pM5yBcB5ZY22ZFNzJ&#10;wSr5GCwx1rbjI91SX4gAYRejgtL7JpbSZSUZdCPbEAcvt61BH2RbSN1iF+CmlpMomkqDFYeFEhv6&#10;LSm7pFejYJ+v98d0c67P9//t+NA1JKvTVamvz/5nAcJT79/hV3unFUzm3/A8E46ATB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4ZfhTEAAAA3AAAAA8AAAAAAAAAAAAAAAAA&#10;nwIAAGRycy9kb3ducmV2LnhtbFBLBQYAAAAABAAEAPcAAACQAwAAAAA=&#10;">
                    <v:imagedata r:id="rId10" o:title="" croptop="11909f" cropbottom="14688f" cropleft="16259f" cropright="14533f"/>
                    <v:path arrowok="t"/>
                  </v:shape>
                </v:group>
                <v:shape id="Textfeld 2" o:spid="_x0000_s1062" type="#_x0000_t202" style="position:absolute;left:34765;top:50798;width:23705;height:2991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lxi8UA&#10;AADcAAAADwAAAGRycy9kb3ducmV2LnhtbESPUWvCQBCE3wv+h2MLfauXikgSPUVbLH0olKb+gDW3&#10;JsHcXprbmvjve4WCj8PMfMOsNqNr1YX60Hg28DRNQBGX3jZcGTh87R9TUEGQLbaeycCVAmzWk7sV&#10;5tYP/EmXQioVIRxyNFCLdLnWoazJYZj6jjh6J987lCj7Stsehwh3rZ4lyUI7bDgu1NjRc03lufhx&#10;BvSYLYrXY/Ly/n1tSpEh/dhlqTEP9+N2CUpolFv4v/1mDcyyOfydiUdAr3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mXGLxQAAANwAAAAPAAAAAAAAAAAAAAAAAJgCAABkcnMv&#10;ZG93bnJldi54bWxQSwUGAAAAAAQABAD1AAAAigMAAAAA&#10;" stroked="f">
                  <v:textbox style="mso-fit-shape-to-text:t">
                    <w:txbxContent>
                      <w:p w:rsidR="00161E83" w:rsidRPr="0040170E" w:rsidRDefault="00161E83" w:rsidP="00161E83">
                        <w:pPr>
                          <w:rPr>
                            <w:sz w:val="16"/>
                            <w:szCs w:val="16"/>
                          </w:rPr>
                        </w:pPr>
                        <w:r w:rsidRPr="0040170E">
                          <w:rPr>
                            <w:sz w:val="16"/>
                            <w:szCs w:val="16"/>
                          </w:rPr>
                          <w:t xml:space="preserve">Illustration: </w:t>
                        </w:r>
                        <w:r>
                          <w:rPr>
                            <w:sz w:val="16"/>
                            <w:szCs w:val="16"/>
                          </w:rPr>
                          <w:t>Friederike Ablang</w:t>
                        </w:r>
                        <w:r w:rsidRPr="0040170E">
                          <w:rPr>
                            <w:sz w:val="16"/>
                            <w:szCs w:val="16"/>
                          </w:rPr>
                          <w:t xml:space="preserve">, </w:t>
                        </w:r>
                        <w:r>
                          <w:rPr>
                            <w:sz w:val="16"/>
                            <w:szCs w:val="16"/>
                          </w:rPr>
                          <w:t>Berlin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7B633B" w:rsidRPr="00EE0B4A" w:rsidRDefault="007B633B" w:rsidP="00161E83">
      <w:pPr>
        <w:pStyle w:val="ekvue3arial"/>
        <w:rPr>
          <w:u w:color="545454"/>
          <w:lang w:val="en-US"/>
        </w:rPr>
        <w:sectPr w:rsidR="007B633B" w:rsidRPr="00EE0B4A" w:rsidSect="00087D26">
          <w:footerReference w:type="default" r:id="rId32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:rsidR="007B633B" w:rsidRPr="00EE0B4A" w:rsidRDefault="007B633B" w:rsidP="007B633B">
      <w:pPr>
        <w:pStyle w:val="ekvue3arial"/>
        <w:rPr>
          <w:u w:color="545454"/>
          <w:lang w:val="en-US"/>
        </w:rPr>
      </w:pPr>
      <w:r w:rsidRPr="00EE0B4A">
        <w:rPr>
          <w:u w:color="545454"/>
          <w:lang w:val="en-US"/>
        </w:rPr>
        <w:lastRenderedPageBreak/>
        <w:t xml:space="preserve">Picture card </w:t>
      </w:r>
      <w:r w:rsidR="00EE0B4A">
        <w:rPr>
          <w:u w:color="545454"/>
          <w:lang w:val="en-US"/>
        </w:rPr>
        <w:t>f</w:t>
      </w:r>
      <w:r w:rsidRPr="00EE0B4A">
        <w:rPr>
          <w:u w:color="545454"/>
          <w:lang w:val="en-US"/>
        </w:rPr>
        <w:t>rog</w:t>
      </w:r>
    </w:p>
    <w:p w:rsidR="007B633B" w:rsidRPr="00EE0B4A" w:rsidRDefault="007B633B" w:rsidP="007B633B">
      <w:pPr>
        <w:pStyle w:val="ekvue3arial"/>
        <w:rPr>
          <w:u w:color="545454"/>
          <w:lang w:val="en-US"/>
        </w:rPr>
      </w:pPr>
    </w:p>
    <w:p w:rsidR="007B633B" w:rsidRPr="00EE0B4A" w:rsidRDefault="007B633B" w:rsidP="007B633B">
      <w:pPr>
        <w:pStyle w:val="ekvue3arial"/>
        <w:rPr>
          <w:u w:color="545454"/>
          <w:lang w:val="en-US"/>
        </w:rPr>
      </w:pPr>
    </w:p>
    <w:p w:rsidR="007B633B" w:rsidRPr="00EE0B4A" w:rsidRDefault="007B633B" w:rsidP="007B633B">
      <w:pPr>
        <w:pStyle w:val="ekvue3arial"/>
        <w:rPr>
          <w:u w:color="545454"/>
          <w:lang w:val="en-US"/>
        </w:rPr>
      </w:pPr>
    </w:p>
    <w:p w:rsidR="007B633B" w:rsidRPr="00EE0B4A" w:rsidRDefault="007B633B" w:rsidP="007B633B">
      <w:pPr>
        <w:pStyle w:val="ekvue3arial"/>
        <w:rPr>
          <w:u w:color="545454"/>
          <w:lang w:val="en-US"/>
        </w:rPr>
      </w:pPr>
    </w:p>
    <w:p w:rsidR="007B633B" w:rsidRPr="00EE0B4A" w:rsidRDefault="007B633B" w:rsidP="007B633B">
      <w:pPr>
        <w:pStyle w:val="ekvue3arial"/>
        <w:rPr>
          <w:u w:color="545454"/>
          <w:lang w:val="en-US"/>
        </w:rPr>
      </w:pPr>
    </w:p>
    <w:p w:rsidR="007B633B" w:rsidRPr="00EE0B4A" w:rsidRDefault="007B633B" w:rsidP="007B633B">
      <w:pPr>
        <w:pStyle w:val="ekvue3arial"/>
        <w:rPr>
          <w:u w:color="545454"/>
          <w:lang w:val="en-US"/>
        </w:rPr>
      </w:pPr>
    </w:p>
    <w:p w:rsidR="007B633B" w:rsidRPr="00EE0B4A" w:rsidRDefault="007B633B" w:rsidP="007B633B">
      <w:pPr>
        <w:pStyle w:val="ekvue3arial"/>
        <w:rPr>
          <w:u w:color="545454"/>
          <w:lang w:val="en-US"/>
        </w:rPr>
      </w:pPr>
    </w:p>
    <w:p w:rsidR="00161E83" w:rsidRPr="00EE0B4A" w:rsidRDefault="00161E83" w:rsidP="00161E83">
      <w:pPr>
        <w:pStyle w:val="ekvue3arial"/>
        <w:rPr>
          <w:u w:color="545454"/>
          <w:lang w:val="en-US"/>
        </w:rPr>
      </w:pPr>
    </w:p>
    <w:p w:rsidR="0040170E" w:rsidRPr="00EE0B4A" w:rsidRDefault="008F569A" w:rsidP="00FF3613">
      <w:pPr>
        <w:rPr>
          <w:lang w:val="en-US"/>
        </w:rPr>
      </w:pPr>
      <w:r>
        <w:rPr>
          <w:lang w:eastAsia="de-DE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521970</wp:posOffset>
                </wp:positionH>
                <wp:positionV relativeFrom="paragraph">
                  <wp:posOffset>180340</wp:posOffset>
                </wp:positionV>
                <wp:extent cx="5101200" cy="6390000"/>
                <wp:effectExtent l="19050" t="0" r="4445" b="11430"/>
                <wp:wrapNone/>
                <wp:docPr id="332" name="Gruppieren 3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01200" cy="6390000"/>
                          <a:chOff x="0" y="0"/>
                          <a:chExt cx="5102155" cy="6389511"/>
                        </a:xfrm>
                      </wpg:grpSpPr>
                      <pic:pic xmlns:pic="http://schemas.openxmlformats.org/drawingml/2006/picture">
                        <pic:nvPicPr>
                          <pic:cNvPr id="296" name="Grafik 29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5357" t="-29133" r="-18076" b="-24101"/>
                          <a:stretch/>
                        </pic:blipFill>
                        <pic:spPr bwMode="auto">
                          <a:xfrm rot="16200000">
                            <a:off x="-637822" y="931333"/>
                            <a:ext cx="6096000" cy="4820356"/>
                          </a:xfrm>
                          <a:prstGeom prst="rect">
                            <a:avLst/>
                          </a:prstGeom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297" name="Gruppieren 297"/>
                        <wpg:cNvGrpSpPr/>
                        <wpg:grpSpPr>
                          <a:xfrm>
                            <a:off x="4730045" y="0"/>
                            <a:ext cx="372110" cy="372110"/>
                            <a:chOff x="0" y="0"/>
                            <a:chExt cx="372533" cy="372533"/>
                          </a:xfrm>
                        </wpg:grpSpPr>
                        <pic:pic xmlns:pic="http://schemas.openxmlformats.org/drawingml/2006/picture">
                          <pic:nvPicPr>
                            <pic:cNvPr id="298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10800000" flipH="1">
                              <a:off x="180622" y="214489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pic:pic xmlns:pic="http://schemas.openxmlformats.org/drawingml/2006/picture">
                          <pic:nvPicPr>
                            <pic:cNvPr id="299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5400000" flipH="1">
                              <a:off x="-16934" y="16934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s:wsp>
                        <wps:cNvPr id="300" name="Textfeld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3465305" y="5023445"/>
                            <a:ext cx="2370454" cy="2990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1400D" w:rsidRPr="0040170E" w:rsidRDefault="0081400D" w:rsidP="0081400D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40170E">
                                <w:rPr>
                                  <w:sz w:val="16"/>
                                  <w:szCs w:val="16"/>
                                </w:rPr>
                                <w:t xml:space="preserve">Illustration: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Friederike Ablang</w:t>
                              </w:r>
                              <w:r w:rsidRPr="0040170E">
                                <w:rPr>
                                  <w:sz w:val="16"/>
                                  <w:szCs w:val="16"/>
                                </w:rPr>
                                <w:t xml:space="preserve">,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Berlin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332" o:spid="_x0000_s1063" style="position:absolute;margin-left:41.1pt;margin-top:14.2pt;width:401.65pt;height:503.15pt;z-index:251698176;mso-width-relative:margin;mso-height-relative:margin" coordsize="51021,638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">
                <v:shape id="Grafik 296" o:spid="_x0000_s1064" type="#_x0000_t75" style="position:absolute;left:-6378;top:9313;width:60960;height:48203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RlizDAAAA3AAAAA8AAABkcnMvZG93bnJldi54bWxEj9GKwjAURN+F/YdwF/ZNE30Q7RpFXBaX&#10;BQvW/YBLc22LzU1Joq1/vxEEH4eZOcOsNoNtxY18aBxrmE4UCOLSmYYrDX+n7/ECRIjIBlvHpOFO&#10;ATbrt9EKM+N6PtKtiJVIEA4Zaqhj7DIpQ1mTxTBxHXHyzs5bjEn6ShqPfYLbVs6UmkuLDaeFGjva&#10;1VReiqvVcPYuP5SFivdc/S76PZ1y2X1p/fE+bD9BRBriK/xs/xgNs+UcHmfSEZDr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dGWLMMAAADcAAAADwAAAAAAAAAAAAAAAACf&#10;AgAAZHJzL2Rvd25yZXYueG1sUEsFBgAAAAAEAAQA9wAAAI8DAAAAAA==&#10;" stroked="t" strokecolor="windowText" strokeweight="1pt">
                  <v:stroke joinstyle="round"/>
                  <v:imagedata r:id="rId34" o:title="" croptop="-19093f" cropbottom="-15795f" cropleft="-16618f" cropright="-11846f"/>
                  <v:path arrowok="t"/>
                </v:shape>
                <v:group id="Gruppieren 297" o:spid="_x0000_s1065" style="position:absolute;left:47300;width:3721;height:3721" coordsize="372533,3725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wL208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+xy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3AvbTxgAAANwA&#10;AAAPAAAAAAAAAAAAAAAAAKoCAABkcnMvZG93bnJldi54bWxQSwUGAAAAAAQABAD6AAAAnQMAAAAA&#10;">
                  <v:shape id="Picture 8" o:spid="_x0000_s1066" type="#_x0000_t75" style="position:absolute;left:180622;top:214489;width:191911;height:158044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w0DRfBAAAA3AAAAA8AAABkcnMvZG93bnJldi54bWxET89rwjAUvgv+D+EJu9l0grp1RhFRNkQQ&#10;ux16fDRvbVnzUpJYu//eHASPH9/v1WYwrejJ+caygtckBUFcWt1wpeDn+zB9A+EDssbWMin4Jw+b&#10;9Xi0wkzbG1+oz0MlYgj7DBXUIXSZlL6syaBPbEccuV/rDIYIXSW1w1sMN62cpelCGmw4NtTY0a6m&#10;8i+/GgWf80WB+74oPGGVn5cOT31xVOplMmw/QAQawlP8cH9pBbP3uDaeiUdAru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w0DRfBAAAA3AAAAA8AAAAAAAAAAAAAAAAAnwIA&#10;AGRycy9kb3ducmV2LnhtbFBLBQYAAAAABAAEAPcAAACNAwAAAAA=&#10;">
                    <v:imagedata r:id="rId10" o:title="" croptop="11909f" cropbottom="14688f" cropleft="16259f" cropright="14533f"/>
                    <v:path arrowok="t"/>
                  </v:shape>
                  <v:shape id="Picture 8" o:spid="_x0000_s1067" type="#_x0000_t75" style="position:absolute;left:-16934;top:16934;width:191911;height:158044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/xSf7CAAAA3AAAAA8AAABkcnMvZG93bnJldi54bWxEj82qwjAUhPeC7xCO4E5TXYhWo4gi94IL&#10;sf6sD82xLTYnpYm2vr0RBJfDzHzDLFatKcWTaldYVjAaRiCIU6sLzhScT7vBFITzyBpLy6TgRQ5W&#10;y25ngbG2DR/pmfhMBAi7GBXk3lexlC7NyaAb2oo4eDdbG/RB1pnUNTYBbko5jqKJNFhwWMixok1O&#10;6T15GAX723Z/THaX8vK6/o0OTUWyOD2U6vfa9RyEp9b/wt/2v1Ywns3gcyYcAbl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f8Un+wgAAANwAAAAPAAAAAAAAAAAAAAAAAJ8C&#10;AABkcnMvZG93bnJldi54bWxQSwUGAAAAAAQABAD3AAAAjgMAAAAA&#10;">
                    <v:imagedata r:id="rId10" o:title="" croptop="11909f" cropbottom="14688f" cropleft="16259f" cropright="14533f"/>
                    <v:path arrowok="t"/>
                  </v:shape>
                </v:group>
                <v:shape id="Textfeld 2" o:spid="_x0000_s1068" type="#_x0000_t202" style="position:absolute;left:34652;top:50234;width:23705;height:2991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ntksIA&#10;AADcAAAADwAAAGRycy9kb3ducmV2LnhtbERPzWrCQBC+F3yHZYTe6m4tSExdpVpaPBSKaR9gmh2T&#10;YHY2Zqcmvr17KPT48f2vNqNv1YX62AS28DgzoIjL4BquLHx/vT1koKIgO2wDk4UrRdisJ3crzF0Y&#10;+ECXQiqVQjjmaKEW6XKtY1mTxzgLHXHijqH3KAn2lXY9Dinct3puzEJ7bDg11NjRrqbyVPx6C3pc&#10;Lor3H/P6cb42pciQfW6XmbX30/HlGZTQKP/iP/feWXgyaX46k46A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Se2SwgAAANwAAAAPAAAAAAAAAAAAAAAAAJgCAABkcnMvZG93&#10;bnJldi54bWxQSwUGAAAAAAQABAD1AAAAhwMAAAAA&#10;" stroked="f">
                  <v:textbox style="mso-fit-shape-to-text:t">
                    <w:txbxContent>
                      <w:p w:rsidR="0081400D" w:rsidRPr="0040170E" w:rsidRDefault="0081400D" w:rsidP="0081400D">
                        <w:pPr>
                          <w:rPr>
                            <w:sz w:val="16"/>
                            <w:szCs w:val="16"/>
                          </w:rPr>
                        </w:pPr>
                        <w:r w:rsidRPr="0040170E">
                          <w:rPr>
                            <w:sz w:val="16"/>
                            <w:szCs w:val="16"/>
                          </w:rPr>
                          <w:t xml:space="preserve">Illustration: </w:t>
                        </w:r>
                        <w:r>
                          <w:rPr>
                            <w:sz w:val="16"/>
                            <w:szCs w:val="16"/>
                          </w:rPr>
                          <w:t>Friederike Ablang</w:t>
                        </w:r>
                        <w:r w:rsidRPr="0040170E">
                          <w:rPr>
                            <w:sz w:val="16"/>
                            <w:szCs w:val="16"/>
                          </w:rPr>
                          <w:t xml:space="preserve">, </w:t>
                        </w:r>
                        <w:r>
                          <w:rPr>
                            <w:sz w:val="16"/>
                            <w:szCs w:val="16"/>
                          </w:rPr>
                          <w:t>Berlin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161E83" w:rsidRPr="00EE0B4A" w:rsidRDefault="00161E83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  <w:sectPr w:rsidR="0081400D" w:rsidRPr="00EE0B4A" w:rsidSect="00087D26">
          <w:footerReference w:type="default" r:id="rId35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:rsidR="0081400D" w:rsidRPr="00EE0B4A" w:rsidRDefault="0081400D" w:rsidP="0081400D">
      <w:pPr>
        <w:pStyle w:val="ekvue3arial"/>
        <w:rPr>
          <w:u w:color="545454"/>
          <w:lang w:val="en-US"/>
        </w:rPr>
      </w:pPr>
      <w:r w:rsidRPr="00EE0B4A">
        <w:rPr>
          <w:u w:color="545454"/>
          <w:lang w:val="en-US"/>
        </w:rPr>
        <w:lastRenderedPageBreak/>
        <w:t xml:space="preserve">Picture card Puss in </w:t>
      </w:r>
      <w:r w:rsidR="00780BAB">
        <w:rPr>
          <w:u w:color="545454"/>
          <w:lang w:val="en-US"/>
        </w:rPr>
        <w:t>B</w:t>
      </w:r>
      <w:bookmarkStart w:id="1" w:name="_GoBack"/>
      <w:bookmarkEnd w:id="1"/>
      <w:r w:rsidRPr="00EE0B4A">
        <w:rPr>
          <w:u w:color="545454"/>
          <w:lang w:val="en-US"/>
        </w:rPr>
        <w:t>oots</w:t>
      </w:r>
    </w:p>
    <w:p w:rsidR="007B633B" w:rsidRPr="00EE0B4A" w:rsidRDefault="007B633B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7B633B" w:rsidRPr="00EE0B4A" w:rsidRDefault="007B633B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F569A" w:rsidP="00FF3613">
      <w:pPr>
        <w:rPr>
          <w:lang w:val="en-US"/>
        </w:rPr>
      </w:pPr>
      <w:r>
        <w:rPr>
          <w:lang w:eastAsia="de-DE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521970</wp:posOffset>
                </wp:positionH>
                <wp:positionV relativeFrom="paragraph">
                  <wp:posOffset>180340</wp:posOffset>
                </wp:positionV>
                <wp:extent cx="5126400" cy="6390000"/>
                <wp:effectExtent l="19050" t="0" r="0" b="11430"/>
                <wp:wrapNone/>
                <wp:docPr id="333" name="Gruppieren 3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26400" cy="6390000"/>
                          <a:chOff x="0" y="0"/>
                          <a:chExt cx="5124732" cy="6389511"/>
                        </a:xfrm>
                      </wpg:grpSpPr>
                      <pic:pic xmlns:pic="http://schemas.openxmlformats.org/drawingml/2006/picture">
                        <pic:nvPicPr>
                          <pic:cNvPr id="302" name="Grafik 30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2948" t="-4356" r="-35883" b="-3882"/>
                          <a:stretch/>
                        </pic:blipFill>
                        <pic:spPr bwMode="auto">
                          <a:xfrm rot="16200000">
                            <a:off x="-632178" y="925689"/>
                            <a:ext cx="6096000" cy="4831644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303" name="Gruppieren 303"/>
                        <wpg:cNvGrpSpPr/>
                        <wpg:grpSpPr>
                          <a:xfrm>
                            <a:off x="4752622" y="0"/>
                            <a:ext cx="372110" cy="372110"/>
                            <a:chOff x="0" y="0"/>
                            <a:chExt cx="372533" cy="372533"/>
                          </a:xfrm>
                        </wpg:grpSpPr>
                        <pic:pic xmlns:pic="http://schemas.openxmlformats.org/drawingml/2006/picture">
                          <pic:nvPicPr>
                            <pic:cNvPr id="304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10800000" flipH="1">
                              <a:off x="180622" y="214489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pic:pic xmlns:pic="http://schemas.openxmlformats.org/drawingml/2006/picture">
                          <pic:nvPicPr>
                            <pic:cNvPr id="305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5400000" flipH="1">
                              <a:off x="-16934" y="16934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s:wsp>
                        <wps:cNvPr id="310" name="Textfeld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3465497" y="5023444"/>
                            <a:ext cx="2370454" cy="2990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1400D" w:rsidRPr="0040170E" w:rsidRDefault="0081400D" w:rsidP="0081400D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40170E">
                                <w:rPr>
                                  <w:sz w:val="16"/>
                                  <w:szCs w:val="16"/>
                                </w:rPr>
                                <w:t xml:space="preserve">Illustration: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Jusche Fret</w:t>
                              </w:r>
                              <w:r w:rsidRPr="0040170E">
                                <w:rPr>
                                  <w:sz w:val="16"/>
                                  <w:szCs w:val="16"/>
                                </w:rPr>
                                <w:t xml:space="preserve">,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Leizig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333" o:spid="_x0000_s1069" style="position:absolute;margin-left:41.1pt;margin-top:14.2pt;width:403.65pt;height:503.15pt;z-index:251703296;mso-width-relative:margin;mso-height-relative:margin" coordsize="51247,638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">
                <v:shape id="Grafik 302" o:spid="_x0000_s1070" type="#_x0000_t75" style="position:absolute;left:-6322;top:9257;width:60960;height:48316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CslurFAAAA3AAAAA8AAABkcnMvZG93bnJldi54bWxEj1FrwkAQhN8L/Q/HCr7Vi1pKiZ4i2lJp&#10;QakGn9fcmoTm9kJua+K/7xUKfRxm5htmvuxdra7UhsqzgfEoAUWce1txYSA7vj48gwqCbLH2TAZu&#10;FGC5uL+bY2p9x590PUihIoRDigZKkSbVOuQlOQwj3xBH7+JbhxJlW2jbYhfhrtaTJHnSDiuOCyU2&#10;tC4p/zp8OwMbyV/2549Odm+3LDsdL9v33j8aMxz0qxkooV7+w3/trTUwTSbweyYeAb34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grJbqxQAAANwAAAAPAAAAAAAAAAAAAAAA&#10;AJ8CAABkcnMvZG93bnJldi54bWxQSwUGAAAAAAQABAD3AAAAkQMAAAAA&#10;" stroked="t" strokecolor="black [3213]" strokeweight="1pt">
                  <v:imagedata r:id="rId37" o:title="" croptop="-2855f" cropbottom="-2544f" cropleft="-15039f" cropright="-23516f"/>
                  <v:path arrowok="t"/>
                </v:shape>
                <v:group id="Gruppieren 303" o:spid="_x0000_s1071" style="position:absolute;left:47526;width:3721;height:3721" coordsize="372533,3725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bSasrFAAAA3AAA&#10;AA8AAAAAAAAAAAAAAAAAqgIAAGRycy9kb3ducmV2LnhtbFBLBQYAAAAABAAEAPoAAACcAwAAAAA=&#10;">
                  <v:shape id="Picture 8" o:spid="_x0000_s1072" type="#_x0000_t75" style="position:absolute;left:180622;top:214489;width:191911;height:158044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OSnQjEAAAA3AAAAA8AAABkcnMvZG93bnJldi54bWxEj0FrwkAUhO9C/8PyCr3pRlujRFeR0tIi&#10;Qmn0kOMj+0yC2bdhdxvTf98tCB6HmfmGWW8H04qenG8sK5hOEhDEpdUNVwpOx/fxEoQPyBpby6Tg&#10;lzxsNw+jNWbaXvmb+jxUIkLYZ6igDqHLpPRlTQb9xHbE0TtbZzBE6SqpHV4j3LRyliSpNNhwXKix&#10;o9eaykv+YxR8zNMC3/qi8IRV/rVweOiLvVJPj8NuBSLQEO7hW/tTK3hOXuD/TDwCcvM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OSnQjEAAAA3AAAAA8AAAAAAAAAAAAAAAAA&#10;nwIAAGRycy9kb3ducmV2LnhtbFBLBQYAAAAABAAEAPcAAACQAwAAAAA=&#10;">
                    <v:imagedata r:id="rId10" o:title="" croptop="11909f" cropbottom="14688f" cropleft="16259f" cropright="14533f"/>
                    <v:path arrowok="t"/>
                  </v:shape>
                  <v:shape id="Picture 8" o:spid="_x0000_s1073" type="#_x0000_t75" style="position:absolute;left:-16934;top:16934;width:191911;height:158044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X2eHFAAAA3AAAAA8AAABkcnMvZG93bnJldi54bWxEj09rwkAUxO+FfoflFXqrG1uUEl1FFKmQ&#10;Q0msnh/ZZxLMvg3ZNX++vSsUPA4z8xtmuR5MLTpqXWVZwXQSgSDOra64UPB33H98g3AeWWNtmRSM&#10;5GC9en1ZYqxtzyl1mS9EgLCLUUHpfRNL6fKSDLqJbYiDd7GtQR9kW0jdYh/gppafUTSXBisOCyU2&#10;tC0pv2Y3oyC57JI025/q03j+mf72DcnqeFPq/W3YLEB4Gvwz/N8+aAVf0QweZ8IRkKs7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AV9nhxQAAANwAAAAPAAAAAAAAAAAAAAAA&#10;AJ8CAABkcnMvZG93bnJldi54bWxQSwUGAAAAAAQABAD3AAAAkQMAAAAA&#10;">
                    <v:imagedata r:id="rId10" o:title="" croptop="11909f" cropbottom="14688f" cropleft="16259f" cropright="14533f"/>
                    <v:path arrowok="t"/>
                  </v:shape>
                </v:group>
                <v:shape id="Textfeld 2" o:spid="_x0000_s1074" type="#_x0000_t202" style="position:absolute;left:34654;top:50234;width:23705;height:2991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B7T8IA&#10;AADcAAAADwAAAGRycy9kb3ducmV2LnhtbERPzWrCQBC+F3yHZYTe6sYKEqOraMXSQ6E09QHG7JgE&#10;s7MxO5r49t1DoceP73+1GVyj7tSF2rOB6SQBRVx4W3Np4PhzeElBBUG22HgmAw8KsFmPnlaYWd/z&#10;N91zKVUM4ZChgUqkzbQORUUOw8S3xJE7+86hRNiV2nbYx3DX6NckmWuHNceGClt6q6i45DdnQA+L&#10;ef5+Svaf10ddiPTp126RGvM8HrZLUEKD/Iv/3B/WwGwa58cz8Qjo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kHtPwgAAANwAAAAPAAAAAAAAAAAAAAAAAJgCAABkcnMvZG93&#10;bnJldi54bWxQSwUGAAAAAAQABAD1AAAAhwMAAAAA&#10;" stroked="f">
                  <v:textbox style="mso-fit-shape-to-text:t">
                    <w:txbxContent>
                      <w:p w:rsidR="0081400D" w:rsidRPr="0040170E" w:rsidRDefault="0081400D" w:rsidP="0081400D">
                        <w:pPr>
                          <w:rPr>
                            <w:sz w:val="16"/>
                            <w:szCs w:val="16"/>
                          </w:rPr>
                        </w:pPr>
                        <w:r w:rsidRPr="0040170E">
                          <w:rPr>
                            <w:sz w:val="16"/>
                            <w:szCs w:val="16"/>
                          </w:rPr>
                          <w:t xml:space="preserve">Illustration: </w:t>
                        </w:r>
                        <w:r>
                          <w:rPr>
                            <w:sz w:val="16"/>
                            <w:szCs w:val="16"/>
                          </w:rPr>
                          <w:t>Jusche Fret</w:t>
                        </w:r>
                        <w:r w:rsidRPr="0040170E">
                          <w:rPr>
                            <w:sz w:val="16"/>
                            <w:szCs w:val="16"/>
                          </w:rPr>
                          <w:t xml:space="preserve">, </w:t>
                        </w:r>
                        <w:r>
                          <w:rPr>
                            <w:sz w:val="16"/>
                            <w:szCs w:val="16"/>
                          </w:rPr>
                          <w:t>Leizig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81400D" w:rsidRPr="00EE0B4A" w:rsidRDefault="0081400D" w:rsidP="00FF3613">
      <w:pPr>
        <w:rPr>
          <w:lang w:val="en-US"/>
        </w:rPr>
      </w:pPr>
    </w:p>
    <w:p w:rsidR="00B85A98" w:rsidRPr="00EE0B4A" w:rsidRDefault="00B85A98" w:rsidP="00FF3613">
      <w:pPr>
        <w:rPr>
          <w:lang w:val="en-US"/>
        </w:rPr>
        <w:sectPr w:rsidR="00B85A98" w:rsidRPr="00EE0B4A" w:rsidSect="00087D26">
          <w:footerReference w:type="default" r:id="rId38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:rsidR="00B85A98" w:rsidRPr="00B85A98" w:rsidRDefault="00B85A98" w:rsidP="00B85A98">
      <w:pPr>
        <w:pStyle w:val="ekvue3arial"/>
        <w:rPr>
          <w:u w:color="545454"/>
          <w:lang w:val="en-US"/>
        </w:rPr>
      </w:pPr>
      <w:r w:rsidRPr="00B85A98">
        <w:rPr>
          <w:u w:color="545454"/>
          <w:lang w:val="en-US"/>
        </w:rPr>
        <w:lastRenderedPageBreak/>
        <w:t>Picture card Little Red Riding Hood</w:t>
      </w: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2A5E11" w:rsidRDefault="002A5E11" w:rsidP="00B85A98">
      <w:pPr>
        <w:pStyle w:val="ekvue3arial"/>
        <w:rPr>
          <w:u w:color="545454"/>
          <w:lang w:val="en-US"/>
        </w:rPr>
      </w:pPr>
    </w:p>
    <w:p w:rsidR="002A5E11" w:rsidRDefault="002A5E11" w:rsidP="00B85A98">
      <w:pPr>
        <w:pStyle w:val="ekvue3arial"/>
        <w:rPr>
          <w:u w:color="545454"/>
          <w:lang w:val="en-US"/>
        </w:rPr>
      </w:pPr>
    </w:p>
    <w:p w:rsidR="002A5E11" w:rsidRDefault="008F569A" w:rsidP="00B85A98">
      <w:pPr>
        <w:pStyle w:val="ekvue3arial"/>
        <w:rPr>
          <w:u w:color="545454"/>
          <w:lang w:val="en-US"/>
        </w:rPr>
      </w:pPr>
      <w:r>
        <w:rPr>
          <w:u w:color="545454"/>
          <w:lang w:eastAsia="de-DE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521970</wp:posOffset>
                </wp:positionH>
                <wp:positionV relativeFrom="paragraph">
                  <wp:posOffset>180340</wp:posOffset>
                </wp:positionV>
                <wp:extent cx="5101200" cy="6379200"/>
                <wp:effectExtent l="19050" t="0" r="4445" b="22225"/>
                <wp:wrapNone/>
                <wp:docPr id="334" name="Gruppieren 3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01200" cy="6379200"/>
                          <a:chOff x="0" y="0"/>
                          <a:chExt cx="5102154" cy="6378222"/>
                        </a:xfrm>
                      </wpg:grpSpPr>
                      <pic:pic xmlns:pic="http://schemas.openxmlformats.org/drawingml/2006/picture">
                        <pic:nvPicPr>
                          <pic:cNvPr id="312" name="Grafik 3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87359" t="-16985" r="-71413" b="-13154"/>
                          <a:stretch/>
                        </pic:blipFill>
                        <pic:spPr bwMode="auto">
                          <a:xfrm rot="16200000">
                            <a:off x="-637822" y="920044"/>
                            <a:ext cx="6096000" cy="4820355"/>
                          </a:xfrm>
                          <a:prstGeom prst="rect">
                            <a:avLst/>
                          </a:prstGeom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313" name="Gruppieren 313"/>
                        <wpg:cNvGrpSpPr/>
                        <wpg:grpSpPr>
                          <a:xfrm>
                            <a:off x="4730044" y="0"/>
                            <a:ext cx="372110" cy="372110"/>
                            <a:chOff x="0" y="0"/>
                            <a:chExt cx="372533" cy="372533"/>
                          </a:xfrm>
                        </wpg:grpSpPr>
                        <pic:pic xmlns:pic="http://schemas.openxmlformats.org/drawingml/2006/picture">
                          <pic:nvPicPr>
                            <pic:cNvPr id="314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10800000" flipH="1">
                              <a:off x="180622" y="214489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pic:pic xmlns:pic="http://schemas.openxmlformats.org/drawingml/2006/picture">
                          <pic:nvPicPr>
                            <pic:cNvPr id="315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5400000" flipH="1">
                              <a:off x="-16934" y="16934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s:wsp>
                        <wps:cNvPr id="316" name="Textfeld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3454017" y="5012044"/>
                            <a:ext cx="2370454" cy="2990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342B4" w:rsidRPr="0040170E" w:rsidRDefault="009342B4" w:rsidP="009342B4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40170E">
                                <w:rPr>
                                  <w:sz w:val="16"/>
                                  <w:szCs w:val="16"/>
                                </w:rPr>
                                <w:t xml:space="preserve">Illustration: </w:t>
                              </w:r>
                              <w:r w:rsidR="002A5B8C">
                                <w:rPr>
                                  <w:sz w:val="16"/>
                                  <w:szCs w:val="16"/>
                                </w:rPr>
                                <w:t>Carmen Hochmann</w:t>
                              </w:r>
                              <w:r w:rsidRPr="0040170E">
                                <w:rPr>
                                  <w:sz w:val="16"/>
                                  <w:szCs w:val="16"/>
                                </w:rPr>
                                <w:t xml:space="preserve">, </w:t>
                              </w:r>
                              <w:r w:rsidR="002A5B8C">
                                <w:rPr>
                                  <w:sz w:val="16"/>
                                  <w:szCs w:val="16"/>
                                </w:rPr>
                                <w:t>Bielefeld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334" o:spid="_x0000_s1075" style="position:absolute;margin-left:41.1pt;margin-top:14.2pt;width:401.65pt;height:502.3pt;z-index:251708416;mso-width-relative:margin;mso-height-relative:margin" coordsize="51021,637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">
                <v:shape id="Grafik 312" o:spid="_x0000_s1076" type="#_x0000_t75" style="position:absolute;left:-6378;top:9200;width:60960;height:48203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fAZzDAAAA3AAAAA8AAABkcnMvZG93bnJldi54bWxEj0FrwkAUhO8F/8PyhN7qJim0Gl1DCQiF&#10;UqQqnh/ZZxLMvg272yT9911B8DjMzDfMpphMJwZyvrWsIF0kIIgrq1uuFZyOu5clCB+QNXaWScEf&#10;eSi2s6cN5tqO/EPDIdQiQtjnqKAJoc+l9FVDBv3C9sTRu1hnMETpaqkdjhFuOpklyZs02HJcaLCn&#10;sqHqevg1Ct6DWw3n3WjR8ldZf+u9npZSqef59LEGEWgKj/C9/akVvKYZ3M7EIyC3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t8BnMMAAADcAAAADwAAAAAAAAAAAAAAAACf&#10;AgAAZHJzL2Rvd25yZXYueG1sUEsFBgAAAAAEAAQA9wAAAI8DAAAAAA==&#10;" stroked="t" strokecolor="windowText" strokeweight="1pt">
                  <v:stroke joinstyle="round"/>
                  <v:imagedata r:id="rId40" o:title="" croptop="-11131f" cropbottom="-8621f" cropleft="-57252f" cropright="-46801f"/>
                  <v:path arrowok="t"/>
                </v:shape>
                <v:group id="Gruppieren 313" o:spid="_x0000_s1077" style="position:absolute;left:47300;width:3721;height:3721" coordsize="372533,3725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v8F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mcwP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v8F8QAAADcAAAA&#10;DwAAAAAAAAAAAAAAAACqAgAAZHJzL2Rvd25yZXYueG1sUEsFBgAAAAAEAAQA+gAAAJsDAAAAAA==&#10;">
                  <v:shape id="Picture 8" o:spid="_x0000_s1078" type="#_x0000_t75" style="position:absolute;left:180622;top:214489;width:191911;height:158044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ZLC9XEAAAA3AAAAA8AAABkcnMvZG93bnJldi54bWxEj0FrwkAUhO9C/8PyCr3pxrZGia5SSkuL&#10;CGL0kOMj+5qEZt+G3W2M/94tCB6HmfmGWW0G04qenG8sK5hOEhDEpdUNVwpOx8/xAoQPyBpby6Tg&#10;Qh4264fRCjNtz3ygPg+ViBD2GSqoQ+gyKX1Zk0E/sR1x9H6sMxiidJXUDs8Rblr5nCSpNNhwXKix&#10;o/eayt/8zyj4mqUFfvRF4QmrfD93uOuLrVJPj8PbEkSgIdzDt/a3VvAyfYX/M/EIyPUV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ZLC9XEAAAA3AAAAA8AAAAAAAAAAAAAAAAA&#10;nwIAAGRycy9kb3ducmV2LnhtbFBLBQYAAAAABAAEAPcAAACQAwAAAAA=&#10;">
                    <v:imagedata r:id="rId10" o:title="" croptop="11909f" cropbottom="14688f" cropleft="16259f" cropright="14533f"/>
                    <v:path arrowok="t"/>
                  </v:shape>
                  <v:shape id="Picture 8" o:spid="_x0000_s1079" type="#_x0000_t75" style="position:absolute;left:-16934;top:16934;width:191911;height:158044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WOTzzEAAAA3AAAAA8AAABkcnMvZG93bnJldi54bWxEj0GLwjAUhO/C/ofwFrxpWkWRrlFkF3HB&#10;g9jqnh/Nsy02L6WJtv77jSB4HGbmG2a57k0t7tS6yrKCeByBIM6trrhQcMq2owUI55E11pZJwYMc&#10;rFcfgyUm2nZ8pHvqCxEg7BJUUHrfJFK6vCSDbmwb4uBdbGvQB9kWUrfYBbip5SSK5tJgxWGhxIa+&#10;S8qv6c0o2F9+9sd0e67Pj79dfOgaklV2U2r42W++QHjq/Tv8av9qBdN4Bs8z4QjI1T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WOTzzEAAAA3AAAAA8AAAAAAAAAAAAAAAAA&#10;nwIAAGRycy9kb3ducmV2LnhtbFBLBQYAAAAABAAEAPcAAACQAwAAAAA=&#10;">
                    <v:imagedata r:id="rId10" o:title="" croptop="11909f" cropbottom="14688f" cropleft="16259f" cropright="14533f"/>
                    <v:path arrowok="t"/>
                  </v:shape>
                </v:group>
                <v:shape id="Textfeld 2" o:spid="_x0000_s1080" type="#_x0000_t202" style="position:absolute;left:34539;top:50121;width:23705;height:299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VGoMUA&#10;AADcAAAADwAAAGRycy9kb3ducmV2LnhtbESPUWvCQBCE34X+h2MLfdOLFkKMntJaWnwQStP+gG1u&#10;TUJze2lua+K/94SCj8PMfMOst6Nr1Yn60Hg2MJ8loIhLbxuuDHx9vk4zUEGQLbaeycCZAmw3d5M1&#10;5tYP/EGnQioVIRxyNFCLdLnWoazJYZj5jjh6R987lCj7Stsehwh3rV4kSaodNhwXauxoV1P5U/w5&#10;A3pcpsXbd/Jy+D03pciQvT8vM2Me7senFSihUW7h//beGnicp3A9E4+A3l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NUagxQAAANwAAAAPAAAAAAAAAAAAAAAAAJgCAABkcnMv&#10;ZG93bnJldi54bWxQSwUGAAAAAAQABAD1AAAAigMAAAAA&#10;" stroked="f">
                  <v:textbox style="mso-fit-shape-to-text:t">
                    <w:txbxContent>
                      <w:p w:rsidR="009342B4" w:rsidRPr="0040170E" w:rsidRDefault="009342B4" w:rsidP="009342B4">
                        <w:pPr>
                          <w:rPr>
                            <w:sz w:val="16"/>
                            <w:szCs w:val="16"/>
                          </w:rPr>
                        </w:pPr>
                        <w:r w:rsidRPr="0040170E">
                          <w:rPr>
                            <w:sz w:val="16"/>
                            <w:szCs w:val="16"/>
                          </w:rPr>
                          <w:t xml:space="preserve">Illustration: </w:t>
                        </w:r>
                        <w:r w:rsidR="002A5B8C">
                          <w:rPr>
                            <w:sz w:val="16"/>
                            <w:szCs w:val="16"/>
                          </w:rPr>
                          <w:t>Carmen Hochmann</w:t>
                        </w:r>
                        <w:r w:rsidRPr="0040170E">
                          <w:rPr>
                            <w:sz w:val="16"/>
                            <w:szCs w:val="16"/>
                          </w:rPr>
                          <w:t xml:space="preserve">, </w:t>
                        </w:r>
                        <w:r w:rsidR="002A5B8C">
                          <w:rPr>
                            <w:sz w:val="16"/>
                            <w:szCs w:val="16"/>
                          </w:rPr>
                          <w:t>Bielefeld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A5E11" w:rsidRDefault="002A5E11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  <w:sectPr w:rsidR="00811AFB" w:rsidSect="00087D26">
          <w:footerReference w:type="default" r:id="rId41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:rsidR="00811AFB" w:rsidRDefault="00811AFB" w:rsidP="00811AFB">
      <w:pPr>
        <w:pStyle w:val="ekvue3arial"/>
        <w:rPr>
          <w:u w:color="545454"/>
          <w:lang w:val="en-US"/>
        </w:rPr>
      </w:pPr>
      <w:r w:rsidRPr="00B85A98">
        <w:rPr>
          <w:u w:color="545454"/>
          <w:lang w:val="en-US"/>
        </w:rPr>
        <w:t xml:space="preserve">Picture card </w:t>
      </w:r>
      <w:r w:rsidR="00EE0B4A">
        <w:rPr>
          <w:u w:color="545454"/>
          <w:lang w:val="en-US"/>
        </w:rPr>
        <w:t>w</w:t>
      </w:r>
      <w:r>
        <w:rPr>
          <w:u w:color="545454"/>
          <w:lang w:val="en-US"/>
        </w:rPr>
        <w:t>olf</w:t>
      </w: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Pr="00B85A98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F569A" w:rsidP="00B85A98">
      <w:pPr>
        <w:pStyle w:val="ekvue3arial"/>
        <w:rPr>
          <w:u w:color="545454"/>
          <w:lang w:val="en-US"/>
        </w:rPr>
      </w:pPr>
      <w:r>
        <w:rPr>
          <w:u w:color="545454"/>
          <w:lang w:eastAsia="de-DE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521970</wp:posOffset>
                </wp:positionH>
                <wp:positionV relativeFrom="paragraph">
                  <wp:posOffset>180340</wp:posOffset>
                </wp:positionV>
                <wp:extent cx="5112000" cy="6400800"/>
                <wp:effectExtent l="19050" t="0" r="0" b="19050"/>
                <wp:wrapNone/>
                <wp:docPr id="335" name="Gruppieren 3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12000" cy="6400800"/>
                          <a:chOff x="0" y="0"/>
                          <a:chExt cx="5113444" cy="6400800"/>
                        </a:xfrm>
                      </wpg:grpSpPr>
                      <pic:pic xmlns:pic="http://schemas.openxmlformats.org/drawingml/2006/picture">
                        <pic:nvPicPr>
                          <pic:cNvPr id="318" name="Grafik 31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4680" t="-9669" r="-11421" b="-11476"/>
                          <a:stretch/>
                        </pic:blipFill>
                        <pic:spPr bwMode="auto">
                          <a:xfrm rot="16200000">
                            <a:off x="-643466" y="936978"/>
                            <a:ext cx="6107288" cy="4820356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319" name="Gruppieren 319"/>
                        <wpg:cNvGrpSpPr/>
                        <wpg:grpSpPr>
                          <a:xfrm>
                            <a:off x="4741334" y="0"/>
                            <a:ext cx="372110" cy="372110"/>
                            <a:chOff x="0" y="0"/>
                            <a:chExt cx="372533" cy="372533"/>
                          </a:xfrm>
                        </wpg:grpSpPr>
                        <pic:pic xmlns:pic="http://schemas.openxmlformats.org/drawingml/2006/picture">
                          <pic:nvPicPr>
                            <pic:cNvPr id="320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10800000" flipH="1">
                              <a:off x="180622" y="214489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pic:pic xmlns:pic="http://schemas.openxmlformats.org/drawingml/2006/picture">
                          <pic:nvPicPr>
                            <pic:cNvPr id="321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5400000" flipH="1">
                              <a:off x="-16934" y="16934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s:wsp>
                        <wps:cNvPr id="322" name="Textfeld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3454114" y="5034845"/>
                            <a:ext cx="2370454" cy="2990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11AFB" w:rsidRPr="0040170E" w:rsidRDefault="00811AFB" w:rsidP="00811AFB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40170E">
                                <w:rPr>
                                  <w:sz w:val="16"/>
                                  <w:szCs w:val="16"/>
                                </w:rPr>
                                <w:t xml:space="preserve">Illustration: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Friederike Ablang</w:t>
                              </w:r>
                              <w:r w:rsidRPr="0040170E">
                                <w:rPr>
                                  <w:sz w:val="16"/>
                                  <w:szCs w:val="16"/>
                                </w:rPr>
                                <w:t xml:space="preserve">,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Berlin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uppieren 335" o:spid="_x0000_s1081" style="position:absolute;margin-left:41.1pt;margin-top:14.2pt;width:402.5pt;height:7in;z-index:251713536;mso-width-relative:margin" coordsize="51134,640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">
                <v:shape id="Grafik 318" o:spid="_x0000_s1082" type="#_x0000_t75" style="position:absolute;left:-6435;top:9370;width:61073;height:48203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MeNrPCAAAA3AAAAA8AAABkcnMvZG93bnJldi54bWxET89rwjAUvgv+D+EJ3myqDtk6o4goCMOD&#10;btN5e2ve2mLzUpKo9b83h4HHj+/3dN6aWlzJ+cqygmGSgiDOra64UPD1uR68gvABWWNtmRTcycN8&#10;1u1MMdP2xju67kMhYgj7DBWUITSZlD4vyaBPbEMcuT/rDIYIXSG1w1sMN7UcpelEGqw4NpTY0LKk&#10;/Ly/GAUfW9fU48MPHqVfnRYvv/777ZQr1e+1i3cQgdrwFP+7N1rBeBjXxjPxCMjZ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DHjazwgAAANwAAAAPAAAAAAAAAAAAAAAAAJ8C&#10;AABkcnMvZG93bnJldi54bWxQSwUGAAAAAAQABAD3AAAAjgMAAAAA&#10;" stroked="t" strokecolor="black [3213]" strokeweight="1pt">
                  <v:imagedata r:id="rId43" o:title="" croptop="-6337f" cropbottom="-7521f" cropleft="-16174f" cropright="-7485f"/>
                  <v:path arrowok="t"/>
                </v:shape>
                <v:group id="Gruppieren 319" o:spid="_x0000_s1083" style="position:absolute;left:47413;width:3721;height:3721" coordsize="372533,3725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uPL/cYAAADcAAAADwAAAGRycy9kb3ducmV2LnhtbESPT2vCQBTE70K/w/IK&#10;vZlNGiptmlVEaulBCmqh9PbIPpNg9m3Irvnz7V2h4HGYmd8w+Wo0jeipc7VlBUkUgyAurK65VPBz&#10;3M5fQTiPrLGxTAomcrBaPsxyzLQdeE/9wZciQNhlqKDyvs2kdEVFBl1kW+LgnWxn0AfZlVJ3OAS4&#10;aeRzHC+kwZrDQoUtbSoqzoeLUfA54LBOk49+dz5tpr/jy/fvLiGlnh7H9TsIT6O/h//bX1pBmrzB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48v9xgAAANwA&#10;AAAPAAAAAAAAAAAAAAAAAKoCAABkcnMvZG93bnJldi54bWxQSwUGAAAAAAQABAD6AAAAnQMAAAAA&#10;">
                  <v:shape id="Picture 8" o:spid="_x0000_s1084" type="#_x0000_t75" style="position:absolute;left:180622;top:214489;width:191911;height:158044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ccx2vBAAAA3AAAAA8AAABkcnMvZG93bnJldi54bWxET89rwjAUvgv+D+EJu9l0im50RhFRNkQQ&#10;ux16fDRvbVnzUpJYu//eHASPH9/v1WYwrejJ+caygtckBUFcWt1wpeDn+zB9B+EDssbWMin4Jw+b&#10;9Xi0wkzbG1+oz0MlYgj7DBXUIXSZlL6syaBPbEccuV/rDIYIXSW1w1sMN62cpelSGmw4NtTY0a6m&#10;8i+/GgWfi2WB+74oPGGVn98cnvriqNTLZNh+gAg0hKf44f7SCuazOD+eiUdAru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ccx2vBAAAA3AAAAA8AAAAAAAAAAAAAAAAAnwIA&#10;AGRycy9kb3ducmV2LnhtbFBLBQYAAAAABAAEAPcAAACNAwAAAAA=&#10;">
                    <v:imagedata r:id="rId10" o:title="" croptop="11909f" cropbottom="14688f" cropleft="16259f" cropright="14533f"/>
                    <v:path arrowok="t"/>
                  </v:shape>
                  <v:shape id="Picture 8" o:spid="_x0000_s1085" type="#_x0000_t75" style="position:absolute;left:-16934;top:16934;width:191911;height:158044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TZg4LDAAAA3AAAAA8AAABkcnMvZG93bnJldi54bWxEj82qwjAUhPeC7xCOcHeaVkEu1SiiiIIL&#10;sf6sD82xLTYnpYm2vv2NINzlMDPfMPNlZyrxosaVlhXEowgEcWZ1ybmCy3k7/AXhPLLGyjIpeJOD&#10;5aLfm2OibcsneqU+FwHCLkEFhfd1IqXLCjLoRrYmDt7dNgZ9kE0udYNtgJtKjqNoKg2WHBYKrGld&#10;UPZIn0bB4b45nNLttbq+b7v42NYky/NTqZ9Bt5qB8NT5//C3vdcKJuMYPmfCEZCL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NmDgsMAAADcAAAADwAAAAAAAAAAAAAAAACf&#10;AgAAZHJzL2Rvd25yZXYueG1sUEsFBgAAAAAEAAQA9wAAAI8DAAAAAA==&#10;">
                    <v:imagedata r:id="rId10" o:title="" croptop="11909f" cropbottom="14688f" cropleft="16259f" cropright="14533f"/>
                    <v:path arrowok="t"/>
                  </v:shape>
                </v:group>
                <v:shape id="Textfeld 2" o:spid="_x0000_s1086" type="#_x0000_t202" style="position:absolute;left:34540;top:50348;width:23705;height:2991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KKHsUA&#10;AADcAAAADwAAAGRycy9kb3ducmV2LnhtbESPUWvCQBCE3wv+h2MLfauXRpAYPUVbLH0olKb+gDW3&#10;JsHcXprbmvjve4WCj8PMfMOsNqNr1YX60Hg28DRNQBGX3jZcGTh87R8zUEGQLbaeycCVAmzWk7sV&#10;5tYP/EmXQioVIRxyNFCLdLnWoazJYZj6jjh6J987lCj7Stsehwh3rU6TZK4dNhwXauzouabyXPw4&#10;A3pczIvXY/Ly/n1tSpEh+9gtMmMe7sftEpTQKLfwf/vNGpilKfydiUdAr3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YooexQAAANwAAAAPAAAAAAAAAAAAAAAAAJgCAABkcnMv&#10;ZG93bnJldi54bWxQSwUGAAAAAAQABAD1AAAAigMAAAAA&#10;" stroked="f">
                  <v:textbox style="mso-fit-shape-to-text:t">
                    <w:txbxContent>
                      <w:p w:rsidR="00811AFB" w:rsidRPr="0040170E" w:rsidRDefault="00811AFB" w:rsidP="00811AFB">
                        <w:pPr>
                          <w:rPr>
                            <w:sz w:val="16"/>
                            <w:szCs w:val="16"/>
                          </w:rPr>
                        </w:pPr>
                        <w:r w:rsidRPr="0040170E">
                          <w:rPr>
                            <w:sz w:val="16"/>
                            <w:szCs w:val="16"/>
                          </w:rPr>
                          <w:t xml:space="preserve">Illustration: </w:t>
                        </w:r>
                        <w:r>
                          <w:rPr>
                            <w:sz w:val="16"/>
                            <w:szCs w:val="16"/>
                          </w:rPr>
                          <w:t>Friederike Ablang</w:t>
                        </w:r>
                        <w:r w:rsidRPr="0040170E">
                          <w:rPr>
                            <w:sz w:val="16"/>
                            <w:szCs w:val="16"/>
                          </w:rPr>
                          <w:t xml:space="preserve">, </w:t>
                        </w:r>
                        <w:r>
                          <w:rPr>
                            <w:sz w:val="16"/>
                            <w:szCs w:val="16"/>
                          </w:rPr>
                          <w:t>Berlin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  <w:sectPr w:rsidR="00811AFB" w:rsidSect="00087D26">
          <w:footerReference w:type="default" r:id="rId44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:rsidR="00811AFB" w:rsidRDefault="00811AFB" w:rsidP="00811AFB">
      <w:pPr>
        <w:pStyle w:val="ekvue3arial"/>
        <w:rPr>
          <w:u w:color="545454"/>
          <w:lang w:val="en-US"/>
        </w:rPr>
      </w:pPr>
      <w:r w:rsidRPr="00B85A98">
        <w:rPr>
          <w:u w:color="545454"/>
          <w:lang w:val="en-US"/>
        </w:rPr>
        <w:t xml:space="preserve">Picture card </w:t>
      </w:r>
      <w:r w:rsidR="00EE0B4A">
        <w:rPr>
          <w:u w:color="545454"/>
          <w:lang w:val="en-US"/>
        </w:rPr>
        <w:t>p</w:t>
      </w:r>
      <w:r>
        <w:rPr>
          <w:u w:color="545454"/>
          <w:lang w:val="en-US"/>
        </w:rPr>
        <w:t>ig</w:t>
      </w: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F569A" w:rsidP="00811AFB">
      <w:pPr>
        <w:pStyle w:val="ekvue3arial"/>
        <w:rPr>
          <w:u w:color="545454"/>
          <w:lang w:val="en-US"/>
        </w:rPr>
      </w:pPr>
      <w:r>
        <w:rPr>
          <w:u w:color="545454"/>
          <w:lang w:eastAsia="de-DE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521970</wp:posOffset>
                </wp:positionH>
                <wp:positionV relativeFrom="paragraph">
                  <wp:posOffset>180340</wp:posOffset>
                </wp:positionV>
                <wp:extent cx="5115600" cy="6447600"/>
                <wp:effectExtent l="19050" t="0" r="8890" b="10795"/>
                <wp:wrapNone/>
                <wp:docPr id="339" name="Gruppieren 3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15600" cy="6447600"/>
                          <a:chOff x="0" y="0"/>
                          <a:chExt cx="5113867" cy="6445955"/>
                        </a:xfrm>
                      </wpg:grpSpPr>
                      <pic:pic xmlns:pic="http://schemas.openxmlformats.org/drawingml/2006/picture">
                        <pic:nvPicPr>
                          <pic:cNvPr id="324" name="Grafik 32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0312" t="-39782" r="-20962" b="-65191"/>
                          <a:stretch/>
                        </pic:blipFill>
                        <pic:spPr bwMode="auto">
                          <a:xfrm rot="16200000">
                            <a:off x="-654755" y="959555"/>
                            <a:ext cx="6141155" cy="483164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36" name="Textfeld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3465689" y="5068711"/>
                            <a:ext cx="2369820" cy="2984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F569A" w:rsidRPr="0040170E" w:rsidRDefault="008F569A" w:rsidP="008F569A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40170E">
                                <w:rPr>
                                  <w:sz w:val="16"/>
                                  <w:szCs w:val="16"/>
                                </w:rPr>
                                <w:t xml:space="preserve">Illustration: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Friederike Ablang</w:t>
                              </w:r>
                              <w:r w:rsidRPr="0040170E">
                                <w:rPr>
                                  <w:sz w:val="16"/>
                                  <w:szCs w:val="16"/>
                                </w:rPr>
                                <w:t xml:space="preserve">,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Berlin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337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09" t="18172" r="22176" b="22412"/>
                          <a:stretch>
                            <a:fillRect/>
                          </a:stretch>
                        </pic:blipFill>
                        <pic:spPr bwMode="auto">
                          <a:xfrm rot="10800000" flipH="1">
                            <a:off x="4921956" y="225777"/>
                            <a:ext cx="191911" cy="15804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33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09" t="18172" r="22176" b="22412"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4724400" y="16934"/>
                            <a:ext cx="191911" cy="15804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339" o:spid="_x0000_s1087" style="position:absolute;margin-left:41.1pt;margin-top:14.2pt;width:402.8pt;height:507.7pt;z-index:251719680;mso-width-relative:margin;mso-height-relative:margin" coordsize="51138,644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">
                <v:shape id="Grafik 324" o:spid="_x0000_s1088" type="#_x0000_t75" style="position:absolute;left:-6548;top:9596;width:61411;height:48316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C5f/EAAAA3AAAAA8AAABkcnMvZG93bnJldi54bWxEj81qwzAQhO+BvIPYQG+1nLSU4EYJIT/Q&#10;QwuJU2iPi7WRTKyVsVTHffuqEMhxmJlvmMVqcI3oqQu1ZwXTLAdBXHlds1Hwedo/zkGEiKyx8UwK&#10;finAajkeLbDQ/spH6stoRIJwKFCBjbEtpAyVJYch8y1x8s6+cxiT7IzUHV4T3DVylucv0mHNacFi&#10;SxtL1aX8cQp6s9/a4L6iNaTfyw952H2HtVIPk2H9CiLSEO/hW/tNK3iaPcP/mXQE5PI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NC5f/EAAAA3AAAAA8AAAAAAAAAAAAAAAAA&#10;nwIAAGRycy9kb3ducmV2LnhtbFBLBQYAAAAABAAEAPcAAACQAwAAAAA=&#10;" stroked="t" strokecolor="black [3213]" strokeweight="1pt">
                  <v:imagedata r:id="rId46" o:title="" croptop="-26072f" cropbottom="-42724f" cropleft="-32972f" cropright="-13738f"/>
                  <v:path arrowok="t"/>
                </v:shape>
                <v:shape id="Textfeld 2" o:spid="_x0000_s1089" type="#_x0000_t202" style="position:absolute;left:34657;top:50686;width:23698;height:2985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AawMUA&#10;AADcAAAADwAAAGRycy9kb3ducmV2LnhtbESPUWvCQBCE3wv+h2MLfauXVggxeoq2WPpQKE39AWtu&#10;TYK5vTS3mvjve4WCj8PMfMMs16Nr1YX60Hg28DRNQBGX3jZcGdh/7x4zUEGQLbaeycCVAqxXk7sl&#10;5tYP/EWXQioVIRxyNFCLdLnWoazJYZj6jjh6R987lCj7Stsehwh3rX5OklQ7bDgu1NjRS03lqTg7&#10;A3qcp8XbIXn9+Lk2pciQfW7nmTEP9+NmAUpolFv4v/1uDcxmKfydiUdAr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gBrAxQAAANwAAAAPAAAAAAAAAAAAAAAAAJgCAABkcnMv&#10;ZG93bnJldi54bWxQSwUGAAAAAAQABAD1AAAAigMAAAAA&#10;" stroked="f">
                  <v:textbox style="mso-fit-shape-to-text:t">
                    <w:txbxContent>
                      <w:p w:rsidR="008F569A" w:rsidRPr="0040170E" w:rsidRDefault="008F569A" w:rsidP="008F569A">
                        <w:pPr>
                          <w:rPr>
                            <w:sz w:val="16"/>
                            <w:szCs w:val="16"/>
                          </w:rPr>
                        </w:pPr>
                        <w:r w:rsidRPr="0040170E">
                          <w:rPr>
                            <w:sz w:val="16"/>
                            <w:szCs w:val="16"/>
                          </w:rPr>
                          <w:t xml:space="preserve">Illustration: </w:t>
                        </w:r>
                        <w:r>
                          <w:rPr>
                            <w:sz w:val="16"/>
                            <w:szCs w:val="16"/>
                          </w:rPr>
                          <w:t>Friederike Ablang</w:t>
                        </w:r>
                        <w:r w:rsidRPr="0040170E">
                          <w:rPr>
                            <w:sz w:val="16"/>
                            <w:szCs w:val="16"/>
                          </w:rPr>
                          <w:t xml:space="preserve">, </w:t>
                        </w:r>
                        <w:r>
                          <w:rPr>
                            <w:sz w:val="16"/>
                            <w:szCs w:val="16"/>
                          </w:rPr>
                          <w:t>Berlin</w:t>
                        </w:r>
                      </w:p>
                    </w:txbxContent>
                  </v:textbox>
                </v:shape>
                <v:shape id="Picture 8" o:spid="_x0000_s1090" type="#_x0000_t75" style="position:absolute;left:49219;top:2257;width:1919;height:1581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0sycLEAAAA3AAAAA8AAABkcnMvZG93bnJldi54bWxEj0FrwkAUhO+F/oflFXrTTRW1xGykiEUp&#10;gph6yPGRfU1Cs2/D7hrjv+8WCj0OM/MNk21G04mBnG8tK3iZJiCIK6tbrhVcPt8nryB8QNbYWSYF&#10;d/KwyR8fMky1vfGZhiLUIkLYp6igCaFPpfRVQwb91PbE0fuyzmCI0tVSO7xFuOnkLEmW0mDLcaHB&#10;nrYNVd/F1SjYL5Yl7oay9IR1cVo5PA7lh1LPT+PbGkSgMfyH/9oHrWA+X8HvmXgEZP4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0sycLEAAAA3AAAAA8AAAAAAAAAAAAAAAAA&#10;nwIAAGRycy9kb3ducmV2LnhtbFBLBQYAAAAABAAEAPcAAACQAwAAAAA=&#10;">
                  <v:imagedata r:id="rId10" o:title="" croptop="11909f" cropbottom="14688f" cropleft="16259f" cropright="14533f"/>
                  <v:path arrowok="t"/>
                </v:shape>
                <v:shape id="Picture 8" o:spid="_x0000_s1091" type="#_x0000_t75" style="position:absolute;left:47243;top:170;width:1919;height:1580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A6vMK+AAAA3AAAAA8AAABkcnMvZG93bnJldi54bWxET0sKwjAQ3QveIYzgTlMVRKpRRBEFF2L9&#10;rIdmbIvNpDTR1tubheDy8f6LVWtK8abaFZYVjIYRCOLU6oIzBdfLbjAD4TyyxtIyKfiQg9Wy21lg&#10;rG3DZ3onPhMhhF2MCnLvq1hKl+Zk0A1tRRy4h60N+gDrTOoamxBuSjmOoqk0WHBoyLGiTU7pM3kZ&#10;BcfH9nhOdrfy9rnvR6emIllcXkr1e+16DsJT6//in/ugFUwmYW04E46AXH4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KA6vMK+AAAA3AAAAA8AAAAAAAAAAAAAAAAAnwIAAGRy&#10;cy9kb3ducmV2LnhtbFBLBQYAAAAABAAEAPcAAACKAwAAAAA=&#10;">
                  <v:imagedata r:id="rId10" o:title="" croptop="11909f" cropbottom="14688f" cropleft="16259f" cropright="14533f"/>
                  <v:path arrowok="t"/>
                </v:shape>
              </v:group>
            </w:pict>
          </mc:Fallback>
        </mc:AlternateContent>
      </w: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F569A" w:rsidRDefault="008F569A" w:rsidP="00B85A98">
      <w:pPr>
        <w:pStyle w:val="ekvue3arial"/>
        <w:rPr>
          <w:u w:color="545454"/>
          <w:lang w:val="en-US"/>
        </w:rPr>
        <w:sectPr w:rsidR="008F569A" w:rsidSect="00087D26">
          <w:footerReference w:type="default" r:id="rId47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:rsidR="008F569A" w:rsidRDefault="008F569A" w:rsidP="008F569A">
      <w:pPr>
        <w:pStyle w:val="ekvue3arial"/>
        <w:rPr>
          <w:u w:color="545454"/>
          <w:lang w:val="en-US"/>
        </w:rPr>
      </w:pPr>
      <w:r w:rsidRPr="00B85A98">
        <w:rPr>
          <w:u w:color="545454"/>
          <w:lang w:val="en-US"/>
        </w:rPr>
        <w:t xml:space="preserve">Picture card </w:t>
      </w:r>
      <w:r>
        <w:rPr>
          <w:u w:color="545454"/>
          <w:lang w:val="en-US"/>
        </w:rPr>
        <w:t>Gingerbread Man</w:t>
      </w:r>
    </w:p>
    <w:p w:rsidR="008F569A" w:rsidRDefault="008F569A" w:rsidP="008F569A">
      <w:pPr>
        <w:pStyle w:val="ekvue3arial"/>
        <w:rPr>
          <w:u w:color="545454"/>
          <w:lang w:val="en-US"/>
        </w:rPr>
      </w:pPr>
    </w:p>
    <w:p w:rsidR="008F569A" w:rsidRDefault="008F569A" w:rsidP="008F569A">
      <w:pPr>
        <w:pStyle w:val="ekvue3arial"/>
        <w:rPr>
          <w:u w:color="545454"/>
          <w:lang w:val="en-US"/>
        </w:rPr>
      </w:pPr>
    </w:p>
    <w:p w:rsidR="008F569A" w:rsidRDefault="008F569A" w:rsidP="008F569A">
      <w:pPr>
        <w:pStyle w:val="ekvue3arial"/>
        <w:rPr>
          <w:u w:color="545454"/>
          <w:lang w:val="en-US"/>
        </w:rPr>
      </w:pPr>
    </w:p>
    <w:p w:rsidR="008F569A" w:rsidRDefault="008F569A" w:rsidP="008F569A">
      <w:pPr>
        <w:pStyle w:val="ekvue3arial"/>
        <w:rPr>
          <w:u w:color="545454"/>
          <w:lang w:val="en-US"/>
        </w:rPr>
      </w:pPr>
    </w:p>
    <w:p w:rsidR="008F569A" w:rsidRDefault="008F569A" w:rsidP="008F569A">
      <w:pPr>
        <w:pStyle w:val="ekvue3arial"/>
        <w:rPr>
          <w:u w:color="545454"/>
          <w:lang w:val="en-US"/>
        </w:rPr>
      </w:pPr>
    </w:p>
    <w:p w:rsidR="008F569A" w:rsidRDefault="008F569A" w:rsidP="008F569A">
      <w:pPr>
        <w:pStyle w:val="ekvue3arial"/>
        <w:rPr>
          <w:u w:color="545454"/>
          <w:lang w:val="en-US"/>
        </w:rPr>
      </w:pPr>
    </w:p>
    <w:p w:rsidR="008F569A" w:rsidRDefault="000F52A9" w:rsidP="008F569A">
      <w:pPr>
        <w:pStyle w:val="ekvue3arial"/>
        <w:rPr>
          <w:u w:color="545454"/>
          <w:lang w:val="en-US"/>
        </w:rPr>
      </w:pPr>
      <w:r>
        <w:rPr>
          <w:u w:color="545454"/>
          <w:lang w:eastAsia="de-DE"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521970</wp:posOffset>
                </wp:positionH>
                <wp:positionV relativeFrom="paragraph">
                  <wp:posOffset>180340</wp:posOffset>
                </wp:positionV>
                <wp:extent cx="5115600" cy="6400800"/>
                <wp:effectExtent l="19050" t="0" r="8890" b="19050"/>
                <wp:wrapNone/>
                <wp:docPr id="346" name="Gruppieren 3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15600" cy="6400800"/>
                          <a:chOff x="0" y="0"/>
                          <a:chExt cx="5113867" cy="6400800"/>
                        </a:xfrm>
                      </wpg:grpSpPr>
                      <pic:pic xmlns:pic="http://schemas.openxmlformats.org/drawingml/2006/picture">
                        <pic:nvPicPr>
                          <pic:cNvPr id="342" name="Grafik 34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2759" r="-35844" b="904"/>
                          <a:stretch/>
                        </pic:blipFill>
                        <pic:spPr bwMode="auto">
                          <a:xfrm rot="16200000">
                            <a:off x="-632178" y="936978"/>
                            <a:ext cx="6096000" cy="4831644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3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09" t="18172" r="22176" b="22412"/>
                          <a:stretch>
                            <a:fillRect/>
                          </a:stretch>
                        </pic:blipFill>
                        <pic:spPr bwMode="auto">
                          <a:xfrm rot="10800000" flipH="1">
                            <a:off x="4921955" y="214488"/>
                            <a:ext cx="191912" cy="15804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344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09" t="18172" r="22176" b="22412"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4724400" y="16933"/>
                            <a:ext cx="191911" cy="15804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wps:wsp>
                        <wps:cNvPr id="345" name="Textfeld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3465689" y="5046133"/>
                            <a:ext cx="2370406" cy="298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416E" w:rsidRPr="0040170E" w:rsidRDefault="001E416E" w:rsidP="001E416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40170E">
                                <w:rPr>
                                  <w:sz w:val="16"/>
                                  <w:szCs w:val="16"/>
                                </w:rPr>
                                <w:t xml:space="preserve">Illustration: </w:t>
                              </w:r>
                              <w:r w:rsidR="00C05140" w:rsidRPr="00C05140">
                                <w:rPr>
                                  <w:rStyle w:val="content"/>
                                  <w:sz w:val="16"/>
                                  <w:szCs w:val="16"/>
                                </w:rPr>
                                <w:t>Fotolia.com (pegasosart)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uppieren 346" o:spid="_x0000_s1092" style="position:absolute;margin-left:41.1pt;margin-top:14.2pt;width:402.8pt;height:7in;z-index:251725824;mso-width-relative:margin" coordsize="51138,640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342" o:spid="_x0000_s1093" type="#_x0000_t75" style="position:absolute;left:-6322;top:9370;width:60960;height:48316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p8RJjEAAAA3AAAAA8AAABkcnMvZG93bnJldi54bWxEj0FrwkAUhO8F/8PyhF5EN2pT2piNlEJp&#10;r41Sr4/sMxvMvo3ZrSb/3i0UPA4z8w2Tbwfbigv1vnGsYLlIQBBXTjdcK9jvPuYvIHxA1tg6JgUj&#10;edgWk4ccM+2u/E2XMtQiQthnqMCE0GVS+sqQRb9wHXH0jq63GKLsa6l7vEa4beUqSZ6lxYbjgsGO&#10;3g1Vp/LXKqj0OZju86dJj7N0PJQ4vs78qNTjdHjbgAg0hHv4v/2lFayfVvB3Jh4BWdw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p8RJjEAAAA3AAAAA8AAAAAAAAAAAAAAAAA&#10;nwIAAGRycy9kb3ducmV2LnhtbFBLBQYAAAAABAAEAPcAAACQAwAAAAA=&#10;" stroked="t" strokecolor="black [3213]" strokeweight="1pt">
                  <v:imagedata r:id="rId49" o:title="" cropbottom="592f" cropleft="-21469f" cropright="-23491f"/>
                  <v:path arrowok="t"/>
                </v:shape>
                <v:shape id="Picture 8" o:spid="_x0000_s1094" type="#_x0000_t75" style="position:absolute;left:49219;top:2144;width:1919;height:1581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oRvLzEAAAA3AAAAA8AAABkcnMvZG93bnJldi54bWxEj0FrwkAUhO+C/2F5Qm+6UWtaUlcRaWmR&#10;Qmn0kOMj+0yC2bdhdxvTf98tCB6HmfmGWW8H04qenG8sK5jPEhDEpdUNVwpOx7fpMwgfkDW2lknB&#10;L3nYbsajNWbaXvmb+jxUIkLYZ6igDqHLpPRlTQb9zHbE0TtbZzBE6SqpHV4j3LRykSSpNNhwXKix&#10;o31N5SX/MQreV2mBr31ReMIq/3py+NkXB6UeJsPuBUSgIdzDt/aHVrB8XML/mXgE5OY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oRvLzEAAAA3AAAAA8AAAAAAAAAAAAAAAAA&#10;nwIAAGRycy9kb3ducmV2LnhtbFBLBQYAAAAABAAEAPcAAACQAwAAAAA=&#10;">
                  <v:imagedata r:id="rId50" o:title="" croptop="11909f" cropbottom="14688f" cropleft="16259f" cropright="14533f"/>
                  <v:path arrowok="t"/>
                </v:shape>
                <v:shape id="Picture 8" o:spid="_x0000_s1095" type="#_x0000_t75" style="position:absolute;left:47243;top:170;width:1919;height:1580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lxxbrFAAAA3AAAAA8AAABkcnMvZG93bnJldi54bWxEj0trwzAQhO+F/gexhd4aOWkowY0cSoNp&#10;IYcQp+l5sdYPaq2MJb/+fRQI9DjMzDfMdjeZRgzUudqyguUiAkGcW11zqeDnnL5sQDiPrLGxTApm&#10;crBLHh+2GGs78omGzJciQNjFqKDyvo2ldHlFBt3CtsTBK2xn0AfZlVJ3OAa4aeQqit6kwZrDQoUt&#10;fVaU/2W9UXAo9odTll6ay/z7tTyOLcn63Cv1/DR9vIPwNPn/8L39rRW8rtdwOxOOgEyu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5ccW6xQAAANwAAAAPAAAAAAAAAAAAAAAA&#10;AJ8CAABkcnMvZG93bnJldi54bWxQSwUGAAAAAAQABAD3AAAAkQMAAAAA&#10;">
                  <v:imagedata r:id="rId50" o:title="" croptop="11909f" cropbottom="14688f" cropleft="16259f" cropright="14533f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feld 2" o:spid="_x0000_s1096" type="#_x0000_t202" style="position:absolute;left:34656;top:50461;width:23705;height:2985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T3ysYA&#10;AADcAAAADwAAAGRycy9kb3ducmV2LnhtbESPUU/CQBCE30n4D5cl4Q2uiJJSOQhqJDyYGKs/YO2t&#10;bWNvr/ZWWv49R2Li42RmvslsdoNr1Im6UHs2sJgnoIgLb2suDXy8P89SUEGQLTaeycCZAuy249EG&#10;M+t7fqNTLqWKEA4ZGqhE2kzrUFTkMMx9Sxy9L985lCi7UtsO+wh3jb5JkpV2WHNcqLClx4qK7/zX&#10;GdDDepUfPpOnl59zXYj06evDOjVmOhn296CEBvkP/7WP1sDy9g6uZ+IR0N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lT3ysYAAADcAAAADwAAAAAAAAAAAAAAAACYAgAAZHJz&#10;L2Rvd25yZXYueG1sUEsFBgAAAAAEAAQA9QAAAIsDAAAAAA==&#10;" stroked="f">
                  <v:textbox style="mso-fit-shape-to-text:t">
                    <w:txbxContent>
                      <w:p w:rsidR="001E416E" w:rsidRPr="0040170E" w:rsidRDefault="001E416E" w:rsidP="001E416E">
                        <w:pPr>
                          <w:rPr>
                            <w:sz w:val="16"/>
                            <w:szCs w:val="16"/>
                          </w:rPr>
                        </w:pPr>
                        <w:r w:rsidRPr="0040170E">
                          <w:rPr>
                            <w:sz w:val="16"/>
                            <w:szCs w:val="16"/>
                          </w:rPr>
                          <w:t xml:space="preserve">Illustration: </w:t>
                        </w:r>
                        <w:r w:rsidR="00C05140" w:rsidRPr="00C05140">
                          <w:rPr>
                            <w:rStyle w:val="content"/>
                            <w:sz w:val="16"/>
                            <w:szCs w:val="16"/>
                          </w:rPr>
                          <w:t>Fotolia.com (pegasosart)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Pr="00B85A98" w:rsidRDefault="00B85A98" w:rsidP="00B85A98">
      <w:pPr>
        <w:pStyle w:val="ekvue3arial"/>
        <w:rPr>
          <w:u w:color="545454"/>
          <w:lang w:val="en-US"/>
        </w:rPr>
      </w:pPr>
    </w:p>
    <w:p w:rsidR="0081400D" w:rsidRPr="00B85A98" w:rsidRDefault="0081400D" w:rsidP="00FF3613">
      <w:pPr>
        <w:rPr>
          <w:lang w:val="en-US"/>
        </w:rPr>
      </w:pPr>
    </w:p>
    <w:p w:rsidR="00B85A98" w:rsidRPr="00B85A98" w:rsidRDefault="00B85A98" w:rsidP="00FF3613">
      <w:pPr>
        <w:rPr>
          <w:lang w:val="en-US"/>
        </w:rPr>
      </w:pPr>
    </w:p>
    <w:p w:rsidR="00B85A98" w:rsidRPr="00B85A98" w:rsidRDefault="00B85A98" w:rsidP="00FF3613">
      <w:pPr>
        <w:rPr>
          <w:lang w:val="en-US"/>
        </w:rPr>
      </w:pPr>
    </w:p>
    <w:p w:rsidR="0081400D" w:rsidRPr="00B85A98" w:rsidRDefault="0081400D" w:rsidP="00FF3613">
      <w:pPr>
        <w:rPr>
          <w:lang w:val="en-US"/>
        </w:rPr>
      </w:pPr>
    </w:p>
    <w:p w:rsidR="0081400D" w:rsidRPr="00B85A98" w:rsidRDefault="0081400D" w:rsidP="00FF3613">
      <w:pPr>
        <w:rPr>
          <w:lang w:val="en-US"/>
        </w:rPr>
      </w:pPr>
    </w:p>
    <w:p w:rsidR="0081400D" w:rsidRPr="00B85A98" w:rsidRDefault="0081400D" w:rsidP="00FF3613">
      <w:pPr>
        <w:rPr>
          <w:lang w:val="en-US"/>
        </w:rPr>
      </w:pPr>
    </w:p>
    <w:p w:rsidR="0081400D" w:rsidRPr="00B85A98" w:rsidRDefault="0081400D" w:rsidP="00FF3613">
      <w:pPr>
        <w:rPr>
          <w:lang w:val="en-US"/>
        </w:rPr>
      </w:pPr>
    </w:p>
    <w:p w:rsidR="0081400D" w:rsidRPr="00B85A98" w:rsidRDefault="0081400D" w:rsidP="00FF3613">
      <w:pPr>
        <w:rPr>
          <w:lang w:val="en-US"/>
        </w:rPr>
      </w:pPr>
    </w:p>
    <w:p w:rsidR="007B633B" w:rsidRPr="00B85A98" w:rsidRDefault="007B633B" w:rsidP="00FF3613">
      <w:pPr>
        <w:rPr>
          <w:lang w:val="en-US"/>
        </w:rPr>
      </w:pPr>
    </w:p>
    <w:sectPr w:rsidR="007B633B" w:rsidRPr="00B85A98" w:rsidSect="00087D26">
      <w:footerReference w:type="default" r:id="rId51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4DF" w:rsidRDefault="000204DF" w:rsidP="003C599D">
      <w:pPr>
        <w:spacing w:line="240" w:lineRule="auto"/>
      </w:pPr>
      <w:r>
        <w:separator/>
      </w:r>
    </w:p>
  </w:endnote>
  <w:endnote w:type="continuationSeparator" w:id="0">
    <w:p w:rsidR="000204DF" w:rsidRDefault="000204DF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C65" w:rsidRDefault="00001C65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087D26" w:rsidRPr="00F42294" w:rsidTr="006B2D23">
      <w:trPr>
        <w:trHeight w:hRule="exact" w:val="680"/>
      </w:trPr>
      <w:tc>
        <w:tcPr>
          <w:tcW w:w="1131" w:type="dxa"/>
          <w:noWrap/>
        </w:tcPr>
        <w:p w:rsidR="00087D26" w:rsidRPr="00913892" w:rsidRDefault="00087D26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650420D5" wp14:editId="6A6C8762">
                <wp:extent cx="468000" cy="234000"/>
                <wp:effectExtent l="0" t="0" r="8255" b="0"/>
                <wp:docPr id="1" name="Grafi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087D26" w:rsidRPr="00913892" w:rsidRDefault="00087D26" w:rsidP="00453976">
          <w:pPr>
            <w:pStyle w:val="ekvpagina"/>
          </w:pPr>
          <w:r w:rsidRPr="00913892">
            <w:t xml:space="preserve">© Ernst Klett Verlag GmbH, Stuttgart </w:t>
          </w:r>
          <w:r>
            <w:t xml:space="preserve">2019 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087D26" w:rsidRPr="00005AE2" w:rsidRDefault="00087D26" w:rsidP="00453976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087D26" w:rsidRPr="00025140" w:rsidRDefault="00087D26" w:rsidP="00A919CB">
          <w:pPr>
            <w:pStyle w:val="ekvquelle"/>
          </w:pPr>
          <w:r w:rsidRPr="00005AE2">
            <w:t xml:space="preserve">Illustratoren: </w:t>
          </w:r>
          <w:r w:rsidR="00A919CB">
            <w:t>Hendrik Kranenberg, Drolshagen</w:t>
          </w:r>
        </w:p>
      </w:tc>
      <w:tc>
        <w:tcPr>
          <w:tcW w:w="397" w:type="dxa"/>
        </w:tcPr>
        <w:p w:rsidR="00087D26" w:rsidRPr="00913892" w:rsidRDefault="00087D26" w:rsidP="00913892">
          <w:pPr>
            <w:pStyle w:val="ekvpagina"/>
          </w:pPr>
        </w:p>
      </w:tc>
    </w:tr>
  </w:tbl>
  <w:p w:rsidR="00087D26" w:rsidRDefault="00087D26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C65" w:rsidRDefault="00001C65">
    <w:pPr>
      <w:pStyle w:val="Fuzeile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A919CB" w:rsidRPr="00F42294" w:rsidTr="006B2D23">
      <w:trPr>
        <w:trHeight w:hRule="exact" w:val="680"/>
      </w:trPr>
      <w:tc>
        <w:tcPr>
          <w:tcW w:w="1131" w:type="dxa"/>
          <w:noWrap/>
        </w:tcPr>
        <w:p w:rsidR="00A919CB" w:rsidRPr="00913892" w:rsidRDefault="00A919CB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4BCC53FB" wp14:editId="78BEA5AA">
                <wp:extent cx="468000" cy="234000"/>
                <wp:effectExtent l="0" t="0" r="8255" b="0"/>
                <wp:docPr id="5" name="Grafi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A919CB" w:rsidRPr="00913892" w:rsidRDefault="00A919CB" w:rsidP="00453976">
          <w:pPr>
            <w:pStyle w:val="ekvpagina"/>
          </w:pPr>
          <w:r w:rsidRPr="00913892">
            <w:t xml:space="preserve">© Ernst Klett Verlag GmbH, Stuttgart </w:t>
          </w:r>
          <w:r>
            <w:t xml:space="preserve">2019 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A919CB" w:rsidRPr="00005AE2" w:rsidRDefault="00A919CB" w:rsidP="00453976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A919CB" w:rsidRPr="00025140" w:rsidRDefault="00A919CB" w:rsidP="006B47E1">
          <w:pPr>
            <w:pStyle w:val="ekvquelle"/>
          </w:pPr>
          <w:r w:rsidRPr="00005AE2">
            <w:t xml:space="preserve">Illustratoren: </w:t>
          </w:r>
          <w:r w:rsidR="006B47E1">
            <w:t>Anke Fröhlich</w:t>
          </w:r>
          <w:r w:rsidRPr="00005AE2">
            <w:t>, Leipzig</w:t>
          </w:r>
        </w:p>
      </w:tc>
      <w:tc>
        <w:tcPr>
          <w:tcW w:w="397" w:type="dxa"/>
        </w:tcPr>
        <w:p w:rsidR="00A919CB" w:rsidRPr="00913892" w:rsidRDefault="00A919CB" w:rsidP="00913892">
          <w:pPr>
            <w:pStyle w:val="ekvpagina"/>
          </w:pPr>
        </w:p>
      </w:tc>
    </w:tr>
  </w:tbl>
  <w:p w:rsidR="00A919CB" w:rsidRDefault="00A919CB">
    <w:pPr>
      <w:pStyle w:val="Fuzeile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B746B9" w:rsidRPr="00F42294" w:rsidTr="006B2D23">
      <w:trPr>
        <w:trHeight w:hRule="exact" w:val="680"/>
      </w:trPr>
      <w:tc>
        <w:tcPr>
          <w:tcW w:w="1131" w:type="dxa"/>
          <w:noWrap/>
        </w:tcPr>
        <w:p w:rsidR="00B746B9" w:rsidRPr="00913892" w:rsidRDefault="00B746B9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63118E0A" wp14:editId="3382FED5">
                <wp:extent cx="468000" cy="234000"/>
                <wp:effectExtent l="0" t="0" r="8255" b="0"/>
                <wp:docPr id="6" name="Grafi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B746B9" w:rsidRPr="00913892" w:rsidRDefault="00B746B9" w:rsidP="00453976">
          <w:pPr>
            <w:pStyle w:val="ekvpagina"/>
          </w:pPr>
          <w:r w:rsidRPr="00913892">
            <w:t xml:space="preserve">© Ernst Klett Verlag GmbH, Stuttgart </w:t>
          </w:r>
          <w:r>
            <w:t xml:space="preserve">2019 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740A74" w:rsidRDefault="00B746B9" w:rsidP="00740A74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B746B9" w:rsidRPr="00740A74" w:rsidRDefault="00B746B9" w:rsidP="00740A74">
          <w:pPr>
            <w:pStyle w:val="ekvquelle"/>
          </w:pPr>
          <w:r w:rsidRPr="00740A74">
            <w:rPr>
              <w:szCs w:val="10"/>
            </w:rPr>
            <w:t xml:space="preserve">Illustratoren: </w:t>
          </w:r>
          <w:r w:rsidR="00740A74" w:rsidRPr="00740A74">
            <w:rPr>
              <w:rStyle w:val="content"/>
              <w:szCs w:val="10"/>
            </w:rPr>
            <w:t xml:space="preserve">Cornelia Haas, </w:t>
          </w:r>
          <w:r w:rsidR="00740A74">
            <w:rPr>
              <w:rStyle w:val="content"/>
              <w:szCs w:val="10"/>
            </w:rPr>
            <w:t>Münster</w:t>
          </w:r>
        </w:p>
      </w:tc>
      <w:tc>
        <w:tcPr>
          <w:tcW w:w="397" w:type="dxa"/>
        </w:tcPr>
        <w:p w:rsidR="00B746B9" w:rsidRPr="00913892" w:rsidRDefault="00B746B9" w:rsidP="00913892">
          <w:pPr>
            <w:pStyle w:val="ekvpagina"/>
          </w:pPr>
        </w:p>
      </w:tc>
    </w:tr>
  </w:tbl>
  <w:p w:rsidR="00B746B9" w:rsidRDefault="00B746B9">
    <w:pPr>
      <w:pStyle w:val="Fuzeile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B746B9" w:rsidRPr="00F42294" w:rsidTr="006B2D23">
      <w:trPr>
        <w:trHeight w:hRule="exact" w:val="680"/>
      </w:trPr>
      <w:tc>
        <w:tcPr>
          <w:tcW w:w="1131" w:type="dxa"/>
          <w:noWrap/>
        </w:tcPr>
        <w:p w:rsidR="00B746B9" w:rsidRPr="00913892" w:rsidRDefault="00B746B9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1F79FD48" wp14:editId="25F67A1E">
                <wp:extent cx="468000" cy="234000"/>
                <wp:effectExtent l="0" t="0" r="8255" b="0"/>
                <wp:docPr id="7" name="Grafik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B746B9" w:rsidRPr="00913892" w:rsidRDefault="00B746B9" w:rsidP="00453976">
          <w:pPr>
            <w:pStyle w:val="ekvpagina"/>
          </w:pPr>
          <w:r w:rsidRPr="00913892">
            <w:t xml:space="preserve">© Ernst Klett Verlag GmbH, Stuttgart </w:t>
          </w:r>
          <w:r>
            <w:t xml:space="preserve">2019 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B746B9" w:rsidRPr="00005AE2" w:rsidRDefault="00B746B9" w:rsidP="00453976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B746B9" w:rsidRPr="00025140" w:rsidRDefault="00B746B9" w:rsidP="00024501">
          <w:pPr>
            <w:pStyle w:val="ekvquelle"/>
          </w:pPr>
          <w:r w:rsidRPr="00005AE2">
            <w:t xml:space="preserve">Illustratoren: </w:t>
          </w:r>
          <w:r w:rsidR="00024501">
            <w:t>Anke Fröhlich</w:t>
          </w:r>
          <w:r w:rsidRPr="00005AE2">
            <w:t>, Leipzig</w:t>
          </w:r>
        </w:p>
      </w:tc>
      <w:tc>
        <w:tcPr>
          <w:tcW w:w="397" w:type="dxa"/>
        </w:tcPr>
        <w:p w:rsidR="00B746B9" w:rsidRPr="00913892" w:rsidRDefault="00B746B9" w:rsidP="00913892">
          <w:pPr>
            <w:pStyle w:val="ekvpagina"/>
          </w:pPr>
        </w:p>
      </w:tc>
    </w:tr>
  </w:tbl>
  <w:p w:rsidR="00B746B9" w:rsidRDefault="00B746B9">
    <w:pPr>
      <w:pStyle w:val="Fuzeile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402296" w:rsidRPr="00F42294" w:rsidTr="006B2D23">
      <w:trPr>
        <w:trHeight w:hRule="exact" w:val="680"/>
      </w:trPr>
      <w:tc>
        <w:tcPr>
          <w:tcW w:w="1131" w:type="dxa"/>
          <w:noWrap/>
        </w:tcPr>
        <w:p w:rsidR="00402296" w:rsidRPr="00913892" w:rsidRDefault="00402296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46CEEBF4" wp14:editId="0B3EBA6C">
                <wp:extent cx="468000" cy="234000"/>
                <wp:effectExtent l="0" t="0" r="8255" b="0"/>
                <wp:docPr id="23" name="Grafik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402296" w:rsidRPr="00913892" w:rsidRDefault="00402296" w:rsidP="00453976">
          <w:pPr>
            <w:pStyle w:val="ekvpagina"/>
          </w:pPr>
          <w:r w:rsidRPr="00913892">
            <w:t xml:space="preserve">© Ernst Klett Verlag GmbH, Stuttgart </w:t>
          </w:r>
          <w:r>
            <w:t xml:space="preserve">2019 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402296" w:rsidRPr="00005AE2" w:rsidRDefault="00402296" w:rsidP="00453976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402296" w:rsidRPr="00025140" w:rsidRDefault="00402296" w:rsidP="0040170E">
          <w:pPr>
            <w:pStyle w:val="ekvquelle"/>
          </w:pPr>
          <w:r w:rsidRPr="00005AE2">
            <w:t xml:space="preserve">Illustratoren: </w:t>
          </w:r>
          <w:r w:rsidR="0040170E">
            <w:t>Hendrik Kranenberg</w:t>
          </w:r>
          <w:r w:rsidRPr="00005AE2">
            <w:t xml:space="preserve">, </w:t>
          </w:r>
          <w:r w:rsidR="0040170E">
            <w:t>Drolshagen</w:t>
          </w:r>
        </w:p>
      </w:tc>
      <w:tc>
        <w:tcPr>
          <w:tcW w:w="397" w:type="dxa"/>
        </w:tcPr>
        <w:p w:rsidR="00402296" w:rsidRPr="00913892" w:rsidRDefault="00402296" w:rsidP="00913892">
          <w:pPr>
            <w:pStyle w:val="ekvpagina"/>
          </w:pPr>
        </w:p>
      </w:tc>
    </w:tr>
  </w:tbl>
  <w:p w:rsidR="00402296" w:rsidRDefault="00402296">
    <w:pPr>
      <w:pStyle w:val="Fuzeile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61E83" w:rsidRPr="00F42294" w:rsidTr="006B2D23">
      <w:trPr>
        <w:trHeight w:hRule="exact" w:val="680"/>
      </w:trPr>
      <w:tc>
        <w:tcPr>
          <w:tcW w:w="1131" w:type="dxa"/>
          <w:noWrap/>
        </w:tcPr>
        <w:p w:rsidR="00161E83" w:rsidRPr="00913892" w:rsidRDefault="00161E83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4459826D" wp14:editId="38ED799F">
                <wp:extent cx="468000" cy="234000"/>
                <wp:effectExtent l="0" t="0" r="8255" b="0"/>
                <wp:docPr id="289" name="Grafik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161E83" w:rsidRPr="00913892" w:rsidRDefault="00161E83" w:rsidP="00453976">
          <w:pPr>
            <w:pStyle w:val="ekvpagina"/>
          </w:pPr>
          <w:r w:rsidRPr="00913892">
            <w:t xml:space="preserve">© Ernst Klett Verlag GmbH, Stuttgart </w:t>
          </w:r>
          <w:r>
            <w:t xml:space="preserve">2019 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161E83" w:rsidRPr="00005AE2" w:rsidRDefault="00161E83" w:rsidP="00453976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161E83" w:rsidRPr="00025140" w:rsidRDefault="00161E83" w:rsidP="00161E83">
          <w:pPr>
            <w:pStyle w:val="ekvquelle"/>
          </w:pPr>
          <w:r w:rsidRPr="00005AE2">
            <w:t xml:space="preserve">Illustratoren: </w:t>
          </w:r>
          <w:r>
            <w:t>Friederike Ablang</w:t>
          </w:r>
          <w:r w:rsidRPr="00005AE2">
            <w:t xml:space="preserve">, </w:t>
          </w:r>
          <w:r>
            <w:t>Berlin</w:t>
          </w:r>
        </w:p>
      </w:tc>
      <w:tc>
        <w:tcPr>
          <w:tcW w:w="397" w:type="dxa"/>
        </w:tcPr>
        <w:p w:rsidR="00161E83" w:rsidRPr="00913892" w:rsidRDefault="00161E83" w:rsidP="00913892">
          <w:pPr>
            <w:pStyle w:val="ekvpagina"/>
          </w:pPr>
        </w:p>
      </w:tc>
    </w:tr>
  </w:tbl>
  <w:p w:rsidR="00161E83" w:rsidRDefault="00161E83">
    <w:pPr>
      <w:pStyle w:val="Fuzeile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7B633B" w:rsidRPr="00F42294" w:rsidTr="006B2D23">
      <w:trPr>
        <w:trHeight w:hRule="exact" w:val="680"/>
      </w:trPr>
      <w:tc>
        <w:tcPr>
          <w:tcW w:w="1131" w:type="dxa"/>
          <w:noWrap/>
        </w:tcPr>
        <w:p w:rsidR="007B633B" w:rsidRPr="00913892" w:rsidRDefault="007B633B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347D911F" wp14:editId="50352FFF">
                <wp:extent cx="468000" cy="234000"/>
                <wp:effectExtent l="0" t="0" r="8255" b="0"/>
                <wp:docPr id="295" name="Grafik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7B633B" w:rsidRPr="00913892" w:rsidRDefault="007B633B" w:rsidP="00453976">
          <w:pPr>
            <w:pStyle w:val="ekvpagina"/>
          </w:pPr>
          <w:r w:rsidRPr="00913892">
            <w:t xml:space="preserve">© Ernst Klett Verlag GmbH, Stuttgart </w:t>
          </w:r>
          <w:r>
            <w:t xml:space="preserve">2019 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7B633B" w:rsidRPr="00005AE2" w:rsidRDefault="007B633B" w:rsidP="00453976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7B633B" w:rsidRPr="00025140" w:rsidRDefault="007B633B" w:rsidP="00161E83">
          <w:pPr>
            <w:pStyle w:val="ekvquelle"/>
          </w:pPr>
          <w:r w:rsidRPr="00005AE2">
            <w:t xml:space="preserve">Illustratoren: </w:t>
          </w:r>
          <w:r>
            <w:t>Friederike Ablang</w:t>
          </w:r>
          <w:r w:rsidRPr="00005AE2">
            <w:t xml:space="preserve">, </w:t>
          </w:r>
          <w:r>
            <w:t>Berlin</w:t>
          </w:r>
        </w:p>
      </w:tc>
      <w:tc>
        <w:tcPr>
          <w:tcW w:w="397" w:type="dxa"/>
        </w:tcPr>
        <w:p w:rsidR="007B633B" w:rsidRPr="00913892" w:rsidRDefault="007B633B" w:rsidP="00913892">
          <w:pPr>
            <w:pStyle w:val="ekvpagina"/>
          </w:pPr>
        </w:p>
      </w:tc>
    </w:tr>
  </w:tbl>
  <w:p w:rsidR="007B633B" w:rsidRDefault="007B633B">
    <w:pPr>
      <w:pStyle w:val="Fuzeile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81400D" w:rsidRPr="00F42294" w:rsidTr="006B2D23">
      <w:trPr>
        <w:trHeight w:hRule="exact" w:val="680"/>
      </w:trPr>
      <w:tc>
        <w:tcPr>
          <w:tcW w:w="1131" w:type="dxa"/>
          <w:noWrap/>
        </w:tcPr>
        <w:p w:rsidR="0081400D" w:rsidRPr="00913892" w:rsidRDefault="0081400D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7A097CA0" wp14:editId="58FEEEF3">
                <wp:extent cx="468000" cy="234000"/>
                <wp:effectExtent l="0" t="0" r="8255" b="0"/>
                <wp:docPr id="301" name="Grafik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81400D" w:rsidRPr="00913892" w:rsidRDefault="0081400D" w:rsidP="00453976">
          <w:pPr>
            <w:pStyle w:val="ekvpagina"/>
          </w:pPr>
          <w:r w:rsidRPr="00913892">
            <w:t xml:space="preserve">© Ernst Klett Verlag GmbH, Stuttgart </w:t>
          </w:r>
          <w:r>
            <w:t xml:space="preserve">2019 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81400D" w:rsidRPr="00005AE2" w:rsidRDefault="0081400D" w:rsidP="00453976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81400D" w:rsidRPr="00025140" w:rsidRDefault="0081400D" w:rsidP="0081400D">
          <w:pPr>
            <w:pStyle w:val="ekvquelle"/>
          </w:pPr>
          <w:r w:rsidRPr="00005AE2">
            <w:t xml:space="preserve">Illustratoren: </w:t>
          </w:r>
          <w:r>
            <w:t>Jusche Fret</w:t>
          </w:r>
          <w:r w:rsidRPr="00005AE2">
            <w:t>,</w:t>
          </w:r>
          <w:r>
            <w:t xml:space="preserve"> Leipzig</w:t>
          </w:r>
        </w:p>
      </w:tc>
      <w:tc>
        <w:tcPr>
          <w:tcW w:w="397" w:type="dxa"/>
        </w:tcPr>
        <w:p w:rsidR="0081400D" w:rsidRPr="00913892" w:rsidRDefault="0081400D" w:rsidP="00913892">
          <w:pPr>
            <w:pStyle w:val="ekvpagina"/>
          </w:pPr>
        </w:p>
      </w:tc>
    </w:tr>
  </w:tbl>
  <w:p w:rsidR="0081400D" w:rsidRDefault="0081400D">
    <w:pPr>
      <w:pStyle w:val="Fuzeile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B85A98" w:rsidRPr="00F42294" w:rsidTr="006B2D23">
      <w:trPr>
        <w:trHeight w:hRule="exact" w:val="680"/>
      </w:trPr>
      <w:tc>
        <w:tcPr>
          <w:tcW w:w="1131" w:type="dxa"/>
          <w:noWrap/>
        </w:tcPr>
        <w:p w:rsidR="00B85A98" w:rsidRPr="00913892" w:rsidRDefault="00B85A98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647F2BBD" wp14:editId="7DBDE86B">
                <wp:extent cx="468000" cy="234000"/>
                <wp:effectExtent l="0" t="0" r="8255" b="0"/>
                <wp:docPr id="311" name="Grafik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B85A98" w:rsidRPr="00913892" w:rsidRDefault="00B85A98" w:rsidP="00453976">
          <w:pPr>
            <w:pStyle w:val="ekvpagina"/>
          </w:pPr>
          <w:r w:rsidRPr="00913892">
            <w:t xml:space="preserve">© Ernst Klett Verlag GmbH, Stuttgart </w:t>
          </w:r>
          <w:r>
            <w:t xml:space="preserve">2019 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B85A98" w:rsidRPr="00005AE2" w:rsidRDefault="00B85A98" w:rsidP="00453976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B85A98" w:rsidRPr="00025140" w:rsidRDefault="00B85A98" w:rsidP="009342B4">
          <w:pPr>
            <w:pStyle w:val="ekvquelle"/>
          </w:pPr>
          <w:r w:rsidRPr="00005AE2">
            <w:t xml:space="preserve">Illustratoren: </w:t>
          </w:r>
          <w:r w:rsidR="009342B4">
            <w:t>Carman Hochmann</w:t>
          </w:r>
          <w:r w:rsidRPr="00005AE2">
            <w:t>,</w:t>
          </w:r>
          <w:r>
            <w:t xml:space="preserve"> </w:t>
          </w:r>
          <w:r w:rsidR="009342B4">
            <w:t>Bielefeld</w:t>
          </w:r>
        </w:p>
      </w:tc>
      <w:tc>
        <w:tcPr>
          <w:tcW w:w="397" w:type="dxa"/>
        </w:tcPr>
        <w:p w:rsidR="00B85A98" w:rsidRPr="00913892" w:rsidRDefault="00B85A98" w:rsidP="00913892">
          <w:pPr>
            <w:pStyle w:val="ekvpagina"/>
          </w:pPr>
        </w:p>
      </w:tc>
    </w:tr>
  </w:tbl>
  <w:p w:rsidR="00B85A98" w:rsidRDefault="00B85A98">
    <w:pPr>
      <w:pStyle w:val="Fuzeile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811AFB" w:rsidRPr="00F42294" w:rsidTr="006B2D23">
      <w:trPr>
        <w:trHeight w:hRule="exact" w:val="680"/>
      </w:trPr>
      <w:tc>
        <w:tcPr>
          <w:tcW w:w="1131" w:type="dxa"/>
          <w:noWrap/>
        </w:tcPr>
        <w:p w:rsidR="00811AFB" w:rsidRPr="00913892" w:rsidRDefault="00811AFB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204BF223" wp14:editId="1C94DDB1">
                <wp:extent cx="468000" cy="234000"/>
                <wp:effectExtent l="0" t="0" r="8255" b="0"/>
                <wp:docPr id="317" name="Grafik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811AFB" w:rsidRPr="00913892" w:rsidRDefault="00811AFB" w:rsidP="00453976">
          <w:pPr>
            <w:pStyle w:val="ekvpagina"/>
          </w:pPr>
          <w:r w:rsidRPr="00913892">
            <w:t xml:space="preserve">© Ernst Klett Verlag GmbH, Stuttgart </w:t>
          </w:r>
          <w:r>
            <w:t xml:space="preserve">2019 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811AFB" w:rsidRPr="00005AE2" w:rsidRDefault="00811AFB" w:rsidP="00453976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811AFB" w:rsidRPr="00025140" w:rsidRDefault="00811AFB" w:rsidP="00811AFB">
          <w:pPr>
            <w:pStyle w:val="ekvquelle"/>
          </w:pPr>
          <w:r w:rsidRPr="00005AE2">
            <w:t xml:space="preserve">Illustratoren: </w:t>
          </w:r>
          <w:r>
            <w:t>Friederike Ablang</w:t>
          </w:r>
          <w:r w:rsidRPr="00005AE2">
            <w:t>,</w:t>
          </w:r>
          <w:r>
            <w:t xml:space="preserve"> Berlin</w:t>
          </w:r>
        </w:p>
      </w:tc>
      <w:tc>
        <w:tcPr>
          <w:tcW w:w="397" w:type="dxa"/>
        </w:tcPr>
        <w:p w:rsidR="00811AFB" w:rsidRPr="00913892" w:rsidRDefault="00811AFB" w:rsidP="00913892">
          <w:pPr>
            <w:pStyle w:val="ekvpagina"/>
          </w:pPr>
        </w:p>
      </w:tc>
    </w:tr>
  </w:tbl>
  <w:p w:rsidR="00811AFB" w:rsidRDefault="00811AFB">
    <w:pPr>
      <w:pStyle w:val="Fuzeile"/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811AFB" w:rsidRPr="00F42294" w:rsidTr="006B2D23">
      <w:trPr>
        <w:trHeight w:hRule="exact" w:val="680"/>
      </w:trPr>
      <w:tc>
        <w:tcPr>
          <w:tcW w:w="1131" w:type="dxa"/>
          <w:noWrap/>
        </w:tcPr>
        <w:p w:rsidR="00811AFB" w:rsidRPr="00913892" w:rsidRDefault="00811AFB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424D7F3E" wp14:editId="32174E68">
                <wp:extent cx="468000" cy="234000"/>
                <wp:effectExtent l="0" t="0" r="8255" b="0"/>
                <wp:docPr id="323" name="Grafik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811AFB" w:rsidRPr="00913892" w:rsidRDefault="00811AFB" w:rsidP="00453976">
          <w:pPr>
            <w:pStyle w:val="ekvpagina"/>
          </w:pPr>
          <w:r w:rsidRPr="00913892">
            <w:t xml:space="preserve">© Ernst Klett Verlag GmbH, Stuttgart </w:t>
          </w:r>
          <w:r>
            <w:t xml:space="preserve">2019 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811AFB" w:rsidRPr="00005AE2" w:rsidRDefault="00811AFB" w:rsidP="00453976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811AFB" w:rsidRPr="00025140" w:rsidRDefault="00811AFB" w:rsidP="00811AFB">
          <w:pPr>
            <w:pStyle w:val="ekvquelle"/>
          </w:pPr>
          <w:r w:rsidRPr="00005AE2">
            <w:t xml:space="preserve">Illustratoren: </w:t>
          </w:r>
          <w:r>
            <w:t>Friederike Ablang</w:t>
          </w:r>
          <w:r w:rsidRPr="00005AE2">
            <w:t>,</w:t>
          </w:r>
          <w:r>
            <w:t xml:space="preserve"> Berlin</w:t>
          </w:r>
        </w:p>
      </w:tc>
      <w:tc>
        <w:tcPr>
          <w:tcW w:w="397" w:type="dxa"/>
        </w:tcPr>
        <w:p w:rsidR="00811AFB" w:rsidRPr="00913892" w:rsidRDefault="00811AFB" w:rsidP="00913892">
          <w:pPr>
            <w:pStyle w:val="ekvpagina"/>
          </w:pPr>
        </w:p>
      </w:tc>
    </w:tr>
  </w:tbl>
  <w:p w:rsidR="00811AFB" w:rsidRDefault="00811AFB">
    <w:pPr>
      <w:pStyle w:val="Fuzeile"/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8F569A" w:rsidRPr="00F42294" w:rsidTr="006B2D23">
      <w:trPr>
        <w:trHeight w:hRule="exact" w:val="680"/>
      </w:trPr>
      <w:tc>
        <w:tcPr>
          <w:tcW w:w="1131" w:type="dxa"/>
          <w:noWrap/>
        </w:tcPr>
        <w:p w:rsidR="008F569A" w:rsidRPr="00913892" w:rsidRDefault="008F569A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17567EE9" wp14:editId="6C4F79C6">
                <wp:extent cx="468000" cy="234000"/>
                <wp:effectExtent l="0" t="0" r="8255" b="0"/>
                <wp:docPr id="340" name="Grafik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8F569A" w:rsidRPr="00913892" w:rsidRDefault="008F569A" w:rsidP="00453976">
          <w:pPr>
            <w:pStyle w:val="ekvpagina"/>
          </w:pPr>
          <w:r w:rsidRPr="00913892">
            <w:t xml:space="preserve">© Ernst Klett Verlag GmbH, Stuttgart </w:t>
          </w:r>
          <w:r>
            <w:t xml:space="preserve">2019 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8F569A" w:rsidRPr="00005AE2" w:rsidRDefault="008F569A" w:rsidP="00453976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8F569A" w:rsidRPr="00025140" w:rsidRDefault="008F569A" w:rsidP="001E416E">
          <w:pPr>
            <w:pStyle w:val="ekvquelle"/>
          </w:pPr>
          <w:r w:rsidRPr="00005AE2">
            <w:t xml:space="preserve">Illustratoren: </w:t>
          </w:r>
          <w:r w:rsidR="00C05140">
            <w:rPr>
              <w:rStyle w:val="content"/>
            </w:rPr>
            <w:t>Fotolia.com (pegasosart)</w:t>
          </w:r>
        </w:p>
      </w:tc>
      <w:tc>
        <w:tcPr>
          <w:tcW w:w="397" w:type="dxa"/>
        </w:tcPr>
        <w:p w:rsidR="008F569A" w:rsidRPr="00913892" w:rsidRDefault="008F569A" w:rsidP="00913892">
          <w:pPr>
            <w:pStyle w:val="ekvpagina"/>
          </w:pPr>
        </w:p>
      </w:tc>
    </w:tr>
  </w:tbl>
  <w:p w:rsidR="008F569A" w:rsidRDefault="008F569A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4DF" w:rsidRDefault="000204DF" w:rsidP="003C599D">
      <w:pPr>
        <w:spacing w:line="240" w:lineRule="auto"/>
      </w:pPr>
      <w:r>
        <w:separator/>
      </w:r>
    </w:p>
  </w:footnote>
  <w:footnote w:type="continuationSeparator" w:id="0">
    <w:p w:rsidR="000204DF" w:rsidRDefault="000204DF" w:rsidP="003C599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C65" w:rsidRDefault="00001C65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C65" w:rsidRDefault="00001C65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C65" w:rsidRDefault="00001C65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4DF"/>
    <w:rsid w:val="00001C65"/>
    <w:rsid w:val="000040E2"/>
    <w:rsid w:val="00005AE2"/>
    <w:rsid w:val="000101D7"/>
    <w:rsid w:val="00017D13"/>
    <w:rsid w:val="00020440"/>
    <w:rsid w:val="000204DF"/>
    <w:rsid w:val="000206B8"/>
    <w:rsid w:val="00024501"/>
    <w:rsid w:val="00025140"/>
    <w:rsid w:val="00035074"/>
    <w:rsid w:val="00035289"/>
    <w:rsid w:val="00037566"/>
    <w:rsid w:val="00043523"/>
    <w:rsid w:val="0005189B"/>
    <w:rsid w:val="000523D4"/>
    <w:rsid w:val="00054678"/>
    <w:rsid w:val="00054A93"/>
    <w:rsid w:val="00056587"/>
    <w:rsid w:val="0006258C"/>
    <w:rsid w:val="00062D31"/>
    <w:rsid w:val="00073C70"/>
    <w:rsid w:val="00077DAF"/>
    <w:rsid w:val="000812E6"/>
    <w:rsid w:val="0008320C"/>
    <w:rsid w:val="000832B9"/>
    <w:rsid w:val="00087D26"/>
    <w:rsid w:val="00090AB2"/>
    <w:rsid w:val="000928AA"/>
    <w:rsid w:val="00092E87"/>
    <w:rsid w:val="000939F5"/>
    <w:rsid w:val="00094F01"/>
    <w:rsid w:val="000B098D"/>
    <w:rsid w:val="000B3D67"/>
    <w:rsid w:val="000B7BD3"/>
    <w:rsid w:val="000C11E0"/>
    <w:rsid w:val="000D40DE"/>
    <w:rsid w:val="000D4791"/>
    <w:rsid w:val="000E343E"/>
    <w:rsid w:val="000F21E8"/>
    <w:rsid w:val="000F52A9"/>
    <w:rsid w:val="000F7910"/>
    <w:rsid w:val="00103057"/>
    <w:rsid w:val="00107D77"/>
    <w:rsid w:val="00124062"/>
    <w:rsid w:val="00127C41"/>
    <w:rsid w:val="0013113E"/>
    <w:rsid w:val="00131417"/>
    <w:rsid w:val="00136304"/>
    <w:rsid w:val="001524C9"/>
    <w:rsid w:val="00153B1C"/>
    <w:rsid w:val="00153C26"/>
    <w:rsid w:val="00161E83"/>
    <w:rsid w:val="001641FA"/>
    <w:rsid w:val="0016475A"/>
    <w:rsid w:val="00165ECC"/>
    <w:rsid w:val="00171E7B"/>
    <w:rsid w:val="001750C3"/>
    <w:rsid w:val="00182050"/>
    <w:rsid w:val="00182B7D"/>
    <w:rsid w:val="001845AC"/>
    <w:rsid w:val="00185997"/>
    <w:rsid w:val="00186866"/>
    <w:rsid w:val="00190B65"/>
    <w:rsid w:val="00193A18"/>
    <w:rsid w:val="00193BBE"/>
    <w:rsid w:val="001C3792"/>
    <w:rsid w:val="001D2674"/>
    <w:rsid w:val="001D39FD"/>
    <w:rsid w:val="001D4886"/>
    <w:rsid w:val="001E07BA"/>
    <w:rsid w:val="001E416E"/>
    <w:rsid w:val="001E485B"/>
    <w:rsid w:val="001F15DA"/>
    <w:rsid w:val="001F1E3D"/>
    <w:rsid w:val="001F4F75"/>
    <w:rsid w:val="001F53F1"/>
    <w:rsid w:val="0020055A"/>
    <w:rsid w:val="00201AA1"/>
    <w:rsid w:val="00205239"/>
    <w:rsid w:val="00216D91"/>
    <w:rsid w:val="002240EA"/>
    <w:rsid w:val="002266E8"/>
    <w:rsid w:val="002277D2"/>
    <w:rsid w:val="002301FF"/>
    <w:rsid w:val="00232213"/>
    <w:rsid w:val="00246F77"/>
    <w:rsid w:val="002527A5"/>
    <w:rsid w:val="00255466"/>
    <w:rsid w:val="00255FE3"/>
    <w:rsid w:val="00261D9E"/>
    <w:rsid w:val="0026581E"/>
    <w:rsid w:val="00271367"/>
    <w:rsid w:val="0028107C"/>
    <w:rsid w:val="00287B24"/>
    <w:rsid w:val="00287DC0"/>
    <w:rsid w:val="002A25AE"/>
    <w:rsid w:val="002A5B8C"/>
    <w:rsid w:val="002A5E11"/>
    <w:rsid w:val="002B33E7"/>
    <w:rsid w:val="002B3DF1"/>
    <w:rsid w:val="002B64EA"/>
    <w:rsid w:val="002C50E2"/>
    <w:rsid w:val="002D41F4"/>
    <w:rsid w:val="002D7B0C"/>
    <w:rsid w:val="002D7B42"/>
    <w:rsid w:val="002E023D"/>
    <w:rsid w:val="002E163A"/>
    <w:rsid w:val="002E5FF3"/>
    <w:rsid w:val="002E7FEA"/>
    <w:rsid w:val="002F1328"/>
    <w:rsid w:val="00302866"/>
    <w:rsid w:val="00303749"/>
    <w:rsid w:val="00304833"/>
    <w:rsid w:val="00313596"/>
    <w:rsid w:val="00313FD8"/>
    <w:rsid w:val="0031412E"/>
    <w:rsid w:val="00315EA9"/>
    <w:rsid w:val="00320087"/>
    <w:rsid w:val="00321063"/>
    <w:rsid w:val="0032667B"/>
    <w:rsid w:val="00331234"/>
    <w:rsid w:val="0033469B"/>
    <w:rsid w:val="003367A2"/>
    <w:rsid w:val="003373EF"/>
    <w:rsid w:val="0034417F"/>
    <w:rsid w:val="00362B02"/>
    <w:rsid w:val="0036404C"/>
    <w:rsid w:val="00364BD8"/>
    <w:rsid w:val="00370A70"/>
    <w:rsid w:val="00376A0A"/>
    <w:rsid w:val="0038356B"/>
    <w:rsid w:val="00384305"/>
    <w:rsid w:val="003879B4"/>
    <w:rsid w:val="0039268F"/>
    <w:rsid w:val="00392F9B"/>
    <w:rsid w:val="003945FF"/>
    <w:rsid w:val="0039465E"/>
    <w:rsid w:val="003973E4"/>
    <w:rsid w:val="003A1A19"/>
    <w:rsid w:val="003A5B0C"/>
    <w:rsid w:val="003B59CC"/>
    <w:rsid w:val="003C39DC"/>
    <w:rsid w:val="003C599D"/>
    <w:rsid w:val="003D70F5"/>
    <w:rsid w:val="003E21AC"/>
    <w:rsid w:val="003E6330"/>
    <w:rsid w:val="003F362F"/>
    <w:rsid w:val="003F640D"/>
    <w:rsid w:val="0040170E"/>
    <w:rsid w:val="00402296"/>
    <w:rsid w:val="00405D0B"/>
    <w:rsid w:val="00411B18"/>
    <w:rsid w:val="00414457"/>
    <w:rsid w:val="00415405"/>
    <w:rsid w:val="00415632"/>
    <w:rsid w:val="00416BF9"/>
    <w:rsid w:val="0042107E"/>
    <w:rsid w:val="00424375"/>
    <w:rsid w:val="004341AE"/>
    <w:rsid w:val="00436C24"/>
    <w:rsid w:val="004372DD"/>
    <w:rsid w:val="0044079F"/>
    <w:rsid w:val="00441088"/>
    <w:rsid w:val="00441724"/>
    <w:rsid w:val="00451CC2"/>
    <w:rsid w:val="00453976"/>
    <w:rsid w:val="00454148"/>
    <w:rsid w:val="004621B3"/>
    <w:rsid w:val="00464D91"/>
    <w:rsid w:val="0047471A"/>
    <w:rsid w:val="004763D2"/>
    <w:rsid w:val="00483A7A"/>
    <w:rsid w:val="00483D65"/>
    <w:rsid w:val="00486B3D"/>
    <w:rsid w:val="00490692"/>
    <w:rsid w:val="004925F2"/>
    <w:rsid w:val="004A66C3"/>
    <w:rsid w:val="004A66CF"/>
    <w:rsid w:val="004B4520"/>
    <w:rsid w:val="004F7BEC"/>
    <w:rsid w:val="00501528"/>
    <w:rsid w:val="00501C6F"/>
    <w:rsid w:val="005069C1"/>
    <w:rsid w:val="00514229"/>
    <w:rsid w:val="005156EC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60848"/>
    <w:rsid w:val="00565076"/>
    <w:rsid w:val="005656B4"/>
    <w:rsid w:val="0057073F"/>
    <w:rsid w:val="0057200E"/>
    <w:rsid w:val="00572A0F"/>
    <w:rsid w:val="00574FE0"/>
    <w:rsid w:val="00576D2D"/>
    <w:rsid w:val="005809BB"/>
    <w:rsid w:val="00584F88"/>
    <w:rsid w:val="00597506"/>
    <w:rsid w:val="00597E2F"/>
    <w:rsid w:val="005A5E71"/>
    <w:rsid w:val="005A6D94"/>
    <w:rsid w:val="005B3E17"/>
    <w:rsid w:val="005B588B"/>
    <w:rsid w:val="005C047C"/>
    <w:rsid w:val="005C0FBD"/>
    <w:rsid w:val="005D367A"/>
    <w:rsid w:val="005D3E99"/>
    <w:rsid w:val="005E15AC"/>
    <w:rsid w:val="005F2AB3"/>
    <w:rsid w:val="005F3914"/>
    <w:rsid w:val="005F439D"/>
    <w:rsid w:val="0060019A"/>
    <w:rsid w:val="00603AD5"/>
    <w:rsid w:val="006201CB"/>
    <w:rsid w:val="00622F6B"/>
    <w:rsid w:val="00627765"/>
    <w:rsid w:val="0064692C"/>
    <w:rsid w:val="00653F68"/>
    <w:rsid w:val="0066479D"/>
    <w:rsid w:val="006802C4"/>
    <w:rsid w:val="006816BC"/>
    <w:rsid w:val="0068429A"/>
    <w:rsid w:val="00685FDD"/>
    <w:rsid w:val="00687BAD"/>
    <w:rsid w:val="00693676"/>
    <w:rsid w:val="00695168"/>
    <w:rsid w:val="006A3BA7"/>
    <w:rsid w:val="006A549D"/>
    <w:rsid w:val="006B01F9"/>
    <w:rsid w:val="006B292C"/>
    <w:rsid w:val="006B2D23"/>
    <w:rsid w:val="006B47E1"/>
    <w:rsid w:val="006B5DBB"/>
    <w:rsid w:val="006B6247"/>
    <w:rsid w:val="006B7F87"/>
    <w:rsid w:val="006C4E52"/>
    <w:rsid w:val="006C563C"/>
    <w:rsid w:val="006C6A77"/>
    <w:rsid w:val="006D49F0"/>
    <w:rsid w:val="006E235E"/>
    <w:rsid w:val="006F0D3C"/>
    <w:rsid w:val="006F2EDC"/>
    <w:rsid w:val="00701548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34E2C"/>
    <w:rsid w:val="00740A74"/>
    <w:rsid w:val="00745BC6"/>
    <w:rsid w:val="007507F9"/>
    <w:rsid w:val="00751B0E"/>
    <w:rsid w:val="00752795"/>
    <w:rsid w:val="00760C41"/>
    <w:rsid w:val="00766405"/>
    <w:rsid w:val="0076691A"/>
    <w:rsid w:val="007715D8"/>
    <w:rsid w:val="00772DA9"/>
    <w:rsid w:val="00780BAB"/>
    <w:rsid w:val="00782506"/>
    <w:rsid w:val="00787700"/>
    <w:rsid w:val="00794C12"/>
    <w:rsid w:val="007A2F5A"/>
    <w:rsid w:val="007A5AA1"/>
    <w:rsid w:val="007B633B"/>
    <w:rsid w:val="007B656B"/>
    <w:rsid w:val="007B7D0B"/>
    <w:rsid w:val="007D186F"/>
    <w:rsid w:val="007D68F4"/>
    <w:rsid w:val="007E4DDC"/>
    <w:rsid w:val="007E5E71"/>
    <w:rsid w:val="007E68A0"/>
    <w:rsid w:val="00802E02"/>
    <w:rsid w:val="00805C65"/>
    <w:rsid w:val="00811AFB"/>
    <w:rsid w:val="00812D4E"/>
    <w:rsid w:val="0081400D"/>
    <w:rsid w:val="00816953"/>
    <w:rsid w:val="0082136B"/>
    <w:rsid w:val="00826DDD"/>
    <w:rsid w:val="008273B7"/>
    <w:rsid w:val="008277EF"/>
    <w:rsid w:val="008306D5"/>
    <w:rsid w:val="00833C80"/>
    <w:rsid w:val="00836A28"/>
    <w:rsid w:val="008443FA"/>
    <w:rsid w:val="00844602"/>
    <w:rsid w:val="00845881"/>
    <w:rsid w:val="00845AEA"/>
    <w:rsid w:val="008478B1"/>
    <w:rsid w:val="00850EC8"/>
    <w:rsid w:val="00851354"/>
    <w:rsid w:val="00854D77"/>
    <w:rsid w:val="008576F6"/>
    <w:rsid w:val="00857713"/>
    <w:rsid w:val="00862C21"/>
    <w:rsid w:val="00865123"/>
    <w:rsid w:val="00866C85"/>
    <w:rsid w:val="00874376"/>
    <w:rsid w:val="00882053"/>
    <w:rsid w:val="00891508"/>
    <w:rsid w:val="0089395C"/>
    <w:rsid w:val="008942A2"/>
    <w:rsid w:val="00894390"/>
    <w:rsid w:val="0089534A"/>
    <w:rsid w:val="008A0923"/>
    <w:rsid w:val="008A0F4C"/>
    <w:rsid w:val="008A529C"/>
    <w:rsid w:val="008B446A"/>
    <w:rsid w:val="008B5E47"/>
    <w:rsid w:val="008C0880"/>
    <w:rsid w:val="008C27FD"/>
    <w:rsid w:val="008C672C"/>
    <w:rsid w:val="008D3CE0"/>
    <w:rsid w:val="008D46C7"/>
    <w:rsid w:val="008D5A1A"/>
    <w:rsid w:val="008D7FDC"/>
    <w:rsid w:val="008E4B7A"/>
    <w:rsid w:val="008E6248"/>
    <w:rsid w:val="008F569A"/>
    <w:rsid w:val="008F6EDE"/>
    <w:rsid w:val="00902002"/>
    <w:rsid w:val="00902CEB"/>
    <w:rsid w:val="00905BCF"/>
    <w:rsid w:val="009064C0"/>
    <w:rsid w:val="00907EC2"/>
    <w:rsid w:val="00912A0A"/>
    <w:rsid w:val="00913598"/>
    <w:rsid w:val="00913892"/>
    <w:rsid w:val="009215E3"/>
    <w:rsid w:val="009342B4"/>
    <w:rsid w:val="00936CF0"/>
    <w:rsid w:val="00942106"/>
    <w:rsid w:val="0094260D"/>
    <w:rsid w:val="00946121"/>
    <w:rsid w:val="00952B21"/>
    <w:rsid w:val="009554B1"/>
    <w:rsid w:val="00956783"/>
    <w:rsid w:val="00957248"/>
    <w:rsid w:val="00957969"/>
    <w:rsid w:val="00962A4D"/>
    <w:rsid w:val="00964A22"/>
    <w:rsid w:val="00967C71"/>
    <w:rsid w:val="009770A2"/>
    <w:rsid w:val="00977556"/>
    <w:rsid w:val="009800AB"/>
    <w:rsid w:val="00981DFC"/>
    <w:rsid w:val="009856A1"/>
    <w:rsid w:val="009915B2"/>
    <w:rsid w:val="00992275"/>
    <w:rsid w:val="00992B92"/>
    <w:rsid w:val="009A056D"/>
    <w:rsid w:val="009A17FC"/>
    <w:rsid w:val="009A50D4"/>
    <w:rsid w:val="009A7614"/>
    <w:rsid w:val="009B7E8B"/>
    <w:rsid w:val="009C26DF"/>
    <w:rsid w:val="009C2A7B"/>
    <w:rsid w:val="009C3C75"/>
    <w:rsid w:val="009C5BF4"/>
    <w:rsid w:val="009E17E1"/>
    <w:rsid w:val="009E45C5"/>
    <w:rsid w:val="009E47B1"/>
    <w:rsid w:val="009F003E"/>
    <w:rsid w:val="009F0109"/>
    <w:rsid w:val="009F1185"/>
    <w:rsid w:val="00A01AD0"/>
    <w:rsid w:val="00A024FF"/>
    <w:rsid w:val="00A05E18"/>
    <w:rsid w:val="00A06EFE"/>
    <w:rsid w:val="00A170E5"/>
    <w:rsid w:val="00A2146F"/>
    <w:rsid w:val="00A23038"/>
    <w:rsid w:val="00A23E76"/>
    <w:rsid w:val="00A26B32"/>
    <w:rsid w:val="00A27593"/>
    <w:rsid w:val="00A35787"/>
    <w:rsid w:val="00A370D6"/>
    <w:rsid w:val="00A41DA3"/>
    <w:rsid w:val="00A43B4C"/>
    <w:rsid w:val="00A45584"/>
    <w:rsid w:val="00A478DC"/>
    <w:rsid w:val="00A701AF"/>
    <w:rsid w:val="00A75504"/>
    <w:rsid w:val="00A8687B"/>
    <w:rsid w:val="00A919C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7619"/>
    <w:rsid w:val="00AC01E7"/>
    <w:rsid w:val="00AC7B89"/>
    <w:rsid w:val="00AD2E3F"/>
    <w:rsid w:val="00AD4D22"/>
    <w:rsid w:val="00AE65F6"/>
    <w:rsid w:val="00AE6684"/>
    <w:rsid w:val="00AF053E"/>
    <w:rsid w:val="00B022FE"/>
    <w:rsid w:val="00B039E8"/>
    <w:rsid w:val="00B112CF"/>
    <w:rsid w:val="00B14B45"/>
    <w:rsid w:val="00B155E8"/>
    <w:rsid w:val="00B15F75"/>
    <w:rsid w:val="00B2194E"/>
    <w:rsid w:val="00B31F29"/>
    <w:rsid w:val="00B32DAF"/>
    <w:rsid w:val="00B37E68"/>
    <w:rsid w:val="00B468CC"/>
    <w:rsid w:val="00B54655"/>
    <w:rsid w:val="00B54814"/>
    <w:rsid w:val="00B6045F"/>
    <w:rsid w:val="00B65ABF"/>
    <w:rsid w:val="00B661D9"/>
    <w:rsid w:val="00B7242A"/>
    <w:rsid w:val="00B73B76"/>
    <w:rsid w:val="00B746B9"/>
    <w:rsid w:val="00B82B4E"/>
    <w:rsid w:val="00B8420E"/>
    <w:rsid w:val="00B84691"/>
    <w:rsid w:val="00B85A98"/>
    <w:rsid w:val="00B86605"/>
    <w:rsid w:val="00B90CE1"/>
    <w:rsid w:val="00BA1A23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4821"/>
    <w:rsid w:val="00BF17F2"/>
    <w:rsid w:val="00C00404"/>
    <w:rsid w:val="00C05140"/>
    <w:rsid w:val="00C172AE"/>
    <w:rsid w:val="00C226FA"/>
    <w:rsid w:val="00C24816"/>
    <w:rsid w:val="00C343F5"/>
    <w:rsid w:val="00C35115"/>
    <w:rsid w:val="00C40555"/>
    <w:rsid w:val="00C40D51"/>
    <w:rsid w:val="00C429A6"/>
    <w:rsid w:val="00C504F8"/>
    <w:rsid w:val="00C52A99"/>
    <w:rsid w:val="00C727B3"/>
    <w:rsid w:val="00C72BA2"/>
    <w:rsid w:val="00C842ED"/>
    <w:rsid w:val="00C84E4C"/>
    <w:rsid w:val="00C87044"/>
    <w:rsid w:val="00C94D17"/>
    <w:rsid w:val="00CA5A56"/>
    <w:rsid w:val="00CB27C6"/>
    <w:rsid w:val="00CB463B"/>
    <w:rsid w:val="00CB5B82"/>
    <w:rsid w:val="00CB782D"/>
    <w:rsid w:val="00CC54E0"/>
    <w:rsid w:val="00CC65A8"/>
    <w:rsid w:val="00CD6369"/>
    <w:rsid w:val="00CD6FE3"/>
    <w:rsid w:val="00CD7D9F"/>
    <w:rsid w:val="00CE2A37"/>
    <w:rsid w:val="00CF2E1A"/>
    <w:rsid w:val="00CF715C"/>
    <w:rsid w:val="00D022EC"/>
    <w:rsid w:val="00D05217"/>
    <w:rsid w:val="00D06182"/>
    <w:rsid w:val="00D12661"/>
    <w:rsid w:val="00D1582D"/>
    <w:rsid w:val="00D170B8"/>
    <w:rsid w:val="00D2569D"/>
    <w:rsid w:val="00D267BD"/>
    <w:rsid w:val="00D3427F"/>
    <w:rsid w:val="00D36857"/>
    <w:rsid w:val="00D46335"/>
    <w:rsid w:val="00D559DE"/>
    <w:rsid w:val="00D56FEB"/>
    <w:rsid w:val="00D61A7E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0266"/>
    <w:rsid w:val="00D92EAD"/>
    <w:rsid w:val="00D94CC2"/>
    <w:rsid w:val="00DA1633"/>
    <w:rsid w:val="00DA29C3"/>
    <w:rsid w:val="00DA7AA4"/>
    <w:rsid w:val="00DB0557"/>
    <w:rsid w:val="00DB19FD"/>
    <w:rsid w:val="00DB2C80"/>
    <w:rsid w:val="00DC2340"/>
    <w:rsid w:val="00DC30DA"/>
    <w:rsid w:val="00DC4F7B"/>
    <w:rsid w:val="00DC5620"/>
    <w:rsid w:val="00DD47BB"/>
    <w:rsid w:val="00DE287B"/>
    <w:rsid w:val="00DF129D"/>
    <w:rsid w:val="00DF4371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95ED3"/>
    <w:rsid w:val="00EA7542"/>
    <w:rsid w:val="00EB7DDA"/>
    <w:rsid w:val="00EC1621"/>
    <w:rsid w:val="00EC662E"/>
    <w:rsid w:val="00EC6804"/>
    <w:rsid w:val="00ED1F6B"/>
    <w:rsid w:val="00EE049D"/>
    <w:rsid w:val="00EE0B4A"/>
    <w:rsid w:val="00EE25BE"/>
    <w:rsid w:val="00EE2721"/>
    <w:rsid w:val="00EE2A0B"/>
    <w:rsid w:val="00EF6029"/>
    <w:rsid w:val="00F022FD"/>
    <w:rsid w:val="00F16DA0"/>
    <w:rsid w:val="00F23554"/>
    <w:rsid w:val="00F241DA"/>
    <w:rsid w:val="00F24740"/>
    <w:rsid w:val="00F258A3"/>
    <w:rsid w:val="00F30571"/>
    <w:rsid w:val="00F3334C"/>
    <w:rsid w:val="00F335CB"/>
    <w:rsid w:val="00F35DB1"/>
    <w:rsid w:val="00F36D0F"/>
    <w:rsid w:val="00F4144F"/>
    <w:rsid w:val="00F42294"/>
    <w:rsid w:val="00F42F7B"/>
    <w:rsid w:val="00F459EB"/>
    <w:rsid w:val="00F52C9C"/>
    <w:rsid w:val="00F6336A"/>
    <w:rsid w:val="00F72065"/>
    <w:rsid w:val="00F81CDB"/>
    <w:rsid w:val="00F84284"/>
    <w:rsid w:val="00F849BE"/>
    <w:rsid w:val="00F94A4B"/>
    <w:rsid w:val="00F94FAE"/>
    <w:rsid w:val="00F97AD4"/>
    <w:rsid w:val="00FB0917"/>
    <w:rsid w:val="00FB3BCE"/>
    <w:rsid w:val="00FB59FB"/>
    <w:rsid w:val="00FB72A0"/>
    <w:rsid w:val="00FC35C5"/>
    <w:rsid w:val="00FC7DBF"/>
    <w:rsid w:val="00FE4FE6"/>
    <w:rsid w:val="00FF2F14"/>
    <w:rsid w:val="00FF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836A28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character" w:customStyle="1" w:styleId="content">
    <w:name w:val="content"/>
    <w:basedOn w:val="Absatz-Standardschriftart"/>
    <w:rsid w:val="00740A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836A28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character" w:customStyle="1" w:styleId="content">
    <w:name w:val="content"/>
    <w:basedOn w:val="Absatz-Standardschriftart"/>
    <w:rsid w:val="00740A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image" Target="media/image6.png"/><Relationship Id="rId26" Type="http://schemas.openxmlformats.org/officeDocument/2006/relationships/footer" Target="footer6.xml"/><Relationship Id="rId39" Type="http://schemas.openxmlformats.org/officeDocument/2006/relationships/image" Target="media/image20.png"/><Relationship Id="rId3" Type="http://schemas.microsoft.com/office/2007/relationships/stylesWithEffects" Target="stylesWithEffects.xml"/><Relationship Id="rId21" Type="http://schemas.openxmlformats.org/officeDocument/2006/relationships/image" Target="media/image8.png"/><Relationship Id="rId34" Type="http://schemas.openxmlformats.org/officeDocument/2006/relationships/image" Target="media/image17.png"/><Relationship Id="rId42" Type="http://schemas.openxmlformats.org/officeDocument/2006/relationships/image" Target="media/image22.png"/><Relationship Id="rId47" Type="http://schemas.openxmlformats.org/officeDocument/2006/relationships/footer" Target="footer13.xml"/><Relationship Id="rId50" Type="http://schemas.openxmlformats.org/officeDocument/2006/relationships/image" Target="media/image28.png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image" Target="media/image11.png"/><Relationship Id="rId33" Type="http://schemas.openxmlformats.org/officeDocument/2006/relationships/image" Target="media/image16.png"/><Relationship Id="rId38" Type="http://schemas.openxmlformats.org/officeDocument/2006/relationships/footer" Target="footer10.xml"/><Relationship Id="rId46" Type="http://schemas.openxmlformats.org/officeDocument/2006/relationships/image" Target="media/image25.png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29" Type="http://schemas.openxmlformats.org/officeDocument/2006/relationships/footer" Target="footer7.xml"/><Relationship Id="rId41" Type="http://schemas.openxmlformats.org/officeDocument/2006/relationships/footer" Target="footer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0.png"/><Relationship Id="rId32" Type="http://schemas.openxmlformats.org/officeDocument/2006/relationships/footer" Target="footer8.xml"/><Relationship Id="rId37" Type="http://schemas.openxmlformats.org/officeDocument/2006/relationships/image" Target="media/image19.png"/><Relationship Id="rId40" Type="http://schemas.openxmlformats.org/officeDocument/2006/relationships/image" Target="media/image21.png"/><Relationship Id="rId45" Type="http://schemas.openxmlformats.org/officeDocument/2006/relationships/image" Target="media/image24.pn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footer" Target="footer5.xml"/><Relationship Id="rId28" Type="http://schemas.openxmlformats.org/officeDocument/2006/relationships/image" Target="media/image13.png"/><Relationship Id="rId36" Type="http://schemas.openxmlformats.org/officeDocument/2006/relationships/image" Target="media/image18.png"/><Relationship Id="rId49" Type="http://schemas.openxmlformats.org/officeDocument/2006/relationships/image" Target="media/image27.png"/><Relationship Id="rId10" Type="http://schemas.openxmlformats.org/officeDocument/2006/relationships/image" Target="media/image3.png"/><Relationship Id="rId19" Type="http://schemas.openxmlformats.org/officeDocument/2006/relationships/image" Target="media/image7.png"/><Relationship Id="rId31" Type="http://schemas.openxmlformats.org/officeDocument/2006/relationships/image" Target="media/image15.png"/><Relationship Id="rId44" Type="http://schemas.openxmlformats.org/officeDocument/2006/relationships/footer" Target="footer12.xm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Relationship Id="rId22" Type="http://schemas.openxmlformats.org/officeDocument/2006/relationships/image" Target="media/image9.png"/><Relationship Id="rId27" Type="http://schemas.openxmlformats.org/officeDocument/2006/relationships/image" Target="media/image12.png"/><Relationship Id="rId30" Type="http://schemas.openxmlformats.org/officeDocument/2006/relationships/image" Target="media/image14.png"/><Relationship Id="rId35" Type="http://schemas.openxmlformats.org/officeDocument/2006/relationships/footer" Target="footer9.xml"/><Relationship Id="rId43" Type="http://schemas.openxmlformats.org/officeDocument/2006/relationships/image" Target="media/image23.png"/><Relationship Id="rId48" Type="http://schemas.openxmlformats.org/officeDocument/2006/relationships/image" Target="media/image26.png"/><Relationship Id="rId8" Type="http://schemas.openxmlformats.org/officeDocument/2006/relationships/image" Target="media/image1.png"/><Relationship Id="rId51" Type="http://schemas.openxmlformats.org/officeDocument/2006/relationships/footer" Target="footer1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1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14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GSV\05_Blog_GSV\03_Artikel\01_Unterrichten\02_Englisch\2019_Plueskow_Fairy_Tales\WD_KV_KL2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C7073-9B13-42E9-97E5-45F663407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123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3</cp:revision>
  <cp:lastPrinted>2016-12-20T14:33:00Z</cp:lastPrinted>
  <dcterms:created xsi:type="dcterms:W3CDTF">2019-05-27T07:58:00Z</dcterms:created>
  <dcterms:modified xsi:type="dcterms:W3CDTF">2019-05-27T08:05:00Z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nummer">
    <vt:lpwstr>WD KV KL2 - Version 1.01</vt:lpwstr>
  </property>
</Properties>
</file>