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364BD8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364BD8">
              <w:t>1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087D26" w:rsidRDefault="00087D26" w:rsidP="00087D26">
      <w:pPr>
        <w:pStyle w:val="ekvue2arial"/>
      </w:pPr>
      <w:bookmarkStart w:id="0" w:name="bmStart"/>
      <w:bookmarkEnd w:id="0"/>
      <w:r>
        <w:rPr>
          <w:u w:color="545454"/>
        </w:rPr>
        <w:t xml:space="preserve">Fairy tales  – </w:t>
      </w:r>
      <w:r w:rsidR="00C0237C">
        <w:rPr>
          <w:u w:color="545454"/>
        </w:rPr>
        <w:t>word</w:t>
      </w:r>
      <w:r>
        <w:rPr>
          <w:u w:color="545454"/>
        </w:rPr>
        <w:t xml:space="preserve"> </w:t>
      </w:r>
      <w:r w:rsidRPr="00087D26">
        <w:t>cards</w:t>
      </w:r>
    </w:p>
    <w:p w:rsidR="00087D26" w:rsidRDefault="00087D26" w:rsidP="00087D26">
      <w:pPr>
        <w:pStyle w:val="ekvue2arial"/>
      </w:pPr>
    </w:p>
    <w:p w:rsidR="00087D26" w:rsidRPr="00C0237C" w:rsidRDefault="00C0237C" w:rsidP="00B746B9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t>word</w:t>
      </w:r>
      <w:r w:rsidR="00A919CB" w:rsidRPr="00C0237C">
        <w:rPr>
          <w:u w:color="545454"/>
          <w:lang w:val="en-US"/>
        </w:rPr>
        <w:t xml:space="preserve"> card </w:t>
      </w:r>
      <w:r w:rsidR="00F82D1A">
        <w:rPr>
          <w:u w:color="545454"/>
          <w:lang w:val="en-US"/>
        </w:rPr>
        <w:t>p</w:t>
      </w:r>
      <w:r w:rsidR="00A919CB" w:rsidRPr="00C0237C">
        <w:rPr>
          <w:u w:color="545454"/>
          <w:lang w:val="en-US"/>
        </w:rPr>
        <w:t>rince</w:t>
      </w:r>
    </w:p>
    <w:p w:rsidR="00A919CB" w:rsidRPr="00C0237C" w:rsidRDefault="00A919CB" w:rsidP="00A919CB">
      <w:pPr>
        <w:rPr>
          <w:lang w:val="en-US"/>
        </w:rPr>
      </w:pPr>
    </w:p>
    <w:p w:rsidR="00087D26" w:rsidRPr="00C0237C" w:rsidRDefault="00087D26" w:rsidP="00087D26">
      <w:pPr>
        <w:pStyle w:val="ekvue2arial"/>
        <w:rPr>
          <w:lang w:val="en-US"/>
        </w:rPr>
      </w:pPr>
    </w:p>
    <w:p w:rsidR="00087D26" w:rsidRPr="00C0237C" w:rsidRDefault="00FC2E96" w:rsidP="00087D26">
      <w:pPr>
        <w:pStyle w:val="ekvue2arial"/>
        <w:rPr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592FCF1C" wp14:editId="1A2946A8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06" name="Gruppieren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1" cy="6382800"/>
                          <a:chOff x="0" y="0"/>
                          <a:chExt cx="2105730" cy="6383023"/>
                        </a:xfrm>
                      </wpg:grpSpPr>
                      <wpg:grpSp>
                        <wpg:cNvPr id="308" name="Gruppieren 308"/>
                        <wpg:cNvGrpSpPr/>
                        <wpg:grpSpPr>
                          <a:xfrm>
                            <a:off x="1733689" y="0"/>
                            <a:ext cx="372041" cy="372168"/>
                            <a:chOff x="0" y="0"/>
                            <a:chExt cx="372534" cy="372534"/>
                          </a:xfrm>
                        </wpg:grpSpPr>
                        <pic:pic xmlns:pic="http://schemas.openxmlformats.org/drawingml/2006/picture">
                          <pic:nvPicPr>
                            <pic:cNvPr id="309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90"/>
                              <a:ext cx="191912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41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47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C2E96" w:rsidRPr="00C0237C" w:rsidRDefault="00FC2E96" w:rsidP="00FC2E96">
                              <w:pPr>
                                <w:spacing w:before="40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prince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06" o:spid="_x0000_s1026" style="position:absolute;margin-left:155.95pt;margin-top:14.2pt;width:165.85pt;height:502.6pt;z-index:251729920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">
                <v:group id="Gruppieren 308" o:spid="_x0000_s1027" style="position:absolute;left:17336;width:3721;height:3721" coordsize="372534,3725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8" type="#_x0000_t75" style="position:absolute;left:180622;top:214490;width:191912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2TMpbEAAAA3AAAAA8AAABkcnMvZG93bnJldi54bWxEj0FrwkAUhO9C/8PyCt7MphZtm7pKkZaK&#10;CKXRQ46P7GsSmn0bdtcY/70rCB6HmfmGWawG04qenG8sK3hKUhDEpdUNVwoO+6/JKwgfkDW2lknB&#10;mTyslg+jBWbanviX+jxUIkLYZ6igDqHLpPRlTQZ9Yjvi6P1ZZzBE6SqpHZ4i3LRymqZzabDhuFBj&#10;R+uayv/8aBR8z+YFfvZF4Qmr/OfF4a4vtkqNH4ePdxCBhnAP39obreA5fYPrmXgE5PI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2TMpb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  <v:shape id="Picture 8" o:spid="_x0000_s1029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GZiLEAAAA3AAAAA8AAABkcnMvZG93bnJldi54bWxEj0GLwjAUhO/C/ofwFrxpWhWRrlFkF3HB&#10;g9jqnh/Nsy02L6WJtv77jSB4HGbmG2a57k0t7tS6yrKCeByBIM6trrhQcMq2owUI55E11pZJwYMc&#10;rFcfgyUm2nZ8pHvqCxEg7BJUUHrfJFK6vCSDbmwb4uBdbGvQB9kWUrfYBbip5SSK5tJgxWGhxIa+&#10;S8qv6c0o2F9+9sd0e67Pj79dfOgaklV2U2r42W++QHjq/Tv8av9qBdNZDM8z4QjI1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kGZiL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30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RcXsQA&#10;AADcAAAADwAAAGRycy9kb3ducmV2LnhtbESPT2sCMRTE70K/Q3hCb5rVlipboxTBfweRWg96e2xe&#10;dxc3LyGJuv32piB4HGbmN8xk1ppGXMmH2rKCQT8DQVxYXXOp4PCz6I1BhIissbFMCv4owGz60plg&#10;ru2Nv+m6j6VIEA45KqhidLmUoajIYOhbR5y8X+sNxiR9KbXHW4KbRg6z7EMarDktVOhoXlFx3l+M&#10;gp0/botzuz6xG5XIS+fkdrVR6rXbfn2CiNTGZ/jRXmsFb+8j+D+TjoC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0XF7EAAAA3AAAAA8AAAAAAAAAAAAAAAAAmAIAAGRycy9k&#10;b3ducmV2LnhtbFBLBQYAAAAABAAEAPUAAACJAwAAAAA=&#10;">
                  <v:textbox>
                    <w:txbxContent>
                      <w:p w:rsidR="00FC2E96" w:rsidRPr="00C0237C" w:rsidRDefault="00FC2E96" w:rsidP="00FC2E96">
                        <w:pPr>
                          <w:spacing w:before="40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prince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87D26" w:rsidRPr="00C0237C" w:rsidRDefault="00087D26" w:rsidP="00087D26">
      <w:pPr>
        <w:pStyle w:val="ekvue2arial"/>
        <w:rPr>
          <w:lang w:val="en-US"/>
        </w:rPr>
      </w:pPr>
    </w:p>
    <w:p w:rsidR="00087D26" w:rsidRPr="00C0237C" w:rsidRDefault="00087D26" w:rsidP="00087D26">
      <w:pPr>
        <w:pStyle w:val="ekvue2arial"/>
        <w:rPr>
          <w:lang w:val="en-US"/>
        </w:rPr>
      </w:pPr>
    </w:p>
    <w:p w:rsidR="00087D26" w:rsidRPr="00C0237C" w:rsidRDefault="00087D26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087D26">
      <w:pPr>
        <w:pStyle w:val="ekvue2arial"/>
        <w:rPr>
          <w:u w:color="545454"/>
          <w:lang w:val="en-US"/>
        </w:rPr>
      </w:pPr>
    </w:p>
    <w:p w:rsidR="00A919CB" w:rsidRPr="00C0237C" w:rsidRDefault="00A919CB" w:rsidP="00A919CB">
      <w:pPr>
        <w:rPr>
          <w:u w:color="545454"/>
          <w:lang w:val="en-US"/>
        </w:rPr>
      </w:pPr>
    </w:p>
    <w:p w:rsidR="00364BD8" w:rsidRPr="00C0237C" w:rsidRDefault="00364BD8" w:rsidP="00364BD8">
      <w:pPr>
        <w:pStyle w:val="ekvue2arial"/>
        <w:rPr>
          <w:rStyle w:val="ekvarbeitsanweisungdeutsch"/>
          <w:lang w:val="en-US"/>
        </w:rPr>
      </w:pPr>
    </w:p>
    <w:p w:rsidR="00364BD8" w:rsidRPr="00C0237C" w:rsidRDefault="00364BD8" w:rsidP="00FF3613">
      <w:pPr>
        <w:rPr>
          <w:rStyle w:val="ekvarbeitsanweisungdeutsch"/>
          <w:lang w:val="en-US"/>
        </w:rPr>
      </w:pPr>
    </w:p>
    <w:p w:rsidR="00364BD8" w:rsidRPr="00C0237C" w:rsidRDefault="00364BD8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  <w:sectPr w:rsidR="00A919CB" w:rsidRPr="00C0237C" w:rsidSect="00087D26">
          <w:footerReference w:type="default" r:id="rId10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B746B9" w:rsidRPr="00C0237C" w:rsidRDefault="00102D8A" w:rsidP="00B746B9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word</w:t>
      </w:r>
      <w:r w:rsidR="00B746B9" w:rsidRPr="00C0237C">
        <w:rPr>
          <w:u w:color="545454"/>
          <w:lang w:val="en-US"/>
        </w:rPr>
        <w:t xml:space="preserve"> card </w:t>
      </w:r>
      <w:r w:rsidR="007A1DA2">
        <w:rPr>
          <w:u w:color="545454"/>
          <w:lang w:val="en-US"/>
        </w:rPr>
        <w:t>p</w:t>
      </w:r>
      <w:r w:rsidR="00B746B9" w:rsidRPr="00C0237C">
        <w:rPr>
          <w:u w:color="545454"/>
          <w:lang w:val="en-US"/>
        </w:rPr>
        <w:t>rincess</w:t>
      </w: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102D8A" w:rsidP="00FF3613">
      <w:pPr>
        <w:rPr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3D9DDDB9" wp14:editId="6C4FD35A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2" name="Gruppieren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4" name="Gruppieren 4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12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21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D8A" w:rsidRPr="00C0237C" w:rsidRDefault="00102D8A" w:rsidP="00102D8A">
                              <w:pPr>
                                <w:spacing w:before="40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princess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2" o:spid="_x0000_s1031" style="position:absolute;margin-left:155.95pt;margin-top:14.2pt;width:165.85pt;height:502.6pt;z-index:251731968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">
                <v:group id="Gruppieren 4" o:spid="_x0000_s1032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Picture 8" o:spid="_x0000_s1033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MB4S/AAAA2gAAAA8AAABkcnMvZG93bnJldi54bWxET89rwjAUvgv+D+EJu9lUYSq1UYY4NsZA&#10;7HbI8dE827LmpSRZ7f775TDY8eP7XR4n24uRfOgcK1hlOQji2pmOGwWfH8/LHYgQkQ32jknBDwU4&#10;HuazEgvj7nylsYqNSCEcClTQxjgUUoa6JYshcwNx4m7OW4wJ+kYaj/cUbnu5zvONtNhxamhxoFNL&#10;9Vf1bRW8PG40nketA2FTXbYe30f9ptTDYnrag4g0xX/xn/vVKEhb05V0A+ThF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fzAeEvwAAANoAAAAPAAAAAAAAAAAAAAAAAJ8CAABk&#10;cnMvZG93bnJldi54bWxQSwUGAAAAAAQABAD3AAAAiwMAAAAA&#10;">
                    <v:imagedata r:id="rId9" o:title="" croptop="11909f" cropbottom="14688f" cropleft="16259f" cropright="14533f"/>
                    <v:path arrowok="t"/>
                  </v:shape>
                  <v:shape id="Picture 8" o:spid="_x0000_s1034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tkxm9AAAA2wAAAA8AAABkcnMvZG93bnJldi54bWxET0sKwjAQ3QveIYzgTlNdiFSjiCIKLsT6&#10;WQ/N2BabSWmirbc3guBuHu8782VrSvGi2hWWFYyGEQji1OqCMwWX83YwBeE8ssbSMil4k4PlotuZ&#10;Y6xtwyd6JT4TIYRdjApy76tYSpfmZNANbUUcuLutDfoA60zqGpsQbko5jqKJNFhwaMixonVO6SN5&#10;GgWH++ZwSrbX8vq+7UbHpiJZnJ9K9XvtagbCU+v/4p97r8P8MXx/CQfIxQ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i22TGb0AAADbAAAADwAAAAAAAAAAAAAAAACfAgAAZHJz&#10;L2Rvd25yZXYueG1sUEsFBgAAAAAEAAQA9wAAAIkDAAAAAA==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35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4v3cQA&#10;AADbAAAADwAAAGRycy9kb3ducmV2LnhtbESPQWvCQBSE7wX/w/IEb3WTHGyJriKC1h5Cqe1Bb4/s&#10;Mwlm3y67W5P++26h0OMwM98wq81oenEnHzrLCvJ5BoK4trrjRsHnx/7xGUSIyBp7y6TgmwJs1pOH&#10;FZbaDvxO91NsRIJwKFFBG6MrpQx1SwbD3Dri5F2tNxiT9I3UHocEN70ssmwhDXacFlp0tGupvp2+&#10;jII3f67q23i8sHtqkA/OyerlVanZdNwuQUQa43/4r33UCoocfr+kH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+L93EAAAA2wAAAA8AAAAAAAAAAAAAAAAAmAIAAGRycy9k&#10;b3ducmV2LnhtbFBLBQYAAAAABAAEAPUAAACJAwAAAAA=&#10;">
                  <v:textbox>
                    <w:txbxContent>
                      <w:p w:rsidR="00102D8A" w:rsidRPr="00C0237C" w:rsidRDefault="00102D8A" w:rsidP="00102D8A">
                        <w:pPr>
                          <w:spacing w:before="40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prince</w:t>
                        </w:r>
                        <w:r>
                          <w:rPr>
                            <w:sz w:val="120"/>
                            <w:szCs w:val="120"/>
                          </w:rPr>
                          <w:t>ss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A919CB" w:rsidRPr="00C0237C" w:rsidRDefault="00A919CB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  <w:sectPr w:rsidR="00B746B9" w:rsidRPr="00C0237C" w:rsidSect="00087D26">
          <w:footerReference w:type="default" r:id="rId11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A45584" w:rsidRPr="00C0237C" w:rsidRDefault="00102D8A" w:rsidP="00A45584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word card</w:t>
      </w:r>
      <w:r w:rsidR="00A45584" w:rsidRPr="00C0237C">
        <w:rPr>
          <w:u w:color="545454"/>
          <w:lang w:val="en-US"/>
        </w:rPr>
        <w:t xml:space="preserve"> </w:t>
      </w:r>
      <w:r w:rsidR="007A1DA2">
        <w:rPr>
          <w:u w:color="545454"/>
          <w:lang w:val="en-US"/>
        </w:rPr>
        <w:t>k</w:t>
      </w:r>
      <w:r w:rsidR="00A45584" w:rsidRPr="00C0237C">
        <w:rPr>
          <w:u w:color="545454"/>
          <w:lang w:val="en-US"/>
        </w:rPr>
        <w:t>ing</w:t>
      </w:r>
    </w:p>
    <w:p w:rsidR="00087D26" w:rsidRPr="00C0237C" w:rsidRDefault="00087D26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102D8A" w:rsidP="00FF3613">
      <w:pPr>
        <w:rPr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0E4CD48" wp14:editId="34A40279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34" name="Gruppieren 3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348" name="Gruppieren 348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49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50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51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D8A" w:rsidRPr="00C0237C" w:rsidRDefault="00102D8A" w:rsidP="00102D8A">
                              <w:pPr>
                                <w:spacing w:before="40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king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34" o:spid="_x0000_s1036" style="position:absolute;margin-left:155.95pt;margin-top:14.2pt;width:165.85pt;height:502.6pt;z-index:251734016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">
                <v:group id="Gruppieren 348" o:spid="_x0000_s1037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<v:shape id="Picture 8" o:spid="_x0000_s1038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i1bFAAAA3AAAAA8AAABkcnMvZG93bnJldi54bWxEj09rwkAUxO9Cv8PyCr3pprX+S12liFKR&#10;QjF6yPGRfU1Cs2/D7jam374rCB6HmfkNs1z3phEdOV9bVvA8SkAQF1bXXCo4n3bDOQgfkDU2lknB&#10;H3lYrx4GS0y1vfCRuiyUIkLYp6igCqFNpfRFRQb9yLbE0fu2zmCI0pVSO7xEuGnkS5JMpcGa40KF&#10;LW0qKn6yX6PgYzLNcdvluScss6+Zw88uPyj19Ni/v4EI1Id7+NbeawXj1wVcz8QjIF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7+YtWxQAAANwAAAAPAAAAAAAAAAAAAAAA&#10;AJ8CAABkcnMvZG93bnJldi54bWxQSwUGAAAAAAQABAD3AAAAkQMAAAAA&#10;">
                    <v:imagedata r:id="rId9" o:title="" croptop="11909f" cropbottom="14688f" cropleft="16259f" cropright="14533f"/>
                    <v:path arrowok="t"/>
                  </v:shape>
                  <v:shape id="Picture 8" o:spid="_x0000_s1039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TVWTAAAAA3AAAAA8AAABkcnMvZG93bnJldi54bWxET02LwjAQvQv+hzCCN011WZFqFFFkBQ9i&#10;q56HZmyLzaQ00dZ/vzkIHh/ve7nuTCVe1LjSsoLJOAJBnFldcq7gku5HcxDOI2usLJOCNzlYr/q9&#10;JcbatnymV+JzEULYxaig8L6OpXRZQQbd2NbEgbvbxqAPsMmlbrAN4aaS0yiaSYMlh4YCa9oWlD2S&#10;p1FwvO+O52R/ra7v29/k1NYky/Sp1HDQbRYgPHX+K/64D1rBz2+YH86EIyBX/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5NVZMAAAADcAAAADwAAAAAAAAAAAAAAAACfAgAA&#10;ZHJzL2Rvd25yZXYueG1sUEsFBgAAAAAEAAQA9wAAAIwDAAAAAA==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40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j3bMUA&#10;AADcAAAADwAAAGRycy9kb3ducmV2LnhtbESPQWsCMRSE70L/Q3gFb5pVaS1b41KEtnoQ0Xqwt8fm&#10;dXfZzUtIUt3+e1MQPA4z8w2zKHrTiTP50FhWMBlnIIhLqxuuFBy/3kcvIEJE1thZJgV/FKBYPgwW&#10;mGt74T2dD7ESCcIhRwV1jC6XMpQ1GQxj64iT92O9wZikr6T2eElw08lplj1Lgw2nhRodrWoq28Ov&#10;UbDzp23Z9utvdvMK+cM5uf3cKDV87N9eQUTq4z18a6+1gtnTBP7PpCM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yPdsxQAAANwAAAAPAAAAAAAAAAAAAAAAAJgCAABkcnMv&#10;ZG93bnJldi54bWxQSwUGAAAAAAQABAD1AAAAigMAAAAA&#10;">
                  <v:textbox>
                    <w:txbxContent>
                      <w:p w:rsidR="00102D8A" w:rsidRPr="00C0237C" w:rsidRDefault="00102D8A" w:rsidP="00102D8A">
                        <w:pPr>
                          <w:spacing w:before="40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king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  <w:sectPr w:rsidR="00B746B9" w:rsidRPr="00C0237C" w:rsidSect="00087D26">
          <w:footerReference w:type="default" r:id="rId12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024501" w:rsidRPr="00C0237C" w:rsidRDefault="00102D8A" w:rsidP="00024501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word card</w:t>
      </w:r>
      <w:r w:rsidR="00024501" w:rsidRPr="00C0237C">
        <w:rPr>
          <w:u w:color="545454"/>
          <w:lang w:val="en-US"/>
        </w:rPr>
        <w:t xml:space="preserve"> </w:t>
      </w:r>
      <w:r w:rsidR="007A1DA2">
        <w:rPr>
          <w:u w:color="545454"/>
          <w:lang w:val="en-US"/>
        </w:rPr>
        <w:t>q</w:t>
      </w:r>
      <w:r w:rsidR="00024501" w:rsidRPr="00C0237C">
        <w:rPr>
          <w:u w:color="545454"/>
          <w:lang w:val="en-US"/>
        </w:rPr>
        <w:t>ueen</w:t>
      </w:r>
    </w:p>
    <w:p w:rsidR="00024501" w:rsidRPr="00C0237C" w:rsidRDefault="00024501" w:rsidP="00024501">
      <w:pPr>
        <w:pStyle w:val="ekvue3arial"/>
        <w:rPr>
          <w:u w:color="545454"/>
          <w:lang w:val="en-US"/>
        </w:rPr>
      </w:pPr>
    </w:p>
    <w:p w:rsidR="00024501" w:rsidRPr="00C0237C" w:rsidRDefault="00024501" w:rsidP="00024501">
      <w:pPr>
        <w:pStyle w:val="ekvue3arial"/>
        <w:rPr>
          <w:u w:color="545454"/>
          <w:lang w:val="en-US"/>
        </w:rPr>
      </w:pPr>
    </w:p>
    <w:p w:rsidR="00024501" w:rsidRPr="00C0237C" w:rsidRDefault="00024501" w:rsidP="00024501">
      <w:pPr>
        <w:pStyle w:val="ekvue3arial"/>
        <w:rPr>
          <w:u w:color="545454"/>
          <w:lang w:val="en-US"/>
        </w:rPr>
      </w:pPr>
    </w:p>
    <w:p w:rsidR="00024501" w:rsidRPr="00C0237C" w:rsidRDefault="00024501" w:rsidP="00024501">
      <w:pPr>
        <w:pStyle w:val="ekvue3arial"/>
        <w:rPr>
          <w:u w:color="545454"/>
          <w:lang w:val="en-US"/>
        </w:rPr>
      </w:pPr>
    </w:p>
    <w:p w:rsidR="00024501" w:rsidRPr="00C0237C" w:rsidRDefault="00024501" w:rsidP="00024501">
      <w:pPr>
        <w:pStyle w:val="ekvue3arial"/>
        <w:rPr>
          <w:u w:color="545454"/>
          <w:lang w:val="en-US"/>
        </w:rPr>
      </w:pPr>
    </w:p>
    <w:p w:rsidR="00024501" w:rsidRPr="00C0237C" w:rsidRDefault="00024501" w:rsidP="00024501">
      <w:pPr>
        <w:pStyle w:val="ekvue3arial"/>
        <w:rPr>
          <w:u w:color="545454"/>
          <w:lang w:val="en-US"/>
        </w:rPr>
      </w:pPr>
    </w:p>
    <w:p w:rsidR="00024501" w:rsidRPr="00C0237C" w:rsidRDefault="00102D8A" w:rsidP="00024501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43C68A28" wp14:editId="32AEF9D9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52" name="Gruppieren 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353" name="Gruppieren 353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54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55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56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D8A" w:rsidRPr="00C0237C" w:rsidRDefault="00102D8A" w:rsidP="00102D8A">
                              <w:pPr>
                                <w:spacing w:before="40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queen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52" o:spid="_x0000_s1041" style="position:absolute;margin-left:155.95pt;margin-top:14.2pt;width:165.85pt;height:502.6pt;z-index:251736064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">
                <v:group id="Gruppieren 353" o:spid="_x0000_s1042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<v:shape id="Picture 8" o:spid="_x0000_s1043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hshXEAAAA3AAAAA8AAABkcnMvZG93bnJldi54bWxEj0FrwkAUhO9C/8PyCt50U1vTkrpKkYpF&#10;BGn0kOMj+5qEZt+G3TWm/74rCB6HmfmGWawG04qenG8sK3iaJiCIS6sbrhScjpvJGwgfkDW2lknB&#10;H3lYLR9GC8y0vfA39XmoRISwz1BBHUKXSenLmgz6qe2Io/djncEQpaukdniJcNPKWZKk0mDDcaHG&#10;jtY1lb/52SjYztMCP/ui8IRVfnh1uO+LnVLjx+HjHUSgIdzDt/aXVvA8f4HrmXgE5PI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AhshX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  <v:shape id="Picture 8" o:spid="_x0000_s1044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Pk9vzFAAAA3AAAAA8AAABkcnMvZG93bnJldi54bWxEj0trwzAQhO+F/gexhd4aOSkpwY0cSoNp&#10;IYcQp+l5sdYPaq2MJb/+fRQI9DjMzDfMdjeZRgzUudqyguUiAkGcW11zqeDnnL5sQDiPrLGxTApm&#10;crBLHh+2GGs78omGzJciQNjFqKDyvo2ldHlFBt3CtsTBK2xn0AfZlVJ3OAa4aeQqit6kwZrDQoUt&#10;fVaU/2W9UXAo9odTll6ay/z7tTyOLcn63Cv1/DR9vIPwNPn/8L39rRW8rtdwOxOOgEy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T5Pb8xQAAANwAAAAPAAAAAAAAAAAAAAAA&#10;AJ8CAABkcnMvZG93bnJldi54bWxQSwUGAAAAAAQABAD3AAAAkQMAAAAA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45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FvGMQA&#10;AADcAAAADwAAAGRycy9kb3ducmV2LnhtbESPQWsCMRSE70L/Q3iF3jSrpVZWo5SCrR5Eqh709tg8&#10;dxc3LyFJdf33RhA8DjPzDTOZtaYRZ/Khtqyg38tAEBdW11wq2G3n3RGIEJE1NpZJwZUCzKYvnQnm&#10;2l74j86bWIoE4ZCjgipGl0sZiooMhp51xMk7Wm8wJulLqT1eEtw0cpBlQ2mw5rRQoaPviorT5t8o&#10;WPv9qji1iwO7zxL5xzm5+l0q9fbafo1BRGrjM/xoL7SC948h3M+kIyC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hbxjEAAAA3AAAAA8AAAAAAAAAAAAAAAAAmAIAAGRycy9k&#10;b3ducmV2LnhtbFBLBQYAAAAABAAEAPUAAACJAwAAAAA=&#10;">
                  <v:textbox>
                    <w:txbxContent>
                      <w:p w:rsidR="00102D8A" w:rsidRPr="00C0237C" w:rsidRDefault="00102D8A" w:rsidP="00102D8A">
                        <w:pPr>
                          <w:spacing w:before="40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queen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24501" w:rsidRPr="00C0237C" w:rsidRDefault="00024501" w:rsidP="00024501">
      <w:pPr>
        <w:pStyle w:val="ekvue3arial"/>
        <w:rPr>
          <w:u w:color="545454"/>
          <w:lang w:val="en-US"/>
        </w:rPr>
      </w:pPr>
    </w:p>
    <w:p w:rsidR="00024501" w:rsidRPr="00C0237C" w:rsidRDefault="00024501" w:rsidP="00024501">
      <w:pPr>
        <w:pStyle w:val="ekvue3arial"/>
        <w:rPr>
          <w:u w:color="545454"/>
          <w:lang w:val="en-US"/>
        </w:rPr>
      </w:pPr>
    </w:p>
    <w:p w:rsidR="00024501" w:rsidRPr="00C0237C" w:rsidRDefault="00024501" w:rsidP="00024501">
      <w:pPr>
        <w:pStyle w:val="ekvue3arial"/>
        <w:rPr>
          <w:u w:color="545454"/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B746B9" w:rsidRPr="00C0237C" w:rsidRDefault="00B746B9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402296" w:rsidRPr="00C0237C" w:rsidRDefault="00402296" w:rsidP="00FF3613">
      <w:pPr>
        <w:rPr>
          <w:lang w:val="en-US"/>
        </w:rPr>
        <w:sectPr w:rsidR="00402296" w:rsidRPr="00C0237C" w:rsidSect="00087D26">
          <w:footerReference w:type="default" r:id="rId13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C35115" w:rsidRPr="00C0237C" w:rsidRDefault="00102D8A" w:rsidP="00C35115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word card</w:t>
      </w:r>
      <w:r w:rsidR="00C35115" w:rsidRPr="00C0237C">
        <w:rPr>
          <w:u w:color="545454"/>
          <w:lang w:val="en-US"/>
        </w:rPr>
        <w:t xml:space="preserve"> </w:t>
      </w:r>
      <w:r w:rsidR="007A1DA2">
        <w:rPr>
          <w:u w:color="545454"/>
          <w:lang w:val="en-US"/>
        </w:rPr>
        <w:t>f</w:t>
      </w:r>
      <w:r w:rsidR="00C35115" w:rsidRPr="00C0237C">
        <w:rPr>
          <w:u w:color="545454"/>
          <w:lang w:val="en-US"/>
        </w:rPr>
        <w:t>airy</w:t>
      </w:r>
    </w:p>
    <w:p w:rsidR="00087D26" w:rsidRPr="00C0237C" w:rsidRDefault="00087D26" w:rsidP="00FF3613">
      <w:pPr>
        <w:rPr>
          <w:lang w:val="en-US"/>
        </w:rPr>
      </w:pPr>
    </w:p>
    <w:p w:rsidR="00087D26" w:rsidRPr="00C0237C" w:rsidRDefault="00087D26" w:rsidP="00FF3613">
      <w:pPr>
        <w:rPr>
          <w:lang w:val="en-US"/>
        </w:rPr>
      </w:pPr>
    </w:p>
    <w:p w:rsidR="00C35115" w:rsidRPr="00C0237C" w:rsidRDefault="00C35115" w:rsidP="00FF3613">
      <w:pPr>
        <w:rPr>
          <w:lang w:val="en-US"/>
        </w:rPr>
      </w:pPr>
    </w:p>
    <w:p w:rsidR="00C35115" w:rsidRPr="00C0237C" w:rsidRDefault="00C35115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102D8A" w:rsidP="00FF3613">
      <w:pPr>
        <w:rPr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438B520F" wp14:editId="52D7E4A3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57" name="Gruppieren 3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358" name="Gruppieren 358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59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60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61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D8A" w:rsidRPr="00C0237C" w:rsidRDefault="00102D8A" w:rsidP="00102D8A">
                              <w:pPr>
                                <w:spacing w:before="40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fairy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57" o:spid="_x0000_s1046" style="position:absolute;margin-left:155.95pt;margin-top:14.2pt;width:165.85pt;height:502.6pt;z-index:251738112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">
                <v:group id="Gruppieren 358" o:spid="_x0000_s1047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<v:shape id="Picture 8" o:spid="_x0000_s1048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gHYvEAAAA3AAAAA8AAABkcnMvZG93bnJldi54bWxEj0FrwkAUhO+C/2F5Qm/NRou2RleR0mKR&#10;QmnqIcdH9pkEs2/D7jbGf98VCh6HmfmGWW8H04qenG8sK5gmKQji0uqGKwXHn/fHFxA+IGtsLZOC&#10;K3nYbsajNWbaXvib+jxUIkLYZ6igDqHLpPRlTQZ9Yjvi6J2sMxiidJXUDi8Rblo5S9OFNNhwXKix&#10;o9eaynP+axTs54sC3/qi8IRV/vXs8LMvDko9TIbdCkSgIdzD/+0PreBpvoTbmXgE5OY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4gHYv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  <v:shape id="Picture 8" o:spid="_x0000_s1049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3/n9m+AAAA3AAAAA8AAABkcnMvZG93bnJldi54bWxET0sKwjAQ3QveIYzgTlMVRKpRRBEFF2L9&#10;rIdmbIvNpDTR1tubheDy8f6LVWtK8abaFZYVjIYRCOLU6oIzBdfLbjAD4TyyxtIyKfiQg9Wy21lg&#10;rG3DZ3onPhMhhF2MCnLvq1hKl+Zk0A1tRRy4h60N+gDrTOoamxBuSjmOoqk0WHBoyLGiTU7pM3kZ&#10;BcfH9nhOdrfy9rnvR6emIllcXkr1e+16DsJT6//in/ugFUymYX44E46AXH4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3/n9m+AAAA3AAAAA8AAAAAAAAAAAAAAAAAnwIAAGRy&#10;cy9kb3ducmV2LnhtbFBLBQYAAAAABAAEAPcAAACKAwAAAAA=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50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Q90cQA&#10;AADcAAAADwAAAGRycy9kb3ducmV2LnhtbESPQWsCMRSE7wX/Q3hCbzWrBSurUYqgrgcpag/19ti8&#10;7i5uXkIS3fXfN4VCj8PMfMMsVr1pxZ18aCwrGI8yEMSl1Q1XCj7Pm5cZiBCRNbaWScGDAqyWg6cF&#10;5tp2fKT7KVYiQTjkqKCO0eVShrImg2FkHXHyvq03GJP0ldQeuwQ3rZxk2VQabDgt1OhoXVN5Pd2M&#10;gg//dSivfXFh91Yhb52Th91eqedh/z4HEamP/+G/dqEVvE7H8HsmHQG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kPdHEAAAA3AAAAA8AAAAAAAAAAAAAAAAAmAIAAGRycy9k&#10;b3ducmV2LnhtbFBLBQYAAAAABAAEAPUAAACJAwAAAAA=&#10;">
                  <v:textbox>
                    <w:txbxContent>
                      <w:p w:rsidR="00102D8A" w:rsidRPr="00C0237C" w:rsidRDefault="00102D8A" w:rsidP="00102D8A">
                        <w:pPr>
                          <w:spacing w:before="40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fairy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C35115" w:rsidRPr="00C0237C" w:rsidRDefault="00C35115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40170E" w:rsidRPr="00C0237C" w:rsidRDefault="0040170E" w:rsidP="00FF3613">
      <w:pPr>
        <w:rPr>
          <w:lang w:val="en-US"/>
        </w:rPr>
      </w:pPr>
    </w:p>
    <w:p w:rsidR="00161E83" w:rsidRPr="00C0237C" w:rsidRDefault="00161E83" w:rsidP="00FF3613">
      <w:pPr>
        <w:rPr>
          <w:lang w:val="en-US"/>
        </w:rPr>
        <w:sectPr w:rsidR="00161E83" w:rsidRPr="00C0237C" w:rsidSect="00087D26">
          <w:footerReference w:type="default" r:id="rId14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161E83" w:rsidRPr="00C0237C" w:rsidRDefault="00102D8A" w:rsidP="00161E83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word card</w:t>
      </w:r>
      <w:r w:rsidR="00161E83" w:rsidRPr="00C0237C">
        <w:rPr>
          <w:u w:color="545454"/>
          <w:lang w:val="en-US"/>
        </w:rPr>
        <w:t xml:space="preserve"> </w:t>
      </w:r>
      <w:r w:rsidR="007A1DA2">
        <w:rPr>
          <w:u w:color="545454"/>
          <w:lang w:val="en-US"/>
        </w:rPr>
        <w:t>w</w:t>
      </w:r>
      <w:r w:rsidR="00161E83" w:rsidRPr="00C0237C">
        <w:rPr>
          <w:u w:color="545454"/>
          <w:lang w:val="en-US"/>
        </w:rPr>
        <w:t>itch</w:t>
      </w: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02D8A" w:rsidP="00161E83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0B7D56AF" wp14:editId="62733A09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62" name="Gruppieren 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363" name="Gruppieren 363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64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65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66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D8A" w:rsidRPr="00C0237C" w:rsidRDefault="00102D8A" w:rsidP="00102D8A">
                              <w:pPr>
                                <w:spacing w:before="40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witch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62" o:spid="_x0000_s1051" style="position:absolute;margin-left:155.95pt;margin-top:14.2pt;width:165.85pt;height:502.6pt;z-index:251740160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">
                <v:group id="Gruppieren 363" o:spid="_x0000_s1052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2Pas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w2PasQAAADcAAAA&#10;DwAAAAAAAAAAAAAAAACqAgAAZHJzL2Rvd25yZXYueG1sUEsFBgAAAAAEAAQA+gAAAJsDAAAAAA==&#10;">
                  <v:shape id="Picture 8" o:spid="_x0000_s1053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NeKjEAAAA3AAAAA8AAABkcnMvZG93bnJldi54bWxEj0FrwkAUhO9C/8PyCr3ppq1GSV2llBZF&#10;hNLoIcdH9jUJzb4Nu9sY/70rCB6HmfmGWa4H04qenG8sK3ieJCCIS6sbrhQcD1/jBQgfkDW2lknB&#10;mTysVw+jJWbanviH+jxUIkLYZ6igDqHLpPRlTQb9xHbE0fu1zmCI0lVSOzxFuGnlS5Kk0mDDcaHG&#10;jj5qKv/yf6NgM0sL/OyLwhNW+ffc4b4vdko9PQ7vbyACDeEevrW3WsFrOoXrmXgE5Oo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5NeKj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  <v:shape id="Picture 8" o:spid="_x0000_s1054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IPEHEAAAA3AAAAA8AAABkcnMvZG93bnJldi54bWxEj0+LwjAUxO/CfofwFrxpqqJI11SWFVHw&#10;INZ1z4/m9Q/bvJQm2vrtjSB4HGbmN8xq3Zta3Kh1lWUFk3EEgjizuuJCwe95O1qCcB5ZY22ZFNzJ&#10;wTr5GKww1rbjE91SX4gAYRejgtL7JpbSZSUZdGPbEAcvt61BH2RbSN1iF+CmltMoWkiDFYeFEhv6&#10;KSn7T69GwSHfHE7p9lJf7n+7ybFrSFbnq1LDz/77C4Sn3r/Dr/ZeK5gt5vA8E46ATB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2IPEH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55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2lpcUA&#10;AADcAAAADwAAAGRycy9kb3ducmV2LnhtbESPQWsCMRSE70L/Q3gFb5pthbVsjUsptNWDSG0Pents&#10;XneX3byEJNX13xtB8DjMzDfMohxML47kQ2tZwdM0A0FcWd1yreD352PyAiJEZI29ZVJwpgDl8mG0&#10;wELbE3/TcRdrkSAcClTQxOgKKUPVkMEwtY44eX/WG4xJ+lpqj6cEN718zrJcGmw5LTTo6L2hqtv9&#10;GwVbv99U3bA6sJvXyJ/Oyc3XWqnx4/D2CiLSEO/hW3ulFczyHK5n0hG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TaWlxQAAANwAAAAPAAAAAAAAAAAAAAAAAJgCAABkcnMv&#10;ZG93bnJldi54bWxQSwUGAAAAAAQABAD1AAAAigMAAAAA&#10;">
                  <v:textbox>
                    <w:txbxContent>
                      <w:p w:rsidR="00102D8A" w:rsidRPr="00C0237C" w:rsidRDefault="00102D8A" w:rsidP="00102D8A">
                        <w:pPr>
                          <w:spacing w:before="40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witch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7B633B" w:rsidRPr="00C0237C" w:rsidRDefault="007B633B" w:rsidP="00161E83">
      <w:pPr>
        <w:pStyle w:val="ekvue3arial"/>
        <w:rPr>
          <w:u w:color="545454"/>
          <w:lang w:val="en-US"/>
        </w:rPr>
        <w:sectPr w:rsidR="007B633B" w:rsidRPr="00C0237C" w:rsidSect="00087D26">
          <w:footerReference w:type="default" r:id="rId15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7B633B" w:rsidRPr="00C0237C" w:rsidRDefault="00102D8A" w:rsidP="007B633B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word card</w:t>
      </w:r>
      <w:r w:rsidR="007B633B" w:rsidRPr="00C0237C">
        <w:rPr>
          <w:u w:color="545454"/>
          <w:lang w:val="en-US"/>
        </w:rPr>
        <w:t xml:space="preserve"> </w:t>
      </w:r>
      <w:r w:rsidR="007A1DA2">
        <w:rPr>
          <w:u w:color="545454"/>
          <w:lang w:val="en-US"/>
        </w:rPr>
        <w:t>f</w:t>
      </w:r>
      <w:r w:rsidR="007B633B" w:rsidRPr="00C0237C">
        <w:rPr>
          <w:u w:color="545454"/>
          <w:lang w:val="en-US"/>
        </w:rPr>
        <w:t>rog</w:t>
      </w:r>
    </w:p>
    <w:p w:rsidR="007B633B" w:rsidRPr="00C0237C" w:rsidRDefault="007B633B" w:rsidP="007B633B">
      <w:pPr>
        <w:pStyle w:val="ekvue3arial"/>
        <w:rPr>
          <w:u w:color="545454"/>
          <w:lang w:val="en-US"/>
        </w:rPr>
      </w:pPr>
    </w:p>
    <w:p w:rsidR="007B633B" w:rsidRPr="00C0237C" w:rsidRDefault="007B633B" w:rsidP="007B633B">
      <w:pPr>
        <w:pStyle w:val="ekvue3arial"/>
        <w:rPr>
          <w:u w:color="545454"/>
          <w:lang w:val="en-US"/>
        </w:rPr>
      </w:pPr>
    </w:p>
    <w:p w:rsidR="007B633B" w:rsidRPr="00C0237C" w:rsidRDefault="007B633B" w:rsidP="007B633B">
      <w:pPr>
        <w:pStyle w:val="ekvue3arial"/>
        <w:rPr>
          <w:u w:color="545454"/>
          <w:lang w:val="en-US"/>
        </w:rPr>
      </w:pPr>
    </w:p>
    <w:p w:rsidR="007B633B" w:rsidRPr="00C0237C" w:rsidRDefault="007B633B" w:rsidP="007B633B">
      <w:pPr>
        <w:pStyle w:val="ekvue3arial"/>
        <w:rPr>
          <w:u w:color="545454"/>
          <w:lang w:val="en-US"/>
        </w:rPr>
      </w:pPr>
    </w:p>
    <w:p w:rsidR="007B633B" w:rsidRPr="00C0237C" w:rsidRDefault="007B633B" w:rsidP="007B633B">
      <w:pPr>
        <w:pStyle w:val="ekvue3arial"/>
        <w:rPr>
          <w:u w:color="545454"/>
          <w:lang w:val="en-US"/>
        </w:rPr>
      </w:pPr>
    </w:p>
    <w:p w:rsidR="007B633B" w:rsidRPr="00C0237C" w:rsidRDefault="007B633B" w:rsidP="007B633B">
      <w:pPr>
        <w:pStyle w:val="ekvue3arial"/>
        <w:rPr>
          <w:u w:color="545454"/>
          <w:lang w:val="en-US"/>
        </w:rPr>
      </w:pPr>
    </w:p>
    <w:p w:rsidR="007B633B" w:rsidRPr="00C0237C" w:rsidRDefault="007B633B" w:rsidP="007B633B">
      <w:pPr>
        <w:pStyle w:val="ekvue3arial"/>
        <w:rPr>
          <w:u w:color="545454"/>
          <w:lang w:val="en-US"/>
        </w:rPr>
      </w:pPr>
    </w:p>
    <w:p w:rsidR="00161E83" w:rsidRPr="00C0237C" w:rsidRDefault="00161E83" w:rsidP="00161E83">
      <w:pPr>
        <w:pStyle w:val="ekvue3arial"/>
        <w:rPr>
          <w:u w:color="545454"/>
          <w:lang w:val="en-US"/>
        </w:rPr>
      </w:pPr>
    </w:p>
    <w:p w:rsidR="0040170E" w:rsidRPr="00C0237C" w:rsidRDefault="00102D8A" w:rsidP="00FF3613">
      <w:pPr>
        <w:rPr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48F06B05" wp14:editId="4A468D4C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67" name="Gruppieren 3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368" name="Gruppieren 368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69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70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71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D8A" w:rsidRPr="00C0237C" w:rsidRDefault="00102D8A" w:rsidP="00102D8A">
                              <w:pPr>
                                <w:spacing w:before="40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frog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67" o:spid="_x0000_s1056" style="position:absolute;margin-left:155.95pt;margin-top:14.2pt;width:165.85pt;height:502.6pt;z-index:251742208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">
                <v:group id="Gruppieren 368" o:spid="_x0000_s1057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akdG8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FqR0bwwAAANwAAAAP&#10;AAAAAAAAAAAAAAAAAKoCAABkcnMvZG93bnJldi54bWxQSwUGAAAAAAQABAD6AAAAmgMAAAAA&#10;">
                  <v:shape id="Picture 8" o:spid="_x0000_s1058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M1zbEAAAA3AAAAA8AAABkcnMvZG93bnJldi54bWxEj0FrwkAUhO8F/8PyhN7qxoqxRleRYqkU&#10;QRo95PjIviah2bdhdxvjv3cLhR6HmfmGWW8H04qenG8sK5hOEhDEpdUNVwou57enFxA+IGtsLZOC&#10;G3nYbkYPa8y0vfIn9XmoRISwz1BBHUKXSenLmgz6ie2Io/dlncEQpaukdniNcNPK5yRJpcGG40KN&#10;Hb3WVH7nP0bB+zwtcN8XhSes8tPC4bEvPpR6HA+7FYhAQ/gP/7UPWsEsXcLvmXgE5OY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BM1zb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  <v:shape id="Picture 8" o:spid="_x0000_s1059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mCQTAAAAA3AAAAA8AAABkcnMvZG93bnJldi54bWxET02LwjAQvQv+hzCCN011YZVqFFFkBQ9i&#10;q56HZmyLzaQ00dZ/vzkIHh/ve7nuTCVe1LjSsoLJOAJBnFldcq7gku5HcxDOI2usLJOCNzlYr/q9&#10;JcbatnymV+JzEULYxaig8L6OpXRZQQbd2NbEgbvbxqAPsMmlbrAN4aaS0yj6lQZLDg0F1rQtKHsk&#10;T6PgeN8dz8n+Wl3ft7/Jqa1JlulTqeGg2yxAeOr8V/xxH7SCn1mYH86EIyBX/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CYJBMAAAADcAAAADwAAAAAAAAAAAAAAAACfAgAA&#10;ZHJzL2Rvd25yZXYueG1sUEsFBgAAAAAEAAQA9wAAAIwDAAAAAA==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60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2rDMUA&#10;AADcAAAADwAAAGRycy9kb3ducmV2LnhtbESPQWsCMRSE74X+h/AKvWnWFmpZjSKF1vUg4taD3h6b&#10;5+7i5iUk0V3/fVMo9DjMzDfMfDmYTtzIh9aygsk4A0FcWd1yreDw/Tl6BxEissbOMim4U4Dl4vFh&#10;jrm2Pe/pVsZaJAiHHBU0MbpcylA1ZDCMrSNO3tl6gzFJX0vtsU9w08mXLHuTBltOCw06+mioupRX&#10;o2Dnj9vqMhQndtMa+cs5uV1vlHp+GlYzEJGG+B/+axdawet0Ar9n0hG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fasMxQAAANwAAAAPAAAAAAAAAAAAAAAAAJgCAABkcnMv&#10;ZG93bnJldi54bWxQSwUGAAAAAAQABAD1AAAAigMAAAAA&#10;">
                  <v:textbox>
                    <w:txbxContent>
                      <w:p w:rsidR="00102D8A" w:rsidRPr="00C0237C" w:rsidRDefault="00102D8A" w:rsidP="00102D8A">
                        <w:pPr>
                          <w:spacing w:before="40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frog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161E83" w:rsidRPr="00C0237C" w:rsidRDefault="00161E83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  <w:sectPr w:rsidR="0081400D" w:rsidRPr="00C0237C" w:rsidSect="00087D26">
          <w:footerReference w:type="default" r:id="rId16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81400D" w:rsidRPr="00C0237C" w:rsidRDefault="00102D8A" w:rsidP="0081400D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word card</w:t>
      </w:r>
      <w:r w:rsidR="0081400D" w:rsidRPr="00C0237C">
        <w:rPr>
          <w:u w:color="545454"/>
          <w:lang w:val="en-US"/>
        </w:rPr>
        <w:t xml:space="preserve"> Puss in </w:t>
      </w:r>
      <w:r w:rsidR="00B37ED0">
        <w:rPr>
          <w:u w:color="545454"/>
          <w:lang w:val="en-US"/>
        </w:rPr>
        <w:t>B</w:t>
      </w:r>
      <w:bookmarkStart w:id="1" w:name="_GoBack"/>
      <w:bookmarkEnd w:id="1"/>
      <w:r w:rsidR="0081400D" w:rsidRPr="00C0237C">
        <w:rPr>
          <w:u w:color="545454"/>
          <w:lang w:val="en-US"/>
        </w:rPr>
        <w:t>oots</w:t>
      </w:r>
    </w:p>
    <w:p w:rsidR="007B633B" w:rsidRPr="00C0237C" w:rsidRDefault="007B633B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7B633B" w:rsidRPr="00C0237C" w:rsidRDefault="007B633B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102D8A" w:rsidP="00FF3613">
      <w:pPr>
        <w:rPr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7E47312F" wp14:editId="0C36D3A2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72" name="Gruppieren 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373" name="Gruppieren 373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74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75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76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D8A" w:rsidRPr="00C0237C" w:rsidRDefault="00102D8A" w:rsidP="00102D8A">
                              <w:pPr>
                                <w:spacing w:before="40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Puss in boots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72" o:spid="_x0000_s1061" style="position:absolute;margin-left:155.95pt;margin-top:14.2pt;width:165.85pt;height:502.6pt;z-index:251744256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">
                <v:group id="Gruppieren 373" o:spid="_x0000_s1062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<v:shape id="Picture 8" o:spid="_x0000_s1063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U7nXEAAAA3AAAAA8AAABkcnMvZG93bnJldi54bWxEj0FrwkAUhO8F/8PyBG91o7Yq0VWktLQU&#10;QYwecnxkn0kw+zbsbmP8926h0OMwM98w621vGtGR87VlBZNxAoK4sLrmUsH59PG8BOEDssbGMim4&#10;k4ftZvC0xlTbGx+py0IpIoR9igqqENpUSl9UZNCPbUscvYt1BkOUrpTa4S3CTSOnSTKXBmuOCxW2&#10;9FZRcc1+jILP13mO712ee8IyOywc7rv8W6nRsN+tQATqw3/4r/2lFcwWL/B7Jh4BuXk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uU7nX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  <v:shape id="Picture 8" o:spid="_x0000_s1064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RqpzFAAAA3AAAAA8AAABkcnMvZG93bnJldi54bWxEj0FrwkAUhO8F/8PyhN7qJi2tJbqKWKSF&#10;HIpRe35kn0kw+zZkNyb5911B8DjMzDfMcj2YWlypdZVlBfEsAkGcW11xoeB42L18gnAeWWNtmRSM&#10;5GC9mjwtMdG25z1dM1+IAGGXoILS+yaR0uUlGXQz2xAH72xbgz7ItpC6xT7ATS1fo+hDGqw4LJTY&#10;0Lak/JJ1RkF6/kr32e5Un8a/7/i3b0hWh06p5+mwWYDwNPhH+N7+0Qre5u9wOxOOgFz9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YUaqcxQAAANwAAAAPAAAAAAAAAAAAAAAA&#10;AJ8CAABkcnMvZG93bnJldi54bWxQSwUGAAAAAAQABAD3AAAAkQMAAAAA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65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QzeMQA&#10;AADcAAAADwAAAGRycy9kb3ducmV2LnhtbESPQWsCMRSE70L/Q3iF3jRbC1pWo0jBVg8ibj3o7bF5&#10;7i5uXkKS6vbfG0HwOMzMN8x03plWXMiHxrKC90EGgri0uuFKwf532f8EESKyxtYyKfinAPPZS2+K&#10;ubZX3tGliJVIEA45KqhjdLmUoazJYBhYR5y8k/UGY5K+ktrjNcFNK4dZNpIGG04LNTr6qqk8F39G&#10;wdYfNuW5Wx3ZjSvkb+fk5met1Ntrt5iAiNTFZ/jRXmkFH+MR3M+kIyB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UM3jEAAAA3AAAAA8AAAAAAAAAAAAAAAAAmAIAAGRycy9k&#10;b3ducmV2LnhtbFBLBQYAAAAABAAEAPUAAACJAwAAAAA=&#10;">
                  <v:textbox>
                    <w:txbxContent>
                      <w:p w:rsidR="00102D8A" w:rsidRPr="00C0237C" w:rsidRDefault="00102D8A" w:rsidP="00102D8A">
                        <w:pPr>
                          <w:spacing w:before="40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Puss in boots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81400D" w:rsidRPr="00C0237C" w:rsidRDefault="0081400D" w:rsidP="00FF3613">
      <w:pPr>
        <w:rPr>
          <w:lang w:val="en-US"/>
        </w:rPr>
      </w:pPr>
    </w:p>
    <w:p w:rsidR="00B85A98" w:rsidRPr="00C0237C" w:rsidRDefault="00B85A98" w:rsidP="00FF3613">
      <w:pPr>
        <w:rPr>
          <w:lang w:val="en-US"/>
        </w:rPr>
        <w:sectPr w:rsidR="00B85A98" w:rsidRPr="00C0237C" w:rsidSect="00087D26">
          <w:footerReference w:type="default" r:id="rId17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B85A98" w:rsidRPr="00B85A98" w:rsidRDefault="00102D8A" w:rsidP="00B85A98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</w:t>
      </w:r>
      <w:r w:rsidR="00C0237C">
        <w:rPr>
          <w:u w:color="545454"/>
          <w:lang w:val="en-US"/>
        </w:rPr>
        <w:t>ord</w:t>
      </w:r>
      <w:r w:rsidR="00B85A98" w:rsidRPr="00B85A98">
        <w:rPr>
          <w:u w:color="545454"/>
          <w:lang w:val="en-US"/>
        </w:rPr>
        <w:t xml:space="preserve"> card Little Red Riding Hood</w:t>
      </w: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2A5E11" w:rsidRDefault="002A5E11" w:rsidP="00B85A98">
      <w:pPr>
        <w:pStyle w:val="ekvue3arial"/>
        <w:rPr>
          <w:u w:color="545454"/>
          <w:lang w:val="en-US"/>
        </w:rPr>
      </w:pPr>
    </w:p>
    <w:p w:rsidR="002A5E11" w:rsidRDefault="002A5E11" w:rsidP="00B85A98">
      <w:pPr>
        <w:pStyle w:val="ekvue3arial"/>
        <w:rPr>
          <w:u w:color="545454"/>
          <w:lang w:val="en-US"/>
        </w:rPr>
      </w:pPr>
    </w:p>
    <w:p w:rsidR="002A5E11" w:rsidRDefault="002A5E11" w:rsidP="00B85A98">
      <w:pPr>
        <w:pStyle w:val="ekvue3arial"/>
        <w:rPr>
          <w:u w:color="545454"/>
          <w:lang w:val="en-US"/>
        </w:rPr>
      </w:pPr>
    </w:p>
    <w:p w:rsidR="002A5E11" w:rsidRDefault="00FC2E96" w:rsidP="00B85A98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41EF6368" wp14:editId="17C56CFE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0" name="Gruppieren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313" name="Gruppieren 313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14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15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0237C" w:rsidRPr="00C0237C" w:rsidRDefault="00C0237C" w:rsidP="00C0237C">
                              <w:pPr>
                                <w:spacing w:before="4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 xml:space="preserve">Little Red </w:t>
                              </w:r>
                              <w:r>
                                <w:rPr>
                                  <w:sz w:val="120"/>
                                  <w:szCs w:val="120"/>
                                </w:rPr>
                                <w:br/>
                                <w:t>Riding Hood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0" o:spid="_x0000_s1066" style="position:absolute;margin-left:155.95pt;margin-top:14.2pt;width:165.85pt;height:502.6pt;z-index:251727872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">
                <v:group id="Gruppieren 313" o:spid="_x0000_s1067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<v:shape id="Picture 8" o:spid="_x0000_s1068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LC9XEAAAA3AAAAA8AAABkcnMvZG93bnJldi54bWxEj0FrwkAUhO9C/8PyCr3pxrZGia5SSkuL&#10;CGL0kOMj+5qEZt+G3W2M/94tCB6HmfmGWW0G04qenG8sK5hOEhDEpdUNVwpOx8/xAoQPyBpby6Tg&#10;Qh4264fRCjNtz3ygPg+ViBD2GSqoQ+gyKX1Zk0E/sR1x9H6sMxiidJXUDs8Rblr5nCSpNNhwXKix&#10;o/eayt/8zyj4mqUFfvRF4QmrfD93uOuLrVJPj8PbEkSgIdzDt/a3VvAyfYX/M/EIyPU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ZLC9X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  <v:shape id="Picture 8" o:spid="_x0000_s1069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OTzzEAAAA3AAAAA8AAABkcnMvZG93bnJldi54bWxEj0GLwjAUhO/C/ofwFrxpWkWRrlFkF3HB&#10;g9jqnh/Nsy02L6WJtv77jSB4HGbmG2a57k0t7tS6yrKCeByBIM6trrhQcMq2owUI55E11pZJwYMc&#10;rFcfgyUm2nZ8pHvqCxEg7BJUUHrfJFK6vCSDbmwb4uBdbGvQB9kWUrfYBbip5SSK5tJgxWGhxIa+&#10;S8qv6c0o2F9+9sd0e67Pj79dfOgaklV2U2r42W++QHjq/Tv8av9qBdN4Bs8z4QjI1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WOTzz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70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DFS8MA&#10;AADaAAAADwAAAGRycy9kb3ducmV2LnhtbESPQWsCMRSE74L/IbyCN822hSpbs0sRau1BxLWH9vbY&#10;vO4ubl5CEnX9901B8DjMzDfMshxML87kQ2dZweMsA0FcW91xo+Dr8D5dgAgRWWNvmRRcKUBZjEdL&#10;zLW98J7OVWxEgnDIUUEbo8ulDHVLBsPMOuLk/VpvMCbpG6k9XhLc9PIpy16kwY7TQouOVi3Vx+pk&#10;FOz897Y+DpsfdvMGee2c3H58KjV5GN5eQUQa4j18a2+0gmf4v5JugC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hDFS8MAAADaAAAADwAAAAAAAAAAAAAAAACYAgAAZHJzL2Rv&#10;d25yZXYueG1sUEsFBgAAAAAEAAQA9QAAAIgDAAAAAA==&#10;">
                  <v:textbox>
                    <w:txbxContent>
                      <w:p w:rsidR="00C0237C" w:rsidRPr="00C0237C" w:rsidRDefault="00C0237C" w:rsidP="00C0237C">
                        <w:pPr>
                          <w:spacing w:before="4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 xml:space="preserve">Little Red </w:t>
                        </w:r>
                        <w:r>
                          <w:rPr>
                            <w:sz w:val="120"/>
                            <w:szCs w:val="120"/>
                          </w:rPr>
                          <w:br/>
                          <w:t>Riding Hood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  <w:sectPr w:rsidR="00811AFB" w:rsidSect="00087D26">
          <w:footerReference w:type="default" r:id="rId18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811AFB" w:rsidRDefault="00102D8A" w:rsidP="00811AFB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word card</w:t>
      </w:r>
      <w:r w:rsidR="00811AFB" w:rsidRPr="00B85A98">
        <w:rPr>
          <w:u w:color="545454"/>
          <w:lang w:val="en-US"/>
        </w:rPr>
        <w:t xml:space="preserve"> </w:t>
      </w:r>
      <w:r w:rsidR="007A1DA2">
        <w:rPr>
          <w:u w:color="545454"/>
          <w:lang w:val="en-US"/>
        </w:rPr>
        <w:t>w</w:t>
      </w:r>
      <w:r w:rsidR="00811AFB">
        <w:rPr>
          <w:u w:color="545454"/>
          <w:lang w:val="en-US"/>
        </w:rPr>
        <w:t>olf</w:t>
      </w: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Pr="00B85A98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102D8A" w:rsidP="00B85A98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1EEC78E4" wp14:editId="70E696D2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77" name="Gruppieren 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378" name="Gruppieren 378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79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80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81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2D8A" w:rsidRPr="00C0237C" w:rsidRDefault="00681D5E" w:rsidP="00102D8A">
                              <w:pPr>
                                <w:spacing w:before="40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wolf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77" o:spid="_x0000_s1071" style="position:absolute;margin-left:155.95pt;margin-top:14.2pt;width:165.85pt;height:502.6pt;z-index:251746304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">
                <v:group id="Gruppieren 378" o:spid="_x0000_s1072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CLxs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Bwi8bCAAAA3AAAAA8A&#10;AAAAAAAAAAAAAAAAqgIAAGRycy9kb3ducmV2LnhtbFBLBQYAAAAABAAEAPoAAACZAwAAAAA=&#10;">
                  <v:shape id="Picture 8" o:spid="_x0000_s1073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VQevEAAAA3AAAAA8AAABkcnMvZG93bnJldi54bWxEj0FrwkAUhO9C/8PyCt50U0tNm7pKkYpF&#10;BGn0kOMj+5qEZt+G3TWm/74rCB6HmfmGWawG04qenG8sK3iaJiCIS6sbrhScjpvJKwgfkDW2lknB&#10;H3lYLR9GC8y0vfA39XmoRISwz1BBHUKXSenLmgz6qe2Io/djncEQpaukdniJcNPKWZLMpcGG40KN&#10;Ha1rKn/zs1GwfZkX+NkXhSes8kPqcN8XO6XGj8PHO4hAQ7iHb+0vreA5fYPrmXgE5PI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WVQev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  <v:shape id="Picture 8" o:spid="_x0000_s1074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3zeSO+AAAA3AAAAA8AAABkcnMvZG93bnJldi54bWxET0sKwjAQ3QveIYzgTlMVRKpRRBEFF2L9&#10;rIdmbIvNpDTR1tubheDy8f6LVWtK8abaFZYVjIYRCOLU6oIzBdfLbjAD4TyyxtIyKfiQg9Wy21lg&#10;rG3DZ3onPhMhhF2MCnLvq1hKl+Zk0A1tRRy4h60N+gDrTOoamxBuSjmOoqk0WHBoyLGiTU7pM3kZ&#10;BcfH9nhOdrfy9rnvR6emIllcXkr1e+16DsJT6//in/ugFUxmYX44E46AXH4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3zeSO+AAAA3AAAAA8AAAAAAAAAAAAAAAAAnwIAAGRy&#10;cy9kb3ducmV2LnhtbFBLBQYAAAAABAAEAPcAAACKAwAAAAA=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75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bK8QA&#10;AADcAAAADwAAAGRycy9kb3ducmV2LnhtbESPzWsCMRTE7wX/h/AEbzWrQiurUUTwowcpfhz09tg8&#10;dxc3LyGJuv3vm0LB4zAzv2Gm89Y04kE+1JYVDPoZCOLC6ppLBafj6n0MIkRkjY1lUvBDAeazztsU&#10;c22fvKfHIZYiQTjkqKCK0eVShqIig6FvHXHyrtYbjEn6UmqPzwQ3jRxm2Yc0WHNaqNDRsqLidrgb&#10;Bd/+vCtu7fbC7rNEXjsnd5svpXrddjEBEamNr/B/e6sVjMYD+DuTjo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o2yvEAAAA3AAAAA8AAAAAAAAAAAAAAAAAmAIAAGRycy9k&#10;b3ducmV2LnhtbFBLBQYAAAAABAAEAPUAAACJAwAAAAA=&#10;">
                  <v:textbox>
                    <w:txbxContent>
                      <w:p w:rsidR="00102D8A" w:rsidRPr="00C0237C" w:rsidRDefault="00681D5E" w:rsidP="00102D8A">
                        <w:pPr>
                          <w:spacing w:before="40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wolf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  <w:sectPr w:rsidR="00811AFB" w:rsidSect="00087D26">
          <w:footerReference w:type="default" r:id="rId19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811AFB" w:rsidRDefault="00681D5E" w:rsidP="00811AFB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</w:t>
      </w:r>
      <w:r w:rsidR="00102D8A">
        <w:rPr>
          <w:u w:color="545454"/>
          <w:lang w:val="en-US"/>
        </w:rPr>
        <w:t>ord card</w:t>
      </w:r>
      <w:r w:rsidR="00811AFB" w:rsidRPr="00B85A98">
        <w:rPr>
          <w:u w:color="545454"/>
          <w:lang w:val="en-US"/>
        </w:rPr>
        <w:t xml:space="preserve"> </w:t>
      </w:r>
      <w:r w:rsidR="007A1DA2">
        <w:rPr>
          <w:u w:color="545454"/>
          <w:lang w:val="en-US"/>
        </w:rPr>
        <w:t>p</w:t>
      </w:r>
      <w:r w:rsidR="00811AFB">
        <w:rPr>
          <w:u w:color="545454"/>
          <w:lang w:val="en-US"/>
        </w:rPr>
        <w:t>ig</w:t>
      </w: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681D5E" w:rsidP="00811AFB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1F02467F" wp14:editId="35573C0C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82" name="Gruppieren 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383" name="Gruppieren 383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84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85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86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81D5E" w:rsidRPr="00C0237C" w:rsidRDefault="00681D5E" w:rsidP="00681D5E">
                              <w:pPr>
                                <w:spacing w:before="40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pig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82" o:spid="_x0000_s1076" style="position:absolute;margin-left:155.95pt;margin-top:14.2pt;width:165.85pt;height:502.6pt;z-index:251748352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">
                <v:group id="Gruppieren 383" o:spid="_x0000_s1077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<v:shape id="Picture 8" o:spid="_x0000_s1078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BnlLEAAAA3AAAAA8AAABkcnMvZG93bnJldi54bWxEj0FrwkAUhO9C/8PyCr3ppq2mkrpKEUWR&#10;Qmn0kOMj+5qEZt+G3TWm/74rCB6HmfmGWawG04qenG8sK3ieJCCIS6sbrhScjtvxHIQPyBpby6Tg&#10;jzyslg+jBWbaXvib+jxUIkLYZ6igDqHLpPRlTQb9xHbE0fuxzmCI0lVSO7xEuGnlS5Kk0mDDcaHG&#10;jtY1lb/52SjYzdICN31ReMIq/3pz+NkXB6WeHoePdxCBhnAP39p7reB1PoXrmXgE5PI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5BnlLEAAAA3AAAAA8AAAAAAAAAAAAAAAAA&#10;nwIAAGRycy9kb3ducmV2LnhtbFBLBQYAAAAABAAEAPcAAACQAwAAAAA=&#10;">
                    <v:imagedata r:id="rId9" o:title="" croptop="11909f" cropbottom="14688f" cropleft="16259f" cropright="14533f"/>
                    <v:path arrowok="t"/>
                  </v:shape>
                  <v:shape id="Picture 8" o:spid="_x0000_s1079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2E2rvDAAAA3AAAAA8AAABkcnMvZG93bnJldi54bWxEj82qwjAUhPeC7xCO4E5TlXuRahRRRMGF&#10;WH/Wh+bYFpuT0kRb395cEO5ymJlvmPmyNaV4Ue0KywpGwwgEcWp1wZmCy3k7mIJwHlljaZkUvMnB&#10;ctHtzDHWtuETvRKfiQBhF6OC3PsqltKlORl0Q1sRB+9ua4M+yDqTusYmwE0px1H0Kw0WHBZyrGid&#10;U/pInkbB4b45nJLttby+b7vRsalIFuenUv1eu5qB8NT6//C3vdcKJtMf+DsTjoBcf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YTau8MAAADcAAAADwAAAAAAAAAAAAAAAACf&#10;AgAAZHJzL2Rvd25yZXYueG1sUEsFBgAAAAAEAAQA9wAAAI8DAAAAAA==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80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FDX8QA&#10;AADcAAAADwAAAGRycy9kb3ducmV2LnhtbESPQWsCMRSE70L/Q3gFb5ptC1ZWo0ihdj1IqfWgt8fm&#10;ubu4eQlJdNd/bwoFj8PMfMPMl71pxZV8aCwreBlnIIhLqxuuFOx/P0dTECEia2wtk4IbBVgungZz&#10;zLXt+Ieuu1iJBOGQo4I6RpdLGcqaDIaxdcTJO1lvMCbpK6k9dgluWvmaZRNpsOG0UKOjj5rK8+5i&#10;FHz7w7Y898WR3XuFvHZObr82Sg2f+9UMRKQ+PsL/7UIreJtO4O9MOgJ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BQ1/EAAAA3AAAAA8AAAAAAAAAAAAAAAAAmAIAAGRycy9k&#10;b3ducmV2LnhtbFBLBQYAAAAABAAEAPUAAACJAwAAAAA=&#10;">
                  <v:textbox>
                    <w:txbxContent>
                      <w:p w:rsidR="00681D5E" w:rsidRPr="00C0237C" w:rsidRDefault="00681D5E" w:rsidP="00681D5E">
                        <w:pPr>
                          <w:spacing w:before="40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pig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811AFB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F569A" w:rsidRDefault="008F569A" w:rsidP="00B85A98">
      <w:pPr>
        <w:pStyle w:val="ekvue3arial"/>
        <w:rPr>
          <w:u w:color="545454"/>
          <w:lang w:val="en-US"/>
        </w:rPr>
        <w:sectPr w:rsidR="008F569A" w:rsidSect="00087D26">
          <w:footerReference w:type="default" r:id="rId20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8F569A" w:rsidRDefault="00681D5E" w:rsidP="008F569A">
      <w:pPr>
        <w:pStyle w:val="ekvue3arial"/>
        <w:rPr>
          <w:u w:color="545454"/>
          <w:lang w:val="en-US"/>
        </w:rPr>
      </w:pPr>
      <w:r>
        <w:rPr>
          <w:u w:color="545454"/>
          <w:lang w:val="en-US"/>
        </w:rPr>
        <w:lastRenderedPageBreak/>
        <w:t>w</w:t>
      </w:r>
      <w:r w:rsidR="00102D8A">
        <w:rPr>
          <w:u w:color="545454"/>
          <w:lang w:val="en-US"/>
        </w:rPr>
        <w:t>ord card</w:t>
      </w:r>
      <w:r w:rsidR="008F569A" w:rsidRPr="00B85A98">
        <w:rPr>
          <w:u w:color="545454"/>
          <w:lang w:val="en-US"/>
        </w:rPr>
        <w:t xml:space="preserve"> </w:t>
      </w:r>
      <w:r w:rsidR="008F569A">
        <w:rPr>
          <w:u w:color="545454"/>
          <w:lang w:val="en-US"/>
        </w:rPr>
        <w:t>Gingerbread Man</w:t>
      </w: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F569A" w:rsidRDefault="008F569A" w:rsidP="008F569A">
      <w:pPr>
        <w:pStyle w:val="ekvue3arial"/>
        <w:rPr>
          <w:u w:color="545454"/>
          <w:lang w:val="en-US"/>
        </w:rPr>
      </w:pPr>
    </w:p>
    <w:p w:rsidR="00811AFB" w:rsidRDefault="00681D5E" w:rsidP="00B85A98">
      <w:pPr>
        <w:pStyle w:val="ekvue3arial"/>
        <w:rPr>
          <w:u w:color="545454"/>
          <w:lang w:val="en-US"/>
        </w:rPr>
      </w:pPr>
      <w:r>
        <w:rPr>
          <w:u w:color="545454"/>
          <w:lang w:eastAsia="de-DE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4752C60C" wp14:editId="4D84940C">
                <wp:simplePos x="0" y="0"/>
                <wp:positionH relativeFrom="column">
                  <wp:posOffset>1980565</wp:posOffset>
                </wp:positionH>
                <wp:positionV relativeFrom="paragraph">
                  <wp:posOffset>180340</wp:posOffset>
                </wp:positionV>
                <wp:extent cx="2106000" cy="6382800"/>
                <wp:effectExtent l="0" t="0" r="8890" b="18415"/>
                <wp:wrapNone/>
                <wp:docPr id="392" name="Gruppieren 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6000" cy="6382800"/>
                          <a:chOff x="0" y="0"/>
                          <a:chExt cx="2105729" cy="6383023"/>
                        </a:xfrm>
                      </wpg:grpSpPr>
                      <wpg:grpSp>
                        <wpg:cNvPr id="393" name="Gruppieren 393"/>
                        <wpg:cNvGrpSpPr/>
                        <wpg:grpSpPr>
                          <a:xfrm>
                            <a:off x="1733689" y="0"/>
                            <a:ext cx="372040" cy="372167"/>
                            <a:chOff x="0" y="0"/>
                            <a:chExt cx="372533" cy="372533"/>
                          </a:xfrm>
                        </wpg:grpSpPr>
                        <pic:pic xmlns:pic="http://schemas.openxmlformats.org/drawingml/2006/picture">
                          <pic:nvPicPr>
                            <pic:cNvPr id="394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10800000" flipH="1">
                              <a:off x="180622" y="214489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  <pic:pic xmlns:pic="http://schemas.openxmlformats.org/drawingml/2006/picture">
                          <pic:nvPicPr>
                            <pic:cNvPr id="395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809" t="18172" r="22176" b="22412"/>
                            <a:stretch>
                              <a:fillRect/>
                            </a:stretch>
                          </pic:blipFill>
                          <pic:spPr bwMode="auto">
                            <a:xfrm rot="5400000" flipH="1">
                              <a:off x="-16934" y="16934"/>
                              <a:ext cx="191911" cy="158044"/>
                            </a:xfrm>
                            <a:prstGeom prst="rect">
                              <a:avLst/>
                            </a:prstGeom>
                            <a:noFill/>
                            <a:extLst/>
                          </pic:spPr>
                        </pic:pic>
                      </wpg:grpSp>
                      <wps:wsp>
                        <wps:cNvPr id="396" name="Textfeld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2138400" y="2415823"/>
                            <a:ext cx="6105600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81D5E" w:rsidRPr="00C0237C" w:rsidRDefault="00681D5E" w:rsidP="00681D5E">
                              <w:pPr>
                                <w:spacing w:before="40" w:line="240" w:lineRule="auto"/>
                                <w:jc w:val="center"/>
                                <w:rPr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sz w:val="120"/>
                                  <w:szCs w:val="120"/>
                                </w:rPr>
                                <w:t>Gingerbread Man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92" o:spid="_x0000_s1081" style="position:absolute;margin-left:155.95pt;margin-top:14.2pt;width:165.85pt;height:502.6pt;z-index:251750400;mso-width-relative:margin;mso-height-relative:margin" coordsize="21057,63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">
                <v:group id="Gruppieren 393" o:spid="_x0000_s1082" style="position:absolute;left:17336;width:3721;height:3721" coordsize="372533,3725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<v:shape id="Picture 8" o:spid="_x0000_s1083" type="#_x0000_t75" style="position:absolute;left:180622;top:214489;width:191911;height:158044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YCI/FAAAA3AAAAA8AAABkcnMvZG93bnJldi54bWxEj09rwkAUxO9Cv8PyCr3pprX+S12liFKR&#10;QjF6yPGRfU1Cs2/D7jam374rCB6HmfkNs1z3phEdOV9bVvA8SkAQF1bXXCo4n3bDOQgfkDU2lknB&#10;H3lYrx4GS0y1vfCRuiyUIkLYp6igCqFNpfRFRQb9yLbE0fu2zmCI0pVSO7xEuGnkS5JMpcGa40KF&#10;LW0qKn6yX6PgYzLNcdvluScss6+Zw88uPyj19Ni/v4EI1Id7+NbeawXjxStcz8QjIF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rmAiPxQAAANwAAAAPAAAAAAAAAAAAAAAA&#10;AJ8CAABkcnMvZG93bnJldi54bWxQSwUGAAAAAAQABAD3AAAAkQMAAAAA&#10;">
                    <v:imagedata r:id="rId9" o:title="" croptop="11909f" cropbottom="14688f" cropleft="16259f" cropright="14533f"/>
                    <v:path arrowok="t"/>
                  </v:shape>
                  <v:shape id="Picture 8" o:spid="_x0000_s1084" type="#_x0000_t75" style="position:absolute;left:-16934;top:16934;width:191911;height:158044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dTGbFAAAA3AAAAA8AAABkcnMvZG93bnJldi54bWxEj0FrwkAUhO8F/8PyhN7qJi0tNrqKWKSF&#10;HIpRe35kn0kw+zZkNyb5911B8DjMzDfMcj2YWlypdZVlBfEsAkGcW11xoeB42L3MQTiPrLG2TApG&#10;crBeTZ6WmGjb856umS9EgLBLUEHpfZNI6fKSDLqZbYiDd7atQR9kW0jdYh/gppavUfQhDVYcFkps&#10;aFtSfsk6oyA9f6X7bHeqT+Pfd/zbNySrQ6fU83TYLEB4GvwjfG//aAVvn+9wOxOOgFz9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oXUxmxQAAANwAAAAPAAAAAAAAAAAAAAAA&#10;AJ8CAABkcnMvZG93bnJldi54bWxQSwUGAAAAAAQABAD3AAAAkQMAAAAA&#10;">
                    <v:imagedata r:id="rId9" o:title="" croptop="11909f" cropbottom="14688f" cropleft="16259f" cropright="14533f"/>
                    <v:path arrowok="t"/>
                  </v:shape>
                </v:group>
                <v:shape id="Textfeld 2" o:spid="_x0000_s1085" type="#_x0000_t202" style="position:absolute;left:-21384;top:24158;width:61056;height:182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jVgsUA&#10;AADcAAAADwAAAGRycy9kb3ducmV2LnhtbESPQWsCMRSE7wX/Q3iCt5qtgm23ZkUErR5Eaj3Y22Pz&#10;urvs5iUkUbf/3hQKPQ4z8w0zX/SmE1fyobGs4GmcgSAurW64UnD6XD++gAgRWWNnmRT8UIBFMXiY&#10;Y67tjT/oeoyVSBAOOSqoY3S5lKGsyWAYW0ecvG/rDcYkfSW1x1uCm05OsmwmDTacFmp0tKqpbI8X&#10;o+Dgz/uy7bdf7J4r5I1zcv++U2o07JdvICL18T/8195qBdPXGfyeSUdAF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mNWCxQAAANwAAAAPAAAAAAAAAAAAAAAAAJgCAABkcnMv&#10;ZG93bnJldi54bWxQSwUGAAAAAAQABAD1AAAAigMAAAAA&#10;">
                  <v:textbox>
                    <w:txbxContent>
                      <w:p w:rsidR="00681D5E" w:rsidRPr="00C0237C" w:rsidRDefault="00681D5E" w:rsidP="00681D5E">
                        <w:pPr>
                          <w:spacing w:before="40" w:line="240" w:lineRule="auto"/>
                          <w:jc w:val="center"/>
                          <w:rPr>
                            <w:sz w:val="120"/>
                            <w:szCs w:val="120"/>
                          </w:rPr>
                        </w:pPr>
                        <w:r>
                          <w:rPr>
                            <w:sz w:val="120"/>
                            <w:szCs w:val="120"/>
                          </w:rPr>
                          <w:t>Gingerbread Man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811AFB" w:rsidRDefault="00811AFB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Default="00B85A98" w:rsidP="00B85A98">
      <w:pPr>
        <w:pStyle w:val="ekvue3arial"/>
        <w:rPr>
          <w:u w:color="545454"/>
          <w:lang w:val="en-US"/>
        </w:rPr>
      </w:pPr>
    </w:p>
    <w:p w:rsidR="00B85A98" w:rsidRPr="00B85A98" w:rsidRDefault="00B85A98" w:rsidP="00B85A98">
      <w:pPr>
        <w:pStyle w:val="ekvue3arial"/>
        <w:rPr>
          <w:u w:color="545454"/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B85A98" w:rsidRPr="00B85A98" w:rsidRDefault="00B85A98" w:rsidP="00FF3613">
      <w:pPr>
        <w:rPr>
          <w:lang w:val="en-US"/>
        </w:rPr>
      </w:pPr>
    </w:p>
    <w:p w:rsidR="00B85A98" w:rsidRPr="00B85A98" w:rsidRDefault="00B85A98" w:rsidP="00FF3613">
      <w:pPr>
        <w:rPr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81400D" w:rsidRPr="00B85A98" w:rsidRDefault="0081400D" w:rsidP="00FF3613">
      <w:pPr>
        <w:rPr>
          <w:lang w:val="en-US"/>
        </w:rPr>
      </w:pPr>
    </w:p>
    <w:p w:rsidR="007B633B" w:rsidRPr="00B85A98" w:rsidRDefault="007B633B" w:rsidP="00FF3613">
      <w:pPr>
        <w:rPr>
          <w:lang w:val="en-US"/>
        </w:rPr>
      </w:pPr>
    </w:p>
    <w:sectPr w:rsidR="007B633B" w:rsidRPr="00B85A98" w:rsidSect="00087D26">
      <w:footerReference w:type="default" r:id="rId21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4DF" w:rsidRDefault="000204DF" w:rsidP="003C599D">
      <w:pPr>
        <w:spacing w:line="240" w:lineRule="auto"/>
      </w:pPr>
      <w:r>
        <w:separator/>
      </w:r>
    </w:p>
  </w:endnote>
  <w:endnote w:type="continuationSeparator" w:id="0">
    <w:p w:rsidR="000204DF" w:rsidRDefault="000204DF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087D26" w:rsidRPr="00F42294" w:rsidTr="006B2D23">
      <w:trPr>
        <w:trHeight w:hRule="exact" w:val="680"/>
      </w:trPr>
      <w:tc>
        <w:tcPr>
          <w:tcW w:w="1131" w:type="dxa"/>
          <w:noWrap/>
        </w:tcPr>
        <w:p w:rsidR="00087D26" w:rsidRPr="00913892" w:rsidRDefault="00087D26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50420D5" wp14:editId="6A6C8762">
                <wp:extent cx="468000" cy="234000"/>
                <wp:effectExtent l="0" t="0" r="8255" b="0"/>
                <wp:docPr id="1" name="Grafi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087D26" w:rsidRPr="00913892" w:rsidRDefault="00087D26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087D26" w:rsidRPr="00005AE2" w:rsidRDefault="00087D26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087D26" w:rsidRPr="00025140" w:rsidRDefault="00087D26" w:rsidP="00A919CB">
          <w:pPr>
            <w:pStyle w:val="ekvquelle"/>
          </w:pPr>
        </w:p>
      </w:tc>
      <w:tc>
        <w:tcPr>
          <w:tcW w:w="397" w:type="dxa"/>
        </w:tcPr>
        <w:p w:rsidR="00087D26" w:rsidRPr="00913892" w:rsidRDefault="00087D26" w:rsidP="00913892">
          <w:pPr>
            <w:pStyle w:val="ekvpagina"/>
          </w:pPr>
        </w:p>
      </w:tc>
    </w:tr>
  </w:tbl>
  <w:p w:rsidR="00087D26" w:rsidRDefault="00087D26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A919CB" w:rsidRPr="00F42294" w:rsidTr="006B2D23">
      <w:trPr>
        <w:trHeight w:hRule="exact" w:val="680"/>
      </w:trPr>
      <w:tc>
        <w:tcPr>
          <w:tcW w:w="1131" w:type="dxa"/>
          <w:noWrap/>
        </w:tcPr>
        <w:p w:rsidR="00A919CB" w:rsidRPr="00913892" w:rsidRDefault="00A919CB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4BCC53FB" wp14:editId="78BEA5AA">
                <wp:extent cx="468000" cy="234000"/>
                <wp:effectExtent l="0" t="0" r="8255" b="0"/>
                <wp:docPr id="5" name="Grafi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A919CB" w:rsidRPr="00913892" w:rsidRDefault="00A919CB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A919CB" w:rsidRPr="00005AE2" w:rsidRDefault="00A919CB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A919CB" w:rsidRPr="00025140" w:rsidRDefault="00A919CB" w:rsidP="006B47E1">
          <w:pPr>
            <w:pStyle w:val="ekvquelle"/>
          </w:pPr>
        </w:p>
      </w:tc>
      <w:tc>
        <w:tcPr>
          <w:tcW w:w="397" w:type="dxa"/>
        </w:tcPr>
        <w:p w:rsidR="00A919CB" w:rsidRPr="00913892" w:rsidRDefault="00A919CB" w:rsidP="00913892">
          <w:pPr>
            <w:pStyle w:val="ekvpagina"/>
          </w:pPr>
        </w:p>
      </w:tc>
    </w:tr>
  </w:tbl>
  <w:p w:rsidR="00A919CB" w:rsidRDefault="00A919CB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B746B9" w:rsidRPr="00F42294" w:rsidTr="006B2D23">
      <w:trPr>
        <w:trHeight w:hRule="exact" w:val="680"/>
      </w:trPr>
      <w:tc>
        <w:tcPr>
          <w:tcW w:w="1131" w:type="dxa"/>
          <w:noWrap/>
        </w:tcPr>
        <w:p w:rsidR="00B746B9" w:rsidRPr="00913892" w:rsidRDefault="00B746B9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027ED22E" wp14:editId="5651CDBC">
                <wp:extent cx="468000" cy="234000"/>
                <wp:effectExtent l="0" t="0" r="8255" b="0"/>
                <wp:docPr id="6" name="Grafi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B746B9" w:rsidRPr="00913892" w:rsidRDefault="00B746B9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740A74" w:rsidRDefault="00B746B9" w:rsidP="00740A74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B746B9" w:rsidRPr="00740A74" w:rsidRDefault="00B746B9" w:rsidP="00740A74">
          <w:pPr>
            <w:pStyle w:val="ekvquelle"/>
          </w:pPr>
        </w:p>
      </w:tc>
      <w:tc>
        <w:tcPr>
          <w:tcW w:w="397" w:type="dxa"/>
        </w:tcPr>
        <w:p w:rsidR="00B746B9" w:rsidRPr="00913892" w:rsidRDefault="00B746B9" w:rsidP="00913892">
          <w:pPr>
            <w:pStyle w:val="ekvpagina"/>
          </w:pPr>
        </w:p>
      </w:tc>
    </w:tr>
  </w:tbl>
  <w:p w:rsidR="00B746B9" w:rsidRDefault="00B746B9">
    <w:pPr>
      <w:pStyle w:val="Fuzeil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B746B9" w:rsidRPr="00F42294" w:rsidTr="006B2D23">
      <w:trPr>
        <w:trHeight w:hRule="exact" w:val="680"/>
      </w:trPr>
      <w:tc>
        <w:tcPr>
          <w:tcW w:w="1131" w:type="dxa"/>
          <w:noWrap/>
        </w:tcPr>
        <w:p w:rsidR="00B746B9" w:rsidRPr="00913892" w:rsidRDefault="00B746B9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37EDF70B" wp14:editId="3F2B379D">
                <wp:extent cx="468000" cy="234000"/>
                <wp:effectExtent l="0" t="0" r="8255" b="0"/>
                <wp:docPr id="7" name="Grafi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B746B9" w:rsidRPr="00913892" w:rsidRDefault="00B746B9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B746B9" w:rsidRPr="00005AE2" w:rsidRDefault="00B746B9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B746B9" w:rsidRPr="00025140" w:rsidRDefault="00B746B9" w:rsidP="00024501">
          <w:pPr>
            <w:pStyle w:val="ekvquelle"/>
          </w:pPr>
        </w:p>
      </w:tc>
      <w:tc>
        <w:tcPr>
          <w:tcW w:w="397" w:type="dxa"/>
        </w:tcPr>
        <w:p w:rsidR="00B746B9" w:rsidRPr="00913892" w:rsidRDefault="00B746B9" w:rsidP="00913892">
          <w:pPr>
            <w:pStyle w:val="ekvpagina"/>
          </w:pPr>
        </w:p>
      </w:tc>
    </w:tr>
  </w:tbl>
  <w:p w:rsidR="00B746B9" w:rsidRDefault="00B746B9">
    <w:pPr>
      <w:pStyle w:val="Fuzeile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402296" w:rsidRPr="00F42294" w:rsidTr="006B2D23">
      <w:trPr>
        <w:trHeight w:hRule="exact" w:val="680"/>
      </w:trPr>
      <w:tc>
        <w:tcPr>
          <w:tcW w:w="1131" w:type="dxa"/>
          <w:noWrap/>
        </w:tcPr>
        <w:p w:rsidR="00402296" w:rsidRPr="00913892" w:rsidRDefault="00402296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406C75D5" wp14:editId="1BF148D8">
                <wp:extent cx="468000" cy="234000"/>
                <wp:effectExtent l="0" t="0" r="8255" b="0"/>
                <wp:docPr id="23" name="Grafi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402296" w:rsidRPr="00913892" w:rsidRDefault="00402296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402296" w:rsidRPr="00005AE2" w:rsidRDefault="00402296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402296" w:rsidRPr="00025140" w:rsidRDefault="00402296" w:rsidP="0040170E">
          <w:pPr>
            <w:pStyle w:val="ekvquelle"/>
          </w:pPr>
        </w:p>
      </w:tc>
      <w:tc>
        <w:tcPr>
          <w:tcW w:w="397" w:type="dxa"/>
        </w:tcPr>
        <w:p w:rsidR="00402296" w:rsidRPr="00913892" w:rsidRDefault="00402296" w:rsidP="00913892">
          <w:pPr>
            <w:pStyle w:val="ekvpagina"/>
          </w:pPr>
        </w:p>
      </w:tc>
    </w:tr>
  </w:tbl>
  <w:p w:rsidR="00402296" w:rsidRDefault="00402296">
    <w:pPr>
      <w:pStyle w:val="Fuzeile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61E83" w:rsidRPr="00F42294" w:rsidTr="006B2D23">
      <w:trPr>
        <w:trHeight w:hRule="exact" w:val="680"/>
      </w:trPr>
      <w:tc>
        <w:tcPr>
          <w:tcW w:w="1131" w:type="dxa"/>
          <w:noWrap/>
        </w:tcPr>
        <w:p w:rsidR="00161E83" w:rsidRPr="00913892" w:rsidRDefault="00161E83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0A21A633" wp14:editId="47F19645">
                <wp:extent cx="468000" cy="234000"/>
                <wp:effectExtent l="0" t="0" r="8255" b="0"/>
                <wp:docPr id="289" name="Grafik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61E83" w:rsidRPr="00913892" w:rsidRDefault="00161E83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61E83" w:rsidRPr="00005AE2" w:rsidRDefault="00161E83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161E83" w:rsidRPr="00025140" w:rsidRDefault="00161E83" w:rsidP="00161E83">
          <w:pPr>
            <w:pStyle w:val="ekvquelle"/>
          </w:pPr>
        </w:p>
      </w:tc>
      <w:tc>
        <w:tcPr>
          <w:tcW w:w="397" w:type="dxa"/>
        </w:tcPr>
        <w:p w:rsidR="00161E83" w:rsidRPr="00913892" w:rsidRDefault="00161E83" w:rsidP="00913892">
          <w:pPr>
            <w:pStyle w:val="ekvpagina"/>
          </w:pPr>
        </w:p>
      </w:tc>
    </w:tr>
  </w:tbl>
  <w:p w:rsidR="00161E83" w:rsidRDefault="00161E83">
    <w:pPr>
      <w:pStyle w:val="Fuzeile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7B633B" w:rsidRPr="00F42294" w:rsidTr="006B2D23">
      <w:trPr>
        <w:trHeight w:hRule="exact" w:val="680"/>
      </w:trPr>
      <w:tc>
        <w:tcPr>
          <w:tcW w:w="1131" w:type="dxa"/>
          <w:noWrap/>
        </w:tcPr>
        <w:p w:rsidR="007B633B" w:rsidRPr="00913892" w:rsidRDefault="007B633B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28261099" wp14:editId="5757734E">
                <wp:extent cx="468000" cy="234000"/>
                <wp:effectExtent l="0" t="0" r="8255" b="0"/>
                <wp:docPr id="295" name="Grafik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7B633B" w:rsidRPr="00913892" w:rsidRDefault="007B633B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7B633B" w:rsidRPr="00005AE2" w:rsidRDefault="007B633B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7B633B" w:rsidRPr="00025140" w:rsidRDefault="007B633B" w:rsidP="00161E83">
          <w:pPr>
            <w:pStyle w:val="ekvquelle"/>
          </w:pPr>
        </w:p>
      </w:tc>
      <w:tc>
        <w:tcPr>
          <w:tcW w:w="397" w:type="dxa"/>
        </w:tcPr>
        <w:p w:rsidR="007B633B" w:rsidRPr="00913892" w:rsidRDefault="007B633B" w:rsidP="00913892">
          <w:pPr>
            <w:pStyle w:val="ekvpagina"/>
          </w:pPr>
        </w:p>
      </w:tc>
    </w:tr>
  </w:tbl>
  <w:p w:rsidR="007B633B" w:rsidRDefault="007B633B">
    <w:pPr>
      <w:pStyle w:val="Fuzeile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81400D" w:rsidRPr="00F42294" w:rsidTr="006B2D23">
      <w:trPr>
        <w:trHeight w:hRule="exact" w:val="680"/>
      </w:trPr>
      <w:tc>
        <w:tcPr>
          <w:tcW w:w="1131" w:type="dxa"/>
          <w:noWrap/>
        </w:tcPr>
        <w:p w:rsidR="0081400D" w:rsidRPr="00913892" w:rsidRDefault="0081400D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57EAF9BE" wp14:editId="6C7BC1A4">
                <wp:extent cx="468000" cy="234000"/>
                <wp:effectExtent l="0" t="0" r="8255" b="0"/>
                <wp:docPr id="301" name="Grafik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81400D" w:rsidRPr="00913892" w:rsidRDefault="0081400D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81400D" w:rsidRPr="00005AE2" w:rsidRDefault="0081400D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81400D" w:rsidRPr="00025140" w:rsidRDefault="0081400D" w:rsidP="0081400D">
          <w:pPr>
            <w:pStyle w:val="ekvquelle"/>
          </w:pPr>
        </w:p>
      </w:tc>
      <w:tc>
        <w:tcPr>
          <w:tcW w:w="397" w:type="dxa"/>
        </w:tcPr>
        <w:p w:rsidR="0081400D" w:rsidRPr="00913892" w:rsidRDefault="0081400D" w:rsidP="00913892">
          <w:pPr>
            <w:pStyle w:val="ekvpagina"/>
          </w:pPr>
        </w:p>
      </w:tc>
    </w:tr>
  </w:tbl>
  <w:p w:rsidR="0081400D" w:rsidRDefault="0081400D">
    <w:pPr>
      <w:pStyle w:val="Fuzeile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B85A98" w:rsidRPr="00F42294" w:rsidTr="006B2D23">
      <w:trPr>
        <w:trHeight w:hRule="exact" w:val="680"/>
      </w:trPr>
      <w:tc>
        <w:tcPr>
          <w:tcW w:w="1131" w:type="dxa"/>
          <w:noWrap/>
        </w:tcPr>
        <w:p w:rsidR="00B85A98" w:rsidRPr="00913892" w:rsidRDefault="00B85A9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2C0A5B0" wp14:editId="13A14D8C">
                <wp:extent cx="468000" cy="234000"/>
                <wp:effectExtent l="0" t="0" r="8255" b="0"/>
                <wp:docPr id="311" name="Grafik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B85A98" w:rsidRPr="00913892" w:rsidRDefault="00B85A98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B85A98" w:rsidRPr="00005AE2" w:rsidRDefault="00B85A98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B85A98" w:rsidRPr="00025140" w:rsidRDefault="00B85A98" w:rsidP="009342B4">
          <w:pPr>
            <w:pStyle w:val="ekvquelle"/>
          </w:pPr>
        </w:p>
      </w:tc>
      <w:tc>
        <w:tcPr>
          <w:tcW w:w="397" w:type="dxa"/>
        </w:tcPr>
        <w:p w:rsidR="00B85A98" w:rsidRPr="00913892" w:rsidRDefault="00B85A98" w:rsidP="00913892">
          <w:pPr>
            <w:pStyle w:val="ekvpagina"/>
          </w:pPr>
        </w:p>
      </w:tc>
    </w:tr>
  </w:tbl>
  <w:p w:rsidR="00B85A98" w:rsidRDefault="00B85A98">
    <w:pPr>
      <w:pStyle w:val="Fuzeile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811AFB" w:rsidRPr="00F42294" w:rsidTr="006B2D23">
      <w:trPr>
        <w:trHeight w:hRule="exact" w:val="680"/>
      </w:trPr>
      <w:tc>
        <w:tcPr>
          <w:tcW w:w="1131" w:type="dxa"/>
          <w:noWrap/>
        </w:tcPr>
        <w:p w:rsidR="00811AFB" w:rsidRPr="00913892" w:rsidRDefault="00811AFB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B44F502" wp14:editId="4F784C94">
                <wp:extent cx="468000" cy="234000"/>
                <wp:effectExtent l="0" t="0" r="8255" b="0"/>
                <wp:docPr id="317" name="Grafik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811AFB" w:rsidRPr="00913892" w:rsidRDefault="00811AFB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811AFB" w:rsidRPr="00005AE2" w:rsidRDefault="00811AFB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811AFB" w:rsidRPr="00025140" w:rsidRDefault="00811AFB" w:rsidP="00811AFB">
          <w:pPr>
            <w:pStyle w:val="ekvquelle"/>
          </w:pPr>
        </w:p>
      </w:tc>
      <w:tc>
        <w:tcPr>
          <w:tcW w:w="397" w:type="dxa"/>
        </w:tcPr>
        <w:p w:rsidR="00811AFB" w:rsidRPr="00913892" w:rsidRDefault="00811AFB" w:rsidP="00913892">
          <w:pPr>
            <w:pStyle w:val="ekvpagina"/>
          </w:pPr>
        </w:p>
      </w:tc>
    </w:tr>
  </w:tbl>
  <w:p w:rsidR="00811AFB" w:rsidRDefault="00811AFB">
    <w:pPr>
      <w:pStyle w:val="Fuzeile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811AFB" w:rsidRPr="00F42294" w:rsidTr="006B2D23">
      <w:trPr>
        <w:trHeight w:hRule="exact" w:val="680"/>
      </w:trPr>
      <w:tc>
        <w:tcPr>
          <w:tcW w:w="1131" w:type="dxa"/>
          <w:noWrap/>
        </w:tcPr>
        <w:p w:rsidR="00811AFB" w:rsidRPr="00913892" w:rsidRDefault="00811AFB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2F4B8302" wp14:editId="7EEDBCD0">
                <wp:extent cx="468000" cy="234000"/>
                <wp:effectExtent l="0" t="0" r="8255" b="0"/>
                <wp:docPr id="323" name="Grafik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811AFB" w:rsidRPr="00913892" w:rsidRDefault="00811AFB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811AFB" w:rsidRPr="00005AE2" w:rsidRDefault="00811AFB" w:rsidP="00453976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811AFB" w:rsidRPr="00025140" w:rsidRDefault="00811AFB" w:rsidP="00811AFB">
          <w:pPr>
            <w:pStyle w:val="ekvquelle"/>
          </w:pPr>
        </w:p>
      </w:tc>
      <w:tc>
        <w:tcPr>
          <w:tcW w:w="397" w:type="dxa"/>
        </w:tcPr>
        <w:p w:rsidR="00811AFB" w:rsidRPr="00913892" w:rsidRDefault="00811AFB" w:rsidP="00913892">
          <w:pPr>
            <w:pStyle w:val="ekvpagina"/>
          </w:pPr>
        </w:p>
      </w:tc>
    </w:tr>
  </w:tbl>
  <w:p w:rsidR="00811AFB" w:rsidRDefault="00811AFB">
    <w:pPr>
      <w:pStyle w:val="Fuzeile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8F569A" w:rsidRPr="00F42294" w:rsidTr="006B2D23">
      <w:trPr>
        <w:trHeight w:hRule="exact" w:val="680"/>
      </w:trPr>
      <w:tc>
        <w:tcPr>
          <w:tcW w:w="1131" w:type="dxa"/>
          <w:noWrap/>
        </w:tcPr>
        <w:p w:rsidR="008F569A" w:rsidRPr="00913892" w:rsidRDefault="008F569A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17567EE9" wp14:editId="6C4F79C6">
                <wp:extent cx="468000" cy="234000"/>
                <wp:effectExtent l="0" t="0" r="8255" b="0"/>
                <wp:docPr id="340" name="Grafik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8F569A" w:rsidRPr="00913892" w:rsidRDefault="008F569A" w:rsidP="00453976">
          <w:pPr>
            <w:pStyle w:val="ekvpagina"/>
          </w:pPr>
          <w:r w:rsidRPr="00913892">
            <w:t xml:space="preserve">© Ernst Klett Verlag GmbH, Stuttgart </w:t>
          </w:r>
          <w:r>
            <w:t xml:space="preserve">2019 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8F569A" w:rsidRPr="00025140" w:rsidRDefault="008F569A" w:rsidP="001E416E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</w:tc>
      <w:tc>
        <w:tcPr>
          <w:tcW w:w="397" w:type="dxa"/>
        </w:tcPr>
        <w:p w:rsidR="008F569A" w:rsidRPr="00913892" w:rsidRDefault="008F569A" w:rsidP="00913892">
          <w:pPr>
            <w:pStyle w:val="ekvpagina"/>
          </w:pPr>
        </w:p>
      </w:tc>
    </w:tr>
  </w:tbl>
  <w:p w:rsidR="008F569A" w:rsidRDefault="008F569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4DF" w:rsidRDefault="000204DF" w:rsidP="003C599D">
      <w:pPr>
        <w:spacing w:line="240" w:lineRule="auto"/>
      </w:pPr>
      <w:r>
        <w:separator/>
      </w:r>
    </w:p>
  </w:footnote>
  <w:footnote w:type="continuationSeparator" w:id="0">
    <w:p w:rsidR="000204DF" w:rsidRDefault="000204DF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DF"/>
    <w:rsid w:val="000040E2"/>
    <w:rsid w:val="00005AE2"/>
    <w:rsid w:val="000101D7"/>
    <w:rsid w:val="00017D13"/>
    <w:rsid w:val="00020440"/>
    <w:rsid w:val="000204DF"/>
    <w:rsid w:val="000206B8"/>
    <w:rsid w:val="00024501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87D26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52A9"/>
    <w:rsid w:val="000F7910"/>
    <w:rsid w:val="00102D8A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1E83"/>
    <w:rsid w:val="001641FA"/>
    <w:rsid w:val="0016475A"/>
    <w:rsid w:val="00165ECC"/>
    <w:rsid w:val="00171E7B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16E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A5B8C"/>
    <w:rsid w:val="002A5E11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5FF3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64BD8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B6713"/>
    <w:rsid w:val="003C39DC"/>
    <w:rsid w:val="003C599D"/>
    <w:rsid w:val="003D70F5"/>
    <w:rsid w:val="003E21AC"/>
    <w:rsid w:val="003E6330"/>
    <w:rsid w:val="003F362F"/>
    <w:rsid w:val="003F640D"/>
    <w:rsid w:val="0040170E"/>
    <w:rsid w:val="00402296"/>
    <w:rsid w:val="00405D0B"/>
    <w:rsid w:val="00411B18"/>
    <w:rsid w:val="00414457"/>
    <w:rsid w:val="00415405"/>
    <w:rsid w:val="00415632"/>
    <w:rsid w:val="00416BF9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3976"/>
    <w:rsid w:val="00454148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1D5E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47E1"/>
    <w:rsid w:val="006B5DBB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0A74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1DA2"/>
    <w:rsid w:val="007A2F5A"/>
    <w:rsid w:val="007A5AA1"/>
    <w:rsid w:val="007B633B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11AFB"/>
    <w:rsid w:val="00812D4E"/>
    <w:rsid w:val="0081400D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5123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569A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42B4"/>
    <w:rsid w:val="00936CF0"/>
    <w:rsid w:val="00942106"/>
    <w:rsid w:val="0094260D"/>
    <w:rsid w:val="00946121"/>
    <w:rsid w:val="0094638D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5584"/>
    <w:rsid w:val="00A478DC"/>
    <w:rsid w:val="00A701AF"/>
    <w:rsid w:val="00A75504"/>
    <w:rsid w:val="00A8687B"/>
    <w:rsid w:val="00A919C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37ED0"/>
    <w:rsid w:val="00B468CC"/>
    <w:rsid w:val="00B54655"/>
    <w:rsid w:val="00B54814"/>
    <w:rsid w:val="00B6045F"/>
    <w:rsid w:val="00B65ABF"/>
    <w:rsid w:val="00B661D9"/>
    <w:rsid w:val="00B7242A"/>
    <w:rsid w:val="00B73B76"/>
    <w:rsid w:val="00B746B9"/>
    <w:rsid w:val="00B82B4E"/>
    <w:rsid w:val="00B83AA5"/>
    <w:rsid w:val="00B8420E"/>
    <w:rsid w:val="00B84691"/>
    <w:rsid w:val="00B85A98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0237C"/>
    <w:rsid w:val="00C172AE"/>
    <w:rsid w:val="00C226FA"/>
    <w:rsid w:val="00C24816"/>
    <w:rsid w:val="00C343F5"/>
    <w:rsid w:val="00C3511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2D1A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2E96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character" w:customStyle="1" w:styleId="content">
    <w:name w:val="content"/>
    <w:basedOn w:val="Absatz-Standardschriftart"/>
    <w:rsid w:val="00740A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character" w:customStyle="1" w:styleId="content">
    <w:name w:val="content"/>
    <w:basedOn w:val="Absatz-Standardschriftart"/>
    <w:rsid w:val="00740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3" Type="http://schemas.microsoft.com/office/2007/relationships/stylesWithEffects" Target="stylesWithEffects.xml"/><Relationship Id="rId21" Type="http://schemas.openxmlformats.org/officeDocument/2006/relationships/footer" Target="footer12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footer" Target="footer7.xml"/><Relationship Id="rId20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10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5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GSV\05_Blog_GSV\03_Artikel\01_Unterrichten\02_Englisch\2019_Plueskow_Fairy_Tal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D6E43-4C81-40AA-B39D-2A6E4DA13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117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10</cp:revision>
  <cp:lastPrinted>2016-12-20T14:33:00Z</cp:lastPrinted>
  <dcterms:created xsi:type="dcterms:W3CDTF">2019-05-21T14:42:00Z</dcterms:created>
  <dcterms:modified xsi:type="dcterms:W3CDTF">2019-05-27T07:59:00Z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