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43F92" w:rsidRPr="00C172AE" w:rsidTr="00C8796B">
        <w:trPr>
          <w:trHeight w:hRule="exact" w:val="510"/>
        </w:trPr>
        <w:tc>
          <w:tcPr>
            <w:tcW w:w="1243" w:type="dxa"/>
            <w:noWrap/>
            <w:vAlign w:val="bottom"/>
          </w:tcPr>
          <w:p w:rsidR="00B43F92" w:rsidRPr="00AE65F6" w:rsidRDefault="00B43F92" w:rsidP="00C8796B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B43F92" w:rsidRPr="0006258C" w:rsidRDefault="00B43F92" w:rsidP="00C8796B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B43F92" w:rsidRPr="00C172AE" w:rsidRDefault="00B43F92" w:rsidP="00C8796B">
            <w:pPr>
              <w:pStyle w:val="ekvkvnummer"/>
            </w:pPr>
            <w:r w:rsidRPr="005446D6">
              <w:t>KV</w:t>
            </w:r>
            <w:r>
              <w:t xml:space="preserve"> 01</w:t>
            </w:r>
          </w:p>
        </w:tc>
      </w:tr>
      <w:tr w:rsidR="00B43F92" w:rsidRPr="00BF17F2" w:rsidTr="00C879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B43F92" w:rsidRPr="00BF17F2" w:rsidRDefault="00B43F92" w:rsidP="00C8796B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B43F92" w:rsidRPr="00BF17F2" w:rsidRDefault="00B43F92" w:rsidP="00C8796B">
            <w:pPr>
              <w:rPr>
                <w:color w:val="FFFFFF" w:themeColor="background1"/>
              </w:rPr>
            </w:pPr>
          </w:p>
        </w:tc>
      </w:tr>
    </w:tbl>
    <w:p w:rsidR="00B43F92" w:rsidRDefault="00B43F92" w:rsidP="00B43F92">
      <w:pPr>
        <w:pStyle w:val="ekvue1arial"/>
      </w:pPr>
      <w:r>
        <w:t>Summer – The summer camp</w:t>
      </w:r>
    </w:p>
    <w:p w:rsidR="00B43F92" w:rsidRDefault="00B43F92" w:rsidP="00B43F92">
      <w:pPr>
        <w:pStyle w:val="ekvue1arial"/>
      </w:pPr>
    </w:p>
    <w:p w:rsidR="00B43F92" w:rsidRPr="00D3427F" w:rsidRDefault="00B43F92" w:rsidP="00B43F92">
      <w:pPr>
        <w:pStyle w:val="ekvnummerierung"/>
        <w:framePr w:wrap="around"/>
      </w:pPr>
      <w:r>
        <w:t>1</w:t>
      </w:r>
    </w:p>
    <w:p w:rsidR="00B43F92" w:rsidRDefault="00B43F92" w:rsidP="00B43F92">
      <w:pPr>
        <w:pStyle w:val="ekvue2arial"/>
        <w:rPr>
          <w:rStyle w:val="ekvarbeitsanweisungdeutsch"/>
        </w:rPr>
      </w:pPr>
      <w:r>
        <w:rPr>
          <w:rStyle w:val="ekvarbeitsanweisungdeutsch"/>
        </w:rPr>
        <w:t xml:space="preserve"> My words</w:t>
      </w:r>
    </w:p>
    <w:p w:rsidR="00B43F92" w:rsidRDefault="00B43F92" w:rsidP="00B43F92">
      <w:pPr>
        <w:pStyle w:val="ekvue2arial"/>
        <w:rPr>
          <w:rStyle w:val="ekvarbeitsanweisungdeutsch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59264" behindDoc="0" locked="0" layoutInCell="1" allowOverlap="1" wp14:anchorId="617021E5" wp14:editId="25D13E36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166370</wp:posOffset>
                  </wp:positionV>
                  <wp:extent cx="2895600" cy="1974912"/>
                  <wp:effectExtent l="0" t="0" r="0" b="635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24316012_G058_Zelturlaub_Oertel_Katri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97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0288" behindDoc="0" locked="0" layoutInCell="1" allowOverlap="1" wp14:anchorId="674C664C" wp14:editId="78FD52CA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177800</wp:posOffset>
                  </wp:positionV>
                  <wp:extent cx="2829560" cy="1457325"/>
                  <wp:effectExtent l="0" t="0" r="889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52_Zelt_Pfad_Oser_Lilian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6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1312" behindDoc="0" locked="0" layoutInCell="1" allowOverlap="1" wp14:anchorId="295DFFC7" wp14:editId="162A3A74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175260</wp:posOffset>
                  </wp:positionV>
                  <wp:extent cx="2047875" cy="989330"/>
                  <wp:effectExtent l="0" t="0" r="9525" b="127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645270665_S07_Taschenlampe_Schumann_Friederik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2336" behindDoc="0" locked="0" layoutInCell="1" allowOverlap="1" wp14:anchorId="6D1140B7" wp14:editId="49EC9EBF">
                  <wp:simplePos x="0" y="0"/>
                  <wp:positionH relativeFrom="column">
                    <wp:posOffset>84807</wp:posOffset>
                  </wp:positionH>
                  <wp:positionV relativeFrom="paragraph">
                    <wp:posOffset>3175</wp:posOffset>
                  </wp:positionV>
                  <wp:extent cx="2732054" cy="116205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03006744_KV-143b_Schlafsack_Hochmann_Carmen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9" t="23376" r="8035" b="15584"/>
                          <a:stretch/>
                        </pic:blipFill>
                        <pic:spPr bwMode="auto">
                          <a:xfrm>
                            <a:off x="0" y="0"/>
                            <a:ext cx="2735369" cy="1163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3360" behindDoc="0" locked="0" layoutInCell="1" allowOverlap="1" wp14:anchorId="1592DF61" wp14:editId="3E90457C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111760</wp:posOffset>
                  </wp:positionV>
                  <wp:extent cx="1151890" cy="1346200"/>
                  <wp:effectExtent l="0" t="0" r="0" b="635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91_Lagerfeuer_Oser_Lilian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4384" behindDoc="0" locked="0" layoutInCell="1" allowOverlap="1" wp14:anchorId="3FC67732" wp14:editId="3BD78824">
                  <wp:simplePos x="0" y="0"/>
                  <wp:positionH relativeFrom="column">
                    <wp:posOffset>749300</wp:posOffset>
                  </wp:positionH>
                  <wp:positionV relativeFrom="paragraph">
                    <wp:posOffset>67310</wp:posOffset>
                  </wp:positionV>
                  <wp:extent cx="1440815" cy="1476375"/>
                  <wp:effectExtent l="0" t="0" r="6985" b="9525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7816_FC2_Rucksack_Ablang_Friederike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6" b="9219"/>
                          <a:stretch/>
                        </pic:blipFill>
                        <pic:spPr bwMode="auto">
                          <a:xfrm>
                            <a:off x="0" y="0"/>
                            <a:ext cx="144081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5408" behindDoc="0" locked="0" layoutInCell="1" allowOverlap="1" wp14:anchorId="568E91C9" wp14:editId="367BBB84">
                  <wp:simplePos x="0" y="0"/>
                  <wp:positionH relativeFrom="column">
                    <wp:posOffset>262889</wp:posOffset>
                  </wp:positionH>
                  <wp:positionV relativeFrom="paragraph">
                    <wp:posOffset>74930</wp:posOffset>
                  </wp:positionV>
                  <wp:extent cx="2181225" cy="1582718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270709_Fernglas_Ablang_Friederike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582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6432" behindDoc="0" locked="0" layoutInCell="1" allowOverlap="1" wp14:anchorId="43D57538" wp14:editId="6EFEBD02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74295</wp:posOffset>
                  </wp:positionV>
                  <wp:extent cx="1787525" cy="1811020"/>
                  <wp:effectExtent l="0" t="0" r="3175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10006742_064_nachts-2_Kranenberg_Hendrik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4" t="7161" r="16290" b="8557"/>
                          <a:stretch/>
                        </pic:blipFill>
                        <pic:spPr bwMode="auto">
                          <a:xfrm>
                            <a:off x="0" y="0"/>
                            <a:ext cx="1787525" cy="181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</w:tr>
    </w:tbl>
    <w:p w:rsidR="00B43F92" w:rsidRPr="00D3427F" w:rsidRDefault="00B43F92" w:rsidP="00B43F92">
      <w:pPr>
        <w:pStyle w:val="ekvnummerierung"/>
        <w:framePr w:wrap="around"/>
      </w:pPr>
      <w:r>
        <w:lastRenderedPageBreak/>
        <w:t>2</w:t>
      </w:r>
    </w:p>
    <w:p w:rsidR="00B43F92" w:rsidRDefault="00B43F92" w:rsidP="00B43F92">
      <w:pPr>
        <w:pStyle w:val="ekvue2arial"/>
        <w:rPr>
          <w:rStyle w:val="ekvarbeitsanweisungdeutsch"/>
        </w:rPr>
      </w:pPr>
      <w:r>
        <w:rPr>
          <w:rStyle w:val="ekvarbeitsanweisungdeutsch"/>
        </w:rPr>
        <w:t xml:space="preserve"> Listening text</w:t>
      </w:r>
    </w:p>
    <w:p w:rsidR="00B43F92" w:rsidRDefault="00B43F92" w:rsidP="00B43F92">
      <w:pPr>
        <w:pStyle w:val="ekvue2arial"/>
        <w:rPr>
          <w:rStyle w:val="ekvarbeitsanweisungdeutsch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DA5E37F" wp14:editId="20155D06">
            <wp:extent cx="285115" cy="28829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hoere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Default="00B43F92" w:rsidP="00B43F92">
      <w:pPr>
        <w:rPr>
          <w:rStyle w:val="ekvarbeitsanweisungdeutsch"/>
          <w:lang w:val="en-US"/>
        </w:rPr>
      </w:pPr>
      <w:r w:rsidRPr="00C54615">
        <w:rPr>
          <w:rStyle w:val="ekvarbeitsanweisungdeutsch"/>
          <w:lang w:val="en-US"/>
        </w:rPr>
        <w:t xml:space="preserve">Join our sunny summer camp! You’ll have to take your tent, your sleeping bag, your rucksack, your binoculars and your torch. </w:t>
      </w:r>
      <w:r>
        <w:rPr>
          <w:rStyle w:val="ekvarbeitsanweisungdeutsch"/>
          <w:lang w:val="en-US"/>
        </w:rPr>
        <w:t xml:space="preserve">Enjoy the campfire or risk a night walk. </w:t>
      </w:r>
      <w:r w:rsidRPr="00305D99">
        <w:rPr>
          <w:rStyle w:val="ekvarbeitsanweisungdeutsch"/>
          <w:lang w:val="en-US"/>
        </w:rPr>
        <w:t>Interested</w:t>
      </w:r>
      <w:r>
        <w:rPr>
          <w:rStyle w:val="ekvarbeitsanweisungdeutsch"/>
          <w:lang w:val="en-US"/>
        </w:rPr>
        <w:t>?</w:t>
      </w:r>
    </w:p>
    <w:p w:rsidR="00B43F92" w:rsidRDefault="00B43F92" w:rsidP="00B43F92">
      <w:pPr>
        <w:rPr>
          <w:rStyle w:val="ekvarbeitsanweisungdeutsch"/>
          <w:lang w:val="en-US"/>
        </w:rPr>
      </w:pPr>
    </w:p>
    <w:p w:rsidR="00B43F92" w:rsidRDefault="00B43F92" w:rsidP="00B43F92">
      <w:pPr>
        <w:rPr>
          <w:rStyle w:val="ekvarbeitsanweisungdeutsch"/>
          <w:lang w:val="en-US"/>
        </w:rPr>
      </w:pPr>
    </w:p>
    <w:p w:rsidR="00B43F92" w:rsidRDefault="00B43F92" w:rsidP="00B43F92">
      <w:pPr>
        <w:rPr>
          <w:rStyle w:val="ekvarbeitsanweisungdeutsch"/>
          <w:lang w:val="en-US"/>
        </w:rPr>
      </w:pPr>
    </w:p>
    <w:p w:rsidR="00B43F92" w:rsidRPr="00C54615" w:rsidRDefault="00B43F92" w:rsidP="00B43F92">
      <w:pPr>
        <w:pStyle w:val="ekvnummerierung"/>
        <w:framePr w:wrap="around"/>
        <w:rPr>
          <w:lang w:val="en-US"/>
        </w:rPr>
      </w:pPr>
      <w:r w:rsidRPr="00C54615">
        <w:rPr>
          <w:lang w:val="en-US"/>
        </w:rPr>
        <w:t>3</w:t>
      </w:r>
    </w:p>
    <w:p w:rsidR="00B43F92" w:rsidRPr="000822EE" w:rsidRDefault="00B43F92" w:rsidP="00B43F92">
      <w:pPr>
        <w:pStyle w:val="ekvue2arial"/>
        <w:rPr>
          <w:rStyle w:val="ekvarbeitsanweisungdeutsch"/>
        </w:rPr>
      </w:pPr>
      <w:r>
        <w:rPr>
          <w:rStyle w:val="ekvarbeitsanweisungdeutsch"/>
          <w:lang w:val="en-US"/>
        </w:rPr>
        <w:t xml:space="preserve"> </w:t>
      </w:r>
      <w:r w:rsidRPr="00305D99">
        <w:rPr>
          <w:rStyle w:val="ekvarbeitsanweisungdeutsch"/>
          <w:lang w:val="en-US"/>
        </w:rPr>
        <w:t xml:space="preserve">Listen and fill in the numbers. </w:t>
      </w:r>
      <w:r w:rsidRPr="000822EE">
        <w:rPr>
          <w:rStyle w:val="ekvarbeitsanweisungdeutsch"/>
        </w:rPr>
        <w:t>Write.</w:t>
      </w:r>
    </w:p>
    <w:p w:rsidR="00B43F92" w:rsidRDefault="00B43F92" w:rsidP="00B43F92">
      <w:pPr>
        <w:rPr>
          <w:rStyle w:val="ekvarbeitsanweisungdeutsch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E9E7982" wp14:editId="50A85142">
            <wp:extent cx="285115" cy="28829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hoere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Default="00B43F92" w:rsidP="00B43F92">
      <w:pPr>
        <w:rPr>
          <w:rStyle w:val="ekvarbeitsanweisungdeutsch"/>
        </w:rPr>
      </w:pPr>
    </w:p>
    <w:p w:rsidR="00B43F92" w:rsidRDefault="00B43F92" w:rsidP="00B43F92">
      <w:pPr>
        <w:rPr>
          <w:rStyle w:val="ekvarbeitsanweisungdeutsch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4423381" wp14:editId="5ABED698">
            <wp:extent cx="288290" cy="28829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c_nummeriere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Pr="00C8271F" w:rsidRDefault="00B43F92" w:rsidP="00B43F92">
      <w:pPr>
        <w:rPr>
          <w:rStyle w:val="ekvarbeitsanweisungdeutsch"/>
          <w:color w:val="808080" w:themeColor="background1" w:themeShade="80"/>
          <w:lang w:val="en-US"/>
        </w:rPr>
      </w:pPr>
      <w:r w:rsidRPr="00C8271F">
        <w:rPr>
          <w:rStyle w:val="ekvarbeitsanweisungdeutsch"/>
          <w:color w:val="808080" w:themeColor="background1" w:themeShade="80"/>
          <w:lang w:val="en-US"/>
        </w:rPr>
        <w:t>summer camp, tent, torch, sleeping bag, campfire, rucksack, binoculars, night walk</w:t>
      </w:r>
    </w:p>
    <w:p w:rsidR="00B43F92" w:rsidRPr="00C8271F" w:rsidRDefault="00B43F92" w:rsidP="00B43F92">
      <w:pPr>
        <w:rPr>
          <w:rStyle w:val="ekvarbeitsanweisungdeutsch"/>
          <w:lang w:val="en-US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63B7349" wp14:editId="11C2B135">
            <wp:extent cx="285115" cy="28829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Default="00B43F92" w:rsidP="00B43F92">
      <w:pPr>
        <w:rPr>
          <w:rStyle w:val="ekvarbeitsanweisungdeutsch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7"/>
        <w:gridCol w:w="2337"/>
        <w:gridCol w:w="2340"/>
        <w:gridCol w:w="2340"/>
      </w:tblGrid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7456" behindDoc="0" locked="0" layoutInCell="1" allowOverlap="1" wp14:anchorId="7684DB11" wp14:editId="61D50BCB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19854</wp:posOffset>
                  </wp:positionV>
                  <wp:extent cx="1152525" cy="948280"/>
                  <wp:effectExtent l="0" t="0" r="0" b="444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10006742_064_nachts-2_Kranenberg_Hendrik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94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8480" behindDoc="0" locked="0" layoutInCell="1" allowOverlap="1" wp14:anchorId="453244E3" wp14:editId="34897FA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15875</wp:posOffset>
                  </wp:positionV>
                  <wp:extent cx="1479550" cy="892175"/>
                  <wp:effectExtent l="0" t="0" r="0" b="317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03006744_KV-143b_Schlafsack_Hochmann_Carmen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0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69504" behindDoc="0" locked="0" layoutInCell="1" allowOverlap="1" wp14:anchorId="19F2CC36" wp14:editId="12910358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105410</wp:posOffset>
                  </wp:positionV>
                  <wp:extent cx="1190625" cy="810895"/>
                  <wp:effectExtent l="0" t="0" r="9525" b="825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24316012_G058_Zelturlaub_Oertel_Katri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70528" behindDoc="0" locked="0" layoutInCell="1" allowOverlap="1" wp14:anchorId="603A04A2" wp14:editId="2CD0A780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19685</wp:posOffset>
                  </wp:positionV>
                  <wp:extent cx="1266825" cy="919480"/>
                  <wp:effectExtent l="0" t="0" r="952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270709_Fernglas_Ablang_Friederik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91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B69B83" wp14:editId="0778CB68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108585</wp:posOffset>
                      </wp:positionV>
                      <wp:extent cx="381000" cy="381000"/>
                      <wp:effectExtent l="0" t="0" r="19050" b="19050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1" o:spid="_x0000_s1026" style="position:absolute;margin-left:41.7pt;margin-top:8.55pt;width:30pt;height:3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" filled="f" strokecolor="black [3213]" strokeweight="1pt"/>
                  </w:pict>
                </mc:Fallback>
              </mc:AlternateContent>
            </w: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2337" w:type="dxa"/>
          </w:tcPr>
          <w:p w:rsidR="00B43F92" w:rsidRPr="00FB3BCE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200DF4" wp14:editId="28C413D2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108585</wp:posOffset>
                      </wp:positionV>
                      <wp:extent cx="381000" cy="381000"/>
                      <wp:effectExtent l="0" t="0" r="19050" b="19050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2" o:spid="_x0000_s1026" style="position:absolute;margin-left:40.1pt;margin-top:8.55pt;width:30pt;height:3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393263" wp14:editId="7E4EC44C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108585</wp:posOffset>
                      </wp:positionV>
                      <wp:extent cx="381000" cy="381000"/>
                      <wp:effectExtent l="0" t="0" r="19050" b="19050"/>
                      <wp:wrapNone/>
                      <wp:docPr id="23" name="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3" o:spid="_x0000_s1026" style="position:absolute;margin-left:40.25pt;margin-top:8.55pt;width:30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CD8AA0" wp14:editId="1E4BEF13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108585</wp:posOffset>
                      </wp:positionV>
                      <wp:extent cx="381000" cy="381000"/>
                      <wp:effectExtent l="0" t="0" r="19050" b="19050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4" o:spid="_x0000_s1026" style="position:absolute;margin-left:40.25pt;margin-top:8.55pt;width:30pt;height:3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  <w:p w:rsidR="00B43F92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71552" behindDoc="0" locked="0" layoutInCell="1" allowOverlap="1" wp14:anchorId="621F624C" wp14:editId="690AF8DD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18415</wp:posOffset>
                  </wp:positionV>
                  <wp:extent cx="706185" cy="923925"/>
                  <wp:effectExtent l="0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7816_FC2_Rucksack_Ablang_Friederike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8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2337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72576" behindDoc="0" locked="0" layoutInCell="1" allowOverlap="1" wp14:anchorId="64FA2EC5" wp14:editId="6CE11866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113665</wp:posOffset>
                  </wp:positionV>
                  <wp:extent cx="1348013" cy="695325"/>
                  <wp:effectExtent l="0" t="0" r="508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52_Zelt_Pfad_Oser_Lilian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13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73600" behindDoc="0" locked="0" layoutInCell="1" allowOverlap="1" wp14:anchorId="12720348" wp14:editId="3AF4AF28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46990</wp:posOffset>
                  </wp:positionV>
                  <wp:extent cx="752475" cy="878840"/>
                  <wp:effectExtent l="0" t="0" r="952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91_Lagerfeuer_Oser_Liliane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87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w:drawing>
                <wp:anchor distT="0" distB="0" distL="114300" distR="114300" simplePos="0" relativeHeight="251674624" behindDoc="0" locked="0" layoutInCell="1" allowOverlap="1" wp14:anchorId="57F06EBE" wp14:editId="3DD5475D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266065</wp:posOffset>
                  </wp:positionV>
                  <wp:extent cx="961200" cy="464400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645270665_S07_Taschenlampe_Schumann_Friederike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2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Pr="00FB3BCE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1F9A8B" wp14:editId="6978A594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111125</wp:posOffset>
                      </wp:positionV>
                      <wp:extent cx="381000" cy="381000"/>
                      <wp:effectExtent l="0" t="0" r="19050" b="19050"/>
                      <wp:wrapNone/>
                      <wp:docPr id="25" name="Rechtec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5" o:spid="_x0000_s1026" style="position:absolute;margin-left:41.7pt;margin-top:8.75pt;width:30pt;height:3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337" w:type="dxa"/>
          </w:tcPr>
          <w:p w:rsidR="00B43F92" w:rsidRPr="00FB3BCE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4750BDC" wp14:editId="2954E2BF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111125</wp:posOffset>
                      </wp:positionV>
                      <wp:extent cx="381000" cy="381000"/>
                      <wp:effectExtent l="0" t="0" r="19050" b="19050"/>
                      <wp:wrapNone/>
                      <wp:docPr id="26" name="Rechtec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6" o:spid="_x0000_s1026" style="position:absolute;margin-left:40.1pt;margin-top:8.75pt;width:30pt;height:3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88B7B79" wp14:editId="5A0CB2BD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111125</wp:posOffset>
                      </wp:positionV>
                      <wp:extent cx="381000" cy="381000"/>
                      <wp:effectExtent l="0" t="0" r="19050" b="19050"/>
                      <wp:wrapNone/>
                      <wp:docPr id="27" name="Rechtec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7" o:spid="_x0000_s1026" style="position:absolute;margin-left:40.25pt;margin-top:8.75pt;width:30pt;height:3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31D813" wp14:editId="773B1B74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111125</wp:posOffset>
                      </wp:positionV>
                      <wp:extent cx="381000" cy="381000"/>
                      <wp:effectExtent l="0" t="0" r="19050" b="19050"/>
                      <wp:wrapNone/>
                      <wp:docPr id="28" name="Rechtec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8" o:spid="_x0000_s1026" style="position:absolute;margin-left:40.25pt;margin-top:8.75pt;width:30pt;height:30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" filled="f" strokecolor="black [3213]" strokeweight="1pt"/>
                  </w:pict>
                </mc:Fallback>
              </mc:AlternateContent>
            </w: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</w:tr>
    </w:tbl>
    <w:p w:rsidR="00B43F92" w:rsidRDefault="00B43F92" w:rsidP="00B43F92">
      <w:pPr>
        <w:rPr>
          <w:rStyle w:val="ekvarbeitsanweisungdeutsch"/>
        </w:rPr>
      </w:pPr>
    </w:p>
    <w:p w:rsidR="00B43F92" w:rsidRDefault="00B43F92" w:rsidP="00B43F92">
      <w:pPr>
        <w:rPr>
          <w:rStyle w:val="ekvarbeitsanweisungdeutsch"/>
        </w:rPr>
      </w:pPr>
    </w:p>
    <w:p w:rsidR="00B43F92" w:rsidRPr="00A451D2" w:rsidRDefault="00B43F92" w:rsidP="00B43F92">
      <w:pPr>
        <w:pStyle w:val="ekvnummerierung"/>
        <w:framePr w:wrap="around"/>
        <w:rPr>
          <w:rStyle w:val="ekvarbeitsanweisungdeutsch"/>
          <w:lang w:val="en-US"/>
        </w:rPr>
      </w:pPr>
      <w:r w:rsidRPr="00A451D2">
        <w:rPr>
          <w:rStyle w:val="ekvarbeitsanweisungdeutsch"/>
          <w:lang w:val="en-US"/>
        </w:rPr>
        <w:t>4</w:t>
      </w:r>
    </w:p>
    <w:p w:rsidR="00B43F92" w:rsidRPr="00A451D2" w:rsidRDefault="00B43F92" w:rsidP="00B43F92">
      <w:pPr>
        <w:pStyle w:val="ekvue2arial"/>
        <w:rPr>
          <w:rStyle w:val="ekvarbeitsanweisungdeutsch"/>
        </w:rPr>
      </w:pPr>
      <w:r w:rsidRPr="00A451D2">
        <w:rPr>
          <w:rStyle w:val="ekvarbeitsanweisungdeutsch"/>
          <w:lang w:val="en-US"/>
        </w:rPr>
        <w:t xml:space="preserve"> </w:t>
      </w:r>
      <w:r>
        <w:rPr>
          <w:rStyle w:val="ekvarbeitsanweisungdeutsch"/>
        </w:rPr>
        <w:t>Talk to your partner.</w:t>
      </w:r>
    </w:p>
    <w:p w:rsidR="00B43F92" w:rsidRDefault="00B43F92" w:rsidP="00B43F92">
      <w:pPr>
        <w:rPr>
          <w:rStyle w:val="ekvarbeitsanweisungdeutsch"/>
          <w:lang w:val="en-US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1992714" wp14:editId="5B7D005B">
            <wp:extent cx="288290" cy="28829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Default="00B43F92" w:rsidP="00B43F92">
      <w:pPr>
        <w:rPr>
          <w:rStyle w:val="ekvarbeitsanweisungdeutsch"/>
          <w:lang w:val="en-US"/>
        </w:rPr>
      </w:pPr>
      <w:r w:rsidRPr="00A451D2">
        <w:rPr>
          <w:rStyle w:val="ekvarbeitsanweisungdeutsch"/>
          <w:lang w:val="en-US"/>
        </w:rPr>
        <w:t xml:space="preserve">Have you ever been to a summer camp? </w:t>
      </w:r>
      <w:r>
        <w:rPr>
          <w:rStyle w:val="ekvarbeitsanweisungdeutsch"/>
          <w:lang w:val="en-US"/>
        </w:rPr>
        <w:t>Did you like it? Talk to your friends about it.</w:t>
      </w:r>
    </w:p>
    <w:p w:rsidR="00B43F92" w:rsidRPr="00A451D2" w:rsidRDefault="00B43F92" w:rsidP="00B43F92">
      <w:pPr>
        <w:rPr>
          <w:rStyle w:val="ekvarbeitsanweisungdeutsch"/>
          <w:lang w:val="en-US"/>
        </w:rPr>
      </w:pPr>
    </w:p>
    <w:p w:rsidR="00B43F92" w:rsidRPr="00B43F92" w:rsidRDefault="00B43F92" w:rsidP="00FF3613">
      <w:pPr>
        <w:rPr>
          <w:lang w:val="en-US"/>
        </w:rPr>
      </w:pPr>
    </w:p>
    <w:sectPr w:rsidR="00B43F92" w:rsidRPr="00B43F92" w:rsidSect="008D5A1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92" w:rsidRDefault="00B43F92" w:rsidP="003C599D">
      <w:pPr>
        <w:spacing w:line="240" w:lineRule="auto"/>
      </w:pPr>
      <w:r>
        <w:separator/>
      </w:r>
    </w:p>
  </w:endnote>
  <w:endnote w:type="continuationSeparator" w:id="0">
    <w:p w:rsidR="00B43F92" w:rsidRDefault="00B43F9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EE" w:rsidRDefault="006645E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AA1100">
          <w:pPr>
            <w:pStyle w:val="ekvpagina"/>
          </w:pPr>
          <w:r w:rsidRPr="00913892">
            <w:t>© Ernst Klett Verlag GmbH, Stuttgart 201</w:t>
          </w:r>
          <w:r w:rsidR="00AA1100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645EE" w:rsidRPr="00005AE2" w:rsidRDefault="006645EE" w:rsidP="006645EE">
          <w:pPr>
            <w:pStyle w:val="ekvquelle"/>
          </w:pPr>
          <w:r w:rsidRPr="00005AE2">
            <w:t xml:space="preserve">Textquellen: </w:t>
          </w:r>
          <w:r>
            <w:t>Alexandra von Plüskow-Kaminski</w:t>
          </w:r>
        </w:p>
        <w:p w:rsidR="00193A18" w:rsidRPr="00025140" w:rsidRDefault="006645EE" w:rsidP="006645EE">
          <w:pPr>
            <w:pStyle w:val="ekvquelle"/>
          </w:pPr>
          <w:r w:rsidRPr="00005AE2">
            <w:t xml:space="preserve">Illustratoren: </w:t>
          </w:r>
          <w:r>
            <w:t>Friederike Ablang, Berlin; Carmen Hochmann, Bielefeld; Liliane Oser, Hamburg; Friederike Schumann, Berlin; Katrin Oertel, Münster; Hendrik Kranenberg, Drolshagen;</w:t>
          </w:r>
          <w:bookmarkStart w:id="0" w:name="_GoBack"/>
          <w:bookmarkEnd w:id="0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EE" w:rsidRDefault="006645E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92" w:rsidRDefault="00B43F92" w:rsidP="003C599D">
      <w:pPr>
        <w:spacing w:line="240" w:lineRule="auto"/>
      </w:pPr>
      <w:r>
        <w:separator/>
      </w:r>
    </w:p>
  </w:footnote>
  <w:footnote w:type="continuationSeparator" w:id="0">
    <w:p w:rsidR="00B43F92" w:rsidRDefault="00B43F9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EE" w:rsidRDefault="006645E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EE" w:rsidRDefault="006645E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EE" w:rsidRDefault="006645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9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5EE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110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3F92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gel\AppData\Roaming\Microsoft\Templates\Klett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2018-07-03T12:03:00Z</dcterms:created>
  <dcterms:modified xsi:type="dcterms:W3CDTF">2018-07-03T13:29:00Z</dcterms:modified>
</cp:coreProperties>
</file>