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465AF4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465AF4" w:rsidRDefault="00FB59FB" w:rsidP="00362B02">
            <w:pPr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465AF4" w:rsidRDefault="00FB59FB" w:rsidP="0006258C">
            <w:pPr>
              <w:pStyle w:val="ekvkolumnentitel"/>
            </w:pPr>
            <w:r w:rsidRPr="00465AF4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465AF4" w:rsidRDefault="00FB59FB" w:rsidP="00EA7542">
            <w:pPr>
              <w:pStyle w:val="ekvkolumnentitel"/>
            </w:pPr>
            <w:r w:rsidRPr="00465AF4"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465AF4" w:rsidRDefault="00FB59FB" w:rsidP="005446D6">
            <w:pPr>
              <w:pStyle w:val="ekvkolumnentitel"/>
            </w:pPr>
            <w:r w:rsidRPr="00465AF4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465AF4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465AF4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465AF4" w:rsidRDefault="00FB59FB" w:rsidP="00AE65F6">
            <w:pPr>
              <w:rPr>
                <w:color w:val="FFFFFF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465AF4" w:rsidRDefault="004C3675" w:rsidP="00037566">
            <w:pPr>
              <w:rPr>
                <w:color w:val="FFFFFF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margin">
                        <wp:posOffset>4004945</wp:posOffset>
                      </wp:positionH>
                      <wp:positionV relativeFrom="page">
                        <wp:posOffset>11430</wp:posOffset>
                      </wp:positionV>
                      <wp:extent cx="2230120" cy="377825"/>
                      <wp:effectExtent l="0" t="0" r="0" b="3175"/>
                      <wp:wrapNone/>
                      <wp:docPr id="36" name="Textfeld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230120" cy="377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57242" w:rsidRDefault="004C3675" w:rsidP="00DF74DB">
                                  <w:pPr>
                                    <w:pStyle w:val="ekvinternetlink"/>
                                  </w:pPr>
                                  <w:r>
                                    <w:rPr>
                                      <w:position w:val="-2"/>
                                      <w:sz w:val="25"/>
                                      <w:lang w:eastAsia="de-DE"/>
                                    </w:rPr>
                                    <w:drawing>
                                      <wp:inline distT="0" distB="0" distL="0" distR="0">
                                        <wp:extent cx="276225" cy="276225"/>
                                        <wp:effectExtent l="0" t="0" r="9525" b="9525"/>
                                        <wp:docPr id="7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rafik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6225" cy="276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57242" w:rsidRPr="00DF74DB">
                                    <w:tab/>
                                    <w:t>www.</w:t>
                                  </w:r>
                                  <w:r w:rsidR="00257242">
                                    <w:t>grundschul-blog</w:t>
                                  </w:r>
                                  <w:r w:rsidR="00257242" w:rsidRPr="00DF74DB">
                                    <w:t>.de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6" o:spid="_x0000_s1026" type="#_x0000_t202" style="position:absolute;margin-left:315.35pt;margin-top:.9pt;width:175.6pt;height:29.75pt;z-index:2516587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" fillcolor="window" stroked="f" strokeweight=".5pt">
                      <v:path arrowok="t"/>
                      <v:textbox>
                        <w:txbxContent>
                          <w:p w:rsidR="00257242" w:rsidRDefault="004C3675" w:rsidP="00DF74DB">
                            <w:pPr>
                              <w:pStyle w:val="ekvinternetlink"/>
                            </w:pPr>
                            <w:r>
                              <w:rPr>
                                <w:position w:val="-2"/>
                                <w:sz w:val="25"/>
                                <w:lang w:eastAsia="de-DE"/>
                              </w:rPr>
                              <w:drawing>
                                <wp:inline distT="0" distB="0" distL="0" distR="0">
                                  <wp:extent cx="276225" cy="276225"/>
                                  <wp:effectExtent l="0" t="0" r="9525" b="9525"/>
                                  <wp:docPr id="7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57242" w:rsidRPr="00DF74DB">
                              <w:tab/>
                              <w:t>www.</w:t>
                            </w:r>
                            <w:r w:rsidR="00257242">
                              <w:t>grundschul-blog</w:t>
                            </w:r>
                            <w:r w:rsidR="00257242" w:rsidRPr="00DF74DB">
                              <w:t>.de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465AF4" w:rsidP="00465AF4">
      <w:pPr>
        <w:pStyle w:val="ekvue1arial"/>
      </w:pPr>
      <w:bookmarkStart w:id="1" w:name="bmStart"/>
      <w:bookmarkEnd w:id="1"/>
      <w:r>
        <w:t>Monkey Puzzle</w:t>
      </w:r>
    </w:p>
    <w:p w:rsidR="00465AF4" w:rsidRDefault="00465AF4" w:rsidP="00465AF4">
      <w:pPr>
        <w:pStyle w:val="ekvue1arial"/>
      </w:pPr>
    </w:p>
    <w:p w:rsidR="00465AF4" w:rsidRPr="00465AF4" w:rsidRDefault="00465AF4" w:rsidP="00465AF4">
      <w:pPr>
        <w:pStyle w:val="ekvnummerierung"/>
        <w:framePr w:wrap="around"/>
        <w:rPr>
          <w:lang w:val="en-US"/>
        </w:rPr>
      </w:pPr>
      <w:r w:rsidRPr="00465AF4">
        <w:rPr>
          <w:lang w:val="en-US"/>
        </w:rPr>
        <w:t>1</w:t>
      </w:r>
    </w:p>
    <w:p w:rsidR="009D57AD" w:rsidRPr="00287B24" w:rsidRDefault="004C3675" w:rsidP="009D57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0"/>
            <wp:docPr id="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F4" w:rsidRDefault="00E21470" w:rsidP="00465AF4">
      <w:pPr>
        <w:rPr>
          <w:rStyle w:val="ekvarbeitsanweisungdeutsch"/>
          <w:lang w:val="en-US"/>
        </w:rPr>
      </w:pPr>
      <w:r>
        <w:rPr>
          <w:rStyle w:val="ekvarbeitsanweisungdeutsch"/>
          <w:lang w:val="en-US"/>
        </w:rPr>
        <w:t>Find the words in the maze. Colour them</w:t>
      </w:r>
      <w:r w:rsidR="00465AF4" w:rsidRPr="00465AF4">
        <w:rPr>
          <w:rStyle w:val="ekvarbeitsanweisungdeutsch"/>
          <w:lang w:val="en-US"/>
        </w:rPr>
        <w:t>.</w:t>
      </w:r>
      <w:r w:rsidR="00296E9E">
        <w:rPr>
          <w:rStyle w:val="ekvarbeitsanweisungdeutsch"/>
          <w:lang w:val="en-US"/>
        </w:rPr>
        <w:t xml:space="preserve"> (7</w:t>
      </w:r>
      <w:r w:rsidR="00D27D7E" w:rsidRPr="00257242">
        <w:rPr>
          <w:rStyle w:val="user-select"/>
          <w:lang w:val="en-US"/>
        </w:rPr>
        <w:t>×</w:t>
      </w:r>
      <w:r w:rsidR="00296E9E" w:rsidRPr="00296E9E">
        <w:rPr>
          <w:rStyle w:val="ekvarbeitsanweisungdeutsch"/>
          <w:lang w:val="en-US"/>
        </w:rPr>
        <w:t>→</w:t>
      </w:r>
      <w:r w:rsidR="00296E9E">
        <w:rPr>
          <w:rStyle w:val="ekvarbeitsanweisungdeutsch"/>
          <w:lang w:val="en-US"/>
        </w:rPr>
        <w:t xml:space="preserve">   4</w:t>
      </w:r>
      <w:r w:rsidR="00D27D7E" w:rsidRPr="00257242">
        <w:rPr>
          <w:rStyle w:val="user-select"/>
          <w:lang w:val="en-US"/>
        </w:rPr>
        <w:t>×</w:t>
      </w:r>
      <w:r w:rsidR="00D27D7E" w:rsidRPr="00D27D7E">
        <w:rPr>
          <w:rStyle w:val="ekvarbeitsanweisungdeutsch"/>
          <w:lang w:val="en-US"/>
        </w:rPr>
        <w:t>↓</w:t>
      </w:r>
      <w:r w:rsidR="00D27D7E">
        <w:rPr>
          <w:rStyle w:val="ekvarbeitsanweisungdeutsch"/>
          <w:lang w:val="en-US"/>
        </w:rPr>
        <w:t>)</w:t>
      </w:r>
    </w:p>
    <w:p w:rsidR="009D57AD" w:rsidRPr="00287B24" w:rsidRDefault="004C3675" w:rsidP="009D57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1270"/>
            <wp:docPr id="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F4" w:rsidRPr="00465AF4" w:rsidRDefault="004C3675" w:rsidP="00465AF4">
      <w:pPr>
        <w:rPr>
          <w:lang w:val="en-US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164465</wp:posOffset>
                </wp:positionV>
                <wp:extent cx="5631815" cy="625475"/>
                <wp:effectExtent l="3810" t="2540" r="3175" b="635"/>
                <wp:wrapNone/>
                <wp:docPr id="1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625475"/>
                          <a:chOff x="1692" y="3182"/>
                          <a:chExt cx="8869" cy="985"/>
                        </a:xfrm>
                      </wpg:grpSpPr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 w:rsidRPr="00465AF4">
                                <w:rPr>
                                  <w:lang w:val="en-US"/>
                                </w:rPr>
                                <w:t>monkey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3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butterfly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737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elefant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253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snake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769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spider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285" y="318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parrot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3697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frog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3" y="374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bat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739" y="374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caterpillar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255" y="374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dad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769" y="3742"/>
                            <a:ext cx="1276" cy="4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AF4" w:rsidRPr="009F0109" w:rsidRDefault="00465AF4" w:rsidP="00465AF4">
                              <w:pPr>
                                <w:pStyle w:val="ekvaufgabenwortkarte"/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mom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7" style="position:absolute;margin-left:-.45pt;margin-top:12.95pt;width:443.45pt;height:49.25pt;z-index:251657728" coordorigin="1692,3182" coordsize="8869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">
                <v:shape id="_x0000_s1028" type="#_x0000_t202" style="position:absolute;left:1692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1gd8MA&#10;AADbAAAADwAAAGRycy9kb3ducmV2LnhtbESPQWsCMRCF74L/IYzQmyYKiqxGKaJUKB509+Jtuplu&#10;lm4myyZdt/++EQq9zcd78+bNdj+4RvTUhdqzhvlMgSAuvam50lDkp+kaRIjIBhvPpOGHAux349EW&#10;M+MffKX+FiuRQjhkqMHG2GZShtKSwzDzLXHSPn3nMCbsKmk6fKRw18iFUivpsOZ0wWJLB0vl1+3b&#10;aThel+ti9SEvbza/9/k7qQRK65fJ8LoBEWmI/+a/7bNJ9efw/CUN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1gd8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 w:rsidRPr="00465AF4">
                          <w:rPr>
                            <w:lang w:val="en-US"/>
                          </w:rPr>
                          <w:t>monkey</w:t>
                        </w:r>
                      </w:p>
                    </w:txbxContent>
                  </v:textbox>
                </v:shape>
                <v:shape id="_x0000_s1029" type="#_x0000_t202" style="position:absolute;left:3223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/+AMMA&#10;AADbAAAADwAAAGRycy9kb3ducmV2LnhtbESPQWvDMAyF74X9B6PBbq29wkrJ6oQxWjooPbTJZTct&#10;1uKwWA6xm2b/vi4MdtPHe3p62hST68RIQ2g9a3heKBDEtTctNxqqcjdfgwgR2WDnmTT8UoAif5ht&#10;MDP+yicaz7ERKYRDhhpsjH0mZagtOQwL3xMn7dsPDmPCoZFmwGsKd51cKrWSDltOFyz29G6p/jlf&#10;nIbt6WVdrb7kcW/Lz7E8kEqgtH56nN5eQUSa4r/5b/vDpPpLuP+SBp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/+AM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butterfly</w:t>
                        </w:r>
                      </w:p>
                    </w:txbxContent>
                  </v:textbox>
                </v:shape>
                <v:shape id="_x0000_s1030" type="#_x0000_t202" style="position:absolute;left:4737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bm8MA&#10;AADbAAAADwAAAGRycy9kb3ducmV2LnhtbESPQWsCMRCF74X+hzAFbzWpRZHVKFIsFcSDrpfepptx&#10;s7iZLJt0Xf+9EQRv8/HevHkzX/auFh21ofKs4WOoQBAX3lRcajjm3+9TECEiG6w9k4YrBVguXl/m&#10;mBl/4T11h1iKFMIhQw02xiaTMhSWHIahb4iTdvKtw5iwLaVp8ZLCXS1HSk2kw4rTBYsNfVkqzod/&#10;p2G9H0+Pkz+5+7H5b5dvSSVQWg/e+tUMRKQ+Ps2P7Y1J9T/h/ksa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Nbm8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elefant</w:t>
                        </w:r>
                      </w:p>
                    </w:txbxContent>
                  </v:textbox>
                </v:shape>
                <v:shape id="_x0000_s1031" type="#_x0000_t202" style="position:absolute;left:6253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rD78MA&#10;AADbAAAADwAAAGRycy9kb3ducmV2LnhtbESPQWsCMRCF74X+hzAFbzWpVJHVKFIsFcSDrpfepptx&#10;s7iZLJt0Xf+9EQRv8/HevHkzX/auFh21ofKs4WOoQBAX3lRcajjm3+9TECEiG6w9k4YrBVguXl/m&#10;mBl/4T11h1iKFMIhQw02xiaTMhSWHIahb4iTdvKtw5iwLaVp8ZLCXS1HSk2kw4rTBYsNfVkqzod/&#10;p2G9H0+Pkz+5+7H5b5dvSSVQWg/e+tUMRKQ+Ps2P7Y1J9T/h/ksa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rD78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snake</w:t>
                        </w:r>
                      </w:p>
                    </w:txbxContent>
                  </v:textbox>
                </v:shape>
                <v:shape id="_x0000_s1032" type="#_x0000_t202" style="position:absolute;left:7769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mdMMA&#10;AADbAAAADwAAAGRycy9kb3ducmV2LnhtbESPQWvDMAyF74P9B6NBb6u9QkvJ6oQxWjYoO7TJZTct&#10;1uKwWA6xm6b/vh4UetPHe3p62hST68RIQ2g9a3iZKxDEtTctNxqqcve8BhEissHOM2m4UIAif3zY&#10;YGb8mQ80HmMjUgiHDDXYGPtMylBbchjmvidO2q8fHMaEQyPNgOcU7jq5UGolHbacLljs6d1S/Xc8&#10;OQ3bw3JdrX7k14ctv8dyTyqB0nr2NL29gog0xbv5tv1pUv0l/P+SBp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ZmdM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spider</w:t>
                        </w:r>
                      </w:p>
                    </w:txbxContent>
                  </v:textbox>
                </v:shape>
                <v:shape id="_x0000_s1033" type="#_x0000_t202" style="position:absolute;left:9285;top:318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4A8MA&#10;AADbAAAADwAAAGRycy9kb3ducmV2LnhtbESPQWsCMRCF74X+hzAFbzVpwUW2RimlRUE86HrxNt2M&#10;m8XNZNnEdf33RhC8zcd78+bNbDG4RvTUhdqzho+xAkFcelNzpWFf/L1PQYSIbLDxTBquFGAxf32Z&#10;YW78hbfU72IlUgiHHDXYGNtcylBachjGviVO2tF3DmPCrpKmw0sKd438VCqTDmtOFyy29GOpPO3O&#10;TsPvdjLdZ/9ys7TFoS/WpBIorUdvw/cXiEhDfJof2yuT6mdw/yUN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T4A8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parrot</w:t>
                        </w:r>
                      </w:p>
                    </w:txbxContent>
                  </v:textbox>
                </v:shape>
                <v:shape id="_x0000_s1034" type="#_x0000_t202" style="position:absolute;left:1692;top:3697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dmMMA&#10;AADbAAAADwAAAGRycy9kb3ducmV2LnhtbESPQWsCMRCF74X+hzAFbzWpUJXVKFIsFcSDrpfepptx&#10;s7iZLJt0Xf+9EQRv8/HevHkzX/auFh21ofKs4WOoQBAX3lRcajjm3+9TECEiG6w9k4YrBVguXl/m&#10;mBl/4T11h1iKFMIhQw02xiaTMhSWHIahb4iTdvKtw5iwLaVp8ZLCXS1HSo2lw4rTBYsNfVkqzod/&#10;p2G9/5wex39y92Pz3y7fkkqgtB689asZiEh9fJof2xuT6k/g/ksa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hdmM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frog</w:t>
                        </w:r>
                      </w:p>
                    </w:txbxContent>
                  </v:textbox>
                </v:shape>
                <v:shape id="_x0000_s1035" type="#_x0000_t202" style="position:absolute;left:3223;top:374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J6sMA&#10;AADbAAAADwAAAGRycy9kb3ducmV2LnhtbESPQWsCMRCF74X+hzCF3mqiUJHVKCItLZQedL14Gzfj&#10;ZnEzWTZx3f77zqHQ23zMe2/erDZjaNVAfWoiW5hODCjiKrqGawvH8v1lASplZIdtZLLwQwk268eH&#10;FRYu3nlPwyHXSkI4FWjB59wVWqfKU8A0iR2x7C6xD5gF+1q7Hu8SHlo9M2auAzYsFzx2tPNUXQ+3&#10;YOFt/7o4zs/6+8OXp6H8IiNgrH1+GrdLUJnG/C/+c386qS9l5Rc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fJ6sMAAADbAAAADwAAAAAAAAAAAAAAAACYAgAAZHJzL2Rv&#10;d25yZXYueG1sUEsFBgAAAAAEAAQA9QAAAIg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bat</w:t>
                        </w:r>
                      </w:p>
                    </w:txbxContent>
                  </v:textbox>
                </v:shape>
                <v:shape id="_x0000_s1036" type="#_x0000_t202" style="position:absolute;left:4739;top:374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tsccQA&#10;AADbAAAADwAAAGRycy9kb3ducmV2LnhtbESPQWvCQBCF74X+h2UK3upuBUVTN6GUSoXiQePF2zQ7&#10;zYZmZ0N2G+O/7wqCt/l4b968WReja8VAfWg8a3iZKhDElTcN1xqO5eZ5CSJEZIOtZ9JwoQBF/viw&#10;xsz4M+9pOMRapBAOGWqwMXaZlKGy5DBMfUectB/fO4wJ+1qaHs8p3LVyptRCOmw4XbDY0bul6vfw&#10;5zR87OfL4+Jb7j5teRrKL1IJlNaTp/HtFUSkMd7Nt+2tSfVXcP0lDS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bHHEAAAA2wAAAA8AAAAAAAAAAAAAAAAAmAIAAGRycy9k&#10;b3ducmV2LnhtbFBLBQYAAAAABAAEAPUAAACJAwAAAAA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caterpillar</w:t>
                        </w:r>
                      </w:p>
                    </w:txbxContent>
                  </v:textbox>
                </v:shape>
                <v:shape id="_x0000_s1037" type="#_x0000_t202" style="position:absolute;left:6255;top:374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0PUcAA&#10;AADbAAAADwAAAGRycy9kb3ducmV2LnhtbERPTWsCMRC9F/ofwhR6q0mFimyNUkpFoXjQ9eJtuplu&#10;lm4myyau23/vHASPj/e9WI2hVQP1qYls4XViQBFX0TVcWziW65c5qJSRHbaRycI/JVgtHx8WWLh4&#10;4T0Nh1wrCeFUoAWfc1donSpPAdMkdsTC/cY+YBbY19r1eJHw0OqpMTMdsGFp8NjRp6fq73AOFr72&#10;b/Pj7EfvNr48DeU3GQHG2uen8eMdVKYx38U399ZZmMp6+SI/QC+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0PUcAAAADbAAAADwAAAAAAAAAAAAAAAACYAgAAZHJzL2Rvd25y&#10;ZXYueG1sUEsFBgAAAAAEAAQA9QAAAIUDAAAAAA==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dad</w:t>
                        </w:r>
                      </w:p>
                    </w:txbxContent>
                  </v:textbox>
                </v:shape>
                <v:shape id="_x0000_s1038" type="#_x0000_t202" style="position:absolute;left:7769;top:3742;width:127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GqysIA&#10;AADbAAAADwAAAGRycy9kb3ducmV2LnhtbESPXWvCMBSG7wf7D+EMvJuJgiKdaRHZmCC70Hrj3Vlz&#10;bIrNSWmyWv+9GQx2+fB+8a6L0bVioD40njXMpgoEceVNw7WGU/nxugIRIrLB1jNpuFOAIn9+WmNm&#10;/I0PNBxjLVIJhww12Bi7TMpQWXIYpr4jTtrF9w5jwr6WpsdbKnetnCu1lA4bTgsWO9paqq7HH6fh&#10;/bBYnZbf8uvTlueh3JNKoLSevIybNxCRxvhv/kvvjIb5DH6/pB8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UarKwgAAANsAAAAPAAAAAAAAAAAAAAAAAJgCAABkcnMvZG93&#10;bnJldi54bWxQSwUGAAAAAAQABAD1AAAAhwMAAAAA&#10;" fillcolor="#a6a6a6" stroked="f" strokeweight=".5pt">
                  <v:textbox>
                    <w:txbxContent>
                      <w:p w:rsidR="00465AF4" w:rsidRPr="009F0109" w:rsidRDefault="00465AF4" w:rsidP="00465AF4">
                        <w:pPr>
                          <w:pStyle w:val="ekvaufgabenwortkarte"/>
                          <w:jc w:val="center"/>
                        </w:pPr>
                        <w:r>
                          <w:rPr>
                            <w:lang w:val="en-US"/>
                          </w:rPr>
                          <w:t>mom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65AF4" w:rsidRPr="00465AF4" w:rsidRDefault="00465AF4" w:rsidP="00465AF4">
      <w:pPr>
        <w:rPr>
          <w:lang w:val="en-US"/>
        </w:rPr>
      </w:pPr>
    </w:p>
    <w:p w:rsidR="00465AF4" w:rsidRDefault="00465AF4" w:rsidP="00465AF4">
      <w:pPr>
        <w:rPr>
          <w:lang w:val="en-US"/>
        </w:rPr>
      </w:pPr>
    </w:p>
    <w:p w:rsidR="00E21470" w:rsidRDefault="00E21470" w:rsidP="00465AF4">
      <w:pPr>
        <w:rPr>
          <w:lang w:val="en-US"/>
        </w:rPr>
      </w:pPr>
    </w:p>
    <w:p w:rsidR="00E21470" w:rsidRPr="00465AF4" w:rsidRDefault="00E21470" w:rsidP="00465AF4">
      <w:pPr>
        <w:rPr>
          <w:lang w:val="en-US"/>
        </w:rPr>
      </w:pPr>
    </w:p>
    <w:tbl>
      <w:tblPr>
        <w:tblW w:w="795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296E9E" w:rsidRPr="00DB19FD" w:rsidTr="00296E9E">
        <w:trPr>
          <w:trHeight w:hRule="exact" w:val="465"/>
          <w:jc w:val="center"/>
        </w:trPr>
        <w:tc>
          <w:tcPr>
            <w:tcW w:w="467" w:type="dxa"/>
          </w:tcPr>
          <w:p w:rsidR="00296E9E" w:rsidRPr="00DB19FD" w:rsidRDefault="00296E9E" w:rsidP="00DB19FD">
            <w:pPr>
              <w:pStyle w:val="ekvkreuzwortrtsel"/>
            </w:pPr>
            <w:r>
              <w:t>z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s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b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y</w:t>
            </w:r>
          </w:p>
        </w:tc>
      </w:tr>
      <w:tr w:rsidR="00296E9E" w:rsidRPr="00DB19FD" w:rsidTr="00296E9E">
        <w:trPr>
          <w:trHeight w:hRule="exact" w:val="465"/>
          <w:jc w:val="center"/>
        </w:trPr>
        <w:tc>
          <w:tcPr>
            <w:tcW w:w="467" w:type="dxa"/>
            <w:shd w:val="clear" w:color="auto" w:fill="FFFF00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m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a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p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h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i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e</w:t>
            </w:r>
          </w:p>
        </w:tc>
      </w:tr>
      <w:tr w:rsidR="00296E9E" w:rsidRPr="00DB19FD" w:rsidTr="00296E9E">
        <w:trPr>
          <w:trHeight w:hRule="exact" w:val="465"/>
          <w:jc w:val="center"/>
        </w:trPr>
        <w:tc>
          <w:tcPr>
            <w:tcW w:w="467" w:type="dxa"/>
            <w:shd w:val="clear" w:color="auto" w:fill="FFFF00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o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q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i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p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p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i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l</w:t>
            </w:r>
          </w:p>
        </w:tc>
      </w:tr>
      <w:tr w:rsidR="00296E9E" w:rsidRPr="00DB19FD" w:rsidTr="00296E9E">
        <w:trPr>
          <w:trHeight w:hRule="exact" w:val="465"/>
          <w:jc w:val="center"/>
        </w:trPr>
        <w:tc>
          <w:tcPr>
            <w:tcW w:w="467" w:type="dxa"/>
            <w:shd w:val="clear" w:color="auto" w:fill="FFFF00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n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h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d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h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e</w:t>
            </w:r>
          </w:p>
        </w:tc>
      </w:tr>
      <w:tr w:rsidR="00296E9E" w:rsidRPr="00DB19FD" w:rsidTr="00D27D7E">
        <w:trPr>
          <w:trHeight w:hRule="exact" w:val="465"/>
          <w:jc w:val="center"/>
        </w:trPr>
        <w:tc>
          <w:tcPr>
            <w:tcW w:w="467" w:type="dxa"/>
            <w:shd w:val="clear" w:color="auto" w:fill="FFFF00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j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e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z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n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D27D7E" w:rsidP="00DB19FD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D27D7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D27D7E" w:rsidP="00DB19FD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f</w:t>
            </w:r>
          </w:p>
        </w:tc>
      </w:tr>
      <w:tr w:rsidR="00296E9E" w:rsidRPr="00DB19FD" w:rsidTr="00296E9E">
        <w:trPr>
          <w:trHeight w:hRule="exact" w:val="465"/>
          <w:jc w:val="center"/>
        </w:trPr>
        <w:tc>
          <w:tcPr>
            <w:tcW w:w="467" w:type="dxa"/>
            <w:shd w:val="clear" w:color="auto" w:fill="FFFF00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e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t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r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n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q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g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a</w:t>
            </w:r>
          </w:p>
        </w:tc>
      </w:tr>
      <w:tr w:rsidR="00296E9E" w:rsidRPr="00DB19FD" w:rsidTr="00296E9E">
        <w:trPr>
          <w:trHeight w:hRule="exact" w:val="465"/>
          <w:jc w:val="center"/>
        </w:trPr>
        <w:tc>
          <w:tcPr>
            <w:tcW w:w="467" w:type="dxa"/>
            <w:shd w:val="clear" w:color="auto" w:fill="FFFF00"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y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x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d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z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p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a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n</w:t>
            </w:r>
          </w:p>
        </w:tc>
      </w:tr>
      <w:tr w:rsidR="00296E9E" w:rsidRPr="00DB19FD" w:rsidTr="00296E9E">
        <w:trPr>
          <w:trHeight w:hRule="exact" w:val="465"/>
          <w:jc w:val="center"/>
        </w:trPr>
        <w:tc>
          <w:tcPr>
            <w:tcW w:w="467" w:type="dxa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z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s</w:t>
            </w:r>
          </w:p>
        </w:tc>
        <w:tc>
          <w:tcPr>
            <w:tcW w:w="467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j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o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h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m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u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d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C172BC">
            <w:pPr>
              <w:pStyle w:val="ekvkreuzwortrtsel"/>
            </w:pPr>
            <w:r>
              <w:t>t</w:t>
            </w:r>
          </w:p>
        </w:tc>
      </w:tr>
      <w:tr w:rsidR="00296E9E" w:rsidRPr="00DB19FD" w:rsidTr="00D27D7E">
        <w:trPr>
          <w:trHeight w:hRule="exact" w:val="465"/>
          <w:jc w:val="center"/>
        </w:trPr>
        <w:tc>
          <w:tcPr>
            <w:tcW w:w="467" w:type="dxa"/>
          </w:tcPr>
          <w:p w:rsidR="00296E9E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b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u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7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shd w:val="clear" w:color="auto" w:fill="FFFF00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i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C172BC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C172BC">
            <w:pPr>
              <w:pStyle w:val="ekvkreuzwortrtsel"/>
            </w:pPr>
            <w:r>
              <w:t>z</w:t>
            </w:r>
          </w:p>
        </w:tc>
        <w:tc>
          <w:tcPr>
            <w:tcW w:w="468" w:type="dxa"/>
            <w:shd w:val="clear" w:color="auto" w:fill="auto"/>
            <w:noWrap/>
            <w:vAlign w:val="center"/>
          </w:tcPr>
          <w:p w:rsidR="00296E9E" w:rsidRPr="00DB19FD" w:rsidRDefault="00D27D7E" w:rsidP="00C172BC">
            <w:pPr>
              <w:pStyle w:val="ekvkreuzwortrtsel"/>
            </w:pPr>
            <w:r>
              <w:t>i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noWrap/>
            <w:vAlign w:val="center"/>
          </w:tcPr>
          <w:p w:rsidR="00296E9E" w:rsidRPr="00DB19FD" w:rsidRDefault="00296E9E" w:rsidP="00DB19FD">
            <w:pPr>
              <w:pStyle w:val="ekvkreuzwortrtsel"/>
            </w:pPr>
            <w:r>
              <w:t>k</w:t>
            </w:r>
          </w:p>
        </w:tc>
      </w:tr>
    </w:tbl>
    <w:p w:rsidR="00E21470" w:rsidRDefault="00E21470" w:rsidP="00465AF4">
      <w:pPr>
        <w:rPr>
          <w:lang w:val="en-US"/>
        </w:rPr>
      </w:pPr>
    </w:p>
    <w:p w:rsidR="00D27D7E" w:rsidRPr="00095D2C" w:rsidRDefault="00D27D7E" w:rsidP="00D27D7E">
      <w:pPr>
        <w:pStyle w:val="ekvnummerierung"/>
        <w:framePr w:wrap="around"/>
        <w:rPr>
          <w:lang w:val="en-US"/>
        </w:rPr>
      </w:pPr>
      <w:r w:rsidRPr="00095D2C">
        <w:rPr>
          <w:lang w:val="en-US"/>
        </w:rPr>
        <w:t>2</w:t>
      </w:r>
    </w:p>
    <w:p w:rsidR="00E21470" w:rsidRPr="00287B24" w:rsidRDefault="004C3675" w:rsidP="00E2147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0"/>
            <wp:docPr id="3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D7E" w:rsidRDefault="00E21470" w:rsidP="00465AF4">
      <w:pPr>
        <w:rPr>
          <w:lang w:val="en-US"/>
        </w:rPr>
      </w:pPr>
      <w:r>
        <w:rPr>
          <w:lang w:val="en-US"/>
        </w:rPr>
        <w:t>Read and tick. Read and write.</w:t>
      </w:r>
    </w:p>
    <w:p w:rsidR="00E21470" w:rsidRPr="00287B24" w:rsidRDefault="004C3675" w:rsidP="00E21470">
      <w:pPr>
        <w:pStyle w:val="ekvpicto"/>
        <w:framePr w:wrap="around" w:y="54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1270"/>
            <wp:docPr id="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D2C" w:rsidRDefault="00095D2C" w:rsidP="00465AF4">
      <w:pPr>
        <w:rPr>
          <w:lang w:val="en-US"/>
        </w:rPr>
      </w:pPr>
    </w:p>
    <w:p w:rsidR="00E21470" w:rsidRPr="00287B24" w:rsidRDefault="004C3675" w:rsidP="00E21470">
      <w:pPr>
        <w:pStyle w:val="ekvpicto"/>
        <w:framePr w:wrap="around" w:x="661" w:y="159"/>
      </w:pPr>
      <w:r>
        <w:rPr>
          <w:lang w:eastAsia="de-DE"/>
        </w:rPr>
        <w:drawing>
          <wp:inline distT="0" distB="0" distL="0" distR="0">
            <wp:extent cx="284480" cy="284480"/>
            <wp:effectExtent l="0" t="0" r="0" b="1270"/>
            <wp:docPr id="5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70" w:rsidRDefault="00095D2C" w:rsidP="00465AF4">
      <w:pPr>
        <w:rPr>
          <w:lang w:val="en-US"/>
        </w:rPr>
      </w:pPr>
      <w:r>
        <w:rPr>
          <w:lang w:val="en-US"/>
        </w:rPr>
        <w:t>A) I like the picture book “Monkey Puzzle”.</w:t>
      </w:r>
      <w:r>
        <w:rPr>
          <w:lang w:val="en-US"/>
        </w:rPr>
        <w:tab/>
      </w:r>
      <w:r w:rsidRPr="00095D2C">
        <w:rPr>
          <w:rStyle w:val="ekvsymbol"/>
          <w:lang w:val="en-US"/>
        </w:rPr>
        <w:sym w:font="Wingdings" w:char="F0A8"/>
      </w:r>
      <w:r>
        <w:rPr>
          <w:rStyle w:val="ekvsymbol"/>
          <w:lang w:val="en-US"/>
        </w:rPr>
        <w:t xml:space="preserve"> </w:t>
      </w:r>
      <w:r>
        <w:rPr>
          <w:lang w:val="en-US"/>
        </w:rPr>
        <w:t>Yes, I do.</w:t>
      </w:r>
      <w:r w:rsidRPr="00095D2C">
        <w:rPr>
          <w:lang w:val="en-US"/>
        </w:rPr>
        <w:tab/>
      </w:r>
      <w:r>
        <w:rPr>
          <w:lang w:val="en-US"/>
        </w:rPr>
        <w:tab/>
      </w:r>
      <w:r w:rsidRPr="00095D2C">
        <w:rPr>
          <w:rStyle w:val="ekvsymbol"/>
          <w:lang w:val="en-US"/>
        </w:rPr>
        <w:sym w:font="Wingdings" w:char="F0A8"/>
      </w:r>
      <w:r>
        <w:rPr>
          <w:lang w:val="en-US"/>
        </w:rPr>
        <w:t xml:space="preserve"> No, I don’t.</w:t>
      </w:r>
      <w:r>
        <w:rPr>
          <w:lang w:val="en-US"/>
        </w:rPr>
        <w:br/>
      </w:r>
      <w:r>
        <w:rPr>
          <w:szCs w:val="23"/>
          <w:lang w:val="en-US"/>
        </w:rPr>
        <w:br/>
      </w:r>
      <w:r w:rsidRPr="00E21470">
        <w:t>B) My favourite charakter in the book is: ___________________________.</w:t>
      </w:r>
    </w:p>
    <w:p w:rsidR="00E21470" w:rsidRDefault="00E21470" w:rsidP="00465AF4">
      <w:pPr>
        <w:rPr>
          <w:rFonts w:eastAsia="Times New Roman"/>
          <w:lang w:val="en-US"/>
        </w:rPr>
      </w:pPr>
    </w:p>
    <w:p w:rsidR="00E21470" w:rsidRDefault="00E21470" w:rsidP="00E21470">
      <w:pPr>
        <w:pStyle w:val="ekvnummerierung"/>
        <w:framePr w:wrap="around"/>
        <w:rPr>
          <w:lang w:val="en-US"/>
        </w:rPr>
      </w:pPr>
      <w:r>
        <w:rPr>
          <w:lang w:val="en-US"/>
        </w:rPr>
        <w:t>3</w:t>
      </w:r>
    </w:p>
    <w:p w:rsidR="00E21470" w:rsidRPr="00287B24" w:rsidRDefault="004C3675" w:rsidP="00E2147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4480" cy="284480"/>
            <wp:effectExtent l="0" t="0" r="1270" b="1270"/>
            <wp:docPr id="6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D2C" w:rsidRDefault="004C3675" w:rsidP="00095D2C">
      <w:pPr>
        <w:rPr>
          <w:rFonts w:eastAsia="Times New Roman"/>
          <w:lang w:val="en-US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320675</wp:posOffset>
                </wp:positionV>
                <wp:extent cx="5478780" cy="2404110"/>
                <wp:effectExtent l="22860" t="25400" r="22860" b="2794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240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D2C" w:rsidRDefault="00095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feld 2" o:spid="_x0000_s1039" style="position:absolute;margin-left:-.45pt;margin-top:25.25pt;width:431.4pt;height:18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" strokeweight="3pt">
                <v:stroke dashstyle="1 1" endcap="round"/>
                <v:textbox>
                  <w:txbxContent>
                    <w:p w:rsidR="00095D2C" w:rsidRDefault="00095D2C"/>
                  </w:txbxContent>
                </v:textbox>
              </v:rect>
            </w:pict>
          </mc:Fallback>
        </mc:AlternateContent>
      </w:r>
      <w:r w:rsidR="00095D2C" w:rsidRPr="00095D2C">
        <w:rPr>
          <w:rFonts w:eastAsia="Times New Roman"/>
          <w:lang w:val="en-US"/>
        </w:rPr>
        <w:t>Draw yo</w:t>
      </w:r>
      <w:r w:rsidR="00095D2C">
        <w:rPr>
          <w:rFonts w:eastAsia="Times New Roman"/>
          <w:lang w:val="en-US"/>
        </w:rPr>
        <w:t>ur favourite scene in the book.</w:t>
      </w:r>
      <w:r w:rsidR="00095D2C">
        <w:rPr>
          <w:rFonts w:eastAsia="Times New Roman"/>
          <w:lang w:val="en-US"/>
        </w:rPr>
        <w:br/>
      </w:r>
    </w:p>
    <w:p w:rsidR="00095D2C" w:rsidRPr="00095D2C" w:rsidRDefault="00095D2C" w:rsidP="00095D2C">
      <w:pPr>
        <w:rPr>
          <w:rFonts w:eastAsia="Times New Roman"/>
          <w:lang w:val="en-US"/>
        </w:rPr>
      </w:pPr>
    </w:p>
    <w:p w:rsidR="00095D2C" w:rsidRPr="00095D2C" w:rsidRDefault="00095D2C" w:rsidP="00095D2C">
      <w:pPr>
        <w:pStyle w:val="ekvschreiblinie"/>
        <w:rPr>
          <w:lang w:val="en-US"/>
        </w:rPr>
      </w:pPr>
    </w:p>
    <w:sectPr w:rsidR="00095D2C" w:rsidRPr="00095D2C" w:rsidSect="008D5A1A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648" w:rsidRDefault="00E75648" w:rsidP="003C599D">
      <w:pPr>
        <w:spacing w:line="240" w:lineRule="auto"/>
      </w:pPr>
      <w:r>
        <w:separator/>
      </w:r>
    </w:p>
  </w:endnote>
  <w:endnote w:type="continuationSeparator" w:id="0">
    <w:p w:rsidR="00E75648" w:rsidRDefault="00E7564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465AF4" w:rsidTr="006B2D23">
      <w:trPr>
        <w:trHeight w:hRule="exact" w:val="680"/>
      </w:trPr>
      <w:tc>
        <w:tcPr>
          <w:tcW w:w="1131" w:type="dxa"/>
          <w:noWrap/>
        </w:tcPr>
        <w:p w:rsidR="00193A18" w:rsidRPr="00465AF4" w:rsidRDefault="004C3675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>
                <wp:extent cx="466090" cy="233045"/>
                <wp:effectExtent l="0" t="0" r="0" b="0"/>
                <wp:docPr id="8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09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465AF4" w:rsidRDefault="00193A18" w:rsidP="00370A70">
          <w:pPr>
            <w:pStyle w:val="ekvpagina"/>
          </w:pPr>
          <w:r w:rsidRPr="00465AF4">
            <w:t>© Ernst Klett Verlag GmbH, Stuttgart 201</w:t>
          </w:r>
          <w:r w:rsidR="00370A70" w:rsidRPr="00465AF4">
            <w:t>7</w:t>
          </w:r>
          <w:r w:rsidRPr="00465AF4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465AF4" w:rsidRDefault="00193A18" w:rsidP="00005AE2">
          <w:pPr>
            <w:pStyle w:val="ekvquelle"/>
          </w:pPr>
          <w:r w:rsidRPr="00465AF4">
            <w:t xml:space="preserve">Textquellen: </w:t>
          </w:r>
          <w:r w:rsidR="00E21470">
            <w:t>Alexandra von Plüskow-Kaminski, Lüneburg</w:t>
          </w:r>
        </w:p>
      </w:tc>
      <w:tc>
        <w:tcPr>
          <w:tcW w:w="397" w:type="dxa"/>
        </w:tcPr>
        <w:p w:rsidR="00193A18" w:rsidRPr="00465AF4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648" w:rsidRDefault="00E75648" w:rsidP="003C599D">
      <w:pPr>
        <w:spacing w:line="240" w:lineRule="auto"/>
      </w:pPr>
      <w:r>
        <w:separator/>
      </w:r>
    </w:p>
  </w:footnote>
  <w:footnote w:type="continuationSeparator" w:id="0">
    <w:p w:rsidR="00E75648" w:rsidRDefault="00E75648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F4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5D2C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4011F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57242"/>
    <w:rsid w:val="00261D9E"/>
    <w:rsid w:val="0026581E"/>
    <w:rsid w:val="00271367"/>
    <w:rsid w:val="0028107C"/>
    <w:rsid w:val="00287B24"/>
    <w:rsid w:val="00287DC0"/>
    <w:rsid w:val="00296671"/>
    <w:rsid w:val="00296E9E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5AF4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C3675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57AD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172BC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27D7E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0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5648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E5CC3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user-select">
    <w:name w:val="user-select"/>
    <w:rsid w:val="00D27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user-select">
    <w:name w:val="user-select"/>
    <w:rsid w:val="00D2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fter\AppData\Roaming\Microsoft\Templates\WD_KV_KL2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2018-01-09T10:25:00Z</dcterms:created>
  <dcterms:modified xsi:type="dcterms:W3CDTF">2018-01-09T10:25:00Z</dcterms:modified>
</cp:coreProperties>
</file>