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7F366B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F366B" w:rsidP="007F366B">
            <w:pPr>
              <w:pStyle w:val="ekvue1arial"/>
            </w:pPr>
            <w:r>
              <w:t>Lesekarten Liedtext</w:t>
            </w:r>
          </w:p>
        </w:tc>
      </w:tr>
    </w:tbl>
    <w:p w:rsidR="0058635A" w:rsidRDefault="0058635A" w:rsidP="007F366B">
      <w:pPr>
        <w:pStyle w:val="ekvgrundtexthalbe"/>
      </w:pPr>
      <w:bookmarkStart w:id="0" w:name="bmStart"/>
      <w:bookmarkEnd w:id="0"/>
    </w:p>
    <w:p w:rsidR="007F366B" w:rsidRPr="00B2391E" w:rsidRDefault="007F366B" w:rsidP="007F366B">
      <w:pPr>
        <w:jc w:val="both"/>
        <w:rPr>
          <w:color w:val="FF0000"/>
        </w:rPr>
      </w:pPr>
      <w:r w:rsidRPr="00B2391E">
        <w:rPr>
          <w:color w:val="00B050"/>
        </w:rPr>
        <w:t>Vergleichstext</w:t>
      </w:r>
      <w:r>
        <w:t xml:space="preserve"> </w:t>
      </w:r>
      <w:r w:rsidRPr="00B2391E">
        <w:rPr>
          <w:color w:val="FF0000"/>
        </w:rPr>
        <w:t>„On a ship there´s much to do“</w:t>
      </w:r>
    </w:p>
    <w:p w:rsidR="007F366B" w:rsidRDefault="007F366B" w:rsidP="007F366B">
      <w:r w:rsidRPr="00074802">
        <w:rPr>
          <w:rFonts w:cstheme="minorHAnsi"/>
          <w:szCs w:val="24"/>
          <w:lang w:val="en-GB"/>
        </w:rPr>
        <w:t xml:space="preserve">The captain is the boss of the trip. </w:t>
      </w:r>
      <w:r w:rsidRPr="00074802">
        <w:rPr>
          <w:rFonts w:cstheme="minorHAnsi"/>
          <w:szCs w:val="24"/>
          <w:lang w:val="en-GB"/>
        </w:rPr>
        <w:br/>
        <w:t>The secretary works in the office of the ship.</w:t>
      </w:r>
      <w:r w:rsidRPr="00074802">
        <w:rPr>
          <w:rFonts w:cstheme="minorHAnsi"/>
          <w:szCs w:val="24"/>
          <w:lang w:val="en-GB"/>
        </w:rPr>
        <w:br/>
        <w:t xml:space="preserve">The doctor helps people who feel bad. </w:t>
      </w:r>
      <w:r w:rsidRPr="00074802">
        <w:rPr>
          <w:rFonts w:cstheme="minorHAnsi"/>
          <w:szCs w:val="24"/>
          <w:lang w:val="en-GB"/>
        </w:rPr>
        <w:br/>
        <w:t>The nurse helps with that.</w:t>
      </w:r>
      <w:r w:rsidRPr="00074802">
        <w:rPr>
          <w:rFonts w:cstheme="minorHAnsi"/>
          <w:szCs w:val="24"/>
          <w:lang w:val="en-GB"/>
        </w:rPr>
        <w:br/>
      </w:r>
      <w:r w:rsidRPr="00074802">
        <w:rPr>
          <w:rFonts w:cstheme="minorHAnsi"/>
          <w:szCs w:val="24"/>
          <w:lang w:val="en-GB"/>
        </w:rPr>
        <w:br/>
        <w:t xml:space="preserve">The cook in the kitchen cooks yummy things for you. </w:t>
      </w:r>
      <w:r w:rsidRPr="00074802">
        <w:rPr>
          <w:rFonts w:cstheme="minorHAnsi"/>
          <w:szCs w:val="24"/>
          <w:lang w:val="en-GB"/>
        </w:rPr>
        <w:br/>
        <w:t>The baker bakes cakes and muffins too.</w:t>
      </w:r>
      <w:r w:rsidRPr="00074802">
        <w:rPr>
          <w:rFonts w:cstheme="minorHAnsi"/>
          <w:szCs w:val="24"/>
          <w:lang w:val="en-GB"/>
        </w:rPr>
        <w:br/>
        <w:t xml:space="preserve">The waiter and the waitress bring you drinks and food. </w:t>
      </w:r>
      <w:r w:rsidRPr="00074802">
        <w:rPr>
          <w:rFonts w:cstheme="minorHAnsi"/>
          <w:szCs w:val="24"/>
          <w:lang w:val="en-GB"/>
        </w:rPr>
        <w:br/>
        <w:t>No matter what you wish for, no matter in what mood.</w:t>
      </w:r>
      <w:r w:rsidRPr="00074802">
        <w:rPr>
          <w:rFonts w:cstheme="minorHAnsi"/>
          <w:szCs w:val="24"/>
          <w:lang w:val="en-GB"/>
        </w:rPr>
        <w:br/>
      </w:r>
      <w:r w:rsidRPr="00074802">
        <w:rPr>
          <w:rFonts w:cstheme="minorHAnsi"/>
          <w:szCs w:val="24"/>
          <w:lang w:val="en-GB"/>
        </w:rPr>
        <w:br/>
        <w:t>On a ship there’s much to do. There’s lots of work for the crew.</w:t>
      </w:r>
      <w:r w:rsidRPr="00074802">
        <w:rPr>
          <w:rFonts w:cstheme="minorHAnsi"/>
          <w:szCs w:val="24"/>
          <w:lang w:val="en-GB"/>
        </w:rPr>
        <w:br/>
        <w:t>They fix machines, cut, clean and sell. They cook and bring you drinks as well.</w:t>
      </w:r>
      <w:r w:rsidRPr="00074802">
        <w:rPr>
          <w:rFonts w:cstheme="minorHAnsi"/>
          <w:szCs w:val="24"/>
          <w:lang w:val="en-GB"/>
        </w:rPr>
        <w:br/>
      </w:r>
      <w:r w:rsidRPr="00074802">
        <w:rPr>
          <w:rFonts w:cstheme="minorHAnsi"/>
          <w:szCs w:val="24"/>
          <w:lang w:val="en-GB"/>
        </w:rPr>
        <w:br/>
        <w:t xml:space="preserve">The shop assistant sells presents in the shop. </w:t>
      </w:r>
      <w:r w:rsidRPr="00074802">
        <w:rPr>
          <w:rFonts w:cstheme="minorHAnsi"/>
          <w:szCs w:val="24"/>
          <w:lang w:val="en-GB"/>
        </w:rPr>
        <w:br/>
        <w:t>The hairdresser cuts hair so you look good on top.</w:t>
      </w:r>
      <w:r w:rsidRPr="00074802">
        <w:rPr>
          <w:rFonts w:cstheme="minorHAnsi"/>
          <w:szCs w:val="24"/>
          <w:lang w:val="en-GB"/>
        </w:rPr>
        <w:br/>
        <w:t>The DJ plays music all night long. The singer sings a special song.</w:t>
      </w:r>
      <w:r w:rsidRPr="00074802">
        <w:rPr>
          <w:rFonts w:cstheme="minorHAnsi"/>
          <w:szCs w:val="24"/>
          <w:lang w:val="en-GB"/>
        </w:rPr>
        <w:br/>
      </w:r>
      <w:r w:rsidRPr="00074802">
        <w:rPr>
          <w:rFonts w:cstheme="minorHAnsi"/>
          <w:szCs w:val="24"/>
          <w:lang w:val="en-GB"/>
        </w:rPr>
        <w:br/>
        <w:t>On a ship there’s much to do. There’s lots of work for the crew.</w:t>
      </w:r>
      <w:r w:rsidRPr="00074802">
        <w:rPr>
          <w:rFonts w:cstheme="minorHAnsi"/>
          <w:szCs w:val="24"/>
          <w:lang w:val="en-GB"/>
        </w:rPr>
        <w:br/>
        <w:t>They fix machines, cut, clean and sell. They cook and bring you drinks as well.</w:t>
      </w:r>
      <w:r w:rsidRPr="00074802">
        <w:rPr>
          <w:rFonts w:cstheme="minorHAnsi"/>
          <w:szCs w:val="24"/>
          <w:lang w:val="en-GB"/>
        </w:rPr>
        <w:br/>
      </w:r>
      <w:r w:rsidRPr="00074802">
        <w:rPr>
          <w:rFonts w:cstheme="minorHAnsi"/>
          <w:szCs w:val="24"/>
          <w:lang w:val="en-GB"/>
        </w:rPr>
        <w:br/>
        <w:t xml:space="preserve">The engineer fixes every wire. </w:t>
      </w:r>
      <w:r w:rsidRPr="00074802">
        <w:rPr>
          <w:rFonts w:cstheme="minorHAnsi"/>
          <w:szCs w:val="24"/>
          <w:lang w:val="en-GB"/>
        </w:rPr>
        <w:br/>
        <w:t>The firefighter comes when there’s a fire.</w:t>
      </w:r>
      <w:r w:rsidRPr="00074802">
        <w:rPr>
          <w:rFonts w:cstheme="minorHAnsi"/>
          <w:szCs w:val="24"/>
          <w:lang w:val="en-GB"/>
        </w:rPr>
        <w:br/>
        <w:t xml:space="preserve">The cleaner cleans all the floors. </w:t>
      </w:r>
      <w:r w:rsidRPr="00074802">
        <w:rPr>
          <w:rFonts w:cstheme="minorHAnsi"/>
          <w:szCs w:val="24"/>
          <w:lang w:val="en-GB"/>
        </w:rPr>
        <w:br/>
        <w:t>The security officer guards the doors.</w:t>
      </w:r>
      <w:r w:rsidRPr="00074802">
        <w:rPr>
          <w:rFonts w:cstheme="minorHAnsi"/>
          <w:szCs w:val="24"/>
          <w:lang w:val="en-GB"/>
        </w:rPr>
        <w:br/>
      </w:r>
      <w:r w:rsidRPr="00074802">
        <w:rPr>
          <w:rFonts w:cstheme="minorHAnsi"/>
          <w:szCs w:val="24"/>
          <w:lang w:val="en-GB"/>
        </w:rPr>
        <w:br/>
        <w:t>On a ship there’s much to do. There’s lots of work for the crew.</w:t>
      </w:r>
      <w:r w:rsidRPr="00074802">
        <w:rPr>
          <w:rFonts w:cstheme="minorHAnsi"/>
          <w:szCs w:val="24"/>
          <w:lang w:val="en-GB"/>
        </w:rPr>
        <w:br/>
        <w:t>They fix machines, cut, clean and sell. They cook and bring you drinks as well.</w:t>
      </w:r>
      <w:r w:rsidRPr="00074802">
        <w:rPr>
          <w:rFonts w:cstheme="minorHAnsi"/>
          <w:szCs w:val="24"/>
          <w:lang w:val="en-GB"/>
        </w:rPr>
        <w:br/>
        <w:t>On a ship there’s much to do …</w:t>
      </w:r>
    </w:p>
    <w:p w:rsidR="007F366B" w:rsidRDefault="007F366B" w:rsidP="00D60378"/>
    <w:sectPr w:rsidR="007F366B" w:rsidSect="00054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66B" w:rsidRDefault="007F366B" w:rsidP="003C599D">
      <w:pPr>
        <w:spacing w:line="240" w:lineRule="auto"/>
      </w:pPr>
      <w:r>
        <w:separator/>
      </w:r>
    </w:p>
  </w:endnote>
  <w:endnote w:type="continuationSeparator" w:id="0">
    <w:p w:rsidR="007F366B" w:rsidRDefault="007F36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66B" w:rsidRDefault="007F36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7F366B" w:rsidRPr="00913892" w:rsidRDefault="00193A18" w:rsidP="007F366B">
          <w:pPr>
            <w:pStyle w:val="ekvquelle"/>
          </w:pPr>
          <w:r w:rsidRPr="00F5248B">
            <w:t>Textquellen</w:t>
          </w:r>
          <w:r w:rsidR="007F366B">
            <w:t>: Ernst Klett Verlag GmbH, Stuttgart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66B" w:rsidRDefault="007F36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66B" w:rsidRDefault="007F366B" w:rsidP="003C599D">
      <w:pPr>
        <w:spacing w:line="240" w:lineRule="auto"/>
      </w:pPr>
      <w:r>
        <w:separator/>
      </w:r>
    </w:p>
  </w:footnote>
  <w:footnote w:type="continuationSeparator" w:id="0">
    <w:p w:rsidR="007F366B" w:rsidRDefault="007F366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66B" w:rsidRDefault="007F36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66B" w:rsidRDefault="007F36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66B" w:rsidRDefault="007F36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6B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7F366B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B787A"/>
  <w15:chartTrackingRefBased/>
  <w15:docId w15:val="{78A673EF-368D-4D8B-8EDC-FD2199C0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cp:lastPrinted>2016-12-08T14:25:00Z</cp:lastPrinted>
  <dcterms:created xsi:type="dcterms:W3CDTF">2020-04-17T08:16:00Z</dcterms:created>
  <dcterms:modified xsi:type="dcterms:W3CDTF">2020-04-17T08:18:00Z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