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  <w:bookmarkStart w:id="0" w:name="_Hlk30772294"/>
            <w:bookmarkEnd w:id="0"/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5446D6">
            <w:pPr>
              <w:pStyle w:val="ekvkvnummer"/>
            </w:pPr>
            <w:r w:rsidRPr="005446D6">
              <w:t>KV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CA19E2" w:rsidRDefault="00FB59FB" w:rsidP="00037566">
            <w:pPr>
              <w:rPr>
                <w:color w:val="FFFFFF" w:themeColor="background1"/>
                <w:sz w:val="29"/>
                <w:szCs w:val="29"/>
              </w:rPr>
            </w:pPr>
          </w:p>
        </w:tc>
      </w:tr>
    </w:tbl>
    <w:p w:rsidR="00BF5C90" w:rsidRPr="00287B24" w:rsidRDefault="00BF5C90" w:rsidP="00BF5C90">
      <w:pPr>
        <w:pStyle w:val="ekvpicto"/>
        <w:framePr w:wrap="around"/>
      </w:pPr>
      <w:bookmarkStart w:id="1" w:name="bmStart"/>
      <w:bookmarkEnd w:id="1"/>
    </w:p>
    <w:p w:rsidR="00BF5C90" w:rsidRDefault="00756C89" w:rsidP="00BF5C90">
      <w:pPr>
        <w:pStyle w:val="ekvue1arial"/>
      </w:pPr>
      <w:r>
        <w:rPr>
          <w:lang w:eastAsia="de-DE"/>
        </w:rPr>
        <w:drawing>
          <wp:anchor distT="0" distB="0" distL="114300" distR="114300" simplePos="0" relativeHeight="251658240" behindDoc="0" locked="0" layoutInCell="1" allowOverlap="1" wp14:anchorId="532A4D48">
            <wp:simplePos x="0" y="0"/>
            <wp:positionH relativeFrom="page">
              <wp:posOffset>676910</wp:posOffset>
            </wp:positionH>
            <wp:positionV relativeFrom="paragraph">
              <wp:posOffset>-43180</wp:posOffset>
            </wp:positionV>
            <wp:extent cx="324000" cy="324000"/>
            <wp:effectExtent l="0" t="0" r="0" b="0"/>
            <wp:wrapNone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c_ankreuze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C90">
        <w:t>Checkliste London</w:t>
      </w:r>
    </w:p>
    <w:p w:rsidR="00BF5C90" w:rsidRDefault="00BF5C90" w:rsidP="00BF5C90"/>
    <w:p w:rsidR="00BF5C90" w:rsidRPr="00CA19E2" w:rsidRDefault="00BF5C90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Dein Plakat ist informativ.</w:t>
      </w:r>
    </w:p>
    <w:p w:rsidR="00BF5C90" w:rsidRPr="00CA19E2" w:rsidRDefault="00BF5C90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Der Text passt gut zu den Bildern, die Bilder passen gut zum Text.</w:t>
      </w:r>
    </w:p>
    <w:p w:rsidR="00BF5C90" w:rsidRPr="00CA19E2" w:rsidRDefault="00BF5C90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Dein Vortrag ist dir __________________ gelungen.</w:t>
      </w:r>
    </w:p>
    <w:p w:rsidR="00BF5C90" w:rsidRPr="00CA19E2" w:rsidRDefault="00BF5C90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Du hast klar und deutlich sowie in gutem Tempo gesprochen.</w:t>
      </w:r>
    </w:p>
    <w:p w:rsidR="00BF5C90" w:rsidRPr="00CA19E2" w:rsidRDefault="00BF5C90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Du hast der Klasse zugewandt gestanden.</w:t>
      </w:r>
    </w:p>
    <w:p w:rsidR="00BF5C90" w:rsidRPr="00CA19E2" w:rsidRDefault="00BF5C90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Du hast Blickkontakt gehalten.</w:t>
      </w:r>
    </w:p>
    <w:p w:rsidR="00BF5C90" w:rsidRPr="00CA19E2" w:rsidRDefault="00BF5C90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Du hast auf wichtige Inhalte auf dem Plakat verwiesen.</w:t>
      </w:r>
    </w:p>
    <w:p w:rsidR="003879B4" w:rsidRDefault="00BF5C90" w:rsidP="00CA19E2">
      <w:pPr>
        <w:spacing w:line="360" w:lineRule="auto"/>
        <w:rPr>
          <w:rStyle w:val="ekvlsungunterstrichen"/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 xml:space="preserve">Darauf solltest du noch achten: </w:t>
      </w:r>
      <w:r w:rsidRPr="00CA19E2">
        <w:rPr>
          <w:rStyle w:val="ekvlsungunterstrichen"/>
          <w:sz w:val="29"/>
          <w:szCs w:val="29"/>
        </w:rPr>
        <w:t xml:space="preserve"> </w:t>
      </w:r>
      <w:r w:rsidR="00CA19E2">
        <w:rPr>
          <w:rStyle w:val="ekvlsungunterstrichen"/>
          <w:sz w:val="29"/>
          <w:szCs w:val="29"/>
        </w:rPr>
        <w:tab/>
      </w:r>
      <w:r w:rsidR="00CA19E2">
        <w:rPr>
          <w:rStyle w:val="ekvlsungunterstrichen"/>
          <w:sz w:val="29"/>
          <w:szCs w:val="29"/>
        </w:rPr>
        <w:tab/>
      </w:r>
      <w:r w:rsidR="00CA19E2">
        <w:rPr>
          <w:rStyle w:val="ekvlsungunterstrichen"/>
          <w:sz w:val="29"/>
          <w:szCs w:val="29"/>
        </w:rPr>
        <w:tab/>
      </w:r>
      <w:r w:rsidR="00CA19E2">
        <w:rPr>
          <w:rStyle w:val="ekvlsungunterstrichen"/>
          <w:sz w:val="29"/>
          <w:szCs w:val="29"/>
        </w:rPr>
        <w:tab/>
      </w:r>
      <w:r w:rsidR="00CA19E2">
        <w:rPr>
          <w:rStyle w:val="ekvlsungunterstrichen"/>
          <w:sz w:val="29"/>
          <w:szCs w:val="29"/>
        </w:rPr>
        <w:tab/>
      </w:r>
      <w:r w:rsidR="00CA19E2">
        <w:rPr>
          <w:rStyle w:val="ekvlsungunterstrichen"/>
          <w:sz w:val="29"/>
          <w:szCs w:val="29"/>
        </w:rPr>
        <w:tab/>
      </w:r>
    </w:p>
    <w:p w:rsidR="00CA19E2" w:rsidRDefault="00CA19E2" w:rsidP="00CA19E2">
      <w:pPr>
        <w:spacing w:line="360" w:lineRule="auto"/>
      </w:pPr>
    </w:p>
    <w:p w:rsidR="00CA19E2" w:rsidRDefault="008A2E95" w:rsidP="00CA19E2">
      <w:pPr>
        <w:spacing w:line="360" w:lineRule="auto"/>
      </w:pPr>
      <w:bookmarkStart w:id="2" w:name="_GoBack"/>
      <w:r>
        <w:rPr>
          <w:lang w:eastAsia="de-DE"/>
        </w:rPr>
        <w:drawing>
          <wp:anchor distT="0" distB="0" distL="114300" distR="114300" simplePos="0" relativeHeight="251663360" behindDoc="0" locked="0" layoutInCell="1" allowOverlap="1" wp14:anchorId="08262B12">
            <wp:simplePos x="0" y="0"/>
            <wp:positionH relativeFrom="column">
              <wp:posOffset>5876925</wp:posOffset>
            </wp:positionH>
            <wp:positionV relativeFrom="paragraph">
              <wp:posOffset>61756</wp:posOffset>
            </wp:positionV>
            <wp:extent cx="319362" cy="319362"/>
            <wp:effectExtent l="76200" t="0" r="5080" b="0"/>
            <wp:wrapNone/>
            <wp:docPr id="25" name="Grafi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852763" flipH="1">
                      <a:off x="0" y="0"/>
                      <a:ext cx="319362" cy="319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2"/>
      <w:r w:rsidR="00EF74D5">
        <w:rPr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-1213485</wp:posOffset>
                </wp:positionH>
                <wp:positionV relativeFrom="paragraph">
                  <wp:posOffset>207645</wp:posOffset>
                </wp:positionV>
                <wp:extent cx="7715250" cy="0"/>
                <wp:effectExtent l="0" t="0" r="0" b="0"/>
                <wp:wrapNone/>
                <wp:docPr id="1" name="Gerader Verbind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0" cy="0"/>
                        </a:xfrm>
                        <a:prstGeom prst="line">
                          <a:avLst/>
                        </a:prstGeom>
                        <a:ln w="14097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9B03C2" id="Gerader Verbinder 1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5.55pt,16.35pt" to="511.9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" strokecolor="black [3213]" strokeweight="1.11pt">
                <v:stroke dashstyle="dash" joinstyle="miter"/>
              </v:line>
            </w:pict>
          </mc:Fallback>
        </mc:AlternateContent>
      </w:r>
    </w:p>
    <w:tbl>
      <w:tblPr>
        <w:tblW w:w="11101" w:type="dxa"/>
        <w:tblInd w:w="-1310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"/>
        <w:gridCol w:w="1243"/>
        <w:gridCol w:w="4242"/>
        <w:gridCol w:w="1423"/>
        <w:gridCol w:w="4092"/>
        <w:gridCol w:w="38"/>
      </w:tblGrid>
      <w:tr w:rsidR="00CA19E2" w:rsidRPr="00EA7542" w:rsidTr="00CA19E2">
        <w:trPr>
          <w:trHeight w:hRule="exact" w:val="510"/>
        </w:trPr>
        <w:tc>
          <w:tcPr>
            <w:tcW w:w="5548" w:type="dxa"/>
            <w:gridSpan w:val="3"/>
            <w:noWrap/>
            <w:vAlign w:val="bottom"/>
          </w:tcPr>
          <w:p w:rsidR="00CA19E2" w:rsidRPr="0006258C" w:rsidRDefault="00CA19E2" w:rsidP="006C3E05">
            <w:pPr>
              <w:pStyle w:val="ekvkolumnentitel"/>
            </w:pPr>
            <w:r>
              <w:t xml:space="preserve">                     </w:t>
            </w:r>
            <w:r w:rsidRPr="0006258C">
              <w:t>Name:</w:t>
            </w:r>
          </w:p>
        </w:tc>
        <w:tc>
          <w:tcPr>
            <w:tcW w:w="1423" w:type="dxa"/>
            <w:noWrap/>
            <w:vAlign w:val="bottom"/>
          </w:tcPr>
          <w:p w:rsidR="00CA19E2" w:rsidRPr="00EA7542" w:rsidRDefault="00CA19E2" w:rsidP="006C3E05">
            <w:pPr>
              <w:pStyle w:val="ekvkolumnentitel"/>
            </w:pPr>
            <w:r>
              <w:t>Klasse:</w:t>
            </w:r>
          </w:p>
        </w:tc>
        <w:tc>
          <w:tcPr>
            <w:tcW w:w="4130" w:type="dxa"/>
            <w:gridSpan w:val="2"/>
            <w:noWrap/>
            <w:vAlign w:val="bottom"/>
          </w:tcPr>
          <w:p w:rsidR="00CA19E2" w:rsidRPr="00EA7542" w:rsidRDefault="00CA19E2" w:rsidP="006C3E05">
            <w:pPr>
              <w:pStyle w:val="ekvkolumnentitel"/>
            </w:pPr>
            <w:r>
              <w:t>Datum:</w:t>
            </w:r>
          </w:p>
        </w:tc>
      </w:tr>
      <w:tr w:rsidR="00CA19E2" w:rsidRPr="00BF17F2" w:rsidTr="00CA19E2">
        <w:tblPrEx>
          <w:tblBorders>
            <w:bottom w:val="none" w:sz="0" w:space="0" w:color="auto"/>
            <w:insideH w:val="single" w:sz="8" w:space="0" w:color="80808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38" w:type="dxa"/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CA19E2" w:rsidRPr="00BF17F2" w:rsidRDefault="00CA19E2" w:rsidP="006C3E05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3"/>
            <w:tcBorders>
              <w:left w:val="nil"/>
              <w:bottom w:val="nil"/>
            </w:tcBorders>
            <w:noWrap/>
            <w:vAlign w:val="bottom"/>
          </w:tcPr>
          <w:p w:rsidR="00CA19E2" w:rsidRPr="00CA19E2" w:rsidRDefault="00CA19E2" w:rsidP="006C3E05">
            <w:pPr>
              <w:rPr>
                <w:color w:val="FFFFFF" w:themeColor="background1"/>
                <w:sz w:val="29"/>
                <w:szCs w:val="29"/>
              </w:rPr>
            </w:pPr>
          </w:p>
        </w:tc>
      </w:tr>
    </w:tbl>
    <w:p w:rsidR="00CA19E2" w:rsidRDefault="00756C89" w:rsidP="00CA19E2">
      <w:pPr>
        <w:spacing w:line="360" w:lineRule="auto"/>
        <w:rPr>
          <w:sz w:val="29"/>
          <w:szCs w:val="29"/>
        </w:rPr>
      </w:pPr>
      <w:r>
        <w:rPr>
          <w:lang w:eastAsia="de-DE"/>
        </w:rPr>
        <w:drawing>
          <wp:anchor distT="0" distB="0" distL="114300" distR="114300" simplePos="0" relativeHeight="251660288" behindDoc="0" locked="0" layoutInCell="1" allowOverlap="1" wp14:anchorId="1B31A2F7" wp14:editId="5A458D29">
            <wp:simplePos x="0" y="0"/>
            <wp:positionH relativeFrom="page">
              <wp:posOffset>676275</wp:posOffset>
            </wp:positionH>
            <wp:positionV relativeFrom="paragraph">
              <wp:posOffset>271145</wp:posOffset>
            </wp:positionV>
            <wp:extent cx="323850" cy="323850"/>
            <wp:effectExtent l="0" t="0" r="0" b="0"/>
            <wp:wrapNone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c_ankreuze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19E2" w:rsidRDefault="00CA19E2" w:rsidP="00CA19E2">
      <w:pPr>
        <w:pStyle w:val="ekvue1arial"/>
      </w:pPr>
      <w:r>
        <w:t>Checkliste London</w:t>
      </w:r>
    </w:p>
    <w:p w:rsidR="00CA19E2" w:rsidRDefault="00CA19E2" w:rsidP="00CA19E2"/>
    <w:p w:rsidR="00CA19E2" w:rsidRPr="00CA19E2" w:rsidRDefault="00CA19E2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Dein Plakat ist informativ.</w:t>
      </w:r>
    </w:p>
    <w:p w:rsidR="00CA19E2" w:rsidRPr="00CA19E2" w:rsidRDefault="00CA19E2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Der Text passt gut zu den Bildern, die Bilder passen gut zum Text.</w:t>
      </w:r>
    </w:p>
    <w:p w:rsidR="00CA19E2" w:rsidRPr="00CA19E2" w:rsidRDefault="00CA19E2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Dein Vortrag ist dir __________________ gelungen.</w:t>
      </w:r>
    </w:p>
    <w:p w:rsidR="00CA19E2" w:rsidRPr="00CA19E2" w:rsidRDefault="00CA19E2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Du hast klar und deutlich sowie in gutem Tempo gesprochen.</w:t>
      </w:r>
    </w:p>
    <w:p w:rsidR="00CA19E2" w:rsidRPr="00CA19E2" w:rsidRDefault="00CA19E2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Du hast der Klasse zugewandt gestanden.</w:t>
      </w:r>
    </w:p>
    <w:p w:rsidR="00CA19E2" w:rsidRPr="00CA19E2" w:rsidRDefault="00CA19E2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Du hast Blickkontakt gehalten.</w:t>
      </w:r>
    </w:p>
    <w:p w:rsidR="002C5E35" w:rsidRPr="00287B24" w:rsidRDefault="002C5E35" w:rsidP="002C5E35">
      <w:pPr>
        <w:pStyle w:val="ekvpicto"/>
        <w:framePr w:wrap="around"/>
      </w:pPr>
    </w:p>
    <w:p w:rsidR="00CA19E2" w:rsidRPr="00CA19E2" w:rsidRDefault="00CA19E2" w:rsidP="00CA19E2">
      <w:pPr>
        <w:spacing w:line="360" w:lineRule="auto"/>
        <w:rPr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>Du hast auf wichtige Inhalte auf dem Plakat verwiesen.</w:t>
      </w:r>
    </w:p>
    <w:p w:rsidR="00CA19E2" w:rsidRDefault="00CA19E2" w:rsidP="00CA19E2">
      <w:pPr>
        <w:spacing w:line="360" w:lineRule="auto"/>
        <w:rPr>
          <w:rStyle w:val="ekvlsungunterstrichen"/>
          <w:sz w:val="29"/>
          <w:szCs w:val="29"/>
        </w:rPr>
      </w:pPr>
      <w:r w:rsidRPr="00CA19E2">
        <w:rPr>
          <w:rStyle w:val="ekvsymbol"/>
          <w:sz w:val="29"/>
          <w:szCs w:val="29"/>
        </w:rPr>
        <w:sym w:font="Wingdings" w:char="F0A8"/>
      </w:r>
      <w:r w:rsidRPr="00CA19E2">
        <w:rPr>
          <w:sz w:val="29"/>
          <w:szCs w:val="29"/>
        </w:rPr>
        <w:tab/>
        <w:t xml:space="preserve">Darauf solltest du noch achten: </w:t>
      </w:r>
      <w:r w:rsidRPr="00CA19E2">
        <w:rPr>
          <w:rStyle w:val="ekvlsungunterstrichen"/>
          <w:sz w:val="29"/>
          <w:szCs w:val="29"/>
        </w:rPr>
        <w:t xml:space="preserve"> </w:t>
      </w:r>
      <w:r>
        <w:rPr>
          <w:rStyle w:val="ekvlsungunterstrichen"/>
          <w:sz w:val="29"/>
          <w:szCs w:val="29"/>
        </w:rPr>
        <w:tab/>
      </w:r>
      <w:r>
        <w:rPr>
          <w:rStyle w:val="ekvlsungunterstrichen"/>
          <w:sz w:val="29"/>
          <w:szCs w:val="29"/>
        </w:rPr>
        <w:tab/>
      </w:r>
      <w:r>
        <w:rPr>
          <w:rStyle w:val="ekvlsungunterstrichen"/>
          <w:sz w:val="29"/>
          <w:szCs w:val="29"/>
        </w:rPr>
        <w:tab/>
      </w:r>
      <w:r>
        <w:rPr>
          <w:rStyle w:val="ekvlsungunterstrichen"/>
          <w:sz w:val="29"/>
          <w:szCs w:val="29"/>
        </w:rPr>
        <w:tab/>
      </w:r>
      <w:r>
        <w:rPr>
          <w:rStyle w:val="ekvlsungunterstrichen"/>
          <w:sz w:val="29"/>
          <w:szCs w:val="29"/>
        </w:rPr>
        <w:tab/>
      </w:r>
      <w:r>
        <w:rPr>
          <w:rStyle w:val="ekvlsungunterstrichen"/>
          <w:sz w:val="29"/>
          <w:szCs w:val="29"/>
        </w:rPr>
        <w:tab/>
      </w:r>
    </w:p>
    <w:p w:rsidR="00CA19E2" w:rsidRDefault="00CA19E2" w:rsidP="00CA19E2">
      <w:pPr>
        <w:spacing w:line="360" w:lineRule="auto"/>
        <w:rPr>
          <w:szCs w:val="23"/>
        </w:rPr>
      </w:pPr>
    </w:p>
    <w:p w:rsidR="00CA19E2" w:rsidRPr="00CA19E2" w:rsidRDefault="00CA19E2" w:rsidP="00CA19E2">
      <w:pPr>
        <w:spacing w:line="360" w:lineRule="auto"/>
        <w:rPr>
          <w:szCs w:val="23"/>
        </w:rPr>
      </w:pPr>
    </w:p>
    <w:sectPr w:rsidR="00CA19E2" w:rsidRPr="00CA19E2" w:rsidSect="008D5A1A">
      <w:footerReference w:type="default" r:id="rId9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C90" w:rsidRDefault="00BF5C90" w:rsidP="003C599D">
      <w:pPr>
        <w:spacing w:line="240" w:lineRule="auto"/>
      </w:pPr>
      <w:r>
        <w:separator/>
      </w:r>
    </w:p>
  </w:endnote>
  <w:endnote w:type="continuationSeparator" w:id="0">
    <w:p w:rsidR="00BF5C90" w:rsidRDefault="00BF5C90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395D4B88" wp14:editId="4B276E7B">
                <wp:extent cx="468000" cy="234000"/>
                <wp:effectExtent l="0" t="0" r="8255" b="0"/>
                <wp:docPr id="11" name="Grafi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70A70">
          <w:pPr>
            <w:pStyle w:val="ekvpagina"/>
          </w:pPr>
          <w:r w:rsidRPr="00913892">
            <w:t>© Ernst Klett Verlag GmbH, Stuttgart 20</w:t>
          </w:r>
          <w:r w:rsidR="008F362E">
            <w:t>20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Pr="00025140" w:rsidRDefault="00193A18" w:rsidP="008F362E">
          <w:pPr>
            <w:pStyle w:val="ekvquelle"/>
          </w:pPr>
          <w:r w:rsidRPr="00005AE2">
            <w:t xml:space="preserve">Textquellen: </w:t>
          </w:r>
          <w:r w:rsidR="008F362E">
            <w:t>Alexandra von Plüskow-Kaminski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C90" w:rsidRDefault="00BF5C90" w:rsidP="003C599D">
      <w:pPr>
        <w:spacing w:line="240" w:lineRule="auto"/>
      </w:pPr>
      <w:r>
        <w:separator/>
      </w:r>
    </w:p>
  </w:footnote>
  <w:footnote w:type="continuationSeparator" w:id="0">
    <w:p w:rsidR="00BF5C90" w:rsidRDefault="00BF5C90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90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C5E35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A57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56C89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2E95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362E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D5E0A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BF5C90"/>
    <w:rsid w:val="00C00404"/>
    <w:rsid w:val="00C172AE"/>
    <w:rsid w:val="00C226FA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77322"/>
    <w:rsid w:val="00C842ED"/>
    <w:rsid w:val="00C84E4C"/>
    <w:rsid w:val="00C87044"/>
    <w:rsid w:val="00C94D17"/>
    <w:rsid w:val="00CA19E2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85146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EF74D5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6A217888-F09A-47A7-8A1A-95722AB32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0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dj713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6EEF7-0BDE-421C-B543-B43C0E40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12</cp:revision>
  <cp:lastPrinted>2016-12-20T14:33:00Z</cp:lastPrinted>
  <dcterms:created xsi:type="dcterms:W3CDTF">2020-01-24T14:27:00Z</dcterms:created>
  <dcterms:modified xsi:type="dcterms:W3CDTF">2020-01-30T12:37:00Z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