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954"/>
        <w:gridCol w:w="401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747420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6"/>
            <w:tcBorders>
              <w:left w:val="nil"/>
              <w:bottom w:val="nil"/>
            </w:tcBorders>
            <w:noWrap/>
            <w:vAlign w:val="bottom"/>
          </w:tcPr>
          <w:p w:rsidR="00747420" w:rsidRDefault="00747420" w:rsidP="00747420">
            <w:pPr>
              <w:pStyle w:val="ekvue1arial"/>
            </w:pPr>
            <w:r>
              <w:t>Wordcards</w:t>
            </w:r>
          </w:p>
          <w:p w:rsidR="00747420" w:rsidRPr="00BF17F2" w:rsidRDefault="00747420" w:rsidP="00747420">
            <w:pPr>
              <w:pStyle w:val="ekvgrundtexthalbe"/>
            </w:pPr>
          </w:p>
        </w:tc>
      </w:tr>
      <w:tr w:rsidR="00747420" w:rsidRPr="001957D3" w:rsidTr="00747420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After w:w="397" w:type="dxa"/>
          <w:trHeight w:val="266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420" w:rsidRPr="001957D3" w:rsidRDefault="00747420" w:rsidP="00747420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bookmarkStart w:id="0" w:name="bmStart"/>
            <w:bookmarkEnd w:id="0"/>
            <w:r w:rsidRPr="001957D3">
              <w:rPr>
                <w:rFonts w:cs="Arial"/>
                <w:b w:val="0"/>
                <w:sz w:val="200"/>
                <w:szCs w:val="200"/>
              </w:rPr>
              <w:t>hand</w:t>
            </w:r>
          </w:p>
        </w:tc>
      </w:tr>
      <w:tr w:rsidR="00747420" w:rsidRPr="001957D3" w:rsidTr="00747420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After w:w="397" w:type="dxa"/>
          <w:trHeight w:val="266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747420" w:rsidP="00747420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hand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747420" w:rsidRPr="001957D3" w:rsidTr="00747420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After w:w="397" w:type="dxa"/>
          <w:trHeight w:val="266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arm</w:t>
            </w:r>
          </w:p>
        </w:tc>
      </w:tr>
      <w:tr w:rsidR="00747420" w:rsidRPr="001957D3" w:rsidTr="00747420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After w:w="397" w:type="dxa"/>
          <w:trHeight w:val="266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arm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747420" w:rsidRPr="001957D3" w:rsidTr="00747420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After w:w="397" w:type="dxa"/>
          <w:trHeight w:val="2665"/>
        </w:trPr>
        <w:tc>
          <w:tcPr>
            <w:tcW w:w="9356" w:type="dxa"/>
            <w:gridSpan w:val="5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tabs>
                <w:tab w:val="clear" w:pos="340"/>
                <w:tab w:val="clear" w:pos="595"/>
                <w:tab w:val="clear" w:pos="85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0"/>
                <w:szCs w:val="200"/>
              </w:rPr>
            </w:pPr>
            <w:r w:rsidRPr="001957D3">
              <w:rPr>
                <w:rFonts w:cs="Arial"/>
                <w:sz w:val="200"/>
                <w:szCs w:val="200"/>
              </w:rPr>
              <w:t>finger</w:t>
            </w:r>
          </w:p>
        </w:tc>
      </w:tr>
    </w:tbl>
    <w:p w:rsidR="003879B4" w:rsidRPr="001957D3" w:rsidRDefault="003879B4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finger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leg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leg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knee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knee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</w:tbl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foot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color w:val="FF0000"/>
                <w:sz w:val="200"/>
                <w:szCs w:val="200"/>
              </w:rPr>
            </w:pP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feet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toe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toe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shoulder</w:t>
            </w:r>
          </w:p>
        </w:tc>
      </w:tr>
    </w:tbl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p w:rsidR="00747420" w:rsidRPr="001957D3" w:rsidRDefault="00747420" w:rsidP="00FF3613">
      <w:pPr>
        <w:rPr>
          <w:rFonts w:cs="Arial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shoulder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ear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ear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eye</w:t>
            </w:r>
          </w:p>
        </w:tc>
      </w:tr>
      <w:tr w:rsidR="00747420" w:rsidRPr="001957D3" w:rsidTr="00747420">
        <w:trPr>
          <w:trHeight w:val="2665"/>
        </w:trPr>
        <w:tc>
          <w:tcPr>
            <w:tcW w:w="9356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20" w:rsidRPr="001957D3" w:rsidRDefault="006E3FA4" w:rsidP="006E3FA4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eye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</w:tbl>
    <w:p w:rsidR="00747420" w:rsidRPr="001957D3" w:rsidRDefault="00747420" w:rsidP="00747420">
      <w:pPr>
        <w:pStyle w:val="ekvgrundtexthalbe"/>
        <w:rPr>
          <w:rFonts w:cs="Arial"/>
        </w:rPr>
      </w:pPr>
    </w:p>
    <w:p w:rsidR="006E3FA4" w:rsidRPr="001957D3" w:rsidRDefault="006E3FA4" w:rsidP="006E3FA4">
      <w:pPr>
        <w:rPr>
          <w:rFonts w:cs="Arial"/>
        </w:rPr>
      </w:pPr>
    </w:p>
    <w:p w:rsidR="006E3FA4" w:rsidRPr="001957D3" w:rsidRDefault="006E3FA4" w:rsidP="006E3FA4">
      <w:pPr>
        <w:rPr>
          <w:rFonts w:cs="Arial"/>
        </w:rPr>
      </w:pPr>
    </w:p>
    <w:p w:rsidR="006E3FA4" w:rsidRDefault="006E3FA4" w:rsidP="006E3FA4">
      <w:pPr>
        <w:rPr>
          <w:rFonts w:cs="Arial"/>
        </w:rPr>
      </w:pPr>
    </w:p>
    <w:p w:rsidR="001957D3" w:rsidRPr="001957D3" w:rsidRDefault="001957D3" w:rsidP="006E3FA4">
      <w:pPr>
        <w:rPr>
          <w:rFonts w:cs="Arial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tummy</w:t>
            </w:r>
          </w:p>
        </w:tc>
      </w:tr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tumm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ies</w:t>
            </w:r>
          </w:p>
        </w:tc>
      </w:tr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head</w:t>
            </w:r>
          </w:p>
        </w:tc>
      </w:tr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head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mouth</w:t>
            </w:r>
          </w:p>
        </w:tc>
      </w:tr>
    </w:tbl>
    <w:p w:rsidR="006E3FA4" w:rsidRPr="001957D3" w:rsidRDefault="006E3FA4" w:rsidP="006E3FA4">
      <w:pPr>
        <w:rPr>
          <w:rFonts w:cs="Arial"/>
        </w:rPr>
      </w:pPr>
    </w:p>
    <w:p w:rsidR="006E3FA4" w:rsidRPr="001957D3" w:rsidRDefault="006E3FA4" w:rsidP="006E3FA4">
      <w:pPr>
        <w:rPr>
          <w:rFonts w:cs="Arial"/>
        </w:rPr>
      </w:pPr>
    </w:p>
    <w:p w:rsidR="006E3FA4" w:rsidRDefault="006E3FA4" w:rsidP="006E3FA4">
      <w:pPr>
        <w:rPr>
          <w:rFonts w:cs="Arial"/>
        </w:rPr>
      </w:pPr>
    </w:p>
    <w:p w:rsidR="001957D3" w:rsidRPr="001957D3" w:rsidRDefault="001957D3" w:rsidP="006E3FA4">
      <w:pPr>
        <w:rPr>
          <w:rFonts w:cs="Arial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mouth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nose</w:t>
            </w:r>
          </w:p>
        </w:tc>
      </w:tr>
      <w:tr w:rsidR="006E3FA4" w:rsidRPr="001957D3" w:rsidTr="00846C12">
        <w:trPr>
          <w:trHeight w:val="266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auto" w:fill="auto"/>
          </w:tcPr>
          <w:p w:rsidR="006E3FA4" w:rsidRPr="001957D3" w:rsidRDefault="006E3FA4" w:rsidP="00846C12">
            <w:pPr>
              <w:pStyle w:val="ekvue1arial"/>
              <w:jc w:val="center"/>
              <w:rPr>
                <w:rFonts w:cs="Arial"/>
                <w:b w:val="0"/>
                <w:sz w:val="200"/>
                <w:szCs w:val="200"/>
              </w:rPr>
            </w:pPr>
            <w:r w:rsidRPr="001957D3">
              <w:rPr>
                <w:rFonts w:cs="Arial"/>
                <w:b w:val="0"/>
                <w:sz w:val="200"/>
                <w:szCs w:val="200"/>
              </w:rPr>
              <w:t>nos</w:t>
            </w:r>
            <w:r w:rsidRPr="001957D3">
              <w:rPr>
                <w:rFonts w:cs="Arial"/>
                <w:b w:val="0"/>
                <w:sz w:val="200"/>
                <w:szCs w:val="200"/>
                <w:highlight w:val="magenta"/>
              </w:rPr>
              <w:t>e</w:t>
            </w:r>
            <w:r w:rsidRPr="001957D3">
              <w:rPr>
                <w:rFonts w:cs="Arial"/>
                <w:b w:val="0"/>
                <w:color w:val="FF0000"/>
                <w:sz w:val="200"/>
                <w:szCs w:val="200"/>
              </w:rPr>
              <w:t>s</w:t>
            </w:r>
          </w:p>
        </w:tc>
      </w:tr>
    </w:tbl>
    <w:p w:rsidR="006E3FA4" w:rsidRPr="001957D3" w:rsidRDefault="006E3FA4" w:rsidP="006E3FA4">
      <w:pPr>
        <w:rPr>
          <w:rFonts w:cs="Arial"/>
        </w:rPr>
      </w:pPr>
    </w:p>
    <w:sectPr w:rsidR="006E3FA4" w:rsidRPr="001957D3" w:rsidSect="008D5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420" w:rsidRDefault="00747420" w:rsidP="003C599D">
      <w:pPr>
        <w:spacing w:line="240" w:lineRule="auto"/>
      </w:pPr>
      <w:r>
        <w:separator/>
      </w:r>
    </w:p>
  </w:endnote>
  <w:endnote w:type="continuationSeparator" w:id="0">
    <w:p w:rsidR="00747420" w:rsidRDefault="0074742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1FD" w:rsidRDefault="002151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747420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747420">
          <w:pPr>
            <w:pStyle w:val="ekvquelle"/>
          </w:pPr>
          <w:r w:rsidRPr="00005AE2">
            <w:t xml:space="preserve">Textquellen: </w:t>
          </w:r>
          <w:r w:rsidR="002151FD" w:rsidRPr="002151FD">
            <w:t>Ernst Klett Verlag GmbH, Stuttgart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1FD" w:rsidRDefault="002151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420" w:rsidRDefault="00747420" w:rsidP="003C599D">
      <w:pPr>
        <w:spacing w:line="240" w:lineRule="auto"/>
      </w:pPr>
      <w:r>
        <w:separator/>
      </w:r>
    </w:p>
  </w:footnote>
  <w:footnote w:type="continuationSeparator" w:id="0">
    <w:p w:rsidR="00747420" w:rsidRDefault="0074742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1FD" w:rsidRDefault="002151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1FD" w:rsidRDefault="002151F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1FD" w:rsidRDefault="002151F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0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957D3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51FD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3FA4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47420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4D19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F25216D-52A1-495D-9069-463FE835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2020-03-31T08:27:00Z</dcterms:created>
  <dcterms:modified xsi:type="dcterms:W3CDTF">2020-04-07T13:32:00Z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