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1E3BF8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1E3BF8" w:rsidRDefault="00FB59FB" w:rsidP="00362B02">
            <w:pPr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1E3BF8" w:rsidRDefault="00FB59FB" w:rsidP="0006258C">
            <w:pPr>
              <w:pStyle w:val="ekvkolumnentitel"/>
            </w:pPr>
            <w:r w:rsidRPr="001E3BF8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1E3BF8" w:rsidRDefault="00FB59FB" w:rsidP="00EA7542">
            <w:pPr>
              <w:pStyle w:val="ekvkolumnentitel"/>
            </w:pPr>
            <w:r w:rsidRPr="001E3BF8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1E3BF8" w:rsidRDefault="00FB59FB" w:rsidP="005446D6">
            <w:pPr>
              <w:pStyle w:val="ekvkolumnentitel"/>
            </w:pPr>
            <w:r w:rsidRPr="001E3BF8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1E3BF8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1E3BF8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1E3BF8" w:rsidRDefault="00FB59FB" w:rsidP="00AE65F6">
            <w:pPr>
              <w:rPr>
                <w:color w:val="FFFFFF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1E3BF8" w:rsidRDefault="00FB59FB" w:rsidP="00037566">
            <w:pPr>
              <w:rPr>
                <w:color w:val="FFFFFF"/>
              </w:rPr>
            </w:pPr>
          </w:p>
        </w:tc>
      </w:tr>
    </w:tbl>
    <w:p w:rsidR="00CD7D9F" w:rsidRDefault="001E3BF8" w:rsidP="001E3BF8">
      <w:pPr>
        <w:pStyle w:val="ekvue1arial"/>
      </w:pPr>
      <w:bookmarkStart w:id="1" w:name="bmStart"/>
      <w:bookmarkEnd w:id="1"/>
      <w:r>
        <w:t>My postcard</w:t>
      </w:r>
    </w:p>
    <w:p w:rsidR="001E3BF8" w:rsidRDefault="001E3BF8" w:rsidP="001E3BF8">
      <w:pPr>
        <w:pStyle w:val="ekvue1arial"/>
      </w:pPr>
    </w:p>
    <w:p w:rsidR="001E3BF8" w:rsidRPr="001E3BF8" w:rsidRDefault="001E3BF8" w:rsidP="001E3BF8">
      <w:pPr>
        <w:pStyle w:val="ekvnummerierung"/>
        <w:framePr w:wrap="around"/>
        <w:rPr>
          <w:lang w:val="en-US"/>
        </w:rPr>
      </w:pPr>
      <w:r w:rsidRPr="001E3BF8">
        <w:rPr>
          <w:lang w:val="en-US"/>
        </w:rPr>
        <w:t>1</w:t>
      </w:r>
    </w:p>
    <w:p w:rsidR="001E3BF8" w:rsidRPr="00287B24" w:rsidRDefault="00CE5521" w:rsidP="001E3BF8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750" cy="285750"/>
            <wp:effectExtent l="0" t="0" r="0" b="0"/>
            <wp:docPr id="1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F8" w:rsidRPr="00287B24" w:rsidRDefault="00CE5521" w:rsidP="001E3BF8">
      <w:pPr>
        <w:pStyle w:val="ekvpicto"/>
        <w:framePr w:wrap="around" w:y="440"/>
      </w:pPr>
      <w:r>
        <w:rPr>
          <w:lang w:eastAsia="de-DE"/>
        </w:rPr>
        <w:drawing>
          <wp:inline distT="0" distB="0" distL="0" distR="0">
            <wp:extent cx="285750" cy="285750"/>
            <wp:effectExtent l="0" t="0" r="0" b="0"/>
            <wp:docPr id="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F8" w:rsidRPr="001E3BF8" w:rsidRDefault="001E3BF8" w:rsidP="001E3BF8">
      <w:pPr>
        <w:pStyle w:val="ekvue1arial"/>
        <w:rPr>
          <w:lang w:val="en-US"/>
        </w:rPr>
      </w:pPr>
      <w:r>
        <w:rPr>
          <w:lang w:val="en-US"/>
        </w:rPr>
        <w:t>Make a postcard.</w:t>
      </w:r>
    </w:p>
    <w:p w:rsidR="001E3BF8" w:rsidRPr="00287B24" w:rsidRDefault="00CE5521" w:rsidP="001E3BF8">
      <w:pPr>
        <w:pStyle w:val="ekvpicto"/>
        <w:framePr w:wrap="around" w:x="651" w:y="409"/>
      </w:pPr>
      <w:r>
        <w:rPr>
          <w:lang w:eastAsia="de-DE"/>
        </w:rPr>
        <w:drawing>
          <wp:inline distT="0" distB="0" distL="0" distR="0">
            <wp:extent cx="285750" cy="285750"/>
            <wp:effectExtent l="0" t="0" r="0" b="0"/>
            <wp:docPr id="3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F8" w:rsidRPr="00FD084C" w:rsidRDefault="001E3BF8" w:rsidP="001E3BF8">
      <w:pPr>
        <w:pStyle w:val="ekvue1arial"/>
        <w:rPr>
          <w:sz w:val="32"/>
          <w:szCs w:val="20"/>
          <w:lang w:val="en-US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1E3BF8" w:rsidRPr="001E3BF8" w:rsidTr="00DC61E8">
        <w:trPr>
          <w:trHeight w:val="567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3BF8" w:rsidRPr="001E3BF8" w:rsidRDefault="001E3BF8" w:rsidP="001E3BF8">
            <w:pPr>
              <w:ind w:left="-422"/>
              <w:rPr>
                <w:rFonts w:eastAsia="Times New Roman"/>
                <w:noProof w:val="0"/>
                <w:lang w:val="en-US" w:eastAsia="de-DE"/>
              </w:rPr>
            </w:pPr>
          </w:p>
        </w:tc>
      </w:tr>
      <w:tr w:rsidR="001E3BF8" w:rsidRPr="001E3BF8" w:rsidTr="00DC61E8">
        <w:trPr>
          <w:trHeight w:val="5670"/>
        </w:trPr>
        <w:tc>
          <w:tcPr>
            <w:tcW w:w="9360" w:type="dxa"/>
            <w:tcBorders>
              <w:top w:val="nil"/>
            </w:tcBorders>
            <w:shd w:val="clear" w:color="auto" w:fill="auto"/>
          </w:tcPr>
          <w:p w:rsidR="001E3BF8" w:rsidRPr="001E3BF8" w:rsidRDefault="00CE5521" w:rsidP="001E3BF8">
            <w:pPr>
              <w:ind w:left="-422"/>
              <w:rPr>
                <w:rFonts w:eastAsia="Times New Roman"/>
                <w:noProof w:val="0"/>
                <w:lang w:val="en-US" w:eastAsia="de-DE"/>
              </w:rPr>
            </w:pPr>
            <w:r>
              <w:rPr>
                <w:rFonts w:eastAsia="Times New Roman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396875</wp:posOffset>
                      </wp:positionV>
                      <wp:extent cx="2880995" cy="3045460"/>
                      <wp:effectExtent l="0" t="0" r="0" b="2540"/>
                      <wp:wrapNone/>
                      <wp:docPr id="9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880995" cy="3045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3BF8" w:rsidRPr="00FD084C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before="120"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FD084C" w:rsidRDefault="001E3BF8" w:rsidP="00FD084C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before="120"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  <w:r w:rsidRPr="00FD084C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>________</w:t>
                                  </w: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FD084C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before="120"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FD084C" w:rsidRDefault="001E3BF8" w:rsidP="00FD084C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before="120"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  <w:r w:rsidRPr="00FD084C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>________</w:t>
                                  </w: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Default="001E3BF8" w:rsidP="00FD084C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before="120"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>_______</w:t>
                                  </w:r>
                                  <w:r w:rsidRPr="00DF517E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FD084C" w:rsidRDefault="001E3BF8" w:rsidP="00FD084C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before="120"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>_______</w:t>
                                  </w:r>
                                  <w:r w:rsidRPr="00DF517E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DF517E" w:rsidRDefault="001E3BF8" w:rsidP="001E3BF8">
                                  <w:pPr>
                                    <w:tabs>
                                      <w:tab w:val="left" w:pos="3969"/>
                                    </w:tabs>
                                    <w:spacing w:before="120" w:line="566" w:lineRule="exact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1E3BF8" w:rsidRPr="00DF517E" w:rsidRDefault="001E3BF8" w:rsidP="001E3BF8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1E3BF8" w:rsidRPr="00DF517E" w:rsidRDefault="001E3BF8" w:rsidP="001E3BF8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left:0;text-align:left;margin-left:7.3pt;margin-top:31.25pt;width:226.85pt;height:23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" filled="f" stroked="f" strokeweight=".5pt">
                      <v:path arrowok="t"/>
                      <v:textbox>
                        <w:txbxContent>
                          <w:p w:rsidR="001E3BF8" w:rsidRPr="00FD084C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before="120"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FD084C" w:rsidRDefault="001E3BF8" w:rsidP="00FD084C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before="120"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  <w:r w:rsidRPr="00FD084C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>________</w:t>
                            </w: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FD084C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before="120"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FD084C" w:rsidRDefault="001E3BF8" w:rsidP="00FD084C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before="120"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  <w:r w:rsidRPr="00FD084C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>________</w:t>
                            </w: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Default="001E3BF8" w:rsidP="00FD084C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before="120"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>_______</w:t>
                            </w:r>
                            <w:r w:rsidRPr="00DF517E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FD084C" w:rsidRDefault="001E3BF8" w:rsidP="00FD084C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before="120"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>_______</w:t>
                            </w:r>
                            <w:r w:rsidRPr="00DF517E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DF517E" w:rsidRDefault="001E3BF8" w:rsidP="001E3BF8">
                            <w:pPr>
                              <w:tabs>
                                <w:tab w:val="left" w:pos="3969"/>
                              </w:tabs>
                              <w:spacing w:before="120" w:line="566" w:lineRule="exact"/>
                              <w:rPr>
                                <w:lang w:val="en-US"/>
                              </w:rPr>
                            </w:pPr>
                          </w:p>
                          <w:p w:rsidR="001E3BF8" w:rsidRPr="00DF517E" w:rsidRDefault="001E3BF8" w:rsidP="001E3BF8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E3BF8" w:rsidRPr="00DF517E" w:rsidRDefault="001E3BF8" w:rsidP="001E3B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4826000</wp:posOffset>
                      </wp:positionH>
                      <wp:positionV relativeFrom="paragraph">
                        <wp:posOffset>111125</wp:posOffset>
                      </wp:positionV>
                      <wp:extent cx="879475" cy="864235"/>
                      <wp:effectExtent l="6350" t="6350" r="9525" b="5715"/>
                      <wp:wrapNone/>
                      <wp:docPr id="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9475" cy="864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3BF8" w:rsidRPr="00E06933" w:rsidRDefault="001E3BF8" w:rsidP="001E3BF8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" o:spid="_x0000_s1027" type="#_x0000_t202" style="position:absolute;left:0;text-align:left;margin-left:380pt;margin-top:8.75pt;width:69.25pt;height:68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">
                      <v:textbox>
                        <w:txbxContent>
                          <w:p w:rsidR="001E3BF8" w:rsidRPr="00E06933" w:rsidRDefault="001E3BF8" w:rsidP="001E3BF8">
                            <w:pPr>
                              <w:jc w:val="center"/>
                              <w:rPr>
                                <w:rFonts w:ascii="Calibri" w:hAnsi="Calibri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600710</wp:posOffset>
                      </wp:positionV>
                      <wp:extent cx="0" cy="2404110"/>
                      <wp:effectExtent l="9525" t="10160" r="9525" b="5080"/>
                      <wp:wrapNone/>
                      <wp:docPr id="7" name="Gerade Verbindung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0411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47.3pt" to="234pt,2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" strokeweight=".5pt"/>
                  </w:pict>
                </mc:Fallback>
              </mc:AlternateContent>
            </w:r>
            <w:r>
              <w:rPr>
                <w:rFonts w:eastAsia="Times New Roman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840105</wp:posOffset>
                      </wp:positionV>
                      <wp:extent cx="2880995" cy="2660015"/>
                      <wp:effectExtent l="0" t="1905" r="0" b="0"/>
                      <wp:wrapNone/>
                      <wp:docPr id="6" name="Textfeld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880995" cy="2660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3BF8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:rsidR="001E3BF8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:rsidR="001E3BF8" w:rsidRPr="009032E4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lang w:val="en-US"/>
                                    </w:rPr>
                                  </w:pP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E06933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</w:pP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9032E4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lang w:val="en-US"/>
                                    </w:rPr>
                                  </w:pP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DF517E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lang w:val="en-US"/>
                                    </w:rPr>
                                  </w:pP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 xml:space="preserve">            </w:t>
                                  </w:r>
                                  <w:r w:rsidRPr="009032E4">
                                    <w:rPr>
                                      <w:sz w:val="25"/>
                                      <w:szCs w:val="25"/>
                                      <w:u w:val="single"/>
                                      <w:lang w:val="en-US"/>
                                    </w:rPr>
                                    <w:tab/>
                                  </w:r>
                                </w:p>
                                <w:p w:rsidR="001E3BF8" w:rsidRPr="00DF517E" w:rsidRDefault="001E3BF8" w:rsidP="001E3BF8">
                                  <w:pPr>
                                    <w:tabs>
                                      <w:tab w:val="clear" w:pos="340"/>
                                      <w:tab w:val="clear" w:pos="595"/>
                                      <w:tab w:val="clear" w:pos="851"/>
                                      <w:tab w:val="left" w:pos="3969"/>
                                    </w:tabs>
                                    <w:spacing w:line="566" w:lineRule="exact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4" o:spid="_x0000_s1028" type="#_x0000_t202" style="position:absolute;left:0;text-align:left;margin-left:239.7pt;margin-top:66.15pt;width:226.85pt;height:20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" filled="f" stroked="f" strokeweight=".5pt">
                      <v:path arrowok="t"/>
                      <v:textbox>
                        <w:txbxContent>
                          <w:p w:rsidR="001E3BF8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</w:p>
                          <w:p w:rsidR="001E3BF8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</w:p>
                          <w:p w:rsidR="001E3BF8" w:rsidRPr="009032E4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lang w:val="en-US"/>
                              </w:rPr>
                            </w:pP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E06933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</w:pP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 xml:space="preserve">            </w:t>
                            </w: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9032E4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lang w:val="en-US"/>
                              </w:rPr>
                            </w:pP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 xml:space="preserve">            </w:t>
                            </w: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DF517E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lang w:val="en-US"/>
                              </w:rPr>
                            </w:pP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 xml:space="preserve">            </w:t>
                            </w:r>
                            <w:r w:rsidRPr="009032E4">
                              <w:rPr>
                                <w:sz w:val="25"/>
                                <w:szCs w:val="25"/>
                                <w:u w:val="single"/>
                                <w:lang w:val="en-US"/>
                              </w:rPr>
                              <w:tab/>
                            </w:r>
                          </w:p>
                          <w:p w:rsidR="001E3BF8" w:rsidRPr="00DF517E" w:rsidRDefault="001E3BF8" w:rsidP="001E3BF8">
                            <w:pPr>
                              <w:tabs>
                                <w:tab w:val="clear" w:pos="340"/>
                                <w:tab w:val="clear" w:pos="595"/>
                                <w:tab w:val="clear" w:pos="851"/>
                                <w:tab w:val="left" w:pos="3969"/>
                              </w:tabs>
                              <w:spacing w:line="566" w:lineRule="exact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3810</wp:posOffset>
                      </wp:positionV>
                      <wp:extent cx="5962015" cy="0"/>
                      <wp:effectExtent l="8890" t="13335" r="10795" b="5715"/>
                      <wp:wrapNone/>
                      <wp:docPr id="5" name="Gerade Verbindung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6201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1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.05pt,.3pt" to="466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" strokeweight=".5pt">
                      <v:stroke dashstyle="dash"/>
                    </v:line>
                  </w:pict>
                </mc:Fallback>
              </mc:AlternateContent>
            </w:r>
          </w:p>
        </w:tc>
      </w:tr>
    </w:tbl>
    <w:p w:rsidR="001E3BF8" w:rsidRPr="00FD084C" w:rsidRDefault="001E3BF8" w:rsidP="001E3BF8">
      <w:pPr>
        <w:pStyle w:val="ekvue1arial"/>
        <w:rPr>
          <w:sz w:val="20"/>
          <w:szCs w:val="20"/>
          <w:lang w:val="en-US"/>
        </w:rPr>
      </w:pPr>
    </w:p>
    <w:sectPr w:rsidR="001E3BF8" w:rsidRPr="00FD084C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61A" w:rsidRDefault="005A161A" w:rsidP="003C599D">
      <w:pPr>
        <w:spacing w:line="240" w:lineRule="auto"/>
      </w:pPr>
      <w:r>
        <w:separator/>
      </w:r>
    </w:p>
  </w:endnote>
  <w:endnote w:type="continuationSeparator" w:id="0">
    <w:p w:rsidR="005A161A" w:rsidRDefault="005A16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1E3BF8" w:rsidTr="006B2D23">
      <w:trPr>
        <w:trHeight w:hRule="exact" w:val="680"/>
      </w:trPr>
      <w:tc>
        <w:tcPr>
          <w:tcW w:w="1131" w:type="dxa"/>
          <w:noWrap/>
        </w:tcPr>
        <w:p w:rsidR="00193A18" w:rsidRPr="001E3BF8" w:rsidRDefault="00CE5521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>
                <wp:extent cx="469900" cy="234950"/>
                <wp:effectExtent l="0" t="0" r="6350" b="0"/>
                <wp:docPr id="4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1E3BF8" w:rsidRDefault="00193A18" w:rsidP="00370A70">
          <w:pPr>
            <w:pStyle w:val="ekvpagina"/>
          </w:pPr>
          <w:r w:rsidRPr="001E3BF8">
            <w:t>© Ernst Klett Verlag GmbH, Stuttgart 201</w:t>
          </w:r>
          <w:r w:rsidR="00370A70" w:rsidRPr="001E3BF8">
            <w:t>7</w:t>
          </w:r>
          <w:r w:rsidRPr="001E3BF8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1E3BF8" w:rsidRDefault="00193A18" w:rsidP="001E3BF8">
          <w:pPr>
            <w:pStyle w:val="ekvquelle"/>
          </w:pPr>
          <w:r w:rsidRPr="001E3BF8">
            <w:t xml:space="preserve">Textquellen: </w:t>
          </w:r>
          <w:r w:rsidR="001E3BF8">
            <w:t>Redaktion GSV, Leipzig</w:t>
          </w:r>
        </w:p>
      </w:tc>
      <w:tc>
        <w:tcPr>
          <w:tcW w:w="397" w:type="dxa"/>
        </w:tcPr>
        <w:p w:rsidR="00193A18" w:rsidRPr="001E3BF8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61A" w:rsidRDefault="005A161A" w:rsidP="003C599D">
      <w:pPr>
        <w:spacing w:line="240" w:lineRule="auto"/>
      </w:pPr>
      <w:r>
        <w:separator/>
      </w:r>
    </w:p>
  </w:footnote>
  <w:footnote w:type="continuationSeparator" w:id="0">
    <w:p w:rsidR="005A161A" w:rsidRDefault="005A16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F8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3BF8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161A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E5521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C61E8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D084C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1E3BF8"/>
    <w:rPr>
      <w:rFonts w:ascii="Arial" w:hAnsi="Arial"/>
      <w:sz w:val="23"/>
      <w:szCs w:val="22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noProof/>
      <w:sz w:val="23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Formatvorlage1">
    <w:name w:val="Formatvorlage1"/>
    <w:basedOn w:val="NormaleTabelle"/>
    <w:uiPriority w:val="99"/>
    <w:rsid w:val="008C27FD"/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KopfzeileZchn">
    <w:name w:val="Kopfzeile Zchn"/>
    <w:aliases w:val="ekv.kopfzeile Zchn"/>
    <w:link w:val="Kopf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/>
      <w:sz w:val="2"/>
    </w:rPr>
  </w:style>
  <w:style w:type="character" w:customStyle="1" w:styleId="FuzeileZchn">
    <w:name w:val="Fußzeile Zchn"/>
    <w:aliases w:val="ekv.fußzeile Zchn"/>
    <w:link w:val="Fuzeile"/>
    <w:uiPriority w:val="99"/>
    <w:semiHidden/>
    <w:rsid w:val="00F16DA0"/>
    <w:rPr>
      <w:rFonts w:ascii="Arial" w:hAnsi="Arial"/>
      <w:noProof/>
      <w:color w:val="FFFFFF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uiPriority w:val="20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character" w:customStyle="1" w:styleId="ekvhandschrift">
    <w:name w:val="ekv.handschrift"/>
    <w:uiPriority w:val="19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">
    <w:name w:val="ekv.lösung"/>
    <w:uiPriority w:val="21"/>
    <w:qFormat/>
    <w:rsid w:val="00BA1A23"/>
    <w:rPr>
      <w:rFonts w:ascii="Comic Sans MS" w:hAnsi="Comic Sans MS"/>
      <w:noProof/>
      <w:color w:val="000000"/>
      <w:lang w:val="de-DE"/>
    </w:rPr>
  </w:style>
  <w:style w:type="character" w:customStyle="1" w:styleId="ekvlsungunterstrichen">
    <w:name w:val="ekv.lösung.unterstrichen"/>
    <w:uiPriority w:val="22"/>
    <w:qFormat/>
    <w:rsid w:val="00BA1A23"/>
    <w:rPr>
      <w:rFonts w:ascii="Comic Sans MS" w:hAnsi="Comic Sans MS"/>
      <w:noProof/>
      <w:color w:val="000000"/>
      <w:u w:val="single" w:color="000000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uiPriority w:val="29"/>
    <w:qFormat/>
    <w:rsid w:val="00D77D4C"/>
    <w:rPr>
      <w:b/>
    </w:rPr>
  </w:style>
  <w:style w:type="character" w:customStyle="1" w:styleId="ekvfettkursiv">
    <w:name w:val="ekv.fett.kursiv"/>
    <w:uiPriority w:val="31"/>
    <w:qFormat/>
    <w:rsid w:val="00D77D4C"/>
    <w:rPr>
      <w:b/>
      <w:i/>
    </w:rPr>
  </w:style>
  <w:style w:type="character" w:customStyle="1" w:styleId="ekvkursiv">
    <w:name w:val="ekv.kursiv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uiPriority w:val="99"/>
    <w:semiHidden/>
    <w:qFormat/>
    <w:rsid w:val="00BA1A23"/>
    <w:rPr>
      <w:rFonts w:ascii="Comic Sans MS" w:hAnsi="Comic Sans MS"/>
      <w:color w:val="FFFFFF"/>
      <w:u w:val="single" w:color="000000"/>
    </w:rPr>
  </w:style>
  <w:style w:type="character" w:customStyle="1" w:styleId="ekvlckentext">
    <w:name w:val="ekv.lückentext"/>
    <w:uiPriority w:val="23"/>
    <w:qFormat/>
    <w:rsid w:val="00B54814"/>
    <w:rPr>
      <w:rFonts w:ascii="Times New Roman" w:hAnsi="Times New Roman"/>
      <w:i/>
      <w:color w:val="000000"/>
      <w:sz w:val="24"/>
      <w:u w:val="none" w:color="000000"/>
    </w:rPr>
  </w:style>
  <w:style w:type="character" w:customStyle="1" w:styleId="ekvlckentextunterstrichen">
    <w:name w:val="ekv.lückentext.unterstrichen"/>
    <w:uiPriority w:val="24"/>
    <w:qFormat/>
    <w:rsid w:val="00B54814"/>
    <w:rPr>
      <w:rFonts w:ascii="Times New Roman" w:hAnsi="Times New Roman"/>
      <w:i/>
      <w:color w:val="000000"/>
      <w:sz w:val="24"/>
      <w:u w:val="single" w:color="000000"/>
    </w:rPr>
  </w:style>
  <w:style w:type="character" w:customStyle="1" w:styleId="ekvlckentextunterstrichenausgeblendet">
    <w:name w:val="ekv.lückentext.unterstrichen.ausgeblendet"/>
    <w:uiPriority w:val="9"/>
    <w:semiHidden/>
    <w:qFormat/>
    <w:rsid w:val="00ED1F6B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1E3BF8"/>
    <w:rPr>
      <w:rFonts w:ascii="Arial" w:hAnsi="Arial"/>
      <w:sz w:val="23"/>
      <w:szCs w:val="2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fter\AppData\Roaming\Microsoft\Templates\WD_KV_KL2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2016-12-20T14:33:00Z</cp:lastPrinted>
  <dcterms:created xsi:type="dcterms:W3CDTF">2017-08-09T12:43:00Z</dcterms:created>
  <dcterms:modified xsi:type="dcterms:W3CDTF">2017-08-09T12:43:00Z</dcterms:modified>
</cp:coreProperties>
</file>