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3484"/>
        <w:gridCol w:w="732"/>
        <w:gridCol w:w="1355"/>
      </w:tblGrid>
      <w:tr w:rsidR="006007A2" w:rsidRPr="00C172AE" w:rsidTr="00C30D40">
        <w:trPr>
          <w:trHeight w:hRule="exact" w:val="510"/>
        </w:trPr>
        <w:tc>
          <w:tcPr>
            <w:tcW w:w="1243" w:type="dxa"/>
            <w:noWrap/>
            <w:vAlign w:val="bottom"/>
          </w:tcPr>
          <w:p w:rsidR="006007A2" w:rsidRPr="00AE65F6" w:rsidRDefault="006007A2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6007A2" w:rsidRPr="0006258C" w:rsidRDefault="006007A2" w:rsidP="0006258C">
            <w:pPr>
              <w:pStyle w:val="ekvkolumnentitel"/>
            </w:pPr>
            <w:r>
              <w:t>Klasse</w:t>
            </w:r>
            <w:r w:rsidRPr="0006258C">
              <w:t>:</w:t>
            </w:r>
          </w:p>
        </w:tc>
        <w:tc>
          <w:tcPr>
            <w:tcW w:w="3484" w:type="dxa"/>
            <w:noWrap/>
            <w:vAlign w:val="bottom"/>
          </w:tcPr>
          <w:p w:rsidR="006007A2" w:rsidRPr="00EA7542" w:rsidRDefault="006007A2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6007A2" w:rsidRPr="00EA7542" w:rsidRDefault="006007A2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6007A2" w:rsidRPr="00C172AE" w:rsidRDefault="006007A2" w:rsidP="00AE65F6">
            <w:pPr>
              <w:pStyle w:val="ekvkvnummer"/>
            </w:pPr>
            <w:r>
              <w:t xml:space="preserve">KV </w:t>
            </w:r>
            <w:r w:rsidR="00642428">
              <w:t>97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4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007A2" w:rsidP="004602A9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>
              <w:rPr>
                <w:rStyle w:val="ekvfett"/>
                <w:sz w:val="35"/>
                <w:szCs w:val="35"/>
              </w:rPr>
              <w:t xml:space="preserve">Auswertungsbogen für </w:t>
            </w:r>
            <w:r w:rsidR="004602A9" w:rsidRPr="004602A9">
              <w:rPr>
                <w:rStyle w:val="ekvfett"/>
                <w:sz w:val="35"/>
                <w:szCs w:val="35"/>
              </w:rPr>
              <w:t>Lernzielkontrolle</w:t>
            </w:r>
            <w:r w:rsidR="00D305D0">
              <w:rPr>
                <w:rStyle w:val="ekvfett"/>
                <w:sz w:val="35"/>
                <w:szCs w:val="35"/>
              </w:rPr>
              <w:t xml:space="preserve"> 5</w:t>
            </w:r>
          </w:p>
        </w:tc>
      </w:tr>
    </w:tbl>
    <w:p w:rsidR="006007A2" w:rsidRPr="0025197A" w:rsidRDefault="006007A2" w:rsidP="006007A2">
      <w:pPr>
        <w:pStyle w:val="ekvAufgabe"/>
        <w:rPr>
          <w:sz w:val="20"/>
        </w:rPr>
      </w:pPr>
      <w:bookmarkStart w:id="0" w:name="bmStart"/>
      <w:bookmarkEnd w:id="0"/>
    </w:p>
    <w:tbl>
      <w:tblPr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567"/>
        <w:gridCol w:w="2552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6007A2" w:rsidRPr="00120074" w:rsidTr="00217A91">
        <w:trPr>
          <w:cantSplit/>
          <w:trHeight w:val="3118"/>
        </w:trPr>
        <w:tc>
          <w:tcPr>
            <w:tcW w:w="567" w:type="dxa"/>
            <w:textDirection w:val="btLr"/>
            <w:vAlign w:val="center"/>
          </w:tcPr>
          <w:p w:rsidR="006007A2" w:rsidRPr="00120074" w:rsidRDefault="006007A2" w:rsidP="00745C36">
            <w:pPr>
              <w:pStyle w:val="ekvAufgabe"/>
              <w:ind w:left="113" w:right="113"/>
              <w:rPr>
                <w:b/>
                <w:sz w:val="18"/>
                <w:szCs w:val="18"/>
              </w:rPr>
            </w:pPr>
            <w:r w:rsidRPr="00120074">
              <w:rPr>
                <w:b/>
                <w:sz w:val="18"/>
                <w:szCs w:val="18"/>
              </w:rPr>
              <w:t>Kommtentar/Förderbedarf</w:t>
            </w:r>
          </w:p>
        </w:tc>
        <w:tc>
          <w:tcPr>
            <w:tcW w:w="567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textDirection w:val="btLr"/>
          </w:tcPr>
          <w:p w:rsidR="006007A2" w:rsidRPr="00120074" w:rsidRDefault="006007A2" w:rsidP="00745C36">
            <w:pPr>
              <w:pStyle w:val="ekvAufgabe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10" w:type="dxa"/>
            <w:textDirection w:val="btLr"/>
          </w:tcPr>
          <w:p w:rsidR="006007A2" w:rsidRPr="00120074" w:rsidRDefault="006007A2" w:rsidP="00745C36">
            <w:pPr>
              <w:pStyle w:val="ekvAufgabe"/>
              <w:ind w:left="113" w:right="113"/>
              <w:rPr>
                <w:sz w:val="18"/>
                <w:szCs w:val="18"/>
              </w:rPr>
            </w:pPr>
          </w:p>
        </w:tc>
      </w:tr>
      <w:tr w:rsidR="006007A2" w:rsidRPr="00120074" w:rsidTr="006007A2">
        <w:trPr>
          <w:trHeight w:val="397"/>
        </w:trPr>
        <w:tc>
          <w:tcPr>
            <w:tcW w:w="3686" w:type="dxa"/>
            <w:gridSpan w:val="3"/>
            <w:vAlign w:val="center"/>
          </w:tcPr>
          <w:p w:rsidR="006007A2" w:rsidRPr="00E34169" w:rsidRDefault="006007A2" w:rsidP="00745C36">
            <w:pPr>
              <w:pStyle w:val="ekvAufgabe"/>
              <w:ind w:right="113"/>
              <w:jc w:val="right"/>
              <w:rPr>
                <w:b/>
                <w:sz w:val="18"/>
                <w:szCs w:val="18"/>
              </w:rPr>
            </w:pPr>
            <w:r w:rsidRPr="00E34169">
              <w:rPr>
                <w:b/>
                <w:sz w:val="18"/>
                <w:szCs w:val="18"/>
              </w:rPr>
              <w:t>Gesamtpunktzahl</w:t>
            </w:r>
          </w:p>
        </w:tc>
        <w:tc>
          <w:tcPr>
            <w:tcW w:w="510" w:type="dxa"/>
            <w:textDirection w:val="btLr"/>
            <w:vAlign w:val="center"/>
          </w:tcPr>
          <w:p w:rsidR="006007A2" w:rsidRPr="00E34169" w:rsidRDefault="00642428" w:rsidP="00745C36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</w:tr>
      <w:tr w:rsidR="006007A2" w:rsidRPr="00120074" w:rsidTr="006007A2">
        <w:trPr>
          <w:trHeight w:val="397"/>
        </w:trPr>
        <w:tc>
          <w:tcPr>
            <w:tcW w:w="3686" w:type="dxa"/>
            <w:gridSpan w:val="3"/>
            <w:vAlign w:val="center"/>
          </w:tcPr>
          <w:p w:rsidR="006007A2" w:rsidRPr="00E34169" w:rsidRDefault="006007A2" w:rsidP="00745C36">
            <w:pPr>
              <w:pStyle w:val="ekvAufgabe"/>
              <w:ind w:right="113"/>
              <w:jc w:val="right"/>
              <w:rPr>
                <w:b/>
                <w:sz w:val="18"/>
                <w:szCs w:val="18"/>
              </w:rPr>
            </w:pPr>
            <w:r w:rsidRPr="00E34169">
              <w:rPr>
                <w:b/>
                <w:sz w:val="18"/>
                <w:szCs w:val="18"/>
              </w:rPr>
              <w:t>erreichte Punkte</w:t>
            </w:r>
          </w:p>
        </w:tc>
        <w:tc>
          <w:tcPr>
            <w:tcW w:w="510" w:type="dxa"/>
            <w:textDirection w:val="btLr"/>
            <w:vAlign w:val="center"/>
          </w:tcPr>
          <w:p w:rsidR="006007A2" w:rsidRPr="00E34169" w:rsidRDefault="00642428" w:rsidP="00745C36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6007A2" w:rsidRPr="00120074" w:rsidRDefault="006007A2" w:rsidP="00745C36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D305D0">
        <w:trPr>
          <w:cantSplit/>
          <w:trHeight w:val="567"/>
        </w:trPr>
        <w:tc>
          <w:tcPr>
            <w:tcW w:w="567" w:type="dxa"/>
            <w:vMerge w:val="restart"/>
            <w:textDirection w:val="btLr"/>
            <w:vAlign w:val="center"/>
          </w:tcPr>
          <w:p w:rsidR="00D305D0" w:rsidRPr="00E34169" w:rsidRDefault="00D305D0" w:rsidP="00D305D0">
            <w:pPr>
              <w:pStyle w:val="ekvAufgabe"/>
              <w:ind w:left="113" w:right="113"/>
              <w:rPr>
                <w:b/>
                <w:sz w:val="18"/>
                <w:szCs w:val="18"/>
              </w:rPr>
            </w:pPr>
            <w:r w:rsidRPr="00E34169">
              <w:rPr>
                <w:b/>
                <w:sz w:val="18"/>
                <w:szCs w:val="18"/>
              </w:rPr>
              <w:t>Erhöhte Anforderungen</w:t>
            </w:r>
          </w:p>
        </w:tc>
        <w:tc>
          <w:tcPr>
            <w:tcW w:w="567" w:type="dxa"/>
            <w:vAlign w:val="center"/>
          </w:tcPr>
          <w:p w:rsidR="00D305D0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121BF7B" wp14:editId="66BBADB2">
                      <wp:extent cx="215900" cy="215900"/>
                      <wp:effectExtent l="0" t="0" r="0" b="0"/>
                      <wp:docPr id="1" name="Textfe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D305D0">
                                  <w:pPr>
                                    <w:pStyle w:val="ekvAufgabeZiffer"/>
                                  </w:pP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121BF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D305D0">
                            <w:pPr>
                              <w:pStyle w:val="ekvAufgabeZiffer"/>
                            </w:pPr>
                            <w:r>
                              <w:t>8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Zauberdreieck</w:t>
            </w:r>
            <w:bookmarkStart w:id="1" w:name="_GoBack"/>
            <w:bookmarkEnd w:id="1"/>
            <w:r>
              <w:rPr>
                <w:sz w:val="18"/>
                <w:szCs w:val="18"/>
              </w:rPr>
              <w:t xml:space="preserve"> durch Probieren lösen </w:t>
            </w:r>
          </w:p>
        </w:tc>
        <w:tc>
          <w:tcPr>
            <w:tcW w:w="510" w:type="dxa"/>
            <w:textDirection w:val="btLr"/>
            <w:vAlign w:val="center"/>
          </w:tcPr>
          <w:p w:rsidR="00D305D0" w:rsidRDefault="00642428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D305D0">
        <w:trPr>
          <w:cantSplit/>
          <w:trHeight w:val="567"/>
        </w:trPr>
        <w:tc>
          <w:tcPr>
            <w:tcW w:w="567" w:type="dxa"/>
            <w:vMerge/>
            <w:textDirection w:val="btLr"/>
            <w:vAlign w:val="center"/>
          </w:tcPr>
          <w:p w:rsidR="00D305D0" w:rsidRPr="00E34169" w:rsidRDefault="00D305D0" w:rsidP="00D305D0">
            <w:pPr>
              <w:pStyle w:val="ekvAufgabe"/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305D0" w:rsidRPr="00120074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4903619A" wp14:editId="21C425EB">
                      <wp:extent cx="215900" cy="215900"/>
                      <wp:effectExtent l="0" t="0" r="0" b="0"/>
                      <wp:docPr id="14" name="Textfe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6007A2">
                                  <w:pPr>
                                    <w:pStyle w:val="ekvAufgabeZiffer"/>
                                  </w:pPr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03619A" id="Textfeld 14" o:spid="_x0000_s1027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6007A2">
                            <w:pPr>
                              <w:pStyle w:val="ekvAufgabeZiffer"/>
                            </w:pPr>
                            <w:r>
                              <w:t>7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Aufgabenfamilien aus Aufgabe ableiten</w:t>
            </w:r>
          </w:p>
        </w:tc>
        <w:tc>
          <w:tcPr>
            <w:tcW w:w="510" w:type="dxa"/>
            <w:textDirection w:val="btLr"/>
            <w:vAlign w:val="center"/>
          </w:tcPr>
          <w:p w:rsidR="00D305D0" w:rsidRPr="00E34169" w:rsidRDefault="00D305D0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D305D0">
        <w:trPr>
          <w:trHeight w:val="567"/>
        </w:trPr>
        <w:tc>
          <w:tcPr>
            <w:tcW w:w="567" w:type="dxa"/>
            <w:vMerge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305D0" w:rsidRPr="00120074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CEF5B18" wp14:editId="0586A6CD">
                      <wp:extent cx="215900" cy="215900"/>
                      <wp:effectExtent l="0" t="0" r="0" b="0"/>
                      <wp:docPr id="13" name="Textfeld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6007A2">
                                  <w:pPr>
                                    <w:pStyle w:val="ekvAufgabeZiff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EF5B18" id="Textfeld 13" o:spid="_x0000_s1028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6007A2">
                            <w:pPr>
                              <w:pStyle w:val="ekvAufgabeZiff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Relationen mit Additions- und Subtraktionsaufgaben bilden</w:t>
            </w:r>
          </w:p>
        </w:tc>
        <w:tc>
          <w:tcPr>
            <w:tcW w:w="510" w:type="dxa"/>
            <w:textDirection w:val="btLr"/>
            <w:vAlign w:val="center"/>
          </w:tcPr>
          <w:p w:rsidR="00D305D0" w:rsidRPr="00E34169" w:rsidRDefault="00642428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217A91" w:rsidRPr="00120074" w:rsidTr="006007A2">
        <w:trPr>
          <w:trHeight w:val="397"/>
        </w:trPr>
        <w:tc>
          <w:tcPr>
            <w:tcW w:w="3686" w:type="dxa"/>
            <w:gridSpan w:val="3"/>
            <w:vAlign w:val="center"/>
          </w:tcPr>
          <w:p w:rsidR="00217A91" w:rsidRPr="00120074" w:rsidRDefault="00217A91" w:rsidP="00217A91">
            <w:pPr>
              <w:pStyle w:val="ekvAufgabe"/>
              <w:ind w:right="113"/>
              <w:jc w:val="right"/>
              <w:rPr>
                <w:sz w:val="18"/>
                <w:szCs w:val="18"/>
              </w:rPr>
            </w:pPr>
            <w:r w:rsidRPr="00E34169">
              <w:rPr>
                <w:b/>
                <w:sz w:val="18"/>
                <w:szCs w:val="18"/>
              </w:rPr>
              <w:t>erreichte Punkte</w:t>
            </w:r>
          </w:p>
        </w:tc>
        <w:tc>
          <w:tcPr>
            <w:tcW w:w="510" w:type="dxa"/>
            <w:textDirection w:val="btLr"/>
            <w:vAlign w:val="center"/>
          </w:tcPr>
          <w:p w:rsidR="00217A91" w:rsidRPr="00E34169" w:rsidRDefault="00642428" w:rsidP="00217A91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D305D0">
        <w:trPr>
          <w:trHeight w:val="567"/>
        </w:trPr>
        <w:tc>
          <w:tcPr>
            <w:tcW w:w="567" w:type="dxa"/>
            <w:vMerge w:val="restart"/>
            <w:textDirection w:val="btLr"/>
            <w:vAlign w:val="center"/>
          </w:tcPr>
          <w:p w:rsidR="00D305D0" w:rsidRPr="00120074" w:rsidRDefault="00D305D0" w:rsidP="00D305D0">
            <w:pPr>
              <w:pStyle w:val="ekvAufgabe"/>
              <w:ind w:left="113" w:right="113"/>
              <w:rPr>
                <w:sz w:val="18"/>
                <w:szCs w:val="18"/>
              </w:rPr>
            </w:pPr>
            <w:r w:rsidRPr="00E34169">
              <w:rPr>
                <w:b/>
                <w:sz w:val="18"/>
                <w:szCs w:val="18"/>
              </w:rPr>
              <w:t>Basisanforderungen</w:t>
            </w:r>
          </w:p>
        </w:tc>
        <w:tc>
          <w:tcPr>
            <w:tcW w:w="567" w:type="dxa"/>
            <w:vAlign w:val="center"/>
          </w:tcPr>
          <w:p w:rsidR="00D305D0" w:rsidRPr="00120074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22D665F" wp14:editId="52BD2E8A">
                      <wp:extent cx="215900" cy="215900"/>
                      <wp:effectExtent l="0" t="0" r="0" b="0"/>
                      <wp:docPr id="10" name="Textfeld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6007A2">
                                  <w:pPr>
                                    <w:pStyle w:val="ekvAufgabeZiff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2D665F" id="Textfeld 10" o:spid="_x0000_s1029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6007A2">
                            <w:pPr>
                              <w:pStyle w:val="ekvAufgabeZiff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Aufgabenrollen lösen</w:t>
            </w:r>
          </w:p>
        </w:tc>
        <w:tc>
          <w:tcPr>
            <w:tcW w:w="510" w:type="dxa"/>
            <w:textDirection w:val="btLr"/>
            <w:vAlign w:val="center"/>
          </w:tcPr>
          <w:p w:rsidR="00D305D0" w:rsidRPr="00E34169" w:rsidRDefault="00642428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6007A2">
        <w:trPr>
          <w:trHeight w:val="567"/>
        </w:trPr>
        <w:tc>
          <w:tcPr>
            <w:tcW w:w="567" w:type="dxa"/>
            <w:vMerge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305D0" w:rsidRPr="00120074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EAF50DB" wp14:editId="66BDAA89">
                      <wp:extent cx="215900" cy="215900"/>
                      <wp:effectExtent l="0" t="0" r="0" b="0"/>
                      <wp:docPr id="9" name="Textfeld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6007A2">
                                  <w:pPr>
                                    <w:pStyle w:val="ekvAufgabeZiff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AF50DB" id="Textfeld 9" o:spid="_x0000_s1030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6007A2">
                            <w:pPr>
                              <w:pStyle w:val="ekvAufgabeZiff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Zahlenfolgen am Zahlenstrahl bestimmen</w:t>
            </w:r>
          </w:p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D305D0" w:rsidRPr="00E34169" w:rsidRDefault="00D305D0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6007A2">
        <w:trPr>
          <w:trHeight w:val="567"/>
        </w:trPr>
        <w:tc>
          <w:tcPr>
            <w:tcW w:w="567" w:type="dxa"/>
            <w:vMerge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305D0" w:rsidRPr="00120074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54446D4" wp14:editId="775DEC8F">
                      <wp:extent cx="215900" cy="215900"/>
                      <wp:effectExtent l="0" t="0" r="0" b="0"/>
                      <wp:docPr id="8" name="Textfeld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6007A2">
                                  <w:pPr>
                                    <w:pStyle w:val="ekvAufgabeZiff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4446D4" id="Textfeld 8" o:spid="_x0000_s1031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6007A2">
                            <w:pPr>
                              <w:pStyle w:val="ekvAufgabeZiff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 Zwanzigerfeld verdoppeln</w:t>
            </w:r>
          </w:p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D305D0" w:rsidRPr="00E34169" w:rsidRDefault="00D305D0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6007A2">
        <w:trPr>
          <w:trHeight w:val="567"/>
        </w:trPr>
        <w:tc>
          <w:tcPr>
            <w:tcW w:w="567" w:type="dxa"/>
            <w:vMerge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305D0" w:rsidRPr="00120074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694916F8" wp14:editId="34030D06">
                      <wp:extent cx="215900" cy="215900"/>
                      <wp:effectExtent l="0" t="0" r="0" b="0"/>
                      <wp:docPr id="7" name="Textfeld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6007A2">
                                  <w:pPr>
                                    <w:pStyle w:val="ekvAufgabeZiff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4916F8" id="Textfeld 7" o:spid="_x0000_s1032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6007A2">
                            <w:pPr>
                              <w:pStyle w:val="ekvAufgabeZiff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Aufgabenfamilien bilden</w:t>
            </w:r>
          </w:p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D305D0" w:rsidRPr="00E34169" w:rsidRDefault="00642428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D305D0" w:rsidRPr="00120074" w:rsidTr="006007A2">
        <w:trPr>
          <w:cantSplit/>
          <w:trHeight w:val="567"/>
        </w:trPr>
        <w:tc>
          <w:tcPr>
            <w:tcW w:w="567" w:type="dxa"/>
            <w:vMerge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305D0" w:rsidRPr="00120074" w:rsidRDefault="00D305D0" w:rsidP="00D305D0">
            <w:pPr>
              <w:pStyle w:val="ekvAufgabe"/>
              <w:spacing w:before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4176C5A" wp14:editId="41A4BC58">
                      <wp:extent cx="215900" cy="215900"/>
                      <wp:effectExtent l="0" t="0" r="0" b="0"/>
                      <wp:docPr id="6" name="Textfeld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6535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05D0" w:rsidRPr="00450EC0" w:rsidRDefault="00D305D0" w:rsidP="006007A2">
                                  <w:pPr>
                                    <w:pStyle w:val="ekvAufgabeZiffer"/>
                                  </w:pPr>
                                  <w:r w:rsidRPr="00450EC0">
                                    <w:t>1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176C5A" id="Textfeld 6" o:spid="_x0000_s1033" type="#_x0000_t202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" fillcolor="black [3213]" stroked="f">
                      <o:lock v:ext="edit" aspectratio="t"/>
                      <v:textbox style="layout-flow:vertical;mso-layout-flow-alt:bottom-to-top;mso-fit-shape-to-text:t" inset="0,0,0,0">
                        <w:txbxContent>
                          <w:p w:rsidR="00D305D0" w:rsidRPr="00450EC0" w:rsidRDefault="00D305D0" w:rsidP="006007A2">
                            <w:pPr>
                              <w:pStyle w:val="ekvAufgabeZiffer"/>
                            </w:pPr>
                            <w:r w:rsidRPr="00450EC0">
                              <w:t>1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2" w:type="dxa"/>
            <w:vAlign w:val="center"/>
          </w:tcPr>
          <w:p w:rsidR="00D305D0" w:rsidRPr="00120074" w:rsidRDefault="00D305D0" w:rsidP="00D305D0">
            <w:pPr>
              <w:pStyle w:val="ekvAufgabe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Subtraktion über die Zehn</w:t>
            </w:r>
          </w:p>
        </w:tc>
        <w:tc>
          <w:tcPr>
            <w:tcW w:w="510" w:type="dxa"/>
            <w:textDirection w:val="btLr"/>
            <w:vAlign w:val="center"/>
          </w:tcPr>
          <w:p w:rsidR="00D305D0" w:rsidRPr="00E34169" w:rsidRDefault="00D305D0" w:rsidP="00D305D0">
            <w:pPr>
              <w:pStyle w:val="ekvAufgab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D305D0" w:rsidRPr="00120074" w:rsidRDefault="00D305D0" w:rsidP="00D305D0">
            <w:pPr>
              <w:pStyle w:val="ekvAufgabe"/>
              <w:rPr>
                <w:sz w:val="18"/>
                <w:szCs w:val="18"/>
              </w:rPr>
            </w:pPr>
          </w:p>
        </w:tc>
      </w:tr>
      <w:tr w:rsidR="00217A91" w:rsidRPr="00120074" w:rsidTr="00217A91">
        <w:trPr>
          <w:cantSplit/>
          <w:trHeight w:val="3402"/>
        </w:trPr>
        <w:tc>
          <w:tcPr>
            <w:tcW w:w="567" w:type="dxa"/>
            <w:textDirection w:val="btLr"/>
            <w:vAlign w:val="center"/>
          </w:tcPr>
          <w:p w:rsidR="00217A91" w:rsidRPr="00E34169" w:rsidRDefault="00217A91" w:rsidP="00217A91">
            <w:pPr>
              <w:pStyle w:val="ekvAufgabe"/>
              <w:ind w:left="113" w:right="113"/>
              <w:rPr>
                <w:b/>
                <w:sz w:val="18"/>
                <w:szCs w:val="18"/>
              </w:rPr>
            </w:pPr>
            <w:r w:rsidRPr="00E34169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3629" w:type="dxa"/>
            <w:gridSpan w:val="3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:rsidR="00217A91" w:rsidRPr="00120074" w:rsidRDefault="00217A91" w:rsidP="00217A91">
            <w:pPr>
              <w:pStyle w:val="ekvAufgabe"/>
              <w:rPr>
                <w:sz w:val="18"/>
                <w:szCs w:val="18"/>
              </w:rPr>
            </w:pPr>
          </w:p>
        </w:tc>
      </w:tr>
    </w:tbl>
    <w:p w:rsidR="006007A2" w:rsidRPr="00120074" w:rsidRDefault="006007A2" w:rsidP="006007A2">
      <w:pPr>
        <w:pStyle w:val="ekvAufgabe"/>
        <w:rPr>
          <w:sz w:val="2"/>
          <w:szCs w:val="2"/>
        </w:rPr>
      </w:pPr>
    </w:p>
    <w:p w:rsidR="006007A2" w:rsidRDefault="006007A2" w:rsidP="006007A2">
      <w:pPr>
        <w:pStyle w:val="ekvgrundtexthalbe"/>
      </w:pPr>
    </w:p>
    <w:sectPr w:rsidR="006007A2" w:rsidSect="00054A93">
      <w:footerReference w:type="default" r:id="rId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A3F" w:rsidRDefault="00095A3F" w:rsidP="003C599D">
      <w:pPr>
        <w:spacing w:line="240" w:lineRule="auto"/>
      </w:pPr>
      <w:r>
        <w:separator/>
      </w:r>
    </w:p>
  </w:endnote>
  <w:endnote w:type="continuationSeparator" w:id="0">
    <w:p w:rsidR="00095A3F" w:rsidRDefault="00095A3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72" name="Grafik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500BB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500BB9" w:rsidP="00F5248B">
          <w:pPr>
            <w:pStyle w:val="ekvquelle"/>
          </w:pPr>
          <w:r>
            <w:t>Autor: Marcel Porten-Rolfes</w:t>
          </w:r>
          <w:r w:rsidR="00642428">
            <w:t>, Münster</w:t>
          </w:r>
        </w:p>
        <w:p w:rsidR="00500BB9" w:rsidRPr="00913892" w:rsidRDefault="00500BB9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A3F" w:rsidRDefault="00095A3F" w:rsidP="003C599D">
      <w:pPr>
        <w:spacing w:line="240" w:lineRule="auto"/>
      </w:pPr>
      <w:r>
        <w:separator/>
      </w:r>
    </w:p>
  </w:footnote>
  <w:footnote w:type="continuationSeparator" w:id="0">
    <w:p w:rsidR="00095A3F" w:rsidRDefault="00095A3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0"/>
    <w:rsid w:val="000040E2"/>
    <w:rsid w:val="00005913"/>
    <w:rsid w:val="00020440"/>
    <w:rsid w:val="0002788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95A3F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6FE7"/>
    <w:rsid w:val="001641FA"/>
    <w:rsid w:val="0016475A"/>
    <w:rsid w:val="00165ECC"/>
    <w:rsid w:val="0016793C"/>
    <w:rsid w:val="001759BF"/>
    <w:rsid w:val="0017617A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6DE"/>
    <w:rsid w:val="001C3792"/>
    <w:rsid w:val="001D2674"/>
    <w:rsid w:val="001D39FD"/>
    <w:rsid w:val="001E186D"/>
    <w:rsid w:val="001E485B"/>
    <w:rsid w:val="001F1E3D"/>
    <w:rsid w:val="001F53F1"/>
    <w:rsid w:val="0020055A"/>
    <w:rsid w:val="00201AA1"/>
    <w:rsid w:val="00205239"/>
    <w:rsid w:val="00216D91"/>
    <w:rsid w:val="00217A91"/>
    <w:rsid w:val="002240EA"/>
    <w:rsid w:val="002266E8"/>
    <w:rsid w:val="00226A86"/>
    <w:rsid w:val="00226CA3"/>
    <w:rsid w:val="002277D2"/>
    <w:rsid w:val="002301FF"/>
    <w:rsid w:val="00232213"/>
    <w:rsid w:val="00240344"/>
    <w:rsid w:val="00246F77"/>
    <w:rsid w:val="0025173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33C"/>
    <w:rsid w:val="00302866"/>
    <w:rsid w:val="00303749"/>
    <w:rsid w:val="00304833"/>
    <w:rsid w:val="00307A9A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4BEC"/>
    <w:rsid w:val="00376A0A"/>
    <w:rsid w:val="0038356B"/>
    <w:rsid w:val="00384305"/>
    <w:rsid w:val="0039268F"/>
    <w:rsid w:val="00392F9B"/>
    <w:rsid w:val="003945FF"/>
    <w:rsid w:val="0039465E"/>
    <w:rsid w:val="003948F0"/>
    <w:rsid w:val="003A1A19"/>
    <w:rsid w:val="003A5B0C"/>
    <w:rsid w:val="003C39DC"/>
    <w:rsid w:val="003C58DE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02A9"/>
    <w:rsid w:val="004621B3"/>
    <w:rsid w:val="00463FBA"/>
    <w:rsid w:val="0047471A"/>
    <w:rsid w:val="00483A7A"/>
    <w:rsid w:val="00483D65"/>
    <w:rsid w:val="00486B3D"/>
    <w:rsid w:val="00490692"/>
    <w:rsid w:val="004925F2"/>
    <w:rsid w:val="004A66C3"/>
    <w:rsid w:val="004A66CF"/>
    <w:rsid w:val="00500BB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0F7C"/>
    <w:rsid w:val="005A6D94"/>
    <w:rsid w:val="005C047C"/>
    <w:rsid w:val="005C0FBD"/>
    <w:rsid w:val="005D367A"/>
    <w:rsid w:val="005D3BDD"/>
    <w:rsid w:val="005D3E99"/>
    <w:rsid w:val="005D698E"/>
    <w:rsid w:val="005E15AC"/>
    <w:rsid w:val="005F2AB3"/>
    <w:rsid w:val="005F3914"/>
    <w:rsid w:val="005F439D"/>
    <w:rsid w:val="006007A2"/>
    <w:rsid w:val="00603062"/>
    <w:rsid w:val="00603AD5"/>
    <w:rsid w:val="00611F8A"/>
    <w:rsid w:val="006201CB"/>
    <w:rsid w:val="00622F6B"/>
    <w:rsid w:val="00627765"/>
    <w:rsid w:val="00633E22"/>
    <w:rsid w:val="00642428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34F2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6DA3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2130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51B1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043E"/>
    <w:rsid w:val="009215E3"/>
    <w:rsid w:val="009264E8"/>
    <w:rsid w:val="0093478E"/>
    <w:rsid w:val="00936CF0"/>
    <w:rsid w:val="00942106"/>
    <w:rsid w:val="0094260D"/>
    <w:rsid w:val="0094314D"/>
    <w:rsid w:val="00946121"/>
    <w:rsid w:val="00947038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0F39"/>
    <w:rsid w:val="009C26DF"/>
    <w:rsid w:val="009C2A7B"/>
    <w:rsid w:val="009C318E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36B5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EE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4F59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2F9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C76"/>
    <w:rsid w:val="00C84E4C"/>
    <w:rsid w:val="00C87044"/>
    <w:rsid w:val="00C94D17"/>
    <w:rsid w:val="00CB27C6"/>
    <w:rsid w:val="00CB3DFE"/>
    <w:rsid w:val="00CB463B"/>
    <w:rsid w:val="00CB5B82"/>
    <w:rsid w:val="00CB685A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05D0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2BA6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EF6E08"/>
    <w:rsid w:val="00F13961"/>
    <w:rsid w:val="00F15EB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78B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B789A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51027"/>
  <w15:chartTrackingRefBased/>
  <w15:docId w15:val="{B73BF3B8-1169-4829-8B5F-34B6BA92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ufgabe">
    <w:name w:val="ekv.Aufgabe"/>
    <w:rsid w:val="00CB3DFE"/>
    <w:pPr>
      <w:spacing w:after="0" w:line="240" w:lineRule="auto"/>
    </w:pPr>
    <w:rPr>
      <w:rFonts w:ascii="Arial" w:eastAsia="Times New Roman" w:hAnsi="Arial" w:cs="Times New Roman"/>
      <w:noProof/>
      <w:sz w:val="28"/>
      <w:szCs w:val="20"/>
      <w:lang w:eastAsia="de-DE"/>
    </w:rPr>
  </w:style>
  <w:style w:type="paragraph" w:customStyle="1" w:styleId="ekvAufgabeTrennlinie">
    <w:name w:val="ekv.Aufgabe_Trennlinie"/>
    <w:basedOn w:val="Standard"/>
    <w:rsid w:val="00CB3DFE"/>
    <w:pPr>
      <w:pBdr>
        <w:bottom w:val="single" w:sz="6" w:space="1" w:color="auto"/>
      </w:pBd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8"/>
      <w:szCs w:val="20"/>
      <w:lang w:eastAsia="de-DE"/>
    </w:rPr>
  </w:style>
  <w:style w:type="paragraph" w:customStyle="1" w:styleId="ekvAufgabeZiffer">
    <w:name w:val="ekv.Aufgabe_Ziffer"/>
    <w:basedOn w:val="ekvAufgabe"/>
    <w:rsid w:val="00251737"/>
    <w:pPr>
      <w:spacing w:before="10" w:line="280" w:lineRule="atLeast"/>
      <w:jc w:val="center"/>
    </w:pPr>
    <w:rPr>
      <w:b/>
      <w:color w:val="FFFFF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tex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2018-02-08T08:10:00Z</cp:lastPrinted>
  <dcterms:created xsi:type="dcterms:W3CDTF">2018-02-13T10:14:00Z</dcterms:created>
  <dcterms:modified xsi:type="dcterms:W3CDTF">2018-04-14T07:59:00Z</dcterms:modified>
</cp:coreProperties>
</file>