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280666">
              <w:t>95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602A9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 w:rsidR="008F0DE1">
              <w:rPr>
                <w:rStyle w:val="ekvfett"/>
                <w:sz w:val="35"/>
                <w:szCs w:val="35"/>
              </w:rPr>
              <w:t>5</w:t>
            </w:r>
            <w:r w:rsidRPr="004602A9">
              <w:rPr>
                <w:rStyle w:val="ekvfett"/>
                <w:sz w:val="35"/>
                <w:szCs w:val="35"/>
              </w:rPr>
              <w:t>A</w:t>
            </w:r>
            <w:r>
              <w:t xml:space="preserve">  </w:t>
            </w:r>
            <w:r w:rsidRPr="004602A9">
              <w:t xml:space="preserve">Seite 1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1343CB" w:rsidRDefault="001343CB" w:rsidP="001343CB">
      <w:bookmarkStart w:id="0" w:name="bmStart"/>
      <w:bookmarkEnd w:id="0"/>
    </w:p>
    <w:p w:rsidR="001343CB" w:rsidRDefault="008F0DE1" w:rsidP="001343CB">
      <w:pPr>
        <w:pStyle w:val="ekvnummerierung"/>
        <w:framePr w:wrap="around"/>
      </w:pPr>
      <w:r>
        <w:t>1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1343CB" w:rsidRPr="005C0FBD" w:rsidTr="008F0DE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1343CB">
            <w:pPr>
              <w:pStyle w:val="ekvzwanzigerfeld"/>
            </w:pPr>
            <w:r w:rsidRPr="005C0FBD">
              <w:drawing>
                <wp:inline distT="0" distB="0" distL="0" distR="0" wp14:anchorId="0ED3C46D" wp14:editId="6D235460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2328CF0B" wp14:editId="6F9BAB7D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420EDA17" wp14:editId="4ED16B9D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531A35E8" wp14:editId="2F92F740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4720" behindDoc="1" locked="0" layoutInCell="1" allowOverlap="1" wp14:anchorId="27CEA76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19050</wp:posOffset>
                  </wp:positionV>
                  <wp:extent cx="237490" cy="23241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</w:tr>
      <w:tr w:rsidR="001343CB" w:rsidRPr="005C0FBD" w:rsidTr="008F0DE1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1343CB">
            <w:pPr>
              <w:pStyle w:val="ekvzwanzigerfeld"/>
            </w:pPr>
            <w:r w:rsidRPr="005C0FBD">
              <w:drawing>
                <wp:anchor distT="0" distB="0" distL="114300" distR="114300" simplePos="0" relativeHeight="251927552" behindDoc="1" locked="0" layoutInCell="1" allowOverlap="1" wp14:anchorId="146054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29600" behindDoc="1" locked="0" layoutInCell="1" allowOverlap="1" wp14:anchorId="2478C971" wp14:editId="48D4B47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1648" behindDoc="1" locked="0" layoutInCell="1" allowOverlap="1" wp14:anchorId="2478C971" wp14:editId="48D4B47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3696" behindDoc="1" locked="0" layoutInCell="1" allowOverlap="1" wp14:anchorId="2478C971" wp14:editId="48D4B4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</w:tr>
    </w:tbl>
    <w:p w:rsidR="00657B0D" w:rsidRDefault="00657B0D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075ED7" w:rsidRPr="005C0FBD" w:rsidTr="00B95D9C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5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</w:tr>
      <w:tr w:rsidR="00075ED7" w:rsidRPr="005C0FBD" w:rsidTr="00B95D9C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075ED7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2" name="Gruppieren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60" name="Gerader Verbinder 260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1" name="Gerader Verbinder 271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D73C1" id="Gruppieren 272" o:spid="_x0000_s1026" style="position:absolute;margin-left:-38.55pt;margin-top:-.8pt;width:46.5pt;height:20.4pt;z-index:251916288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">
                      <v:line id="Gerader Verbinder 260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" strokecolor="black [3213]" strokeweight=".5pt">
                        <v:stroke joinstyle="miter"/>
                      </v:line>
                      <v:line id="Gerader Verbinder 271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C49374A" wp14:editId="5FDAD34B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73" name="Gruppieren 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4" name="Gerader Verbinder 274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Gerader Verbinder 275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A144B" id="Gruppieren 273" o:spid="_x0000_s1026" style="position:absolute;margin-left:-4.95pt;margin-top:-.65pt;width:46.5pt;height:20.4pt;z-index:25191833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">
                      <v:line id="Gerader Verbinder 274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" strokecolor="black [3213]" strokeweight=".5pt">
                        <v:stroke joinstyle="miter"/>
                      </v:line>
                      <v:line id="Gerader Verbinder 275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</w:tr>
      <w:tr w:rsidR="00075ED7" w:rsidRPr="005C0FBD" w:rsidTr="00B95D9C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B95D9C" w:rsidRPr="005C0FBD" w:rsidTr="00841B85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B95D9C" w:rsidRPr="005C0FBD" w:rsidTr="00841B85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280666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280666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44FDB361" wp14:editId="53D75D90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9" name="Gerader Verbinder 279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Gerader Verbinder 280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7963FA" id="Gruppieren 278" o:spid="_x0000_s1026" style="position:absolute;margin-left:-38.55pt;margin-top:-.8pt;width:46.5pt;height:20.4pt;z-index:251922432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">
                      <v:line id="Gerader Verbinder 279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IDxQAAANw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/K4XYmHQG5+QMAAP//AwBQSwECLQAUAAYACAAAACEA2+H2y+4AAACFAQAAEwAAAAAAAAAA&#10;AAAAAAAAAAAAW0NvbnRlbnRfVHlwZXNdLnhtbFBLAQItABQABgAIAAAAIQBa9CxbvwAAABUBAAAL&#10;AAAAAAAAAAAAAAAAAB8BAABfcmVscy8ucmVsc1BLAQItABQABgAIAAAAIQDKinID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0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082D488A" wp14:editId="4C4486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81" name="Gruppieren 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82" name="Gerader Verbinder 282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" name="Gerader Verbinder 283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F28674" id="Gruppieren 281" o:spid="_x0000_s1026" style="position:absolute;margin-left:-4.95pt;margin-top:-.65pt;width:46.5pt;height:20.4pt;z-index:25192345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">
                      <v:line id="Gerader Verbinder 282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3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</w:tbl>
    <w:p w:rsidR="000E3CE5" w:rsidRDefault="000E3CE5" w:rsidP="000E3CE5">
      <w:pPr>
        <w:pStyle w:val="ekvgrundtexthalbe"/>
      </w:pPr>
    </w:p>
    <w:p w:rsidR="000E3CE5" w:rsidRPr="00977058" w:rsidRDefault="000E3CE5" w:rsidP="000E3CE5">
      <w:pPr>
        <w:pStyle w:val="ekvAufgabeTrennlinie"/>
        <w:rPr>
          <w:sz w:val="18"/>
          <w:szCs w:val="18"/>
        </w:rPr>
      </w:pPr>
    </w:p>
    <w:p w:rsidR="000E3CE5" w:rsidRDefault="0086209A" w:rsidP="000E3CE5">
      <w:pPr>
        <w:pStyle w:val="ekvgrundtexthalbe"/>
      </w:pPr>
      <w: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48260</wp:posOffset>
            </wp:positionV>
            <wp:extent cx="2091690" cy="1031240"/>
            <wp:effectExtent l="0" t="0" r="0" b="0"/>
            <wp:wrapNone/>
            <wp:docPr id="234" name="Grafik 234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Grafik 234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40640</wp:posOffset>
            </wp:positionV>
            <wp:extent cx="2091690" cy="1031240"/>
            <wp:effectExtent l="0" t="0" r="0" b="0"/>
            <wp:wrapNone/>
            <wp:docPr id="236" name="Grafik 236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Grafik 236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ACA" w:rsidRDefault="00292ACA" w:rsidP="000E3CE5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2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  <w:gridCol w:w="208"/>
        <w:gridCol w:w="26"/>
        <w:gridCol w:w="283"/>
        <w:gridCol w:w="245"/>
        <w:gridCol w:w="283"/>
        <w:gridCol w:w="39"/>
        <w:gridCol w:w="528"/>
        <w:gridCol w:w="39"/>
        <w:gridCol w:w="244"/>
        <w:gridCol w:w="323"/>
        <w:gridCol w:w="244"/>
        <w:gridCol w:w="39"/>
        <w:gridCol w:w="188"/>
        <w:gridCol w:w="39"/>
        <w:gridCol w:w="528"/>
        <w:gridCol w:w="39"/>
        <w:gridCol w:w="195"/>
        <w:gridCol w:w="39"/>
        <w:gridCol w:w="283"/>
        <w:gridCol w:w="232"/>
        <w:gridCol w:w="283"/>
        <w:gridCol w:w="52"/>
        <w:gridCol w:w="515"/>
        <w:gridCol w:w="52"/>
        <w:gridCol w:w="231"/>
        <w:gridCol w:w="336"/>
        <w:gridCol w:w="218"/>
        <w:gridCol w:w="65"/>
        <w:gridCol w:w="162"/>
        <w:gridCol w:w="65"/>
      </w:tblGrid>
      <w:tr w:rsidR="008F0DE1" w:rsidTr="00841B85">
        <w:trPr>
          <w:trHeight w:hRule="exact" w:val="510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9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15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trHeight w:hRule="exact" w:val="454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F0DE1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6209A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86209A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Default="008F0DE1" w:rsidP="00841B85">
            <w:pPr>
              <w:pStyle w:val="ekvbild"/>
              <w:rPr>
                <w:lang w:eastAsia="de-DE"/>
              </w:rPr>
            </w:pPr>
          </w:p>
          <w:p w:rsidR="008F0DE1" w:rsidRDefault="008F0DE1" w:rsidP="00841B85">
            <w:pPr>
              <w:rPr>
                <w:lang w:eastAsia="de-DE"/>
              </w:rPr>
            </w:pPr>
          </w:p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6209A" w:rsidTr="0086209A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  <w:r>
              <w:t>6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 w:val="restart"/>
            <w:vAlign w:val="bottom"/>
          </w:tcPr>
          <w:p w:rsidR="0086209A" w:rsidRDefault="0086209A" w:rsidP="0086209A">
            <w:pPr>
              <w:pStyle w:val="ekvbild"/>
              <w:jc w:val="right"/>
              <w:rPr>
                <w:lang w:eastAsia="de-DE"/>
              </w:rPr>
            </w:pPr>
            <w:r>
              <w:rPr>
                <w:lang w:eastAsia="de-DE"/>
              </w:rPr>
              <w:drawing>
                <wp:inline distT="0" distB="0" distL="0" distR="0">
                  <wp:extent cx="1526400" cy="1126800"/>
                  <wp:effectExtent l="0" t="0" r="0" b="0"/>
                  <wp:docPr id="302" name="Grafik 302" descr="D:\Klett_Rechenrabe\Illus Raben\S077253525_KV_13_Trax_zeigt_spric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00" cy="112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333333"/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  <w:r>
              <w:t>9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</w:tbl>
    <w:p w:rsidR="008F0DE1" w:rsidRPr="00977058" w:rsidRDefault="008F0DE1" w:rsidP="008F0DE1">
      <w:pPr>
        <w:pStyle w:val="ekvAufgabeTrennlinie"/>
        <w:rPr>
          <w:sz w:val="18"/>
          <w:szCs w:val="18"/>
        </w:rPr>
      </w:pPr>
    </w:p>
    <w:p w:rsidR="008F0DE1" w:rsidRDefault="008F0DE1" w:rsidP="008F0DE1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3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26B62BA2" wp14:editId="35B49DC0">
                  <wp:extent cx="237490" cy="232410"/>
                  <wp:effectExtent l="0" t="0" r="0" b="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6D14958E" wp14:editId="49BA5B60">
                  <wp:extent cx="237490" cy="232410"/>
                  <wp:effectExtent l="0" t="0" r="0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0D505635" wp14:editId="5E07EB0C">
                  <wp:extent cx="237490" cy="232410"/>
                  <wp:effectExtent l="0" t="0" r="0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70D1033F" wp14:editId="1D768A90">
                  <wp:extent cx="237490" cy="23241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</w:tr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4960" behindDoc="1" locked="0" layoutInCell="1" allowOverlap="1" wp14:anchorId="47A00D00" wp14:editId="621F9A0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5984" behindDoc="1" locked="0" layoutInCell="1" allowOverlap="1" wp14:anchorId="7165075C" wp14:editId="4BD8483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7008" behindDoc="1" locked="0" layoutInCell="1" allowOverlap="1" wp14:anchorId="43562557" wp14:editId="5AE3548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8032" behindDoc="1" locked="0" layoutInCell="1" allowOverlap="1" wp14:anchorId="5E2E4AF4" wp14:editId="30FE6E4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</w:tr>
      <w:tr w:rsidR="008F0DE1" w:rsidRPr="005C0FBD" w:rsidTr="00292AC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4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473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280666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</w:tr>
    </w:tbl>
    <w:p w:rsidR="00292ACA" w:rsidRDefault="00292ACA" w:rsidP="00292ACA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292ACA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</w:tr>
      <w:tr w:rsidR="00292ACA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5" name="Grafik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6" name="Grafik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7" name="Grafik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8" name="Grafik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</w:tr>
      <w:tr w:rsidR="00292ACA" w:rsidRPr="005C0FBD" w:rsidTr="008B7F6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280666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73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292ACA" w:rsidRDefault="00292ACA" w:rsidP="00292ACA">
            <w:pPr>
              <w:pStyle w:val="ekvzwanzigerfeld"/>
              <w:spacing w:line="520" w:lineRule="exact"/>
              <w:rPr>
                <w:rStyle w:val="ekvlsung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280666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</w:tr>
    </w:tbl>
    <w:p w:rsidR="00280666" w:rsidRDefault="00280666" w:rsidP="008B7F6C">
      <w:pPr>
        <w:spacing w:line="40" w:lineRule="exact"/>
        <w:sectPr w:rsidR="00280666" w:rsidSect="00054A93"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C40CE" w:rsidRPr="00C172AE" w:rsidTr="00E45C98">
        <w:trPr>
          <w:trHeight w:hRule="exact" w:val="510"/>
        </w:trPr>
        <w:tc>
          <w:tcPr>
            <w:tcW w:w="1243" w:type="dxa"/>
            <w:noWrap/>
            <w:vAlign w:val="bottom"/>
          </w:tcPr>
          <w:p w:rsidR="00DC40CE" w:rsidRPr="00AE65F6" w:rsidRDefault="00DC40CE" w:rsidP="00E45C98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C40CE" w:rsidRPr="0006258C" w:rsidRDefault="00DC40CE" w:rsidP="00E45C98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C40CE" w:rsidRPr="00C172AE" w:rsidRDefault="00DC40CE" w:rsidP="00E45C98">
            <w:pPr>
              <w:pStyle w:val="ekvkvnummer"/>
            </w:pPr>
            <w:r>
              <w:t xml:space="preserve">KV </w:t>
            </w:r>
            <w:r w:rsidR="00280666">
              <w:t>95</w:t>
            </w:r>
          </w:p>
        </w:tc>
      </w:tr>
      <w:tr w:rsidR="00DC40CE" w:rsidRPr="00BF17F2" w:rsidTr="00E45C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C40CE" w:rsidRPr="00BF17F2" w:rsidRDefault="00DC40CE" w:rsidP="00E45C98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C40CE" w:rsidRPr="00BF17F2" w:rsidRDefault="00DC40CE" w:rsidP="00E45C98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>
              <w:rPr>
                <w:rStyle w:val="ekvfett"/>
                <w:sz w:val="35"/>
                <w:szCs w:val="35"/>
              </w:rPr>
              <w:t>5</w:t>
            </w:r>
            <w:r w:rsidRPr="004602A9">
              <w:rPr>
                <w:rStyle w:val="ekvfett"/>
                <w:sz w:val="35"/>
                <w:szCs w:val="35"/>
              </w:rPr>
              <w:t>A</w:t>
            </w:r>
            <w:r>
              <w:t xml:space="preserve">  </w:t>
            </w:r>
            <w:r w:rsidRPr="004602A9">
              <w:t xml:space="preserve">Seite </w:t>
            </w:r>
            <w:r>
              <w:t>2</w:t>
            </w:r>
            <w:r w:rsidRPr="004602A9">
              <w:t xml:space="preserve">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4139C5" w:rsidRDefault="008B7F6C" w:rsidP="004139C5">
      <w:r>
        <w:drawing>
          <wp:anchor distT="0" distB="0" distL="114300" distR="114300" simplePos="0" relativeHeight="251966464" behindDoc="0" locked="0" layoutInCell="1" allowOverlap="1" wp14:anchorId="58ADBDFA" wp14:editId="1C5E1024">
            <wp:simplePos x="0" y="0"/>
            <wp:positionH relativeFrom="margin">
              <wp:posOffset>2232660</wp:posOffset>
            </wp:positionH>
            <wp:positionV relativeFrom="paragraph">
              <wp:posOffset>333375</wp:posOffset>
            </wp:positionV>
            <wp:extent cx="1405890" cy="441325"/>
            <wp:effectExtent l="0" t="0" r="0" b="0"/>
            <wp:wrapNone/>
            <wp:docPr id="5" name="Grafik 5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964416" behindDoc="0" locked="0" layoutInCell="1" allowOverlap="1" wp14:anchorId="019033F4" wp14:editId="1425D3A9">
            <wp:simplePos x="0" y="0"/>
            <wp:positionH relativeFrom="column">
              <wp:posOffset>1106805</wp:posOffset>
            </wp:positionH>
            <wp:positionV relativeFrom="paragraph">
              <wp:posOffset>337185</wp:posOffset>
            </wp:positionV>
            <wp:extent cx="1405890" cy="441325"/>
            <wp:effectExtent l="0" t="0" r="0" b="0"/>
            <wp:wrapNone/>
            <wp:docPr id="4" name="Grafik 4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825"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336550</wp:posOffset>
            </wp:positionV>
            <wp:extent cx="1405890" cy="441325"/>
            <wp:effectExtent l="0" t="0" r="0" b="0"/>
            <wp:wrapNone/>
            <wp:docPr id="141" name="Grafik 141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097" cy="441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C5" w:rsidRDefault="004139C5" w:rsidP="004139C5">
      <w:pPr>
        <w:pStyle w:val="ekvnummerierung"/>
        <w:framePr w:wrap="around"/>
      </w:pPr>
      <w:r>
        <w:t>4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321"/>
        <w:gridCol w:w="443"/>
        <w:gridCol w:w="1322"/>
        <w:gridCol w:w="443"/>
        <w:gridCol w:w="1322"/>
        <w:gridCol w:w="440"/>
        <w:gridCol w:w="441"/>
        <w:gridCol w:w="440"/>
        <w:gridCol w:w="441"/>
        <w:gridCol w:w="440"/>
        <w:gridCol w:w="441"/>
        <w:gridCol w:w="440"/>
        <w:gridCol w:w="441"/>
        <w:gridCol w:w="539"/>
      </w:tblGrid>
      <w:tr w:rsidR="004139C5" w:rsidTr="003D1DCF">
        <w:tc>
          <w:tcPr>
            <w:tcW w:w="442" w:type="dxa"/>
          </w:tcPr>
          <w:p w:rsidR="004139C5" w:rsidRDefault="004139C5" w:rsidP="00841B85"/>
        </w:tc>
        <w:tc>
          <w:tcPr>
            <w:tcW w:w="1321" w:type="dxa"/>
          </w:tcPr>
          <w:p w:rsidR="004139C5" w:rsidRPr="008B7F6C" w:rsidRDefault="004139C5" w:rsidP="004139C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3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1322" w:type="dxa"/>
          </w:tcPr>
          <w:p w:rsidR="004139C5" w:rsidRPr="008B7F6C" w:rsidRDefault="004139C5" w:rsidP="004139C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3" w:type="dxa"/>
          </w:tcPr>
          <w:p w:rsidR="004139C5" w:rsidRDefault="004139C5" w:rsidP="004139C5">
            <w:pPr>
              <w:spacing w:line="200" w:lineRule="exact"/>
              <w:jc w:val="center"/>
            </w:pPr>
          </w:p>
        </w:tc>
        <w:tc>
          <w:tcPr>
            <w:tcW w:w="1322" w:type="dxa"/>
          </w:tcPr>
          <w:p w:rsidR="004139C5" w:rsidRPr="008B7F6C" w:rsidRDefault="004139C5" w:rsidP="004139C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0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1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0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1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0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1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0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441" w:type="dxa"/>
          </w:tcPr>
          <w:p w:rsidR="004139C5" w:rsidRDefault="004139C5" w:rsidP="004139C5">
            <w:pPr>
              <w:jc w:val="center"/>
            </w:pPr>
          </w:p>
        </w:tc>
        <w:tc>
          <w:tcPr>
            <w:tcW w:w="539" w:type="dxa"/>
          </w:tcPr>
          <w:p w:rsidR="004139C5" w:rsidRDefault="004139C5" w:rsidP="004139C5">
            <w:pPr>
              <w:jc w:val="center"/>
            </w:pPr>
          </w:p>
        </w:tc>
      </w:tr>
    </w:tbl>
    <w:p w:rsidR="004139C5" w:rsidRDefault="004139C5" w:rsidP="004139C5">
      <w:r>
        <w:rPr>
          <w:b/>
        </w:rPr>
        <w:drawing>
          <wp:anchor distT="0" distB="0" distL="114300" distR="114300" simplePos="0" relativeHeight="251961344" behindDoc="0" locked="0" layoutInCell="1" allowOverlap="1" wp14:anchorId="29639695" wp14:editId="6C9488F9">
            <wp:simplePos x="0" y="0"/>
            <wp:positionH relativeFrom="margin">
              <wp:posOffset>72390</wp:posOffset>
            </wp:positionH>
            <wp:positionV relativeFrom="paragraph">
              <wp:posOffset>3810</wp:posOffset>
            </wp:positionV>
            <wp:extent cx="5939790" cy="274368"/>
            <wp:effectExtent l="0" t="0" r="3810" b="0"/>
            <wp:wrapNone/>
            <wp:docPr id="8" name="Grafik 8" descr="D:\Klett_Rechenrabe\201919\Illus\Strahl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1422" r="1988"/>
                    <a:stretch/>
                  </pic:blipFill>
                  <pic:spPr bwMode="auto">
                    <a:xfrm>
                      <a:off x="0" y="0"/>
                      <a:ext cx="5939790" cy="274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440"/>
        <w:gridCol w:w="440"/>
        <w:gridCol w:w="441"/>
        <w:gridCol w:w="443"/>
        <w:gridCol w:w="441"/>
        <w:gridCol w:w="440"/>
        <w:gridCol w:w="441"/>
        <w:gridCol w:w="443"/>
        <w:gridCol w:w="441"/>
        <w:gridCol w:w="440"/>
        <w:gridCol w:w="441"/>
        <w:gridCol w:w="440"/>
        <w:gridCol w:w="441"/>
        <w:gridCol w:w="440"/>
        <w:gridCol w:w="441"/>
        <w:gridCol w:w="440"/>
        <w:gridCol w:w="441"/>
        <w:gridCol w:w="440"/>
        <w:gridCol w:w="441"/>
        <w:gridCol w:w="539"/>
      </w:tblGrid>
      <w:tr w:rsidR="004139C5" w:rsidTr="004139C5">
        <w:tc>
          <w:tcPr>
            <w:tcW w:w="445" w:type="dxa"/>
          </w:tcPr>
          <w:p w:rsidR="004139C5" w:rsidRDefault="004139C5" w:rsidP="004139C5">
            <w:r>
              <w:t>0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>
            <w:r>
              <w:t>4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>
            <w:r>
              <w:t>8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>
            <w:r>
              <w:t>20</w:t>
            </w: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321"/>
        <w:gridCol w:w="443"/>
        <w:gridCol w:w="1322"/>
        <w:gridCol w:w="443"/>
        <w:gridCol w:w="1322"/>
        <w:gridCol w:w="1762"/>
        <w:gridCol w:w="1762"/>
        <w:gridCol w:w="539"/>
      </w:tblGrid>
      <w:tr w:rsidR="00476F07" w:rsidTr="00476F07">
        <w:tc>
          <w:tcPr>
            <w:tcW w:w="442" w:type="dxa"/>
          </w:tcPr>
          <w:p w:rsidR="00476F07" w:rsidRDefault="00476F07" w:rsidP="008B7F6C"/>
        </w:tc>
        <w:tc>
          <w:tcPr>
            <w:tcW w:w="1321" w:type="dxa"/>
          </w:tcPr>
          <w:p w:rsidR="00476F07" w:rsidRPr="008B7F6C" w:rsidRDefault="00476F0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</w:tcPr>
          <w:p w:rsidR="00476F07" w:rsidRDefault="00476F07" w:rsidP="008B7F6C">
            <w:pPr>
              <w:jc w:val="center"/>
            </w:pPr>
          </w:p>
        </w:tc>
        <w:tc>
          <w:tcPr>
            <w:tcW w:w="1322" w:type="dxa"/>
          </w:tcPr>
          <w:p w:rsidR="00476F07" w:rsidRPr="008B7F6C" w:rsidRDefault="00476F0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</w:tcPr>
          <w:p w:rsidR="00476F07" w:rsidRDefault="00476F07" w:rsidP="008B7F6C">
            <w:pPr>
              <w:spacing w:line="200" w:lineRule="exact"/>
              <w:jc w:val="center"/>
            </w:pPr>
          </w:p>
        </w:tc>
        <w:tc>
          <w:tcPr>
            <w:tcW w:w="1322" w:type="dxa"/>
          </w:tcPr>
          <w:p w:rsidR="00476F07" w:rsidRPr="008B7F6C" w:rsidRDefault="00476F07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drawing>
                <wp:anchor distT="0" distB="0" distL="114300" distR="114300" simplePos="0" relativeHeight="252039168" behindDoc="0" locked="0" layoutInCell="1" allowOverlap="1" wp14:anchorId="096FAEEF" wp14:editId="1C96C398">
                  <wp:simplePos x="0" y="0"/>
                  <wp:positionH relativeFrom="margin">
                    <wp:posOffset>455930</wp:posOffset>
                  </wp:positionH>
                  <wp:positionV relativeFrom="paragraph">
                    <wp:posOffset>39370</wp:posOffset>
                  </wp:positionV>
                  <wp:extent cx="1405890" cy="441325"/>
                  <wp:effectExtent l="0" t="0" r="0" b="0"/>
                  <wp:wrapNone/>
                  <wp:docPr id="7" name="Grafik 7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589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drawing>
                <wp:anchor distT="0" distB="0" distL="114300" distR="114300" simplePos="0" relativeHeight="252038144" behindDoc="0" locked="0" layoutInCell="1" allowOverlap="1" wp14:anchorId="5EDA5D9B" wp14:editId="7A45F6C5">
                  <wp:simplePos x="0" y="0"/>
                  <wp:positionH relativeFrom="margin">
                    <wp:posOffset>-2544445</wp:posOffset>
                  </wp:positionH>
                  <wp:positionV relativeFrom="paragraph">
                    <wp:posOffset>186690</wp:posOffset>
                  </wp:positionV>
                  <wp:extent cx="5939790" cy="274320"/>
                  <wp:effectExtent l="0" t="0" r="3810" b="0"/>
                  <wp:wrapNone/>
                  <wp:docPr id="6" name="Grafik 6" descr="D:\Klett_Rechenrabe\201919\Illus\Strahl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" t="1422" r="1988"/>
                          <a:stretch/>
                        </pic:blipFill>
                        <pic:spPr bwMode="auto">
                          <a:xfrm>
                            <a:off x="0" y="0"/>
                            <a:ext cx="593979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1762" w:type="dxa"/>
          </w:tcPr>
          <w:p w:rsidR="00476F07" w:rsidRPr="008B7F6C" w:rsidRDefault="00476F07" w:rsidP="00476F07">
            <w:pPr>
              <w:spacing w:line="200" w:lineRule="exact"/>
              <w:rPr>
                <w:sz w:val="20"/>
                <w:szCs w:val="20"/>
              </w:rPr>
            </w:pPr>
            <w:r>
              <w:drawing>
                <wp:anchor distT="0" distB="0" distL="114300" distR="114300" simplePos="0" relativeHeight="252040192" behindDoc="0" locked="0" layoutInCell="1" allowOverlap="1" wp14:anchorId="6918E03F" wp14:editId="7A5FB450">
                  <wp:simplePos x="0" y="0"/>
                  <wp:positionH relativeFrom="margin">
                    <wp:posOffset>738505</wp:posOffset>
                  </wp:positionH>
                  <wp:positionV relativeFrom="paragraph">
                    <wp:posOffset>40005</wp:posOffset>
                  </wp:positionV>
                  <wp:extent cx="1405890" cy="441325"/>
                  <wp:effectExtent l="0" t="0" r="0" b="0"/>
                  <wp:wrapNone/>
                  <wp:docPr id="9" name="Grafik 9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405890" cy="44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1762" w:type="dxa"/>
          </w:tcPr>
          <w:p w:rsidR="00476F07" w:rsidRDefault="00476F07" w:rsidP="00476F07">
            <w:pPr>
              <w:spacing w:line="200" w:lineRule="exact"/>
              <w:ind w:right="567"/>
              <w:jc w:val="center"/>
            </w:pPr>
            <w:r>
              <w:rPr>
                <w:sz w:val="20"/>
                <w:szCs w:val="20"/>
              </w:rPr>
              <w:t>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</w:tcPr>
          <w:p w:rsidR="00476F07" w:rsidRDefault="00476F07" w:rsidP="008B7F6C">
            <w:pPr>
              <w:jc w:val="center"/>
            </w:pP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6"/>
      </w:tblGrid>
      <w:tr w:rsidR="008B7F6C" w:rsidTr="00280666">
        <w:tc>
          <w:tcPr>
            <w:tcW w:w="445" w:type="dxa"/>
          </w:tcPr>
          <w:p w:rsidR="008B7F6C" w:rsidRDefault="008B7F6C" w:rsidP="00E45C98">
            <w:r>
              <w:t>0</w:t>
            </w:r>
          </w:p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280666" w:rsidP="00E45C98">
            <w:r>
              <w:t>15</w:t>
            </w:r>
          </w:p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>
            <w:r>
              <w:t>19</w:t>
            </w:r>
          </w:p>
        </w:tc>
        <w:tc>
          <w:tcPr>
            <w:tcW w:w="446" w:type="dxa"/>
          </w:tcPr>
          <w:p w:rsidR="008B7F6C" w:rsidRDefault="008B7F6C" w:rsidP="00E45C98">
            <w:r>
              <w:t>20</w:t>
            </w:r>
          </w:p>
        </w:tc>
      </w:tr>
    </w:tbl>
    <w:p w:rsidR="003521B1" w:rsidRDefault="003521B1" w:rsidP="003521B1">
      <w:pPr>
        <w:pStyle w:val="ekvgrundtexthalbe"/>
      </w:pPr>
    </w:p>
    <w:p w:rsidR="003521B1" w:rsidRPr="00977058" w:rsidRDefault="003521B1" w:rsidP="003521B1">
      <w:pPr>
        <w:pStyle w:val="ekvAufgabeTrennlinie"/>
        <w:rPr>
          <w:sz w:val="18"/>
          <w:szCs w:val="18"/>
        </w:rPr>
      </w:pPr>
    </w:p>
    <w:p w:rsidR="003521B1" w:rsidRDefault="003521B1" w:rsidP="003521B1">
      <w:pPr>
        <w:pStyle w:val="ekvgrundtexthalbe"/>
      </w:pPr>
    </w:p>
    <w:p w:rsidR="003521B1" w:rsidRDefault="00D808C6" w:rsidP="00DD701C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5CDE892C" wp14:editId="6041492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012180" cy="2232000"/>
                <wp:effectExtent l="0" t="0" r="762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2232000"/>
                          <a:chOff x="0" y="0"/>
                          <a:chExt cx="6012180" cy="254254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500" y="1905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0" y="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35588" id="Gruppieren 17" o:spid="_x0000_s1026" style="position:absolute;margin-left:0;margin-top:12.9pt;width:473.4pt;height:175.75pt;z-index:-251333632;mso-position-horizontal:left;mso-position-horizontal-relative:margin;mso-width-relative:margin;mso-height-relative:margin" coordsize="60121,254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7" type="#_x0000_t75" style="position:absolute;top:228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">
                  <v:imagedata r:id="rId13" o:title=""/>
                  <o:lock v:ext="edit" aspectratio="f"/>
                </v:shape>
                <v:shape id="Grafik 19" o:spid="_x0000_s1028" type="#_x0000_t75" style="position:absolute;left:20955;top:190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">
                  <v:imagedata r:id="rId13" o:title=""/>
                  <o:lock v:ext="edit" aspectratio="f"/>
                </v:shape>
                <v:shape id="Grafik 20" o:spid="_x0000_s1029" type="#_x0000_t75" style="position:absolute;left:41910;width:18211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">
                  <v:imagedata r:id="rId13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:rsidR="003521B1" w:rsidRDefault="003521B1" w:rsidP="003521B1">
      <w:pPr>
        <w:pStyle w:val="ekvnummerierung"/>
        <w:framePr w:wrap="around"/>
      </w:pPr>
      <w:r>
        <w:t>5</w:t>
      </w:r>
    </w:p>
    <w:tbl>
      <w:tblPr>
        <w:tblStyle w:val="Tabellenraster"/>
        <w:tblW w:w="8935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40"/>
        <w:gridCol w:w="554"/>
        <w:gridCol w:w="340"/>
        <w:gridCol w:w="554"/>
        <w:gridCol w:w="935"/>
        <w:gridCol w:w="554"/>
        <w:gridCol w:w="340"/>
        <w:gridCol w:w="567"/>
        <w:gridCol w:w="340"/>
        <w:gridCol w:w="567"/>
        <w:gridCol w:w="935"/>
        <w:gridCol w:w="554"/>
        <w:gridCol w:w="340"/>
        <w:gridCol w:w="567"/>
        <w:gridCol w:w="340"/>
        <w:gridCol w:w="554"/>
      </w:tblGrid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D808C6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19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0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17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2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28066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09754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280666">
        <w:trPr>
          <w:trHeight w:hRule="exact" w:val="510"/>
        </w:trPr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D808C6" w:rsidP="00E45C98">
            <w:pPr>
              <w:spacing w:line="620" w:lineRule="exact"/>
              <w:jc w:val="cent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09754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  <w:bookmarkStart w:id="1" w:name="_GoBack"/>
            <w:bookmarkEnd w:id="1"/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</w:tr>
      <w:tr w:rsidR="003521B1" w:rsidTr="00E45C98">
        <w:trPr>
          <w:trHeight w:hRule="exact" w:val="510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D808C6" w:rsidP="00E45C98">
            <w:pPr>
              <w:spacing w:line="620" w:lineRule="exact"/>
              <w:jc w:val="center"/>
            </w:pPr>
            <w:r>
              <w:t>8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28066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</w:tr>
    </w:tbl>
    <w:p w:rsidR="003521B1" w:rsidRDefault="003521B1" w:rsidP="003521B1"/>
    <w:p w:rsidR="00DC40CE" w:rsidRPr="00977058" w:rsidRDefault="00DC40CE" w:rsidP="00DC40CE">
      <w:pPr>
        <w:pStyle w:val="ekvAufgabeTrennlinie"/>
        <w:rPr>
          <w:sz w:val="18"/>
          <w:szCs w:val="18"/>
        </w:rPr>
      </w:pPr>
    </w:p>
    <w:p w:rsidR="00DC40CE" w:rsidRDefault="00DC40CE" w:rsidP="00DC40CE">
      <w:pPr>
        <w:pStyle w:val="ekvgrundtexthalbe"/>
      </w:pPr>
      <w:r w:rsidRPr="00DC40CE">
        <w:drawing>
          <wp:anchor distT="0" distB="0" distL="114300" distR="114300" simplePos="0" relativeHeight="251987968" behindDoc="0" locked="0" layoutInCell="1" allowOverlap="1" wp14:anchorId="15DCCE54" wp14:editId="52E4332C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389" name="Grafik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0CE" w:rsidRDefault="00DC40CE" w:rsidP="00DC40CE">
      <w:pPr>
        <w:pStyle w:val="ekvnummerierung"/>
        <w:framePr w:wrap="around"/>
      </w:pPr>
      <w:r>
        <w:t>6</w:t>
      </w:r>
    </w:p>
    <w:p w:rsidR="00DC40CE" w:rsidRDefault="00DC40CE" w:rsidP="00DC40CE">
      <w:r>
        <w:t>Setze &lt;, &gt;, = ein.</w:t>
      </w:r>
      <w:r w:rsidRPr="00DC40CE">
        <w:t xml:space="preserve"> </w:t>
      </w:r>
    </w:p>
    <w:p w:rsidR="00DC40CE" w:rsidRDefault="00DC40CE" w:rsidP="00DC40CE">
      <w:pPr>
        <w:pStyle w:val="ekvgrundtexthalbe"/>
      </w:pPr>
    </w:p>
    <w:tbl>
      <w:tblPr>
        <w:tblStyle w:val="Tabellenraster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84"/>
        <w:gridCol w:w="454"/>
        <w:gridCol w:w="454"/>
        <w:gridCol w:w="454"/>
        <w:gridCol w:w="453"/>
        <w:gridCol w:w="453"/>
        <w:gridCol w:w="453"/>
        <w:gridCol w:w="454"/>
        <w:gridCol w:w="454"/>
        <w:gridCol w:w="454"/>
        <w:gridCol w:w="454"/>
        <w:gridCol w:w="454"/>
        <w:gridCol w:w="453"/>
        <w:gridCol w:w="453"/>
        <w:gridCol w:w="453"/>
        <w:gridCol w:w="453"/>
        <w:gridCol w:w="453"/>
        <w:gridCol w:w="453"/>
        <w:gridCol w:w="283"/>
        <w:gridCol w:w="453"/>
      </w:tblGrid>
      <w:tr w:rsidR="00280666" w:rsidTr="00280666">
        <w:trPr>
          <w:trHeight w:hRule="exact" w:val="482"/>
        </w:trPr>
        <w:tc>
          <w:tcPr>
            <w:tcW w:w="455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 xml:space="preserve">  5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51572B63" wp14:editId="18285E64">
                      <wp:extent cx="176530" cy="176530"/>
                      <wp:effectExtent l="5080" t="6350" r="8890" b="7620"/>
                      <wp:docPr id="383" name="Ellips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7EEE57" id="Ellipse 38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 xml:space="preserve">  9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17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  <w:tc>
          <w:tcPr>
            <w:tcW w:w="454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5FB9EB9B" wp14:editId="7A908BDF">
                      <wp:extent cx="176530" cy="176530"/>
                      <wp:effectExtent l="5080" t="6350" r="8890" b="7620"/>
                      <wp:docPr id="27" name="Ellips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1084AB" id="Ellipse 27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QU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ApWWQU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453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1652DFCD" wp14:editId="046083A2">
                      <wp:extent cx="176530" cy="176530"/>
                      <wp:effectExtent l="5080" t="6350" r="8890" b="7620"/>
                      <wp:docPr id="14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9F2A86D" id="Ellipse 14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Ye3w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  <w:tc>
          <w:tcPr>
            <w:tcW w:w="283" w:type="dxa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8</w:t>
            </w:r>
          </w:p>
        </w:tc>
      </w:tr>
      <w:tr w:rsidR="00280666" w:rsidTr="00280666">
        <w:trPr>
          <w:trHeight w:hRule="exact" w:val="482"/>
        </w:trPr>
        <w:tc>
          <w:tcPr>
            <w:tcW w:w="455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12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280666" w:rsidRDefault="00280666" w:rsidP="00280666">
            <w:pPr>
              <w:jc w:val="center"/>
            </w:pPr>
            <w:r>
              <w:t>5</w:t>
            </w:r>
          </w:p>
        </w:tc>
        <w:tc>
          <w:tcPr>
            <w:tcW w:w="454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05A68E42" wp14:editId="61AC3A7D">
                      <wp:extent cx="176530" cy="176530"/>
                      <wp:effectExtent l="5080" t="6350" r="8890" b="7620"/>
                      <wp:docPr id="23" name="El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D6372B7" id="Ellipse 2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ar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Czehar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16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14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274CB650" wp14:editId="44FAD9ED">
                      <wp:extent cx="176530" cy="176530"/>
                      <wp:effectExtent l="5080" t="6350" r="8890" b="7620"/>
                      <wp:docPr id="28" name="Ellips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12BE57" id="Ellipse 28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6T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IV6T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280666" w:rsidRDefault="00280666" w:rsidP="00280666">
            <w:pPr>
              <w:jc w:val="center"/>
            </w:pPr>
            <w:r>
              <w:t>8</w:t>
            </w: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</w:tcPr>
          <w:p w:rsidR="00280666" w:rsidRDefault="00280666" w:rsidP="00280666">
            <w:pPr>
              <w:jc w:val="center"/>
            </w:pP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19</w:t>
            </w:r>
          </w:p>
        </w:tc>
        <w:tc>
          <w:tcPr>
            <w:tcW w:w="453" w:type="dxa"/>
            <w:vAlign w:val="bottom"/>
          </w:tcPr>
          <w:p w:rsidR="00280666" w:rsidRDefault="00280666" w:rsidP="00280666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66874225" wp14:editId="6E01789B">
                      <wp:extent cx="176530" cy="176530"/>
                      <wp:effectExtent l="5080" t="6350" r="8890" b="7620"/>
                      <wp:docPr id="12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2D89AB0" id="Ellipse 12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T3+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dT3+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13</w:t>
            </w:r>
          </w:p>
        </w:tc>
        <w:tc>
          <w:tcPr>
            <w:tcW w:w="283" w:type="dxa"/>
            <w:vAlign w:val="center"/>
          </w:tcPr>
          <w:p w:rsidR="00280666" w:rsidRDefault="00280666" w:rsidP="00280666">
            <w:pPr>
              <w:jc w:val="center"/>
            </w:pPr>
            <w:r>
              <w:t>+</w:t>
            </w:r>
          </w:p>
        </w:tc>
        <w:tc>
          <w:tcPr>
            <w:tcW w:w="453" w:type="dxa"/>
            <w:vAlign w:val="center"/>
          </w:tcPr>
          <w:p w:rsidR="00280666" w:rsidRDefault="00280666" w:rsidP="00280666">
            <w:pPr>
              <w:jc w:val="center"/>
            </w:pPr>
            <w:r>
              <w:t>6</w:t>
            </w:r>
          </w:p>
        </w:tc>
      </w:tr>
    </w:tbl>
    <w:p w:rsidR="008F7B62" w:rsidRPr="00977058" w:rsidRDefault="008F7B62" w:rsidP="008F7B62">
      <w:pPr>
        <w:pStyle w:val="ekvAufgabeTrennlinie"/>
        <w:rPr>
          <w:sz w:val="18"/>
          <w:szCs w:val="18"/>
        </w:rPr>
      </w:pPr>
    </w:p>
    <w:p w:rsidR="008F7B62" w:rsidRDefault="008F7B62" w:rsidP="00DD701C">
      <w:pPr>
        <w:pStyle w:val="ekvnummerierung"/>
        <w:framePr w:wrap="around" w:x="7195" w:y="194"/>
      </w:pPr>
      <w:r>
        <w:t>8</w:t>
      </w:r>
    </w:p>
    <w:p w:rsidR="008F7B62" w:rsidRDefault="00FE610C" w:rsidP="008F7B62">
      <w:pPr>
        <w:pStyle w:val="ekvgrundtexthalbe"/>
      </w:pPr>
      <w:r w:rsidRPr="00DC40CE">
        <w:drawing>
          <wp:anchor distT="0" distB="0" distL="114300" distR="114300" simplePos="0" relativeHeight="252026880" behindDoc="0" locked="0" layoutInCell="1" allowOverlap="1" wp14:anchorId="0FCD70BA" wp14:editId="576A50E8">
            <wp:simplePos x="0" y="0"/>
            <wp:positionH relativeFrom="page">
              <wp:posOffset>4337050</wp:posOffset>
            </wp:positionH>
            <wp:positionV relativeFrom="paragraph">
              <wp:posOffset>93345</wp:posOffset>
            </wp:positionV>
            <wp:extent cx="288290" cy="28829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62" w:rsidRPr="00DC40CE">
        <w:drawing>
          <wp:anchor distT="0" distB="0" distL="114300" distR="114300" simplePos="0" relativeHeight="252005376" behindDoc="0" locked="0" layoutInCell="1" allowOverlap="1" wp14:anchorId="3BF54A50" wp14:editId="4C30A86B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253" name="Grafi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B62" w:rsidRDefault="008F7B62" w:rsidP="008F7B62">
      <w:pPr>
        <w:pStyle w:val="ekvnummerierung"/>
        <w:framePr w:wrap="around"/>
      </w:pPr>
      <w:r>
        <w:t>7</w:t>
      </w:r>
    </w:p>
    <w:p w:rsidR="008F7B62" w:rsidRDefault="008F7B62" w:rsidP="008F7B62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8E08CFA" wp14:editId="298D1B5A">
                <wp:simplePos x="0" y="0"/>
                <wp:positionH relativeFrom="column">
                  <wp:posOffset>3533775</wp:posOffset>
                </wp:positionH>
                <wp:positionV relativeFrom="paragraph">
                  <wp:posOffset>30480</wp:posOffset>
                </wp:positionV>
                <wp:extent cx="1804035" cy="1806575"/>
                <wp:effectExtent l="0" t="0" r="5715" b="3175"/>
                <wp:wrapNone/>
                <wp:docPr id="255" name="Gruppieren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035" cy="1806575"/>
                          <a:chOff x="0" y="-11430"/>
                          <a:chExt cx="1804035" cy="1806575"/>
                        </a:xfrm>
                      </wpg:grpSpPr>
                      <pic:pic xmlns:pic="http://schemas.openxmlformats.org/drawingml/2006/picture">
                        <pic:nvPicPr>
                          <pic:cNvPr id="256" name="Grafik 256" descr="D:\Klett_Rechenrabe\201919\Illus\Dreieck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"/>
                            <a:ext cx="1804035" cy="144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feld 270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495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6" name="Textfeld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53721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280666" w:rsidP="008F7B62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  <w:p w:rsidR="00865829" w:rsidRDefault="00865829"/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7" name="Textfeld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180" y="10553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4" name="Textfeld 284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10782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280666" w:rsidP="008F7B62">
                              <w:pPr>
                                <w:jc w:val="center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5" name="Textfeld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10934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6" name="Textfeld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" y="54864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280666" w:rsidP="008F7B62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116" name="Textfeld 116"/>
                        <wps:cNvSpPr txBox="1">
                          <a:spLocks noChangeArrowheads="1"/>
                        </wps:cNvSpPr>
                        <wps:spPr bwMode="auto">
                          <a:xfrm>
                            <a:off x="339090" y="1543050"/>
                            <a:ext cx="1295400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0666" w:rsidRDefault="00280666" w:rsidP="008F7B62">
                              <w:pPr>
                                <w:jc w:val="center"/>
                              </w:pPr>
                              <w:r>
                                <w:t>Zau</w:t>
                              </w:r>
                              <w:r w:rsidRPr="00476F07">
                                <w:rPr>
                                  <w:color w:val="808080" w:themeColor="background1" w:themeShade="80"/>
                                </w:rPr>
                                <w:t>ber</w:t>
                              </w:r>
                              <w:r>
                                <w:t>zahl 12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08CFA" id="Gruppieren 255" o:spid="_x0000_s1026" style="position:absolute;margin-left:278.25pt;margin-top:2.4pt;width:142.05pt;height:142.25pt;z-index:252020736;mso-width-relative:margin;mso-height-relative:margin" coordorigin=",-114" coordsize="18040,18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56" o:spid="_x0000_s1027" type="#_x0000_t75" style="position:absolute;top:-114;width:18040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">
                  <v:imagedata r:id="rId16" o:title="Dreie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70" o:spid="_x0000_s1028" type="#_x0000_t202" style="position:absolute;left:7696;top:495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76" o:spid="_x0000_s1029" type="#_x0000_t202" style="position:absolute;left:11049;top:5372;width:2520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280666" w:rsidP="008F7B62">
                        <w:pPr>
                          <w:jc w:val="center"/>
                        </w:pPr>
                        <w:r>
                          <w:t>6</w:t>
                        </w:r>
                      </w:p>
                      <w:p w:rsidR="00865829" w:rsidRDefault="00865829"/>
                    </w:txbxContent>
                  </v:textbox>
                </v:shape>
                <v:shape id="Textfeld 277" o:spid="_x0000_s1030" type="#_x0000_t202" style="position:absolute;left:14401;top:10553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84" o:spid="_x0000_s1031" type="#_x0000_t202" style="position:absolute;left:7696;top:10782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280666" w:rsidP="008F7B62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shape>
                <v:shape id="Textfeld 285" o:spid="_x0000_s1032" type="#_x0000_t202" style="position:absolute;left:990;top:10934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86" o:spid="_x0000_s1033" type="#_x0000_t202" style="position:absolute;left:4457;top:5486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280666" w:rsidP="008F7B62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shape>
                <v:shape id="Textfeld 116" o:spid="_x0000_s1034" type="#_x0000_t202" style="position:absolute;left:3390;top:15430;width:12954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" filled="f" stroked="f" strokeweight=".5pt">
                  <v:textbox inset="0,.7mm,0,0">
                    <w:txbxContent>
                      <w:p w:rsidR="00280666" w:rsidRDefault="00280666" w:rsidP="008F7B62">
                        <w:pPr>
                          <w:jc w:val="center"/>
                        </w:pPr>
                        <w:r>
                          <w:t>Zau</w:t>
                        </w:r>
                        <w:r w:rsidRPr="00476F07">
                          <w:rPr>
                            <w:color w:val="808080" w:themeColor="background1" w:themeShade="80"/>
                          </w:rPr>
                          <w:t>ber</w:t>
                        </w:r>
                        <w:r>
                          <w:t>zah</w:t>
                        </w:r>
                        <w:bookmarkStart w:id="2" w:name="_GoBack"/>
                        <w:bookmarkEnd w:id="2"/>
                        <w:r>
                          <w:t>l 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lenraster"/>
        <w:tblW w:w="3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</w:tblGrid>
      <w:tr w:rsidR="008F7B62" w:rsidTr="005B255D">
        <w:trPr>
          <w:trHeight w:hRule="exact" w:val="510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5B255D">
        <w:trPr>
          <w:trHeight w:hRule="exact" w:val="454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460" w:lineRule="exact"/>
              <w:rPr>
                <w:lang w:eastAsia="de-DE"/>
              </w:rPr>
            </w:pPr>
            <w:r w:rsidRPr="00FC41DA">
              <w:drawing>
                <wp:anchor distT="0" distB="0" distL="114300" distR="114300" simplePos="0" relativeHeight="252013568" behindDoc="0" locked="0" layoutInCell="1" allowOverlap="1" wp14:anchorId="48BA3248" wp14:editId="2A27CB13">
                  <wp:simplePos x="0" y="0"/>
                  <wp:positionH relativeFrom="column">
                    <wp:posOffset>-1113155</wp:posOffset>
                  </wp:positionH>
                  <wp:positionV relativeFrom="paragraph">
                    <wp:posOffset>4116705</wp:posOffset>
                  </wp:positionV>
                  <wp:extent cx="2091690" cy="1031240"/>
                  <wp:effectExtent l="0" t="0" r="0" b="0"/>
                  <wp:wrapNone/>
                  <wp:docPr id="241" name="Grafik 24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4592" behindDoc="0" locked="0" layoutInCell="1" allowOverlap="1" wp14:anchorId="53A6665A" wp14:editId="31B16B5B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4116070</wp:posOffset>
                  </wp:positionV>
                  <wp:extent cx="2091690" cy="1031240"/>
                  <wp:effectExtent l="0" t="0" r="0" b="0"/>
                  <wp:wrapNone/>
                  <wp:docPr id="242" name="Grafik 242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5616" behindDoc="0" locked="0" layoutInCell="1" allowOverlap="1" wp14:anchorId="7E7041AB" wp14:editId="3394457E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4125595</wp:posOffset>
                  </wp:positionV>
                  <wp:extent cx="2091690" cy="1031240"/>
                  <wp:effectExtent l="0" t="0" r="0" b="0"/>
                  <wp:wrapNone/>
                  <wp:docPr id="243" name="Grafik 24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6640" behindDoc="0" locked="0" layoutInCell="1" allowOverlap="1" wp14:anchorId="5A3ABCBA" wp14:editId="1A671020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6422390</wp:posOffset>
                  </wp:positionV>
                  <wp:extent cx="2091690" cy="1031240"/>
                  <wp:effectExtent l="0" t="0" r="0" b="0"/>
                  <wp:wrapNone/>
                  <wp:docPr id="245" name="Grafik 245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7664" behindDoc="0" locked="0" layoutInCell="1" allowOverlap="1" wp14:anchorId="7EE26C52" wp14:editId="4F6277AE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6417310</wp:posOffset>
                  </wp:positionV>
                  <wp:extent cx="2091690" cy="1031240"/>
                  <wp:effectExtent l="0" t="0" r="0" b="0"/>
                  <wp:wrapNone/>
                  <wp:docPr id="10" name="Grafik 10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8688" behindDoc="0" locked="0" layoutInCell="1" allowOverlap="1" wp14:anchorId="0F962BA6" wp14:editId="0F154631">
                  <wp:simplePos x="0" y="0"/>
                  <wp:positionH relativeFrom="column">
                    <wp:posOffset>3019425</wp:posOffset>
                  </wp:positionH>
                  <wp:positionV relativeFrom="paragraph">
                    <wp:posOffset>6419850</wp:posOffset>
                  </wp:positionV>
                  <wp:extent cx="2091690" cy="1031240"/>
                  <wp:effectExtent l="0" t="0" r="0" b="0"/>
                  <wp:wrapNone/>
                  <wp:docPr id="11" name="Grafik 1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280666" w:rsidP="00E45C98">
            <w:pPr>
              <w:spacing w:line="620" w:lineRule="exact"/>
              <w:jc w:val="center"/>
              <w:rPr>
                <w:rStyle w:val="ekvlsung"/>
              </w:rPr>
            </w:pPr>
            <w:r w:rsidRPr="00FC41DA">
              <w:drawing>
                <wp:anchor distT="0" distB="0" distL="114300" distR="114300" simplePos="0" relativeHeight="252009472" behindDoc="0" locked="0" layoutInCell="1" allowOverlap="1" wp14:anchorId="7E78067D" wp14:editId="5D9DDEE5">
                  <wp:simplePos x="0" y="0"/>
                  <wp:positionH relativeFrom="column">
                    <wp:posOffset>-1501140</wp:posOffset>
                  </wp:positionH>
                  <wp:positionV relativeFrom="paragraph">
                    <wp:posOffset>-543560</wp:posOffset>
                  </wp:positionV>
                  <wp:extent cx="2091690" cy="1031240"/>
                  <wp:effectExtent l="0" t="0" r="0" b="0"/>
                  <wp:wrapNone/>
                  <wp:docPr id="233" name="Grafik 23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pStyle w:val="ekvbild"/>
              <w:rPr>
                <w:lang w:eastAsia="de-DE"/>
              </w:rPr>
            </w:pPr>
          </w:p>
          <w:p w:rsidR="008F7B62" w:rsidRDefault="008F7B62" w:rsidP="00E45C98">
            <w:pPr>
              <w:rPr>
                <w:lang w:eastAsia="de-DE"/>
              </w:rPr>
            </w:pPr>
          </w:p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476F07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Pr="0043459B" w:rsidRDefault="0015795B" w:rsidP="00E45C98">
            <w:pPr>
              <w:spacing w:line="540" w:lineRule="atLeast"/>
              <w:jc w:val="center"/>
            </w:pPr>
            <w:r>
              <w:t>12</w:t>
            </w: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280666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</w:tbl>
    <w:p w:rsidR="008F7B62" w:rsidRDefault="008F7B62" w:rsidP="00DD701C">
      <w:pPr>
        <w:pStyle w:val="ekvgrundtexthalbe"/>
        <w:spacing w:line="60" w:lineRule="exact"/>
      </w:pPr>
    </w:p>
    <w:sectPr w:rsidR="008F7B62" w:rsidSect="00280666">
      <w:footerReference w:type="default" r:id="rId17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6E7" w:rsidRDefault="009B06E7" w:rsidP="003C599D">
      <w:pPr>
        <w:spacing w:line="240" w:lineRule="auto"/>
      </w:pPr>
      <w:r>
        <w:separator/>
      </w:r>
    </w:p>
  </w:endnote>
  <w:endnote w:type="continuationSeparator" w:id="0">
    <w:p w:rsidR="009B06E7" w:rsidRDefault="009B06E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500BB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500BB9" w:rsidP="00F5248B">
          <w:pPr>
            <w:pStyle w:val="ekvquelle"/>
          </w:pPr>
          <w:r>
            <w:t>Autor: Marcel Porten-Rolfes</w:t>
          </w:r>
          <w:r w:rsidR="00280666">
            <w:t>, Münster</w:t>
          </w:r>
        </w:p>
        <w:p w:rsidR="00500BB9" w:rsidRPr="00913892" w:rsidRDefault="00500BB9" w:rsidP="00F5248B">
          <w:pPr>
            <w:pStyle w:val="ekvquelle"/>
          </w:pPr>
          <w:r>
            <w:t>Illustratio</w:t>
          </w:r>
          <w:r w:rsidR="00280666">
            <w:t>n: Thomas Przygodda, Hannover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701C" w:rsidRPr="00F42294" w:rsidTr="006B2D23">
      <w:trPr>
        <w:trHeight w:hRule="exact" w:val="680"/>
      </w:trPr>
      <w:tc>
        <w:tcPr>
          <w:tcW w:w="1131" w:type="dxa"/>
          <w:noWrap/>
        </w:tcPr>
        <w:p w:rsidR="00DD701C" w:rsidRPr="00913892" w:rsidRDefault="00DD701C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3EC8455" wp14:editId="339D815A">
                <wp:extent cx="468000" cy="234000"/>
                <wp:effectExtent l="0" t="0" r="8255" b="0"/>
                <wp:docPr id="15" name="Graf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DD701C" w:rsidRPr="00913892" w:rsidRDefault="00DD701C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D701C" w:rsidRDefault="00DD701C" w:rsidP="00F5248B">
          <w:pPr>
            <w:pStyle w:val="ekvquelle"/>
          </w:pPr>
          <w:r>
            <w:t>Autor: Marcel Porten-Rolfes, Münster</w:t>
          </w:r>
        </w:p>
        <w:p w:rsidR="00DD701C" w:rsidRPr="00913892" w:rsidRDefault="00DD701C" w:rsidP="00F5248B">
          <w:pPr>
            <w:pStyle w:val="ekvquelle"/>
          </w:pPr>
        </w:p>
      </w:tc>
      <w:tc>
        <w:tcPr>
          <w:tcW w:w="397" w:type="dxa"/>
        </w:tcPr>
        <w:p w:rsidR="00DD701C" w:rsidRPr="00913892" w:rsidRDefault="00DD701C" w:rsidP="00913892">
          <w:pPr>
            <w:pStyle w:val="ekvpagina"/>
          </w:pPr>
        </w:p>
      </w:tc>
    </w:tr>
  </w:tbl>
  <w:p w:rsidR="00DD701C" w:rsidRDefault="00DD70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6E7" w:rsidRDefault="009B06E7" w:rsidP="003C599D">
      <w:pPr>
        <w:spacing w:line="240" w:lineRule="auto"/>
      </w:pPr>
      <w:r>
        <w:separator/>
      </w:r>
    </w:p>
  </w:footnote>
  <w:footnote w:type="continuationSeparator" w:id="0">
    <w:p w:rsidR="009B06E7" w:rsidRDefault="009B06E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4A77"/>
    <w:rsid w:val="00005913"/>
    <w:rsid w:val="00020440"/>
    <w:rsid w:val="0002788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5ED7"/>
    <w:rsid w:val="000812E6"/>
    <w:rsid w:val="00090AB2"/>
    <w:rsid w:val="000928AA"/>
    <w:rsid w:val="00092E87"/>
    <w:rsid w:val="000939F5"/>
    <w:rsid w:val="00094F01"/>
    <w:rsid w:val="00097546"/>
    <w:rsid w:val="000B098D"/>
    <w:rsid w:val="000B7BD3"/>
    <w:rsid w:val="000C11E0"/>
    <w:rsid w:val="000D0BA0"/>
    <w:rsid w:val="000D40DE"/>
    <w:rsid w:val="000D4791"/>
    <w:rsid w:val="000E343E"/>
    <w:rsid w:val="000E3CE5"/>
    <w:rsid w:val="000F21E8"/>
    <w:rsid w:val="000F3A5C"/>
    <w:rsid w:val="000F7910"/>
    <w:rsid w:val="00103057"/>
    <w:rsid w:val="001034B1"/>
    <w:rsid w:val="00107D77"/>
    <w:rsid w:val="00124062"/>
    <w:rsid w:val="00131417"/>
    <w:rsid w:val="00131FCD"/>
    <w:rsid w:val="001343CB"/>
    <w:rsid w:val="001524C9"/>
    <w:rsid w:val="001553DB"/>
    <w:rsid w:val="00156FE7"/>
    <w:rsid w:val="0015795B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6DE"/>
    <w:rsid w:val="001C3792"/>
    <w:rsid w:val="001D2674"/>
    <w:rsid w:val="001D39FD"/>
    <w:rsid w:val="001E186D"/>
    <w:rsid w:val="001E485B"/>
    <w:rsid w:val="001F1E3D"/>
    <w:rsid w:val="001F53F1"/>
    <w:rsid w:val="0020055A"/>
    <w:rsid w:val="00201AA1"/>
    <w:rsid w:val="00201B3D"/>
    <w:rsid w:val="00205239"/>
    <w:rsid w:val="00210B01"/>
    <w:rsid w:val="00216D91"/>
    <w:rsid w:val="002240EA"/>
    <w:rsid w:val="002266E8"/>
    <w:rsid w:val="00226CA3"/>
    <w:rsid w:val="002277D2"/>
    <w:rsid w:val="002301FF"/>
    <w:rsid w:val="00232213"/>
    <w:rsid w:val="00246F77"/>
    <w:rsid w:val="00251737"/>
    <w:rsid w:val="002527A5"/>
    <w:rsid w:val="00255466"/>
    <w:rsid w:val="00255825"/>
    <w:rsid w:val="00255FE3"/>
    <w:rsid w:val="00261D9E"/>
    <w:rsid w:val="0026581E"/>
    <w:rsid w:val="00280666"/>
    <w:rsid w:val="0028107C"/>
    <w:rsid w:val="0028231D"/>
    <w:rsid w:val="00287B24"/>
    <w:rsid w:val="00287DC0"/>
    <w:rsid w:val="00292ACA"/>
    <w:rsid w:val="002A25AE"/>
    <w:rsid w:val="002B3DF1"/>
    <w:rsid w:val="002B64EA"/>
    <w:rsid w:val="002D41F4"/>
    <w:rsid w:val="002D7B0C"/>
    <w:rsid w:val="002D7B42"/>
    <w:rsid w:val="002D7D7A"/>
    <w:rsid w:val="002E163A"/>
    <w:rsid w:val="002F1328"/>
    <w:rsid w:val="00302866"/>
    <w:rsid w:val="00303749"/>
    <w:rsid w:val="00304833"/>
    <w:rsid w:val="00307A9A"/>
    <w:rsid w:val="00312C21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21B1"/>
    <w:rsid w:val="00362B02"/>
    <w:rsid w:val="0036404C"/>
    <w:rsid w:val="003738DC"/>
    <w:rsid w:val="00374BEC"/>
    <w:rsid w:val="00376A0A"/>
    <w:rsid w:val="0038356B"/>
    <w:rsid w:val="00384305"/>
    <w:rsid w:val="0039268F"/>
    <w:rsid w:val="00392F9B"/>
    <w:rsid w:val="003945FF"/>
    <w:rsid w:val="0039465E"/>
    <w:rsid w:val="003A1A19"/>
    <w:rsid w:val="003A1FCE"/>
    <w:rsid w:val="003A5B0C"/>
    <w:rsid w:val="003C39DC"/>
    <w:rsid w:val="003C58DE"/>
    <w:rsid w:val="003C599D"/>
    <w:rsid w:val="003D03ED"/>
    <w:rsid w:val="003D70F5"/>
    <w:rsid w:val="003E21AC"/>
    <w:rsid w:val="003E6330"/>
    <w:rsid w:val="003F362F"/>
    <w:rsid w:val="00401E65"/>
    <w:rsid w:val="00405D0B"/>
    <w:rsid w:val="00410F77"/>
    <w:rsid w:val="00411B18"/>
    <w:rsid w:val="004139C5"/>
    <w:rsid w:val="00415632"/>
    <w:rsid w:val="0042107E"/>
    <w:rsid w:val="00424375"/>
    <w:rsid w:val="004372DD"/>
    <w:rsid w:val="00441088"/>
    <w:rsid w:val="00441724"/>
    <w:rsid w:val="00454148"/>
    <w:rsid w:val="004602A9"/>
    <w:rsid w:val="004621B3"/>
    <w:rsid w:val="0047471A"/>
    <w:rsid w:val="00476F07"/>
    <w:rsid w:val="004827E7"/>
    <w:rsid w:val="00483A7A"/>
    <w:rsid w:val="00483D65"/>
    <w:rsid w:val="00486B3D"/>
    <w:rsid w:val="00490692"/>
    <w:rsid w:val="004925F2"/>
    <w:rsid w:val="004A66C3"/>
    <w:rsid w:val="004A66CF"/>
    <w:rsid w:val="00500BB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6BD6"/>
    <w:rsid w:val="00560848"/>
    <w:rsid w:val="0057200E"/>
    <w:rsid w:val="00572A0F"/>
    <w:rsid w:val="00574FE0"/>
    <w:rsid w:val="00576D2D"/>
    <w:rsid w:val="00584F88"/>
    <w:rsid w:val="00597E2F"/>
    <w:rsid w:val="005A6D94"/>
    <w:rsid w:val="005B255D"/>
    <w:rsid w:val="005C047C"/>
    <w:rsid w:val="005C0FBD"/>
    <w:rsid w:val="005D367A"/>
    <w:rsid w:val="005D3BDD"/>
    <w:rsid w:val="005D3E99"/>
    <w:rsid w:val="005D698E"/>
    <w:rsid w:val="005E0E8E"/>
    <w:rsid w:val="005E15AC"/>
    <w:rsid w:val="005E32C2"/>
    <w:rsid w:val="005F2AB3"/>
    <w:rsid w:val="005F3914"/>
    <w:rsid w:val="005F439D"/>
    <w:rsid w:val="00603062"/>
    <w:rsid w:val="00603AD5"/>
    <w:rsid w:val="00611F8A"/>
    <w:rsid w:val="006201CB"/>
    <w:rsid w:val="00622F6B"/>
    <w:rsid w:val="00627765"/>
    <w:rsid w:val="00633E22"/>
    <w:rsid w:val="00645F2A"/>
    <w:rsid w:val="0064692C"/>
    <w:rsid w:val="00653F68"/>
    <w:rsid w:val="0065576E"/>
    <w:rsid w:val="00657B0D"/>
    <w:rsid w:val="006802C4"/>
    <w:rsid w:val="0068429A"/>
    <w:rsid w:val="00685FDD"/>
    <w:rsid w:val="00693676"/>
    <w:rsid w:val="0069596E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0E2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6AD5"/>
    <w:rsid w:val="00787700"/>
    <w:rsid w:val="007A2F5A"/>
    <w:rsid w:val="007A5AA1"/>
    <w:rsid w:val="007D186F"/>
    <w:rsid w:val="007E1761"/>
    <w:rsid w:val="007E4DDC"/>
    <w:rsid w:val="007E5E71"/>
    <w:rsid w:val="00802E02"/>
    <w:rsid w:val="008047D5"/>
    <w:rsid w:val="00813BD1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09A"/>
    <w:rsid w:val="00862C21"/>
    <w:rsid w:val="00865829"/>
    <w:rsid w:val="00874376"/>
    <w:rsid w:val="008751B1"/>
    <w:rsid w:val="00882053"/>
    <w:rsid w:val="00886429"/>
    <w:rsid w:val="008942A2"/>
    <w:rsid w:val="0089534A"/>
    <w:rsid w:val="008A529C"/>
    <w:rsid w:val="008B446A"/>
    <w:rsid w:val="008B5E47"/>
    <w:rsid w:val="008B7F6C"/>
    <w:rsid w:val="008C0880"/>
    <w:rsid w:val="008C27FD"/>
    <w:rsid w:val="008D3CE0"/>
    <w:rsid w:val="008D7FDC"/>
    <w:rsid w:val="008E2194"/>
    <w:rsid w:val="008E4B7A"/>
    <w:rsid w:val="008E6248"/>
    <w:rsid w:val="008E7B8A"/>
    <w:rsid w:val="008F0DE1"/>
    <w:rsid w:val="008F6EDE"/>
    <w:rsid w:val="008F7B62"/>
    <w:rsid w:val="00902002"/>
    <w:rsid w:val="00902CEB"/>
    <w:rsid w:val="009064C0"/>
    <w:rsid w:val="00907EC2"/>
    <w:rsid w:val="00912A0A"/>
    <w:rsid w:val="00913598"/>
    <w:rsid w:val="00913892"/>
    <w:rsid w:val="0092043E"/>
    <w:rsid w:val="009215E3"/>
    <w:rsid w:val="009264E8"/>
    <w:rsid w:val="0093478E"/>
    <w:rsid w:val="00936CF0"/>
    <w:rsid w:val="00942106"/>
    <w:rsid w:val="0094260D"/>
    <w:rsid w:val="0094314D"/>
    <w:rsid w:val="009431EB"/>
    <w:rsid w:val="00946121"/>
    <w:rsid w:val="00947038"/>
    <w:rsid w:val="00952B21"/>
    <w:rsid w:val="00956783"/>
    <w:rsid w:val="00956881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06E7"/>
    <w:rsid w:val="009C0F39"/>
    <w:rsid w:val="009C26DF"/>
    <w:rsid w:val="009C2A7B"/>
    <w:rsid w:val="009C318E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E7558"/>
    <w:rsid w:val="00AF053E"/>
    <w:rsid w:val="00B039E8"/>
    <w:rsid w:val="00B14B45"/>
    <w:rsid w:val="00B155E8"/>
    <w:rsid w:val="00B15F75"/>
    <w:rsid w:val="00B2194E"/>
    <w:rsid w:val="00B31F29"/>
    <w:rsid w:val="00B32DAF"/>
    <w:rsid w:val="00B330CC"/>
    <w:rsid w:val="00B37E68"/>
    <w:rsid w:val="00B468CC"/>
    <w:rsid w:val="00B5026A"/>
    <w:rsid w:val="00B54655"/>
    <w:rsid w:val="00B6045F"/>
    <w:rsid w:val="00B67BC4"/>
    <w:rsid w:val="00B7242A"/>
    <w:rsid w:val="00B82B4E"/>
    <w:rsid w:val="00B8420E"/>
    <w:rsid w:val="00B90CE1"/>
    <w:rsid w:val="00B95D9C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27A"/>
    <w:rsid w:val="00D66E63"/>
    <w:rsid w:val="00D71365"/>
    <w:rsid w:val="00D74E3E"/>
    <w:rsid w:val="00D77D4C"/>
    <w:rsid w:val="00D808C6"/>
    <w:rsid w:val="00D830E8"/>
    <w:rsid w:val="00D86A30"/>
    <w:rsid w:val="00D87F0E"/>
    <w:rsid w:val="00D92EAD"/>
    <w:rsid w:val="00D94CC2"/>
    <w:rsid w:val="00DA1633"/>
    <w:rsid w:val="00DA29C3"/>
    <w:rsid w:val="00DA32DD"/>
    <w:rsid w:val="00DB0557"/>
    <w:rsid w:val="00DB2C80"/>
    <w:rsid w:val="00DC2340"/>
    <w:rsid w:val="00DC30DA"/>
    <w:rsid w:val="00DC3A4A"/>
    <w:rsid w:val="00DC40CE"/>
    <w:rsid w:val="00DD701C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C9E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02EF"/>
    <w:rsid w:val="00EE049D"/>
    <w:rsid w:val="00EE2721"/>
    <w:rsid w:val="00EE2A0B"/>
    <w:rsid w:val="00EF6029"/>
    <w:rsid w:val="00EF6E08"/>
    <w:rsid w:val="00F01483"/>
    <w:rsid w:val="00F13961"/>
    <w:rsid w:val="00F15EB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10F9"/>
    <w:rsid w:val="00FB59FB"/>
    <w:rsid w:val="00FB72A0"/>
    <w:rsid w:val="00FC35C5"/>
    <w:rsid w:val="00FC7DBF"/>
    <w:rsid w:val="00FE4FE6"/>
    <w:rsid w:val="00FE610C"/>
    <w:rsid w:val="00FF2FB0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20</cp:revision>
  <cp:lastPrinted>2018-02-01T13:09:00Z</cp:lastPrinted>
  <dcterms:created xsi:type="dcterms:W3CDTF">2018-02-12T13:14:00Z</dcterms:created>
  <dcterms:modified xsi:type="dcterms:W3CDTF">2018-04-18T05:14:00Z</dcterms:modified>
</cp:coreProperties>
</file>