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AF2E84">
              <w:t>96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602A9" w:rsidP="004602A9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  <w:r w:rsidRPr="004602A9">
              <w:rPr>
                <w:rStyle w:val="ekvfett"/>
                <w:sz w:val="35"/>
                <w:szCs w:val="35"/>
              </w:rPr>
              <w:t xml:space="preserve">Lernzielkontrolle </w:t>
            </w:r>
            <w:r w:rsidR="008F0DE1">
              <w:rPr>
                <w:rStyle w:val="ekvfett"/>
                <w:sz w:val="35"/>
                <w:szCs w:val="35"/>
              </w:rPr>
              <w:t>5</w:t>
            </w:r>
            <w:r w:rsidR="00C559D6">
              <w:rPr>
                <w:rStyle w:val="ekvfett"/>
                <w:sz w:val="35"/>
                <w:szCs w:val="35"/>
              </w:rPr>
              <w:t>B</w:t>
            </w:r>
            <w:r>
              <w:t xml:space="preserve">  </w:t>
            </w:r>
            <w:r w:rsidRPr="004602A9">
              <w:t xml:space="preserve">Seite 1 </w:t>
            </w:r>
            <w:r>
              <w:tab/>
            </w:r>
            <w:r w:rsidRPr="004602A9">
              <w:t>erreichte Punktzahl</w:t>
            </w:r>
            <w:r>
              <w:t xml:space="preserve">:  </w:t>
            </w:r>
            <w:r w:rsidRPr="004602A9">
              <w:rPr>
                <w:u w:val="single"/>
              </w:rPr>
              <w:t xml:space="preserve">              </w:t>
            </w:r>
          </w:p>
        </w:tc>
      </w:tr>
    </w:tbl>
    <w:p w:rsidR="001343CB" w:rsidRDefault="001343CB" w:rsidP="001343CB">
      <w:bookmarkStart w:id="0" w:name="bmStart"/>
      <w:bookmarkEnd w:id="0"/>
    </w:p>
    <w:p w:rsidR="001343CB" w:rsidRDefault="008F0DE1" w:rsidP="001343CB">
      <w:pPr>
        <w:pStyle w:val="ekvnummerierung"/>
        <w:framePr w:wrap="around"/>
      </w:pPr>
      <w:r>
        <w:t>1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1343CB" w:rsidRPr="005C0FBD" w:rsidTr="00C559D6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1343CB">
            <w:pPr>
              <w:pStyle w:val="ekvzwanzigerfeld"/>
            </w:pPr>
            <w:r w:rsidRPr="005C0FBD">
              <w:drawing>
                <wp:inline distT="0" distB="0" distL="0" distR="0" wp14:anchorId="0ED3C46D" wp14:editId="6D235460">
                  <wp:extent cx="237490" cy="232410"/>
                  <wp:effectExtent l="0" t="0" r="0" b="0"/>
                  <wp:docPr id="156" name="Grafik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2328CF0B" wp14:editId="6F9BAB7D">
                  <wp:extent cx="237490" cy="232410"/>
                  <wp:effectExtent l="0" t="0" r="0" b="0"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420EDA17" wp14:editId="4ED16B9D">
                  <wp:extent cx="237490" cy="232410"/>
                  <wp:effectExtent l="0" t="0" r="0" b="0"/>
                  <wp:docPr id="158" name="Grafi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531A35E8" wp14:editId="2F92F740">
                  <wp:extent cx="237490" cy="232410"/>
                  <wp:effectExtent l="0" t="0" r="0" b="0"/>
                  <wp:docPr id="159" name="Grafik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365F82B3" wp14:editId="0925E5BF">
                  <wp:extent cx="237490" cy="232410"/>
                  <wp:effectExtent l="0" t="0" r="0" b="0"/>
                  <wp:docPr id="247" name="Grafik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365F82B3" wp14:editId="0925E5BF">
                  <wp:extent cx="237490" cy="232410"/>
                  <wp:effectExtent l="0" t="0" r="0" b="0"/>
                  <wp:docPr id="248" name="Grafik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  <w:r w:rsidRPr="005C0FBD">
              <w:drawing>
                <wp:inline distT="0" distB="0" distL="0" distR="0" wp14:anchorId="365F82B3" wp14:editId="0925E5BF">
                  <wp:extent cx="237490" cy="232410"/>
                  <wp:effectExtent l="0" t="0" r="0" b="0"/>
                  <wp:docPr id="249" name="Grafik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1460543F" wp14:editId="4E8CA8F6">
                  <wp:extent cx="237490" cy="23241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1460543F" wp14:editId="4E8CA8F6">
                  <wp:extent cx="237490" cy="23241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34720" behindDoc="1" locked="0" layoutInCell="1" allowOverlap="1" wp14:anchorId="27CEA76D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19050</wp:posOffset>
                  </wp:positionV>
                  <wp:extent cx="237490" cy="232410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</w:tr>
      <w:tr w:rsidR="001343CB" w:rsidRPr="005C0FBD" w:rsidTr="00C559D6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1343CB">
            <w:pPr>
              <w:pStyle w:val="ekvzwanzigerfeld"/>
            </w:pPr>
            <w:r w:rsidRPr="005C0FBD">
              <w:drawing>
                <wp:anchor distT="0" distB="0" distL="114300" distR="114300" simplePos="0" relativeHeight="251927552" behindDoc="1" locked="0" layoutInCell="1" allowOverlap="1" wp14:anchorId="1460543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17780</wp:posOffset>
                  </wp:positionV>
                  <wp:extent cx="237490" cy="232410"/>
                  <wp:effectExtent l="0" t="0" r="0" b="0"/>
                  <wp:wrapNone/>
                  <wp:docPr id="227" name="Grafik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29600" behindDoc="1" locked="0" layoutInCell="1" allowOverlap="1" wp14:anchorId="2478C971" wp14:editId="48D4B47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28" name="Grafik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31648" behindDoc="1" locked="0" layoutInCell="1" allowOverlap="1" wp14:anchorId="2478C971" wp14:editId="48D4B47D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29" name="Grafik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33696" behindDoc="1" locked="0" layoutInCell="1" allowOverlap="1" wp14:anchorId="2478C971" wp14:editId="48D4B47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30" name="Grafik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single" w:sz="4" w:space="0" w:color="auto"/>
            </w:tcBorders>
            <w:vAlign w:val="center"/>
          </w:tcPr>
          <w:p w:rsidR="001343CB" w:rsidRDefault="00C559D6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2027904" behindDoc="1" locked="0" layoutInCell="1" allowOverlap="1" wp14:anchorId="384ECB14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17780</wp:posOffset>
                  </wp:positionV>
                  <wp:extent cx="237490" cy="232410"/>
                  <wp:effectExtent l="0" t="0" r="0" b="0"/>
                  <wp:wrapNone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Default="00C559D6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2029952" behindDoc="1" locked="0" layoutInCell="1" allowOverlap="1" wp14:anchorId="7604A769" wp14:editId="2B9751F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single" w:sz="4" w:space="0" w:color="auto"/>
            </w:tcBorders>
            <w:vAlign w:val="center"/>
          </w:tcPr>
          <w:p w:rsidR="001343CB" w:rsidRDefault="00C559D6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2032000" behindDoc="1" locked="0" layoutInCell="1" allowOverlap="1" wp14:anchorId="7604A769" wp14:editId="2B9751FE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1343CB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1343CB" w:rsidRPr="005C0FBD" w:rsidRDefault="001343CB" w:rsidP="00841B85">
            <w:pPr>
              <w:pStyle w:val="ekvzwanzigerfeld"/>
            </w:pPr>
          </w:p>
        </w:tc>
      </w:tr>
    </w:tbl>
    <w:p w:rsidR="00657B0D" w:rsidRDefault="00657B0D" w:rsidP="00B95D9C">
      <w:pPr>
        <w:pStyle w:val="ekvgrundtexthalbe"/>
      </w:pPr>
    </w:p>
    <w:tbl>
      <w:tblPr>
        <w:tblW w:w="8975" w:type="dxa"/>
        <w:tblInd w:w="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397"/>
        <w:gridCol w:w="283"/>
        <w:gridCol w:w="283"/>
        <w:gridCol w:w="114"/>
        <w:gridCol w:w="283"/>
        <w:gridCol w:w="283"/>
        <w:gridCol w:w="283"/>
        <w:gridCol w:w="114"/>
        <w:gridCol w:w="454"/>
        <w:gridCol w:w="112"/>
        <w:gridCol w:w="473"/>
        <w:gridCol w:w="95"/>
        <w:gridCol w:w="473"/>
        <w:gridCol w:w="1076"/>
        <w:gridCol w:w="455"/>
        <w:gridCol w:w="225"/>
        <w:gridCol w:w="283"/>
        <w:gridCol w:w="172"/>
        <w:gridCol w:w="283"/>
        <w:gridCol w:w="225"/>
        <w:gridCol w:w="283"/>
        <w:gridCol w:w="172"/>
        <w:gridCol w:w="454"/>
        <w:gridCol w:w="54"/>
        <w:gridCol w:w="474"/>
        <w:gridCol w:w="152"/>
      </w:tblGrid>
      <w:tr w:rsidR="00075ED7" w:rsidRPr="005C0FBD" w:rsidTr="00B95D9C">
        <w:trPr>
          <w:trHeight w:hRule="exact" w:val="482"/>
        </w:trPr>
        <w:tc>
          <w:tcPr>
            <w:tcW w:w="1417" w:type="dxa"/>
            <w:gridSpan w:val="2"/>
            <w:tcBorders>
              <w:righ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1</w:t>
            </w:r>
            <w:r w:rsidR="00C559D6">
              <w:t>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C559D6" w:rsidP="00075ED7">
            <w:pPr>
              <w:pStyle w:val="ekvzwanzigerfeld"/>
            </w:pPr>
            <w:r>
              <w:t>8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1</w:t>
            </w:r>
            <w:r w:rsidR="00C559D6">
              <w:t>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8F0DE1" w:rsidP="00075ED7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D7" w:rsidRPr="005C0FBD" w:rsidRDefault="00C559D6" w:rsidP="00075ED7">
            <w:pPr>
              <w:pStyle w:val="ekvzwanzigerfeld"/>
            </w:pPr>
            <w:r>
              <w:t>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</w:tr>
      <w:tr w:rsidR="00075ED7" w:rsidRPr="005C0FBD" w:rsidTr="00B95D9C">
        <w:trPr>
          <w:trHeight w:hRule="exact" w:val="397"/>
        </w:trPr>
        <w:tc>
          <w:tcPr>
            <w:tcW w:w="1417" w:type="dxa"/>
            <w:gridSpan w:val="2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454" w:type="dxa"/>
            <w:vAlign w:val="bottom"/>
          </w:tcPr>
          <w:p w:rsidR="00075ED7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-489585</wp:posOffset>
                      </wp:positionH>
                      <wp:positionV relativeFrom="paragraph">
                        <wp:posOffset>-10160</wp:posOffset>
                      </wp:positionV>
                      <wp:extent cx="590550" cy="259080"/>
                      <wp:effectExtent l="0" t="0" r="19050" b="26670"/>
                      <wp:wrapNone/>
                      <wp:docPr id="272" name="Gruppieren 2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60" name="Gerader Verbinder 260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1" name="Gerader Verbinder 271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3D73C1" id="Gruppieren 272" o:spid="_x0000_s1026" style="position:absolute;margin-left:-38.55pt;margin-top:-.8pt;width:46.5pt;height:20.4pt;z-index:251916288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">
                      <v:line id="Gerader Verbinder 260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" strokecolor="black [3213]" strokeweight=".5pt">
                        <v:stroke joinstyle="miter"/>
                      </v:line>
                      <v:line id="Gerader Verbinder 271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1531" w:type="dxa"/>
            <w:gridSpan w:val="2"/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3C49374A" wp14:editId="5FDAD34B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-8255</wp:posOffset>
                      </wp:positionV>
                      <wp:extent cx="590550" cy="259080"/>
                      <wp:effectExtent l="0" t="0" r="19050" b="26670"/>
                      <wp:wrapNone/>
                      <wp:docPr id="273" name="Gruppieren 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74" name="Gerader Verbinder 274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5" name="Gerader Verbinder 275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AA144B" id="Gruppieren 273" o:spid="_x0000_s1026" style="position:absolute;margin-left:-4.95pt;margin-top:-.65pt;width:46.5pt;height:20.4pt;z-index:251918336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">
                      <v:line id="Gerader Verbinder 274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" strokecolor="black [3213]" strokeweight=".5pt">
                        <v:stroke joinstyle="miter"/>
                      </v:line>
                      <v:line id="Gerader Verbinder 275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454" w:type="dxa"/>
            <w:vAlign w:val="bottom"/>
          </w:tcPr>
          <w:p w:rsidR="00075ED7" w:rsidRDefault="00075ED7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075ED7" w:rsidRPr="005C0FBD" w:rsidRDefault="00075ED7" w:rsidP="00841B85">
            <w:pPr>
              <w:pStyle w:val="ekvzwanzigerfeld"/>
            </w:pPr>
          </w:p>
        </w:tc>
      </w:tr>
      <w:tr w:rsidR="00075ED7" w:rsidRPr="005C0FBD" w:rsidTr="00B95D9C">
        <w:trPr>
          <w:gridAfter w:val="1"/>
          <w:wAfter w:w="152" w:type="dxa"/>
          <w:trHeight w:hRule="exact" w:val="482"/>
        </w:trPr>
        <w:tc>
          <w:tcPr>
            <w:tcW w:w="1020" w:type="dxa"/>
            <w:tcBorders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Default="001343CB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343CB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Default="001343CB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343CB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1644" w:type="dxa"/>
            <w:gridSpan w:val="3"/>
            <w:tcBorders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343CB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343CB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  <w:tc>
          <w:tcPr>
            <w:tcW w:w="474" w:type="dxa"/>
            <w:tcBorders>
              <w:left w:val="single" w:sz="4" w:space="0" w:color="auto"/>
            </w:tcBorders>
            <w:vAlign w:val="bottom"/>
          </w:tcPr>
          <w:p w:rsidR="001343CB" w:rsidRPr="005C0FBD" w:rsidRDefault="001343CB" w:rsidP="00841B85">
            <w:pPr>
              <w:pStyle w:val="ekvzwanzigerfeld"/>
            </w:pPr>
          </w:p>
        </w:tc>
      </w:tr>
    </w:tbl>
    <w:p w:rsidR="00B95D9C" w:rsidRDefault="00B95D9C" w:rsidP="00B95D9C">
      <w:pPr>
        <w:pStyle w:val="ekvgrundtexthalbe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0"/>
        <w:gridCol w:w="284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  <w:gridCol w:w="451"/>
      </w:tblGrid>
      <w:tr w:rsidR="00B95D9C" w:rsidRPr="005C0FBD" w:rsidTr="00841B85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</w:tr>
      <w:tr w:rsidR="00B95D9C" w:rsidRPr="005C0FBD" w:rsidTr="00841B85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4" w:type="dxa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B95D9C" w:rsidRPr="005C0FBD" w:rsidRDefault="00B95D9C" w:rsidP="00841B85">
            <w:pPr>
              <w:pStyle w:val="ekvzwanzigerfeld"/>
            </w:pPr>
          </w:p>
        </w:tc>
      </w:tr>
    </w:tbl>
    <w:p w:rsidR="00B95D9C" w:rsidRDefault="00B95D9C" w:rsidP="00B95D9C">
      <w:pPr>
        <w:pStyle w:val="ekvgrundtexthalbe"/>
      </w:pPr>
    </w:p>
    <w:tbl>
      <w:tblPr>
        <w:tblW w:w="8975" w:type="dxa"/>
        <w:tblInd w:w="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397"/>
        <w:gridCol w:w="283"/>
        <w:gridCol w:w="283"/>
        <w:gridCol w:w="114"/>
        <w:gridCol w:w="283"/>
        <w:gridCol w:w="283"/>
        <w:gridCol w:w="283"/>
        <w:gridCol w:w="114"/>
        <w:gridCol w:w="454"/>
        <w:gridCol w:w="112"/>
        <w:gridCol w:w="473"/>
        <w:gridCol w:w="95"/>
        <w:gridCol w:w="473"/>
        <w:gridCol w:w="1076"/>
        <w:gridCol w:w="455"/>
        <w:gridCol w:w="225"/>
        <w:gridCol w:w="283"/>
        <w:gridCol w:w="172"/>
        <w:gridCol w:w="283"/>
        <w:gridCol w:w="225"/>
        <w:gridCol w:w="283"/>
        <w:gridCol w:w="172"/>
        <w:gridCol w:w="454"/>
        <w:gridCol w:w="54"/>
        <w:gridCol w:w="474"/>
        <w:gridCol w:w="152"/>
      </w:tblGrid>
      <w:tr w:rsidR="00B95D9C" w:rsidRPr="005C0FBD" w:rsidTr="00841B85">
        <w:trPr>
          <w:trHeight w:hRule="exact" w:val="482"/>
        </w:trPr>
        <w:tc>
          <w:tcPr>
            <w:tcW w:w="1417" w:type="dxa"/>
            <w:gridSpan w:val="2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841B85">
            <w:pPr>
              <w:pStyle w:val="ekvzwanzigerfeld"/>
            </w:pPr>
            <w:r>
              <w:t>1</w:t>
            </w:r>
            <w:r w:rsidR="00C559D6">
              <w:t>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C559D6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841B85">
            <w:pPr>
              <w:pStyle w:val="ekvzwanzigerfeld"/>
            </w:pPr>
            <w:r>
              <w:t>9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8F0DE1" w:rsidP="00841B85">
            <w:pPr>
              <w:pStyle w:val="ekvzwanzigerfeld"/>
            </w:pPr>
            <w:r>
              <w:t>1</w:t>
            </w:r>
            <w:r w:rsidR="00C559D6"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AF2E84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D9C" w:rsidRPr="005C0FBD" w:rsidRDefault="00C559D6" w:rsidP="00841B85">
            <w:pPr>
              <w:pStyle w:val="ekvzwanzigerfeld"/>
            </w:pPr>
            <w:r>
              <w:t>7</w:t>
            </w:r>
          </w:p>
        </w:tc>
        <w:tc>
          <w:tcPr>
            <w:tcW w:w="454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</w:tr>
      <w:tr w:rsidR="00B95D9C" w:rsidRPr="005C0FBD" w:rsidTr="00841B85">
        <w:trPr>
          <w:trHeight w:hRule="exact" w:val="397"/>
        </w:trPr>
        <w:tc>
          <w:tcPr>
            <w:tcW w:w="1417" w:type="dxa"/>
            <w:gridSpan w:val="2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454" w:type="dxa"/>
            <w:vAlign w:val="bottom"/>
          </w:tcPr>
          <w:p w:rsidR="00B95D9C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44FDB361" wp14:editId="53D75D90">
                      <wp:simplePos x="0" y="0"/>
                      <wp:positionH relativeFrom="column">
                        <wp:posOffset>-489585</wp:posOffset>
                      </wp:positionH>
                      <wp:positionV relativeFrom="paragraph">
                        <wp:posOffset>-10160</wp:posOffset>
                      </wp:positionV>
                      <wp:extent cx="590550" cy="259080"/>
                      <wp:effectExtent l="0" t="0" r="19050" b="26670"/>
                      <wp:wrapNone/>
                      <wp:docPr id="278" name="Gruppieren 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79" name="Gerader Verbinder 279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0" name="Gerader Verbinder 280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7963FA" id="Gruppieren 278" o:spid="_x0000_s1026" style="position:absolute;margin-left:-38.55pt;margin-top:-.8pt;width:46.5pt;height:20.4pt;z-index:251922432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">
                      <v:line id="Gerader Verbinder 279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IDxQAAANw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" strokecolor="black [3213]" strokeweight=".5pt">
                        <v:stroke joinstyle="miter"/>
                      </v:line>
                      <v:line id="Gerader Verbinder 280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73" w:type="dxa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1531" w:type="dxa"/>
            <w:gridSpan w:val="2"/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3" w:type="dxa"/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  <w:r>
              <mc:AlternateContent>
                <mc:Choice Requires="wpg">
                  <w:drawing>
                    <wp:anchor distT="0" distB="0" distL="114300" distR="114300" simplePos="0" relativeHeight="251923456" behindDoc="0" locked="0" layoutInCell="1" allowOverlap="1" wp14:anchorId="082D488A" wp14:editId="4C4486D6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-8255</wp:posOffset>
                      </wp:positionV>
                      <wp:extent cx="590550" cy="259080"/>
                      <wp:effectExtent l="0" t="0" r="19050" b="26670"/>
                      <wp:wrapNone/>
                      <wp:docPr id="281" name="Gruppieren 2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0550" cy="259080"/>
                                <a:chOff x="0" y="0"/>
                                <a:chExt cx="590550" cy="259080"/>
                              </a:xfrm>
                            </wpg:grpSpPr>
                            <wps:wsp>
                              <wps:cNvPr id="282" name="Gerader Verbinder 282"/>
                              <wps:cNvCnPr/>
                              <wps:spPr>
                                <a:xfrm>
                                  <a:off x="293370" y="762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3" name="Gerader Verbinder 283"/>
                              <wps:cNvCnPr/>
                              <wps:spPr>
                                <a:xfrm flipH="1">
                                  <a:off x="0" y="0"/>
                                  <a:ext cx="297180" cy="25146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F28674" id="Gruppieren 281" o:spid="_x0000_s1026" style="position:absolute;margin-left:-4.95pt;margin-top:-.65pt;width:46.5pt;height:20.4pt;z-index:251923456;mso-width-relative:margin;mso-height-relative:margin" coordsize="5905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">
                      <v:line id="Gerader Verbinder 282" o:spid="_x0000_s1027" style="position:absolute;visibility:visible;mso-wrap-style:square" from="2933,76" to="5905,2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" strokecolor="black [3213]" strokeweight=".5pt">
                        <v:stroke joinstyle="miter"/>
                      </v:line>
                      <v:line id="Gerader Verbinder 283" o:spid="_x0000_s1028" style="position:absolute;flip:x;visibility:visible;mso-wrap-style:square" from="0,0" to="2971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454" w:type="dxa"/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</w:tr>
      <w:tr w:rsidR="00B95D9C" w:rsidRPr="005C0FBD" w:rsidTr="00841B85">
        <w:trPr>
          <w:gridAfter w:val="1"/>
          <w:wAfter w:w="152" w:type="dxa"/>
          <w:trHeight w:hRule="exact" w:val="482"/>
        </w:trPr>
        <w:tc>
          <w:tcPr>
            <w:tcW w:w="1020" w:type="dxa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5D9C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Default="00B95D9C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5D9C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73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1644" w:type="dxa"/>
            <w:gridSpan w:val="3"/>
            <w:tcBorders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5D9C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95D9C" w:rsidRDefault="008F0DE1" w:rsidP="00841B85">
            <w:pPr>
              <w:pStyle w:val="ekvzwanzigerfeld"/>
            </w:pPr>
            <w:r>
              <w:t>–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  <w:tc>
          <w:tcPr>
            <w:tcW w:w="474" w:type="dxa"/>
            <w:tcBorders>
              <w:left w:val="single" w:sz="4" w:space="0" w:color="auto"/>
            </w:tcBorders>
            <w:vAlign w:val="bottom"/>
          </w:tcPr>
          <w:p w:rsidR="00B95D9C" w:rsidRPr="005C0FBD" w:rsidRDefault="00B95D9C" w:rsidP="00841B85">
            <w:pPr>
              <w:pStyle w:val="ekvzwanzigerfeld"/>
            </w:pPr>
          </w:p>
        </w:tc>
      </w:tr>
    </w:tbl>
    <w:p w:rsidR="000E3CE5" w:rsidRDefault="000E3CE5" w:rsidP="000E3CE5">
      <w:pPr>
        <w:pStyle w:val="ekvgrundtexthalbe"/>
      </w:pPr>
    </w:p>
    <w:p w:rsidR="000E3CE5" w:rsidRPr="00977058" w:rsidRDefault="000E3CE5" w:rsidP="000E3CE5">
      <w:pPr>
        <w:pStyle w:val="ekvAufgabeTrennlinie"/>
        <w:rPr>
          <w:sz w:val="18"/>
          <w:szCs w:val="18"/>
        </w:rPr>
      </w:pPr>
    </w:p>
    <w:p w:rsidR="000E3CE5" w:rsidRDefault="0086209A" w:rsidP="000E3CE5">
      <w:pPr>
        <w:pStyle w:val="ekvgrundtexthalbe"/>
      </w:pPr>
      <w: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48260</wp:posOffset>
            </wp:positionV>
            <wp:extent cx="2091690" cy="1031240"/>
            <wp:effectExtent l="0" t="0" r="0" b="0"/>
            <wp:wrapNone/>
            <wp:docPr id="234" name="Grafik 234" descr="D:\Klett_Rechenrabe\201919\Illus\Da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Grafik 234" descr="D:\Klett_Rechenrabe\201919\Illus\Dac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4048125</wp:posOffset>
            </wp:positionH>
            <wp:positionV relativeFrom="paragraph">
              <wp:posOffset>40640</wp:posOffset>
            </wp:positionV>
            <wp:extent cx="2091690" cy="1031240"/>
            <wp:effectExtent l="0" t="0" r="0" b="0"/>
            <wp:wrapNone/>
            <wp:docPr id="236" name="Grafik 236" descr="D:\Klett_Rechenrabe\201919\Illus\Da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Grafik 236" descr="D:\Klett_Rechenrabe\201919\Illus\Dac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ACA" w:rsidRDefault="00292ACA" w:rsidP="000E3CE5">
      <w:pPr>
        <w:pStyle w:val="ekvgrundtexthalbe"/>
      </w:pPr>
    </w:p>
    <w:p w:rsidR="008F0DE1" w:rsidRDefault="008F0DE1" w:rsidP="008F0DE1">
      <w:pPr>
        <w:pStyle w:val="ekvnummerierung"/>
        <w:framePr w:wrap="around"/>
      </w:pPr>
      <w:r>
        <w:t>2</w:t>
      </w:r>
    </w:p>
    <w:tbl>
      <w:tblPr>
        <w:tblStyle w:val="Tabellenraster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83"/>
        <w:gridCol w:w="271"/>
        <w:gridCol w:w="283"/>
        <w:gridCol w:w="13"/>
        <w:gridCol w:w="541"/>
        <w:gridCol w:w="13"/>
        <w:gridCol w:w="270"/>
        <w:gridCol w:w="297"/>
        <w:gridCol w:w="257"/>
        <w:gridCol w:w="26"/>
        <w:gridCol w:w="201"/>
        <w:gridCol w:w="26"/>
        <w:gridCol w:w="541"/>
        <w:gridCol w:w="26"/>
        <w:gridCol w:w="208"/>
        <w:gridCol w:w="26"/>
        <w:gridCol w:w="283"/>
        <w:gridCol w:w="245"/>
        <w:gridCol w:w="283"/>
        <w:gridCol w:w="39"/>
        <w:gridCol w:w="528"/>
        <w:gridCol w:w="39"/>
        <w:gridCol w:w="244"/>
        <w:gridCol w:w="323"/>
        <w:gridCol w:w="244"/>
        <w:gridCol w:w="39"/>
        <w:gridCol w:w="188"/>
        <w:gridCol w:w="39"/>
        <w:gridCol w:w="528"/>
        <w:gridCol w:w="39"/>
        <w:gridCol w:w="195"/>
        <w:gridCol w:w="39"/>
        <w:gridCol w:w="283"/>
        <w:gridCol w:w="232"/>
        <w:gridCol w:w="283"/>
        <w:gridCol w:w="52"/>
        <w:gridCol w:w="515"/>
        <w:gridCol w:w="52"/>
        <w:gridCol w:w="231"/>
        <w:gridCol w:w="336"/>
        <w:gridCol w:w="218"/>
        <w:gridCol w:w="65"/>
        <w:gridCol w:w="162"/>
        <w:gridCol w:w="65"/>
      </w:tblGrid>
      <w:tr w:rsidR="008F0DE1" w:rsidTr="00841B85">
        <w:trPr>
          <w:trHeight w:hRule="exact" w:val="510"/>
        </w:trPr>
        <w:tc>
          <w:tcPr>
            <w:tcW w:w="227" w:type="dxa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vAlign w:val="bottom"/>
          </w:tcPr>
          <w:p w:rsidR="008F0DE1" w:rsidRDefault="00C559D6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6209A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</w:t>
            </w:r>
            <w:r w:rsidR="00C559D6">
              <w:rPr>
                <w:lang w:eastAsia="de-DE"/>
              </w:rPr>
              <w:t>3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F0DE1" w:rsidTr="0086209A">
        <w:trPr>
          <w:trHeight w:hRule="exact" w:val="454"/>
        </w:trPr>
        <w:tc>
          <w:tcPr>
            <w:tcW w:w="227" w:type="dxa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C559D6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554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C559D6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F0DE1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0DE1" w:rsidRDefault="00C559D6" w:rsidP="00841B85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C559D6" w:rsidP="0086209A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283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F0DE1" w:rsidTr="0086209A">
        <w:trPr>
          <w:gridAfter w:val="1"/>
          <w:wAfter w:w="65" w:type="dxa"/>
          <w:trHeight w:hRule="exact" w:val="113"/>
        </w:trPr>
        <w:tc>
          <w:tcPr>
            <w:tcW w:w="227" w:type="dxa"/>
            <w:tcBorders>
              <w:bottom w:val="single" w:sz="6" w:space="0" w:color="333333"/>
            </w:tcBorders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Default="008F0DE1" w:rsidP="00841B85">
            <w:pPr>
              <w:pStyle w:val="ekvbild"/>
              <w:rPr>
                <w:lang w:eastAsia="de-DE"/>
              </w:rPr>
            </w:pPr>
          </w:p>
          <w:p w:rsidR="008F0DE1" w:rsidRDefault="008F0DE1" w:rsidP="00841B85">
            <w:pPr>
              <w:rPr>
                <w:lang w:eastAsia="de-DE"/>
              </w:rPr>
            </w:pPr>
          </w:p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0DE1" w:rsidRDefault="008F0DE1" w:rsidP="00841B85">
            <w:pPr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bottom w:val="single" w:sz="6" w:space="0" w:color="333333"/>
            </w:tcBorders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Default="008F0DE1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0DE1" w:rsidRPr="0043459B" w:rsidRDefault="008F0DE1" w:rsidP="00841B85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86209A" w:rsidTr="0086209A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top w:val="single" w:sz="6" w:space="0" w:color="333333"/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Pr="0043459B" w:rsidRDefault="00C559D6" w:rsidP="00841B85">
            <w:pPr>
              <w:spacing w:line="540" w:lineRule="atLeast"/>
              <w:jc w:val="center"/>
            </w:pPr>
            <w:r>
              <w:t>3</w:t>
            </w: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Default="00C559D6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 w:val="restart"/>
            <w:vAlign w:val="bottom"/>
          </w:tcPr>
          <w:p w:rsidR="0086209A" w:rsidRDefault="0086209A" w:rsidP="0086209A">
            <w:pPr>
              <w:pStyle w:val="ekvbild"/>
              <w:jc w:val="right"/>
              <w:rPr>
                <w:lang w:eastAsia="de-DE"/>
              </w:rPr>
            </w:pPr>
            <w:r>
              <w:rPr>
                <w:lang w:eastAsia="de-DE"/>
              </w:rPr>
              <w:drawing>
                <wp:inline distT="0" distB="0" distL="0" distR="0">
                  <wp:extent cx="1526400" cy="1126800"/>
                  <wp:effectExtent l="0" t="0" r="0" b="0"/>
                  <wp:docPr id="302" name="Grafik 302" descr="D:\Klett_Rechenrabe\Illus Raben\S077253525_KV_13_Trax_zeigt_sprich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00" cy="112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top w:val="single" w:sz="6" w:space="0" w:color="333333"/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Pr="0043459B" w:rsidRDefault="00C559D6" w:rsidP="00841B85">
            <w:pPr>
              <w:spacing w:line="540" w:lineRule="atLeast"/>
              <w:jc w:val="center"/>
            </w:pPr>
            <w:r>
              <w:t>7</w:t>
            </w: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6209A" w:rsidRDefault="00C559D6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83" w:type="dxa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333333"/>
            </w:tcBorders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6209A" w:rsidRDefault="0086209A" w:rsidP="00841B85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6209A" w:rsidRPr="0043459B" w:rsidRDefault="0086209A" w:rsidP="00841B85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  <w:tr w:rsidR="0086209A" w:rsidTr="00CA0909">
        <w:trPr>
          <w:gridAfter w:val="1"/>
          <w:wAfter w:w="65" w:type="dxa"/>
          <w:trHeight w:hRule="exact" w:val="113"/>
        </w:trPr>
        <w:tc>
          <w:tcPr>
            <w:tcW w:w="227" w:type="dxa"/>
            <w:tcBorders>
              <w:left w:val="single" w:sz="6" w:space="0" w:color="333333"/>
              <w:bottom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715" w:type="dxa"/>
            <w:gridSpan w:val="14"/>
            <w:vMerge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nil"/>
              <w:right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34" w:type="dxa"/>
            <w:gridSpan w:val="2"/>
            <w:tcBorders>
              <w:left w:val="single" w:sz="6" w:space="0" w:color="333333"/>
              <w:bottom w:val="single" w:sz="6" w:space="0" w:color="333333"/>
            </w:tcBorders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3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6209A" w:rsidRDefault="0086209A" w:rsidP="00841B85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6209A" w:rsidRPr="0043459B" w:rsidRDefault="0086209A" w:rsidP="00841B85">
            <w:pPr>
              <w:spacing w:line="620" w:lineRule="exact"/>
              <w:jc w:val="center"/>
            </w:pPr>
          </w:p>
        </w:tc>
      </w:tr>
    </w:tbl>
    <w:p w:rsidR="008F0DE1" w:rsidRPr="00977058" w:rsidRDefault="008F0DE1" w:rsidP="008F0DE1">
      <w:pPr>
        <w:pStyle w:val="ekvAufgabeTrennlinie"/>
        <w:rPr>
          <w:sz w:val="18"/>
          <w:szCs w:val="18"/>
        </w:rPr>
      </w:pPr>
    </w:p>
    <w:p w:rsidR="008F0DE1" w:rsidRDefault="008F0DE1" w:rsidP="008F0DE1">
      <w:pPr>
        <w:pStyle w:val="ekvgrundtexthalbe"/>
      </w:pPr>
    </w:p>
    <w:p w:rsidR="008F0DE1" w:rsidRDefault="008F0DE1" w:rsidP="008F0DE1">
      <w:pPr>
        <w:pStyle w:val="ekvnummerierung"/>
        <w:framePr w:wrap="around"/>
      </w:pPr>
      <w:r>
        <w:t>3</w:t>
      </w: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61"/>
        <w:gridCol w:w="391"/>
        <w:gridCol w:w="289"/>
        <w:gridCol w:w="162"/>
        <w:gridCol w:w="121"/>
        <w:gridCol w:w="330"/>
        <w:gridCol w:w="350"/>
        <w:gridCol w:w="101"/>
        <w:gridCol w:w="353"/>
        <w:gridCol w:w="98"/>
        <w:gridCol w:w="451"/>
        <w:gridCol w:w="131"/>
        <w:gridCol w:w="319"/>
        <w:gridCol w:w="154"/>
        <w:gridCol w:w="130"/>
        <w:gridCol w:w="450"/>
        <w:gridCol w:w="450"/>
        <w:gridCol w:w="450"/>
        <w:gridCol w:w="51"/>
        <w:gridCol w:w="399"/>
        <w:gridCol w:w="281"/>
        <w:gridCol w:w="169"/>
        <w:gridCol w:w="114"/>
        <w:gridCol w:w="336"/>
        <w:gridCol w:w="344"/>
        <w:gridCol w:w="106"/>
        <w:gridCol w:w="348"/>
        <w:gridCol w:w="102"/>
        <w:gridCol w:w="451"/>
        <w:gridCol w:w="127"/>
        <w:gridCol w:w="324"/>
      </w:tblGrid>
      <w:tr w:rsidR="008F0DE1" w:rsidRPr="005C0FBD" w:rsidTr="00292ACA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26B62BA2" wp14:editId="35B49DC0">
                  <wp:extent cx="237490" cy="232410"/>
                  <wp:effectExtent l="0" t="0" r="0" b="0"/>
                  <wp:docPr id="244" name="Grafik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6D14958E" wp14:editId="49BA5B60">
                  <wp:extent cx="237490" cy="232410"/>
                  <wp:effectExtent l="0" t="0" r="0" b="0"/>
                  <wp:docPr id="250" name="Grafik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0D505635" wp14:editId="5E07EB0C">
                  <wp:extent cx="237490" cy="232410"/>
                  <wp:effectExtent l="0" t="0" r="0" b="0"/>
                  <wp:docPr id="251" name="Grafik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inline distT="0" distB="0" distL="0" distR="0" wp14:anchorId="70D1033F" wp14:editId="1D768A90">
                  <wp:extent cx="237490" cy="232410"/>
                  <wp:effectExtent l="0" t="0" r="0" b="0"/>
                  <wp:docPr id="252" name="Grafik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C559D6" w:rsidP="00841B85">
            <w:pPr>
              <w:pStyle w:val="ekvzwanzigerfeld"/>
            </w:pPr>
            <w:r w:rsidRPr="005C0FBD">
              <w:drawing>
                <wp:inline distT="0" distB="0" distL="0" distR="0" wp14:anchorId="03D25256" wp14:editId="36AD59AD">
                  <wp:extent cx="237490" cy="232410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3" name="Grafik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4" name="Grafik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5" name="Grafik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6" name="Grafik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7" name="Grafik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8" name="Grafik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F01483" w:rsidP="00841B85">
            <w:pPr>
              <w:pStyle w:val="ekvzwanzigerfeld"/>
            </w:pPr>
            <w:r w:rsidRPr="005C0FBD">
              <w:drawing>
                <wp:inline distT="0" distB="0" distL="0" distR="0" wp14:anchorId="05339FDD" wp14:editId="28889044">
                  <wp:extent cx="237490" cy="232410"/>
                  <wp:effectExtent l="0" t="0" r="0" b="0"/>
                  <wp:docPr id="269" name="Grafik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C559D6" w:rsidP="00841B85">
            <w:pPr>
              <w:pStyle w:val="ekvzwanzigerfeld"/>
            </w:pPr>
            <w:r w:rsidRPr="005C0FBD">
              <w:drawing>
                <wp:inline distT="0" distB="0" distL="0" distR="0" wp14:anchorId="7CC26C21" wp14:editId="49BB383B">
                  <wp:extent cx="237490" cy="232410"/>
                  <wp:effectExtent l="0" t="0" r="0" b="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C559D6" w:rsidP="00841B85">
            <w:pPr>
              <w:pStyle w:val="ekvzwanzigerfeld"/>
            </w:pPr>
            <w:r w:rsidRPr="005C0FBD">
              <w:drawing>
                <wp:inline distT="0" distB="0" distL="0" distR="0" wp14:anchorId="7CC26C21" wp14:editId="49BB383B">
                  <wp:extent cx="237490" cy="232410"/>
                  <wp:effectExtent l="0" t="0" r="0" b="0"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</w:tr>
      <w:tr w:rsidR="008F0DE1" w:rsidRPr="005C0FBD" w:rsidTr="00292ACA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44960" behindDoc="1" locked="0" layoutInCell="1" allowOverlap="1" wp14:anchorId="47A00D00" wp14:editId="621F9A08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17780</wp:posOffset>
                  </wp:positionV>
                  <wp:extent cx="237490" cy="232410"/>
                  <wp:effectExtent l="0" t="0" r="0" b="0"/>
                  <wp:wrapNone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45984" behindDoc="1" locked="0" layoutInCell="1" allowOverlap="1" wp14:anchorId="7165075C" wp14:editId="4BD8483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47008" behindDoc="1" locked="0" layoutInCell="1" allowOverlap="1" wp14:anchorId="43562557" wp14:editId="5AE35485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59" name="Grafik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  <w:r w:rsidRPr="005C0FBD">
              <w:drawing>
                <wp:anchor distT="0" distB="0" distL="114300" distR="114300" simplePos="0" relativeHeight="251948032" behindDoc="1" locked="0" layoutInCell="1" allowOverlap="1" wp14:anchorId="5E2E4AF4" wp14:editId="30FE6E4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28575</wp:posOffset>
                  </wp:positionV>
                  <wp:extent cx="237490" cy="232410"/>
                  <wp:effectExtent l="0" t="0" r="0" b="0"/>
                  <wp:wrapNone/>
                  <wp:docPr id="261" name="Grafik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Default="00C559D6" w:rsidP="00841B85">
            <w:pPr>
              <w:pStyle w:val="ekvzwanzigerfeld"/>
            </w:pPr>
            <w:r w:rsidRPr="005C0FBD">
              <w:drawing>
                <wp:inline distT="0" distB="0" distL="0" distR="0" wp14:anchorId="03D25256" wp14:editId="36AD59AD">
                  <wp:extent cx="237490" cy="232410"/>
                  <wp:effectExtent l="0" t="0" r="0" b="0"/>
                  <wp:docPr id="46" name="Grafik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8F0DE1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8F0DE1" w:rsidRPr="005C0FBD" w:rsidRDefault="008F0DE1" w:rsidP="00841B85">
            <w:pPr>
              <w:pStyle w:val="ekvzwanzigerfeld"/>
            </w:pPr>
          </w:p>
        </w:tc>
      </w:tr>
      <w:tr w:rsidR="008F0DE1" w:rsidRPr="005C0FBD" w:rsidTr="00292ACA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4" w:type="dxa"/>
          <w:trHeight w:hRule="exact" w:val="482"/>
        </w:trPr>
        <w:tc>
          <w:tcPr>
            <w:tcW w:w="1417" w:type="dxa"/>
            <w:gridSpan w:val="4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C559D6" w:rsidP="00F01483">
            <w:pPr>
              <w:pStyle w:val="ekvzwanzigerfeld"/>
            </w:pPr>
            <w:r>
              <w:t>5</w:t>
            </w:r>
          </w:p>
        </w:tc>
        <w:tc>
          <w:tcPr>
            <w:tcW w:w="283" w:type="dxa"/>
            <w:gridSpan w:val="2"/>
            <w:vAlign w:val="bottom"/>
          </w:tcPr>
          <w:p w:rsidR="008F0DE1" w:rsidRPr="005C0FBD" w:rsidRDefault="008B7F6C" w:rsidP="00F01483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C559D6" w:rsidP="00F01483">
            <w:pPr>
              <w:pStyle w:val="ekvzwanzigerfeld"/>
            </w:pPr>
            <w:r>
              <w:t>5</w:t>
            </w:r>
          </w:p>
        </w:tc>
        <w:tc>
          <w:tcPr>
            <w:tcW w:w="454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473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1531" w:type="dxa"/>
            <w:gridSpan w:val="5"/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283" w:type="dxa"/>
            <w:gridSpan w:val="2"/>
            <w:vAlign w:val="bottom"/>
          </w:tcPr>
          <w:p w:rsidR="008F0DE1" w:rsidRPr="005C0FBD" w:rsidRDefault="00AF2E84" w:rsidP="00F01483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  <w:tc>
          <w:tcPr>
            <w:tcW w:w="454" w:type="dxa"/>
            <w:gridSpan w:val="2"/>
            <w:vAlign w:val="bottom"/>
          </w:tcPr>
          <w:p w:rsidR="008F0DE1" w:rsidRPr="005C0FBD" w:rsidRDefault="008F0DE1" w:rsidP="00F01483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8F0DE1" w:rsidRPr="005C0FBD" w:rsidRDefault="008F0DE1" w:rsidP="00F01483">
            <w:pPr>
              <w:pStyle w:val="ekvzwanzigerfeld"/>
            </w:pPr>
          </w:p>
        </w:tc>
      </w:tr>
    </w:tbl>
    <w:p w:rsidR="00292ACA" w:rsidRDefault="00292ACA" w:rsidP="00292ACA">
      <w:pPr>
        <w:pStyle w:val="ekvgrundtexthalbe"/>
      </w:pPr>
    </w:p>
    <w:tbl>
      <w:tblPr>
        <w:tblW w:w="92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52"/>
        <w:gridCol w:w="452"/>
        <w:gridCol w:w="61"/>
        <w:gridCol w:w="391"/>
        <w:gridCol w:w="289"/>
        <w:gridCol w:w="162"/>
        <w:gridCol w:w="121"/>
        <w:gridCol w:w="330"/>
        <w:gridCol w:w="350"/>
        <w:gridCol w:w="101"/>
        <w:gridCol w:w="353"/>
        <w:gridCol w:w="98"/>
        <w:gridCol w:w="451"/>
        <w:gridCol w:w="131"/>
        <w:gridCol w:w="319"/>
        <w:gridCol w:w="154"/>
        <w:gridCol w:w="130"/>
        <w:gridCol w:w="450"/>
        <w:gridCol w:w="450"/>
        <w:gridCol w:w="450"/>
        <w:gridCol w:w="51"/>
        <w:gridCol w:w="399"/>
        <w:gridCol w:w="281"/>
        <w:gridCol w:w="169"/>
        <w:gridCol w:w="114"/>
        <w:gridCol w:w="336"/>
        <w:gridCol w:w="344"/>
        <w:gridCol w:w="106"/>
        <w:gridCol w:w="348"/>
        <w:gridCol w:w="102"/>
        <w:gridCol w:w="451"/>
        <w:gridCol w:w="127"/>
        <w:gridCol w:w="324"/>
      </w:tblGrid>
      <w:tr w:rsidR="00292ACA" w:rsidRPr="005C0FBD" w:rsidTr="008B7F6C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</w:tr>
      <w:tr w:rsidR="00292ACA" w:rsidRPr="005C0FBD" w:rsidTr="008B7F6C">
        <w:trPr>
          <w:trHeight w:hRule="exact" w:val="482"/>
          <w:jc w:val="center"/>
        </w:trPr>
        <w:tc>
          <w:tcPr>
            <w:tcW w:w="452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2" name="Grafik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5" name="Grafik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6" name="Grafik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292ACA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7" name="Grafik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8" name="Grafik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Default="00292ACA" w:rsidP="00841B85">
            <w:pPr>
              <w:pStyle w:val="ekvzwanzigerfeld"/>
            </w:pPr>
            <w:r w:rsidRPr="005C0FBD">
              <w:drawing>
                <wp:inline distT="0" distB="0" distL="0" distR="0" wp14:anchorId="18FDFE9B" wp14:editId="631D3009">
                  <wp:extent cx="237490" cy="232410"/>
                  <wp:effectExtent l="0" t="0" r="0" b="0"/>
                  <wp:docPr id="299" name="Grafik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284" w:type="dxa"/>
            <w:gridSpan w:val="2"/>
            <w:tcBorders>
              <w:top w:val="nil"/>
              <w:left w:val="single" w:sz="24" w:space="0" w:color="808080"/>
              <w:bottom w:val="nil"/>
              <w:right w:val="single" w:sz="24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  <w:tl2br w:val="nil"/>
              <w:tr2bl w:val="nil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  <w:tl2br w:val="nil"/>
              <w:tr2bl w:val="nil"/>
            </w:tcBorders>
            <w:vAlign w:val="center"/>
          </w:tcPr>
          <w:p w:rsidR="00292ACA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0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1" w:type="dxa"/>
            <w:gridSpan w:val="2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292ACA" w:rsidRPr="005C0FBD" w:rsidRDefault="00292ACA" w:rsidP="00841B85">
            <w:pPr>
              <w:pStyle w:val="ekvzwanzigerfeld"/>
            </w:pPr>
          </w:p>
        </w:tc>
      </w:tr>
      <w:tr w:rsidR="00292ACA" w:rsidRPr="005C0FBD" w:rsidTr="00FF277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24" w:type="dxa"/>
          <w:trHeight w:hRule="exact" w:val="482"/>
        </w:trPr>
        <w:tc>
          <w:tcPr>
            <w:tcW w:w="1417" w:type="dxa"/>
            <w:gridSpan w:val="4"/>
            <w:vAlign w:val="bottom"/>
          </w:tcPr>
          <w:p w:rsidR="00292ACA" w:rsidRPr="005C0FBD" w:rsidRDefault="00292ACA" w:rsidP="00841B85">
            <w:pPr>
              <w:pStyle w:val="ekvzwanzigerfeld"/>
            </w:pPr>
            <w:bookmarkStart w:id="1" w:name="_GoBack" w:colFirst="8" w:colLast="8"/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283" w:type="dxa"/>
            <w:gridSpan w:val="2"/>
            <w:vAlign w:val="bottom"/>
          </w:tcPr>
          <w:p w:rsidR="00292ACA" w:rsidRPr="005C0FBD" w:rsidRDefault="00C559D6" w:rsidP="00841B85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4" w:type="dxa"/>
            <w:gridSpan w:val="2"/>
            <w:vAlign w:val="bottom"/>
          </w:tcPr>
          <w:p w:rsidR="00292ACA" w:rsidRPr="005C0FBD" w:rsidRDefault="00292ACA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73" w:type="dxa"/>
            <w:gridSpan w:val="2"/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1531" w:type="dxa"/>
            <w:gridSpan w:val="5"/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center"/>
          </w:tcPr>
          <w:p w:rsidR="00292ACA" w:rsidRPr="00292ACA" w:rsidRDefault="00C559D6" w:rsidP="00FF277F">
            <w:pPr>
              <w:jc w:val="center"/>
            </w:pPr>
            <w:r>
              <w:t>8</w:t>
            </w:r>
          </w:p>
        </w:tc>
        <w:tc>
          <w:tcPr>
            <w:tcW w:w="283" w:type="dxa"/>
            <w:gridSpan w:val="2"/>
            <w:vAlign w:val="bottom"/>
          </w:tcPr>
          <w:p w:rsidR="00292ACA" w:rsidRPr="005C0FBD" w:rsidRDefault="00AF2E84" w:rsidP="00841B85">
            <w:pPr>
              <w:pStyle w:val="ekvzwanzigerfeld"/>
            </w:pPr>
            <w:r>
              <w:t>+</w:t>
            </w: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  <w:tc>
          <w:tcPr>
            <w:tcW w:w="454" w:type="dxa"/>
            <w:gridSpan w:val="2"/>
            <w:vAlign w:val="bottom"/>
          </w:tcPr>
          <w:p w:rsidR="00292ACA" w:rsidRPr="005C0FBD" w:rsidRDefault="00292ACA" w:rsidP="00841B85">
            <w:pPr>
              <w:pStyle w:val="ekvzwanzigerfeld"/>
            </w:pPr>
            <w:r>
              <w:t>=</w:t>
            </w:r>
          </w:p>
        </w:tc>
        <w:tc>
          <w:tcPr>
            <w:tcW w:w="680" w:type="dxa"/>
            <w:gridSpan w:val="3"/>
            <w:tcBorders>
              <w:bottom w:val="single" w:sz="4" w:space="0" w:color="auto"/>
            </w:tcBorders>
            <w:vAlign w:val="bottom"/>
          </w:tcPr>
          <w:p w:rsidR="00292ACA" w:rsidRPr="005C0FBD" w:rsidRDefault="00292ACA" w:rsidP="00841B85">
            <w:pPr>
              <w:pStyle w:val="ekvzwanzigerfeld"/>
            </w:pPr>
          </w:p>
        </w:tc>
      </w:tr>
      <w:bookmarkEnd w:id="1"/>
    </w:tbl>
    <w:p w:rsidR="00AF2E84" w:rsidRDefault="00AF2E84" w:rsidP="008B7F6C">
      <w:pPr>
        <w:spacing w:line="40" w:lineRule="exact"/>
        <w:sectPr w:rsidR="00AF2E84" w:rsidSect="00054A93">
          <w:footerReference w:type="default" r:id="rId9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C40CE" w:rsidRPr="00C172AE" w:rsidTr="00E45C98">
        <w:trPr>
          <w:trHeight w:hRule="exact" w:val="510"/>
        </w:trPr>
        <w:tc>
          <w:tcPr>
            <w:tcW w:w="1243" w:type="dxa"/>
            <w:noWrap/>
            <w:vAlign w:val="bottom"/>
          </w:tcPr>
          <w:p w:rsidR="00DC40CE" w:rsidRPr="00AE65F6" w:rsidRDefault="00DC40CE" w:rsidP="00E45C98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DC40CE" w:rsidRPr="0006258C" w:rsidRDefault="00DC40CE" w:rsidP="00E45C98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C40CE" w:rsidRPr="00EA7542" w:rsidRDefault="00DC40CE" w:rsidP="00E45C98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DC40CE" w:rsidRPr="00EA7542" w:rsidRDefault="00DC40CE" w:rsidP="00E45C98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C40CE" w:rsidRPr="00EA7542" w:rsidRDefault="00DC40CE" w:rsidP="00E45C98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C40CE" w:rsidRPr="00C172AE" w:rsidRDefault="00DC40CE" w:rsidP="00E45C98">
            <w:pPr>
              <w:pStyle w:val="ekvkvnummer"/>
            </w:pPr>
            <w:r>
              <w:t xml:space="preserve">KV </w:t>
            </w:r>
            <w:r w:rsidR="00AF2E84">
              <w:t>96</w:t>
            </w:r>
          </w:p>
        </w:tc>
      </w:tr>
      <w:tr w:rsidR="00DC40CE" w:rsidRPr="00BF17F2" w:rsidTr="00E45C9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DC40CE" w:rsidRPr="00BF17F2" w:rsidRDefault="00DC40CE" w:rsidP="00E45C98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DC40CE" w:rsidRPr="00BF17F2" w:rsidRDefault="00DC40CE" w:rsidP="00E45C98">
            <w:pPr>
              <w:pStyle w:val="ekvkolumnentitel"/>
              <w:tabs>
                <w:tab w:val="clear" w:pos="340"/>
                <w:tab w:val="clear" w:pos="595"/>
                <w:tab w:val="clear" w:pos="851"/>
                <w:tab w:val="left" w:pos="6144"/>
              </w:tabs>
            </w:pPr>
            <w:r w:rsidRPr="004602A9">
              <w:rPr>
                <w:rStyle w:val="ekvfett"/>
                <w:sz w:val="35"/>
                <w:szCs w:val="35"/>
              </w:rPr>
              <w:t xml:space="preserve">Lernzielkontrolle </w:t>
            </w:r>
            <w:r>
              <w:rPr>
                <w:rStyle w:val="ekvfett"/>
                <w:sz w:val="35"/>
                <w:szCs w:val="35"/>
              </w:rPr>
              <w:t>5</w:t>
            </w:r>
            <w:r w:rsidR="00AF2E84">
              <w:rPr>
                <w:rStyle w:val="ekvfett"/>
                <w:sz w:val="35"/>
                <w:szCs w:val="35"/>
              </w:rPr>
              <w:t>B</w:t>
            </w:r>
            <w:r>
              <w:t xml:space="preserve">  </w:t>
            </w:r>
            <w:r w:rsidRPr="004602A9">
              <w:t xml:space="preserve">Seite </w:t>
            </w:r>
            <w:r>
              <w:t>2</w:t>
            </w:r>
            <w:r w:rsidRPr="004602A9">
              <w:t xml:space="preserve"> </w:t>
            </w:r>
            <w:r>
              <w:tab/>
            </w:r>
            <w:r w:rsidRPr="004602A9">
              <w:t>erreichte Punktzahl</w:t>
            </w:r>
            <w:r>
              <w:t xml:space="preserve">:  </w:t>
            </w:r>
            <w:r w:rsidRPr="004602A9">
              <w:rPr>
                <w:u w:val="single"/>
              </w:rPr>
              <w:t xml:space="preserve">              </w:t>
            </w:r>
          </w:p>
        </w:tc>
      </w:tr>
    </w:tbl>
    <w:p w:rsidR="004139C5" w:rsidRDefault="00DD34A4" w:rsidP="004139C5">
      <w:r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304800</wp:posOffset>
            </wp:positionV>
            <wp:extent cx="2099310" cy="471805"/>
            <wp:effectExtent l="0" t="0" r="0" b="0"/>
            <wp:wrapNone/>
            <wp:docPr id="141" name="Grafik 141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2034048" behindDoc="0" locked="0" layoutInCell="1" allowOverlap="1" wp14:anchorId="15CA21B2" wp14:editId="067B58B9">
            <wp:simplePos x="0" y="0"/>
            <wp:positionH relativeFrom="column">
              <wp:posOffset>1621155</wp:posOffset>
            </wp:positionH>
            <wp:positionV relativeFrom="paragraph">
              <wp:posOffset>297180</wp:posOffset>
            </wp:positionV>
            <wp:extent cx="2099310" cy="471805"/>
            <wp:effectExtent l="0" t="0" r="0" b="0"/>
            <wp:wrapNone/>
            <wp:docPr id="50" name="Grafik 50" descr="D:\Klett_Rechenrabe\201914_MB_1\Illus\Pfe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31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9C5" w:rsidRDefault="004139C5" w:rsidP="004139C5">
      <w:pPr>
        <w:pStyle w:val="ekvnummerierung"/>
        <w:framePr w:wrap="around"/>
      </w:pPr>
      <w:r>
        <w:t>4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1764"/>
        <w:gridCol w:w="3087"/>
        <w:gridCol w:w="440"/>
        <w:gridCol w:w="441"/>
        <w:gridCol w:w="440"/>
        <w:gridCol w:w="441"/>
        <w:gridCol w:w="440"/>
        <w:gridCol w:w="441"/>
        <w:gridCol w:w="440"/>
        <w:gridCol w:w="441"/>
        <w:gridCol w:w="539"/>
      </w:tblGrid>
      <w:tr w:rsidR="00DD34A4" w:rsidTr="005014E7">
        <w:tc>
          <w:tcPr>
            <w:tcW w:w="442" w:type="dxa"/>
          </w:tcPr>
          <w:p w:rsidR="00DD34A4" w:rsidRDefault="00DD34A4" w:rsidP="00841B85"/>
        </w:tc>
        <w:tc>
          <w:tcPr>
            <w:tcW w:w="1764" w:type="dxa"/>
          </w:tcPr>
          <w:p w:rsidR="00DD34A4" w:rsidRDefault="00DD34A4" w:rsidP="00DD34A4">
            <w:pPr>
              <w:spacing w:line="200" w:lineRule="exact"/>
              <w:jc w:val="center"/>
            </w:pPr>
            <w:r w:rsidRPr="008B7F6C">
              <w:rPr>
                <w:sz w:val="20"/>
                <w:szCs w:val="20"/>
              </w:rPr>
              <w:t>+ ____</w:t>
            </w:r>
          </w:p>
        </w:tc>
        <w:tc>
          <w:tcPr>
            <w:tcW w:w="3087" w:type="dxa"/>
          </w:tcPr>
          <w:p w:rsidR="00DD34A4" w:rsidRPr="008B7F6C" w:rsidRDefault="00DD34A4" w:rsidP="004139C5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B7F6C">
              <w:rPr>
                <w:sz w:val="20"/>
                <w:szCs w:val="20"/>
              </w:rPr>
              <w:t>+ ____</w:t>
            </w:r>
          </w:p>
        </w:tc>
        <w:tc>
          <w:tcPr>
            <w:tcW w:w="440" w:type="dxa"/>
          </w:tcPr>
          <w:p w:rsidR="00DD34A4" w:rsidRDefault="00DD34A4" w:rsidP="004139C5">
            <w:pPr>
              <w:jc w:val="center"/>
            </w:pPr>
          </w:p>
        </w:tc>
        <w:tc>
          <w:tcPr>
            <w:tcW w:w="441" w:type="dxa"/>
          </w:tcPr>
          <w:p w:rsidR="00DD34A4" w:rsidRDefault="00DD34A4" w:rsidP="004139C5">
            <w:pPr>
              <w:jc w:val="center"/>
            </w:pPr>
          </w:p>
        </w:tc>
        <w:tc>
          <w:tcPr>
            <w:tcW w:w="440" w:type="dxa"/>
          </w:tcPr>
          <w:p w:rsidR="00DD34A4" w:rsidRDefault="00DD34A4" w:rsidP="004139C5">
            <w:pPr>
              <w:jc w:val="center"/>
            </w:pPr>
          </w:p>
        </w:tc>
        <w:tc>
          <w:tcPr>
            <w:tcW w:w="441" w:type="dxa"/>
          </w:tcPr>
          <w:p w:rsidR="00DD34A4" w:rsidRDefault="00DD34A4" w:rsidP="004139C5">
            <w:pPr>
              <w:jc w:val="center"/>
            </w:pPr>
          </w:p>
        </w:tc>
        <w:tc>
          <w:tcPr>
            <w:tcW w:w="440" w:type="dxa"/>
          </w:tcPr>
          <w:p w:rsidR="00DD34A4" w:rsidRDefault="00DD34A4" w:rsidP="004139C5">
            <w:pPr>
              <w:jc w:val="center"/>
            </w:pPr>
          </w:p>
        </w:tc>
        <w:tc>
          <w:tcPr>
            <w:tcW w:w="441" w:type="dxa"/>
          </w:tcPr>
          <w:p w:rsidR="00DD34A4" w:rsidRDefault="00DD34A4" w:rsidP="004139C5">
            <w:pPr>
              <w:jc w:val="center"/>
            </w:pPr>
          </w:p>
        </w:tc>
        <w:tc>
          <w:tcPr>
            <w:tcW w:w="440" w:type="dxa"/>
          </w:tcPr>
          <w:p w:rsidR="00DD34A4" w:rsidRDefault="00DD34A4" w:rsidP="004139C5">
            <w:pPr>
              <w:jc w:val="center"/>
            </w:pPr>
          </w:p>
        </w:tc>
        <w:tc>
          <w:tcPr>
            <w:tcW w:w="441" w:type="dxa"/>
          </w:tcPr>
          <w:p w:rsidR="00DD34A4" w:rsidRDefault="00DD34A4" w:rsidP="004139C5">
            <w:pPr>
              <w:jc w:val="center"/>
            </w:pPr>
          </w:p>
        </w:tc>
        <w:tc>
          <w:tcPr>
            <w:tcW w:w="539" w:type="dxa"/>
          </w:tcPr>
          <w:p w:rsidR="00DD34A4" w:rsidRDefault="00DD34A4" w:rsidP="004139C5">
            <w:pPr>
              <w:jc w:val="center"/>
            </w:pPr>
          </w:p>
        </w:tc>
      </w:tr>
    </w:tbl>
    <w:p w:rsidR="004139C5" w:rsidRDefault="004139C5" w:rsidP="004139C5">
      <w:r>
        <w:rPr>
          <w:b/>
        </w:rPr>
        <w:drawing>
          <wp:anchor distT="0" distB="0" distL="114300" distR="114300" simplePos="0" relativeHeight="251961344" behindDoc="0" locked="0" layoutInCell="1" allowOverlap="1" wp14:anchorId="29639695" wp14:editId="6C9488F9">
            <wp:simplePos x="0" y="0"/>
            <wp:positionH relativeFrom="margin">
              <wp:posOffset>72390</wp:posOffset>
            </wp:positionH>
            <wp:positionV relativeFrom="paragraph">
              <wp:posOffset>3810</wp:posOffset>
            </wp:positionV>
            <wp:extent cx="5939790" cy="274368"/>
            <wp:effectExtent l="0" t="0" r="3810" b="0"/>
            <wp:wrapNone/>
            <wp:docPr id="8" name="Grafik 8" descr="D:\Klett_Rechenrabe\201919\Illus\Strahl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" t="1422" r="1988"/>
                    <a:stretch/>
                  </pic:blipFill>
                  <pic:spPr bwMode="auto">
                    <a:xfrm>
                      <a:off x="0" y="0"/>
                      <a:ext cx="5939790" cy="274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"/>
        <w:gridCol w:w="441"/>
        <w:gridCol w:w="440"/>
        <w:gridCol w:w="441"/>
        <w:gridCol w:w="440"/>
        <w:gridCol w:w="441"/>
        <w:gridCol w:w="444"/>
        <w:gridCol w:w="441"/>
        <w:gridCol w:w="440"/>
        <w:gridCol w:w="441"/>
        <w:gridCol w:w="440"/>
        <w:gridCol w:w="441"/>
        <w:gridCol w:w="440"/>
        <w:gridCol w:w="441"/>
        <w:gridCol w:w="440"/>
        <w:gridCol w:w="441"/>
        <w:gridCol w:w="440"/>
        <w:gridCol w:w="441"/>
        <w:gridCol w:w="440"/>
        <w:gridCol w:w="441"/>
        <w:gridCol w:w="539"/>
      </w:tblGrid>
      <w:tr w:rsidR="004139C5" w:rsidTr="00C559D6">
        <w:tc>
          <w:tcPr>
            <w:tcW w:w="445" w:type="dxa"/>
          </w:tcPr>
          <w:p w:rsidR="004139C5" w:rsidRDefault="004139C5" w:rsidP="004139C5">
            <w:r>
              <w:t>0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C559D6" w:rsidP="004139C5">
            <w:r>
              <w:t>6</w:t>
            </w:r>
          </w:p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  <w:tcBorders>
              <w:bottom w:val="single" w:sz="4" w:space="0" w:color="auto"/>
            </w:tcBorders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5" w:type="dxa"/>
            <w:tcBorders>
              <w:bottom w:val="single" w:sz="4" w:space="0" w:color="auto"/>
            </w:tcBorders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/>
        </w:tc>
        <w:tc>
          <w:tcPr>
            <w:tcW w:w="446" w:type="dxa"/>
          </w:tcPr>
          <w:p w:rsidR="004139C5" w:rsidRDefault="004139C5" w:rsidP="004139C5">
            <w:r>
              <w:t>20</w:t>
            </w:r>
          </w:p>
        </w:tc>
      </w:tr>
    </w:tbl>
    <w:p w:rsidR="008B7F6C" w:rsidRDefault="008B7F6C" w:rsidP="008B7F6C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1321"/>
        <w:gridCol w:w="443"/>
        <w:gridCol w:w="1322"/>
        <w:gridCol w:w="443"/>
        <w:gridCol w:w="1322"/>
        <w:gridCol w:w="440"/>
        <w:gridCol w:w="3084"/>
        <w:gridCol w:w="539"/>
      </w:tblGrid>
      <w:tr w:rsidR="00DD34A4" w:rsidTr="00DD34A4">
        <w:tc>
          <w:tcPr>
            <w:tcW w:w="442" w:type="dxa"/>
          </w:tcPr>
          <w:p w:rsidR="00DD34A4" w:rsidRDefault="00DD34A4" w:rsidP="008B7F6C"/>
        </w:tc>
        <w:tc>
          <w:tcPr>
            <w:tcW w:w="1321" w:type="dxa"/>
          </w:tcPr>
          <w:p w:rsidR="00DD34A4" w:rsidRPr="008B7F6C" w:rsidRDefault="00DD34A4" w:rsidP="008B7F6C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</w:tcPr>
          <w:p w:rsidR="00DD34A4" w:rsidRDefault="00DD34A4" w:rsidP="008B7F6C">
            <w:pPr>
              <w:jc w:val="center"/>
            </w:pPr>
          </w:p>
        </w:tc>
        <w:tc>
          <w:tcPr>
            <w:tcW w:w="1322" w:type="dxa"/>
          </w:tcPr>
          <w:p w:rsidR="00DD34A4" w:rsidRPr="008B7F6C" w:rsidRDefault="00DD34A4" w:rsidP="008B7F6C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</w:tcPr>
          <w:p w:rsidR="00DD34A4" w:rsidRDefault="00DD34A4" w:rsidP="008B7F6C">
            <w:pPr>
              <w:spacing w:line="200" w:lineRule="exact"/>
              <w:jc w:val="center"/>
            </w:pPr>
          </w:p>
        </w:tc>
        <w:tc>
          <w:tcPr>
            <w:tcW w:w="1322" w:type="dxa"/>
          </w:tcPr>
          <w:p w:rsidR="00DD34A4" w:rsidRPr="008B7F6C" w:rsidRDefault="00DD34A4" w:rsidP="008B7F6C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drawing>
                <wp:anchor distT="0" distB="0" distL="114300" distR="114300" simplePos="0" relativeHeight="252047360" behindDoc="0" locked="0" layoutInCell="1" allowOverlap="1" wp14:anchorId="60B36B87" wp14:editId="5E30F54E">
                  <wp:simplePos x="0" y="0"/>
                  <wp:positionH relativeFrom="margin">
                    <wp:posOffset>-2544445</wp:posOffset>
                  </wp:positionH>
                  <wp:positionV relativeFrom="paragraph">
                    <wp:posOffset>186690</wp:posOffset>
                  </wp:positionV>
                  <wp:extent cx="5939790" cy="274320"/>
                  <wp:effectExtent l="0" t="0" r="3810" b="0"/>
                  <wp:wrapNone/>
                  <wp:docPr id="6" name="Grafik 6" descr="D:\Klett_Rechenrabe\201919\Illus\Strahl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0" t="1422" r="1988"/>
                          <a:stretch/>
                        </pic:blipFill>
                        <pic:spPr bwMode="auto">
                          <a:xfrm>
                            <a:off x="0" y="0"/>
                            <a:ext cx="5939790" cy="274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</w:t>
            </w:r>
          </w:p>
        </w:tc>
        <w:tc>
          <w:tcPr>
            <w:tcW w:w="440" w:type="dxa"/>
          </w:tcPr>
          <w:p w:rsidR="00DD34A4" w:rsidRDefault="00DD34A4" w:rsidP="008B7F6C">
            <w:pPr>
              <w:jc w:val="center"/>
            </w:pPr>
          </w:p>
        </w:tc>
        <w:tc>
          <w:tcPr>
            <w:tcW w:w="3084" w:type="dxa"/>
          </w:tcPr>
          <w:p w:rsidR="00DD34A4" w:rsidRDefault="00DD34A4" w:rsidP="008B7F6C">
            <w:pPr>
              <w:spacing w:line="200" w:lineRule="exact"/>
              <w:jc w:val="center"/>
            </w:pPr>
            <w:r>
              <w:drawing>
                <wp:anchor distT="0" distB="0" distL="114300" distR="114300" simplePos="0" relativeHeight="252048384" behindDoc="0" locked="0" layoutInCell="1" allowOverlap="1" wp14:anchorId="173F9452" wp14:editId="7D29BF3D">
                  <wp:simplePos x="0" y="0"/>
                  <wp:positionH relativeFrom="column">
                    <wp:posOffset>-1849755</wp:posOffset>
                  </wp:positionH>
                  <wp:positionV relativeFrom="paragraph">
                    <wp:posOffset>1905</wp:posOffset>
                  </wp:positionV>
                  <wp:extent cx="2099310" cy="471805"/>
                  <wp:effectExtent l="0" t="0" r="0" b="0"/>
                  <wp:wrapNone/>
                  <wp:docPr id="54" name="Grafik 54" descr="D:\Klett_Rechenrabe\201914_MB_1\Illus\Pf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99310" cy="47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2046336" behindDoc="0" locked="0" layoutInCell="1" allowOverlap="1" wp14:anchorId="459A82DE" wp14:editId="539B544A">
                  <wp:simplePos x="0" y="0"/>
                  <wp:positionH relativeFrom="column">
                    <wp:posOffset>-154305</wp:posOffset>
                  </wp:positionH>
                  <wp:positionV relativeFrom="paragraph">
                    <wp:posOffset>9525</wp:posOffset>
                  </wp:positionV>
                  <wp:extent cx="2099310" cy="471805"/>
                  <wp:effectExtent l="0" t="0" r="0" b="0"/>
                  <wp:wrapNone/>
                  <wp:docPr id="51" name="Grafik 51" descr="D:\Klett_Rechenrabe\201914_MB_1\Illus\Pfeil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99310" cy="47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>–</w:t>
            </w:r>
            <w:r w:rsidRPr="008B7F6C">
              <w:rPr>
                <w:sz w:val="20"/>
                <w:szCs w:val="20"/>
              </w:rPr>
              <w:t xml:space="preserve"> ____</w:t>
            </w:r>
          </w:p>
        </w:tc>
        <w:tc>
          <w:tcPr>
            <w:tcW w:w="539" w:type="dxa"/>
          </w:tcPr>
          <w:p w:rsidR="00DD34A4" w:rsidRDefault="00DD34A4" w:rsidP="008B7F6C">
            <w:pPr>
              <w:jc w:val="center"/>
            </w:pPr>
          </w:p>
        </w:tc>
      </w:tr>
    </w:tbl>
    <w:p w:rsidR="008B7F6C" w:rsidRDefault="008B7F6C" w:rsidP="008B7F6C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6"/>
      </w:tblGrid>
      <w:tr w:rsidR="008B7F6C" w:rsidTr="00AF2E84">
        <w:tc>
          <w:tcPr>
            <w:tcW w:w="445" w:type="dxa"/>
          </w:tcPr>
          <w:p w:rsidR="008B7F6C" w:rsidRDefault="008B7F6C" w:rsidP="00E45C98">
            <w:r>
              <w:t>0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  <w:tcBorders>
              <w:bottom w:val="single" w:sz="4" w:space="0" w:color="auto"/>
            </w:tcBorders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DD34A4" w:rsidP="00E45C98">
            <w:r>
              <w:t>13</w:t>
            </w:r>
          </w:p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8B7F6C" w:rsidP="00E45C98"/>
        </w:tc>
        <w:tc>
          <w:tcPr>
            <w:tcW w:w="445" w:type="dxa"/>
          </w:tcPr>
          <w:p w:rsidR="008B7F6C" w:rsidRDefault="008B7F6C" w:rsidP="00E45C98"/>
        </w:tc>
        <w:tc>
          <w:tcPr>
            <w:tcW w:w="446" w:type="dxa"/>
          </w:tcPr>
          <w:p w:rsidR="008B7F6C" w:rsidRDefault="00DD34A4" w:rsidP="00E45C98">
            <w:r>
              <w:t>19</w:t>
            </w:r>
          </w:p>
        </w:tc>
        <w:tc>
          <w:tcPr>
            <w:tcW w:w="446" w:type="dxa"/>
          </w:tcPr>
          <w:p w:rsidR="008B7F6C" w:rsidRDefault="008B7F6C" w:rsidP="00E45C98">
            <w:r>
              <w:t>20</w:t>
            </w:r>
          </w:p>
        </w:tc>
      </w:tr>
    </w:tbl>
    <w:p w:rsidR="003521B1" w:rsidRDefault="003521B1" w:rsidP="003521B1">
      <w:pPr>
        <w:pStyle w:val="ekvgrundtexthalbe"/>
      </w:pPr>
    </w:p>
    <w:p w:rsidR="003521B1" w:rsidRPr="00977058" w:rsidRDefault="003521B1" w:rsidP="003521B1">
      <w:pPr>
        <w:pStyle w:val="ekvAufgabeTrennlinie"/>
        <w:rPr>
          <w:sz w:val="18"/>
          <w:szCs w:val="18"/>
        </w:rPr>
      </w:pPr>
    </w:p>
    <w:p w:rsidR="003521B1" w:rsidRDefault="003521B1" w:rsidP="003521B1">
      <w:pPr>
        <w:pStyle w:val="ekvgrundtexthalbe"/>
      </w:pPr>
    </w:p>
    <w:p w:rsidR="003521B1" w:rsidRDefault="00D808C6" w:rsidP="00AF2E84">
      <w:pPr>
        <w:pStyle w:val="ekvgrundtexthalbe"/>
      </w:pPr>
      <w:r>
        <mc:AlternateContent>
          <mc:Choice Requires="wpg">
            <w:drawing>
              <wp:anchor distT="0" distB="0" distL="114300" distR="114300" simplePos="0" relativeHeight="251982848" behindDoc="1" locked="0" layoutInCell="1" allowOverlap="1" wp14:anchorId="5CDE892C" wp14:editId="6041492E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6012180" cy="2232000"/>
                <wp:effectExtent l="0" t="0" r="762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80" cy="2232000"/>
                          <a:chOff x="0" y="0"/>
                          <a:chExt cx="6012180" cy="2542540"/>
                        </a:xfrm>
                      </wpg:grpSpPr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5500" y="1905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000" y="0"/>
                            <a:ext cx="182118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0BC405" id="Gruppieren 17" o:spid="_x0000_s1026" style="position:absolute;margin-left:0;margin-top:12.9pt;width:473.4pt;height:175.75pt;z-index:-251333632;mso-position-horizontal:left;mso-position-horizontal-relative:margin;mso-width-relative:margin;mso-height-relative:margin" coordsize="60121,254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8" o:spid="_x0000_s1027" type="#_x0000_t75" style="position:absolute;top:228;width:18211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">
                  <v:imagedata r:id="rId13" o:title=""/>
                  <o:lock v:ext="edit" aspectratio="f"/>
                </v:shape>
                <v:shape id="Grafik 19" o:spid="_x0000_s1028" type="#_x0000_t75" style="position:absolute;left:20955;top:190;width:18211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">
                  <v:imagedata r:id="rId13" o:title=""/>
                  <o:lock v:ext="edit" aspectratio="f"/>
                </v:shape>
                <v:shape id="Grafik 20" o:spid="_x0000_s1029" type="#_x0000_t75" style="position:absolute;left:41910;width:18211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">
                  <v:imagedata r:id="rId13" o:title=""/>
                  <o:lock v:ext="edit" aspectratio="f"/>
                </v:shape>
                <w10:wrap anchorx="margin"/>
              </v:group>
            </w:pict>
          </mc:Fallback>
        </mc:AlternateContent>
      </w:r>
    </w:p>
    <w:p w:rsidR="003521B1" w:rsidRDefault="003521B1" w:rsidP="003521B1">
      <w:pPr>
        <w:pStyle w:val="ekvnummerierung"/>
        <w:framePr w:wrap="around"/>
      </w:pPr>
      <w:r>
        <w:t>5</w:t>
      </w:r>
    </w:p>
    <w:tbl>
      <w:tblPr>
        <w:tblStyle w:val="Tabellenraster"/>
        <w:tblW w:w="8935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40"/>
        <w:gridCol w:w="554"/>
        <w:gridCol w:w="340"/>
        <w:gridCol w:w="554"/>
        <w:gridCol w:w="935"/>
        <w:gridCol w:w="554"/>
        <w:gridCol w:w="340"/>
        <w:gridCol w:w="567"/>
        <w:gridCol w:w="340"/>
        <w:gridCol w:w="567"/>
        <w:gridCol w:w="935"/>
        <w:gridCol w:w="554"/>
        <w:gridCol w:w="340"/>
        <w:gridCol w:w="567"/>
        <w:gridCol w:w="340"/>
        <w:gridCol w:w="554"/>
      </w:tblGrid>
      <w:tr w:rsidR="003521B1" w:rsidTr="00E45C98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D34A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340" w:type="dxa"/>
            <w:vAlign w:val="bottom"/>
          </w:tcPr>
          <w:p w:rsidR="00D808C6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3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</w:t>
            </w:r>
            <w:r w:rsidR="00DD34A4">
              <w:rPr>
                <w:lang w:eastAsia="de-DE"/>
              </w:rPr>
              <w:t>8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0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3521B1" w:rsidTr="00E45C98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D34A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D808C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</w:t>
            </w:r>
            <w:r w:rsidR="00DD34A4">
              <w:rPr>
                <w:lang w:eastAsia="de-DE"/>
              </w:rPr>
              <w:t>6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2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3521B1" w:rsidTr="00AF2E84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D34A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vAlign w:val="bottom"/>
          </w:tcPr>
          <w:p w:rsidR="003521B1" w:rsidRDefault="00D808C6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</w:t>
            </w:r>
            <w:r w:rsidR="00DD34A4">
              <w:rPr>
                <w:lang w:eastAsia="de-DE"/>
              </w:rPr>
              <w:t>4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vAlign w:val="bottom"/>
          </w:tcPr>
          <w:p w:rsidR="003521B1" w:rsidRDefault="00DC40CE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5</w:t>
            </w: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11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vAlign w:val="bottom"/>
          </w:tcPr>
          <w:p w:rsidR="003521B1" w:rsidRDefault="00AF2E8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4</w:t>
            </w: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3521B1" w:rsidTr="00AF2E84">
        <w:trPr>
          <w:trHeight w:hRule="exact" w:val="510"/>
        </w:trPr>
        <w:tc>
          <w:tcPr>
            <w:tcW w:w="554" w:type="dxa"/>
            <w:vAlign w:val="bottom"/>
          </w:tcPr>
          <w:p w:rsidR="003521B1" w:rsidRDefault="00DD34A4" w:rsidP="00E45C98">
            <w:pPr>
              <w:jc w:val="center"/>
              <w:rPr>
                <w:lang w:eastAsia="de-DE"/>
              </w:rPr>
            </w:pPr>
            <w:r>
              <w:rPr>
                <w:lang w:eastAsia="de-DE"/>
              </w:rPr>
              <w:t>7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=+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</w:tr>
      <w:tr w:rsidR="003521B1" w:rsidTr="00AF2E84">
        <w:trPr>
          <w:trHeight w:hRule="exact" w:val="510"/>
        </w:trPr>
        <w:tc>
          <w:tcPr>
            <w:tcW w:w="554" w:type="dxa"/>
            <w:vAlign w:val="bottom"/>
          </w:tcPr>
          <w:p w:rsidR="003521B1" w:rsidRPr="0043459B" w:rsidRDefault="00DD34A4" w:rsidP="00E45C98">
            <w:pPr>
              <w:spacing w:line="620" w:lineRule="exact"/>
              <w:jc w:val="center"/>
            </w:pPr>
            <w:r>
              <w:t>7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333333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AF2E84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</w:tr>
      <w:tr w:rsidR="003521B1" w:rsidTr="00DD34A4">
        <w:trPr>
          <w:trHeight w:hRule="exact" w:val="510"/>
        </w:trPr>
        <w:tc>
          <w:tcPr>
            <w:tcW w:w="554" w:type="dxa"/>
            <w:vAlign w:val="bottom"/>
          </w:tcPr>
          <w:p w:rsidR="003521B1" w:rsidRPr="0043459B" w:rsidRDefault="00DD34A4" w:rsidP="00E45C98">
            <w:pPr>
              <w:spacing w:line="620" w:lineRule="exact"/>
              <w:jc w:val="center"/>
            </w:pPr>
            <w:r>
              <w:t>7</w:t>
            </w:r>
          </w:p>
        </w:tc>
        <w:tc>
          <w:tcPr>
            <w:tcW w:w="340" w:type="dxa"/>
            <w:vAlign w:val="bottom"/>
          </w:tcPr>
          <w:p w:rsidR="003521B1" w:rsidRDefault="00D808C6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935" w:type="dxa"/>
          </w:tcPr>
          <w:p w:rsidR="003521B1" w:rsidRDefault="003521B1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9E456D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67" w:type="dxa"/>
            <w:tcBorders>
              <w:top w:val="single" w:sz="4" w:space="0" w:color="333333"/>
              <w:bottom w:val="single" w:sz="4" w:space="0" w:color="333333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  <w:tc>
          <w:tcPr>
            <w:tcW w:w="340" w:type="dxa"/>
            <w:vAlign w:val="bottom"/>
          </w:tcPr>
          <w:p w:rsidR="003521B1" w:rsidRDefault="003521B1" w:rsidP="00E45C98">
            <w:pPr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521B1" w:rsidRPr="0043459B" w:rsidRDefault="003521B1" w:rsidP="00E45C98">
            <w:pPr>
              <w:spacing w:line="620" w:lineRule="exact"/>
              <w:jc w:val="center"/>
            </w:pPr>
          </w:p>
        </w:tc>
      </w:tr>
    </w:tbl>
    <w:p w:rsidR="003521B1" w:rsidRDefault="003521B1" w:rsidP="003521B1"/>
    <w:p w:rsidR="00DC40CE" w:rsidRPr="00977058" w:rsidRDefault="00DC40CE" w:rsidP="00DC40CE">
      <w:pPr>
        <w:pStyle w:val="ekvAufgabeTrennlinie"/>
        <w:rPr>
          <w:sz w:val="18"/>
          <w:szCs w:val="18"/>
        </w:rPr>
      </w:pPr>
    </w:p>
    <w:p w:rsidR="00DC40CE" w:rsidRDefault="00DC40CE" w:rsidP="00DC40CE">
      <w:pPr>
        <w:pStyle w:val="ekvgrundtexthalbe"/>
      </w:pPr>
      <w:r w:rsidRPr="00DC40CE">
        <w:drawing>
          <wp:anchor distT="0" distB="0" distL="114300" distR="114300" simplePos="0" relativeHeight="251987968" behindDoc="0" locked="0" layoutInCell="1" allowOverlap="1" wp14:anchorId="15DCCE54" wp14:editId="52E4332C">
            <wp:simplePos x="0" y="0"/>
            <wp:positionH relativeFrom="margin">
              <wp:posOffset>-563880</wp:posOffset>
            </wp:positionH>
            <wp:positionV relativeFrom="paragraph">
              <wp:posOffset>103505</wp:posOffset>
            </wp:positionV>
            <wp:extent cx="288290" cy="288290"/>
            <wp:effectExtent l="0" t="0" r="0" b="0"/>
            <wp:wrapNone/>
            <wp:docPr id="389" name="Grafik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0CE" w:rsidRDefault="00DC40CE" w:rsidP="00DC40CE">
      <w:pPr>
        <w:pStyle w:val="ekvnummerierung"/>
        <w:framePr w:wrap="around"/>
      </w:pPr>
      <w:r>
        <w:t>6</w:t>
      </w:r>
    </w:p>
    <w:p w:rsidR="00DC40CE" w:rsidRDefault="00DC40CE" w:rsidP="00DC40CE">
      <w:r>
        <w:t>Setze &lt;, &gt;, = ein.</w:t>
      </w:r>
      <w:r w:rsidRPr="00DC40CE">
        <w:t xml:space="preserve"> </w:t>
      </w:r>
    </w:p>
    <w:p w:rsidR="00DC40CE" w:rsidRDefault="00DC40CE" w:rsidP="00DC40CE">
      <w:pPr>
        <w:pStyle w:val="ekvgrundtexthalbe"/>
      </w:pPr>
    </w:p>
    <w:tbl>
      <w:tblPr>
        <w:tblStyle w:val="Tabellenraster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284"/>
        <w:gridCol w:w="454"/>
        <w:gridCol w:w="454"/>
        <w:gridCol w:w="454"/>
        <w:gridCol w:w="453"/>
        <w:gridCol w:w="453"/>
        <w:gridCol w:w="453"/>
        <w:gridCol w:w="454"/>
        <w:gridCol w:w="454"/>
        <w:gridCol w:w="454"/>
        <w:gridCol w:w="454"/>
        <w:gridCol w:w="454"/>
        <w:gridCol w:w="453"/>
        <w:gridCol w:w="453"/>
        <w:gridCol w:w="453"/>
        <w:gridCol w:w="453"/>
        <w:gridCol w:w="453"/>
        <w:gridCol w:w="453"/>
        <w:gridCol w:w="453"/>
        <w:gridCol w:w="453"/>
      </w:tblGrid>
      <w:tr w:rsidR="00AF2E84" w:rsidTr="00AF2E84">
        <w:trPr>
          <w:trHeight w:val="482"/>
        </w:trPr>
        <w:tc>
          <w:tcPr>
            <w:tcW w:w="455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 xml:space="preserve">  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>+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>4</w:t>
            </w:r>
          </w:p>
        </w:tc>
        <w:tc>
          <w:tcPr>
            <w:tcW w:w="454" w:type="dxa"/>
            <w:vAlign w:val="bottom"/>
          </w:tcPr>
          <w:p w:rsidR="00AF2E84" w:rsidRDefault="00AF2E84" w:rsidP="00DC40CE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32DC8CA9" wp14:editId="520CF9A6">
                      <wp:extent cx="176530" cy="176530"/>
                      <wp:effectExtent l="5080" t="6350" r="8890" b="7620"/>
                      <wp:docPr id="383" name="Ellips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FB11AD" id="Ellipse 383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 xml:space="preserve">  7</w:t>
            </w: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15</w: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–</w: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3</w:t>
            </w:r>
          </w:p>
        </w:tc>
        <w:tc>
          <w:tcPr>
            <w:tcW w:w="454" w:type="dxa"/>
            <w:vAlign w:val="bottom"/>
          </w:tcPr>
          <w:p w:rsidR="00AF2E84" w:rsidRDefault="00AF2E84" w:rsidP="00DC40CE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56D22F5E" wp14:editId="58700FB9">
                      <wp:extent cx="176530" cy="176530"/>
                      <wp:effectExtent l="5080" t="6350" r="8890" b="7620"/>
                      <wp:docPr id="27" name="Ellips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7FA3C4E" id="Ellipse 27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QU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ApWWQU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11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12</w:t>
            </w:r>
          </w:p>
        </w:tc>
        <w:tc>
          <w:tcPr>
            <w:tcW w:w="453" w:type="dxa"/>
            <w:vAlign w:val="bottom"/>
          </w:tcPr>
          <w:p w:rsidR="00AF2E84" w:rsidRDefault="00AF2E84" w:rsidP="00AF2E84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4A12A5CC" wp14:editId="486F50BC">
                      <wp:extent cx="176530" cy="176530"/>
                      <wp:effectExtent l="5080" t="6350" r="8890" b="7620"/>
                      <wp:docPr id="4" name="Ellips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0CDE82F" id="Ellipse 4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7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+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6</w:t>
            </w:r>
          </w:p>
        </w:tc>
      </w:tr>
      <w:tr w:rsidR="00AF2E84" w:rsidTr="00AF2E84">
        <w:trPr>
          <w:trHeight w:val="482"/>
        </w:trPr>
        <w:tc>
          <w:tcPr>
            <w:tcW w:w="455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>12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>+</w:t>
            </w:r>
          </w:p>
        </w:tc>
        <w:tc>
          <w:tcPr>
            <w:tcW w:w="454" w:type="dxa"/>
            <w:shd w:val="clear" w:color="auto" w:fill="auto"/>
            <w:vAlign w:val="center"/>
          </w:tcPr>
          <w:p w:rsidR="00AF2E84" w:rsidRDefault="00AF2E84" w:rsidP="00DC40CE">
            <w:pPr>
              <w:jc w:val="center"/>
            </w:pPr>
            <w:r>
              <w:t>7</w:t>
            </w:r>
          </w:p>
        </w:tc>
        <w:tc>
          <w:tcPr>
            <w:tcW w:w="454" w:type="dxa"/>
            <w:vAlign w:val="bottom"/>
          </w:tcPr>
          <w:p w:rsidR="00AF2E84" w:rsidRDefault="00AF2E84" w:rsidP="00DC40CE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5E181F98" wp14:editId="5E80FFEE">
                      <wp:extent cx="176530" cy="176530"/>
                      <wp:effectExtent l="5080" t="6350" r="8890" b="7620"/>
                      <wp:docPr id="23" name="Ellips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CA6394" id="Ellipse 23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ar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Czehar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16</w:t>
            </w: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  <w:vAlign w:val="center"/>
          </w:tcPr>
          <w:p w:rsidR="00AF2E84" w:rsidRDefault="00AF2E84" w:rsidP="00DC40CE">
            <w:pPr>
              <w:jc w:val="center"/>
            </w:pP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14</w: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–</w: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>5</w:t>
            </w:r>
          </w:p>
        </w:tc>
        <w:tc>
          <w:tcPr>
            <w:tcW w:w="454" w:type="dxa"/>
            <w:vAlign w:val="bottom"/>
          </w:tcPr>
          <w:p w:rsidR="00AF2E84" w:rsidRDefault="00AF2E84" w:rsidP="00DC40CE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15E73504" wp14:editId="61E98EFA">
                      <wp:extent cx="176530" cy="176530"/>
                      <wp:effectExtent l="5080" t="6350" r="8890" b="7620"/>
                      <wp:docPr id="28" name="Ellips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E6F17BA" id="Ellipse 28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4" w:type="dxa"/>
            <w:vAlign w:val="center"/>
          </w:tcPr>
          <w:p w:rsidR="00AF2E84" w:rsidRDefault="00AF2E84" w:rsidP="00DC40CE">
            <w:pPr>
              <w:jc w:val="center"/>
            </w:pPr>
            <w:r>
              <w:t xml:space="preserve">  8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19</w:t>
            </w:r>
          </w:p>
        </w:tc>
        <w:tc>
          <w:tcPr>
            <w:tcW w:w="453" w:type="dxa"/>
            <w:vAlign w:val="bottom"/>
          </w:tcPr>
          <w:p w:rsidR="00AF2E84" w:rsidRDefault="00AF2E84" w:rsidP="00AF2E84">
            <w:pPr>
              <w:jc w:val="center"/>
            </w:pPr>
            <w:r>
              <mc:AlternateContent>
                <mc:Choice Requires="wps">
                  <w:drawing>
                    <wp:inline distT="0" distB="0" distL="0" distR="0" wp14:anchorId="4A12A5CC" wp14:editId="486F50BC">
                      <wp:extent cx="176530" cy="176530"/>
                      <wp:effectExtent l="5080" t="6350" r="8890" b="7620"/>
                      <wp:docPr id="5" name="Ellips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530" cy="176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0" algn="ctr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8FAEF4" id="Ellipse 5" o:spid="_x0000_s1026" style="width:13.9pt;height:1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" fillcolor="silver" stroked="f" strokeweight=".5pt">
                      <v:textbox inset="0,0,0,0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13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+</w:t>
            </w:r>
          </w:p>
        </w:tc>
        <w:tc>
          <w:tcPr>
            <w:tcW w:w="453" w:type="dxa"/>
          </w:tcPr>
          <w:p w:rsidR="00AF2E84" w:rsidRDefault="00AF2E84" w:rsidP="00DC40CE">
            <w:pPr>
              <w:jc w:val="center"/>
            </w:pPr>
            <w:r>
              <w:t>6</w:t>
            </w:r>
          </w:p>
        </w:tc>
      </w:tr>
    </w:tbl>
    <w:p w:rsidR="008F7B62" w:rsidRPr="00977058" w:rsidRDefault="008F7B62" w:rsidP="008F7B62">
      <w:pPr>
        <w:pStyle w:val="ekvAufgabeTrennlinie"/>
        <w:rPr>
          <w:sz w:val="18"/>
          <w:szCs w:val="18"/>
        </w:rPr>
      </w:pPr>
    </w:p>
    <w:p w:rsidR="008F7B62" w:rsidRDefault="008F7B62" w:rsidP="00AF2E84">
      <w:pPr>
        <w:pStyle w:val="ekvnummerierung"/>
        <w:framePr w:wrap="around" w:x="7429" w:y="196"/>
      </w:pPr>
      <w:r>
        <w:t>8</w:t>
      </w:r>
    </w:p>
    <w:p w:rsidR="008F7B62" w:rsidRDefault="00FE610C" w:rsidP="008F7B62">
      <w:pPr>
        <w:pStyle w:val="ekvgrundtexthalbe"/>
      </w:pPr>
      <w:r w:rsidRPr="00DC40CE">
        <w:drawing>
          <wp:anchor distT="0" distB="0" distL="114300" distR="114300" simplePos="0" relativeHeight="252026880" behindDoc="0" locked="0" layoutInCell="1" allowOverlap="1" wp14:anchorId="0FCD70BA" wp14:editId="576A50E8">
            <wp:simplePos x="0" y="0"/>
            <wp:positionH relativeFrom="page">
              <wp:posOffset>4474210</wp:posOffset>
            </wp:positionH>
            <wp:positionV relativeFrom="paragraph">
              <wp:posOffset>93345</wp:posOffset>
            </wp:positionV>
            <wp:extent cx="288290" cy="288290"/>
            <wp:effectExtent l="0" t="0" r="0" b="0"/>
            <wp:wrapNone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B62" w:rsidRPr="00DC40CE">
        <w:drawing>
          <wp:anchor distT="0" distB="0" distL="114300" distR="114300" simplePos="0" relativeHeight="252005376" behindDoc="0" locked="0" layoutInCell="1" allowOverlap="1" wp14:anchorId="3BF54A50" wp14:editId="4C30A86B">
            <wp:simplePos x="0" y="0"/>
            <wp:positionH relativeFrom="margin">
              <wp:posOffset>-563880</wp:posOffset>
            </wp:positionH>
            <wp:positionV relativeFrom="paragraph">
              <wp:posOffset>103505</wp:posOffset>
            </wp:positionV>
            <wp:extent cx="288290" cy="288290"/>
            <wp:effectExtent l="0" t="0" r="0" b="0"/>
            <wp:wrapNone/>
            <wp:docPr id="253" name="Grafi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B62" w:rsidRDefault="008F7B62" w:rsidP="008F7B62">
      <w:pPr>
        <w:pStyle w:val="ekvnummerierung"/>
        <w:framePr w:wrap="around"/>
      </w:pPr>
      <w:r>
        <w:t>7</w:t>
      </w:r>
    </w:p>
    <w:p w:rsidR="008F7B62" w:rsidRDefault="00A778FC" w:rsidP="008F7B62">
      <w:pPr>
        <w:pStyle w:val="ekvgrundtexthalbe"/>
      </w:pPr>
      <w: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CB91D8A" wp14:editId="54AF055B">
                <wp:simplePos x="0" y="0"/>
                <wp:positionH relativeFrom="column">
                  <wp:posOffset>3947160</wp:posOffset>
                </wp:positionH>
                <wp:positionV relativeFrom="paragraph">
                  <wp:posOffset>1576705</wp:posOffset>
                </wp:positionV>
                <wp:extent cx="1295400" cy="252095"/>
                <wp:effectExtent l="0" t="0" r="0" b="0"/>
                <wp:wrapNone/>
                <wp:docPr id="116" name="Textfeld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8FC" w:rsidRDefault="00A778FC" w:rsidP="00A778FC">
                            <w:pPr>
                              <w:jc w:val="center"/>
                            </w:pPr>
                            <w:r>
                              <w:t>Zau</w:t>
                            </w:r>
                            <w:r w:rsidRPr="009E456D">
                              <w:rPr>
                                <w:color w:val="808080" w:themeColor="background1" w:themeShade="80"/>
                              </w:rPr>
                              <w:t>ber</w:t>
                            </w:r>
                            <w:r>
                              <w:t>zahl 12</w:t>
                            </w:r>
                          </w:p>
                        </w:txbxContent>
                      </wps:txbx>
                      <wps:bodyPr rot="0" vert="horz" wrap="square" lIns="0" tIns="2520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B91D8A" id="_x0000_t202" coordsize="21600,21600" o:spt="202" path="m,l,21600r21600,l21600,xe">
                <v:stroke joinstyle="miter"/>
                <v:path gradientshapeok="t" o:connecttype="rect"/>
              </v:shapetype>
              <v:shape id="Textfeld 116" o:spid="_x0000_s1026" type="#_x0000_t202" style="position:absolute;margin-left:310.8pt;margin-top:124.15pt;width:102pt;height:19.8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" filled="f" stroked="f" strokeweight=".5pt">
                <v:textbox inset="0,.7mm,0,0">
                  <w:txbxContent>
                    <w:p w:rsidR="00A778FC" w:rsidRDefault="00A778FC" w:rsidP="00A778FC">
                      <w:pPr>
                        <w:jc w:val="center"/>
                      </w:pPr>
                      <w:r>
                        <w:t>Zau</w:t>
                      </w:r>
                      <w:bookmarkStart w:id="2" w:name="_GoBack"/>
                      <w:r w:rsidRPr="009E456D">
                        <w:rPr>
                          <w:color w:val="808080" w:themeColor="background1" w:themeShade="80"/>
                        </w:rPr>
                        <w:t>ber</w:t>
                      </w:r>
                      <w:bookmarkEnd w:id="2"/>
                      <w:r>
                        <w:t>zahl 12</w:t>
                      </w:r>
                    </w:p>
                  </w:txbxContent>
                </v:textbox>
              </v:shape>
            </w:pict>
          </mc:Fallback>
        </mc:AlternateContent>
      </w:r>
      <w:r w:rsidR="008F7B62"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08E08CFA" wp14:editId="298D1B5A">
                <wp:simplePos x="0" y="0"/>
                <wp:positionH relativeFrom="column">
                  <wp:posOffset>3642360</wp:posOffset>
                </wp:positionH>
                <wp:positionV relativeFrom="paragraph">
                  <wp:posOffset>30480</wp:posOffset>
                </wp:positionV>
                <wp:extent cx="1804035" cy="1444625"/>
                <wp:effectExtent l="0" t="0" r="5715" b="3175"/>
                <wp:wrapNone/>
                <wp:docPr id="255" name="Gruppieren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4035" cy="1444625"/>
                          <a:chOff x="0" y="-11430"/>
                          <a:chExt cx="1804035" cy="1444625"/>
                        </a:xfrm>
                      </wpg:grpSpPr>
                      <pic:pic xmlns:pic="http://schemas.openxmlformats.org/drawingml/2006/picture">
                        <pic:nvPicPr>
                          <pic:cNvPr id="256" name="Grafik 256" descr="D:\Klett_Rechenrabe\201919\Illus\Dreieck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1430"/>
                            <a:ext cx="1804035" cy="1444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Textfeld 270"/>
                        <wps:cNvSpPr txBox="1">
                          <a:spLocks noChangeArrowheads="1"/>
                        </wps:cNvSpPr>
                        <wps:spPr bwMode="auto">
                          <a:xfrm>
                            <a:off x="769620" y="4953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8F7B62" w:rsidP="008F7B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76" name="Textfeld 27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53721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AF2E84" w:rsidP="008F7B62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  <w:p w:rsidR="00865829" w:rsidRDefault="00865829"/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77" name="Textfeld 277"/>
                        <wps:cNvSpPr txBox="1">
                          <a:spLocks noChangeArrowheads="1"/>
                        </wps:cNvSpPr>
                        <wps:spPr bwMode="auto">
                          <a:xfrm>
                            <a:off x="1440180" y="105537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8F7B62" w:rsidP="008F7B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4" name="Textfeld 284"/>
                        <wps:cNvSpPr txBox="1">
                          <a:spLocks noChangeArrowheads="1"/>
                        </wps:cNvSpPr>
                        <wps:spPr bwMode="auto">
                          <a:xfrm>
                            <a:off x="769620" y="107823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AF2E84" w:rsidP="008F7B62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5" name="Textfeld 285"/>
                        <wps:cNvSpPr txBox="1">
                          <a:spLocks noChangeArrowheads="1"/>
                        </wps:cNvSpPr>
                        <wps:spPr bwMode="auto">
                          <a:xfrm>
                            <a:off x="99060" y="109347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8F7B62" w:rsidP="008F7B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  <wps:wsp>
                        <wps:cNvPr id="286" name="Textfeld 286"/>
                        <wps:cNvSpPr txBox="1">
                          <a:spLocks noChangeArrowheads="1"/>
                        </wps:cNvSpPr>
                        <wps:spPr bwMode="auto">
                          <a:xfrm>
                            <a:off x="445770" y="548640"/>
                            <a:ext cx="252095" cy="2520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7B62" w:rsidRDefault="00AF2E84" w:rsidP="008F7B62">
                              <w:pPr>
                                <w:jc w:val="center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2520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E08CFA" id="Gruppieren 255" o:spid="_x0000_s1027" style="position:absolute;margin-left:286.8pt;margin-top:2.4pt;width:142.05pt;height:113.75pt;z-index:252020736;mso-width-relative:margin;mso-height-relative:margin" coordorigin=",-114" coordsize="18040,14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">
                <v:shape id="Grafik 256" o:spid="_x0000_s1028" type="#_x0000_t75" style="position:absolute;top:-114;width:18040;height:14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">
                  <v:imagedata r:id="rId16" o:title="Dreieck"/>
                </v:shape>
                <v:shape id="Textfeld 270" o:spid="_x0000_s1029" type="#_x0000_t202" style="position:absolute;left:7696;top:495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" filled="f" stroked="f" strokeweight=".5pt">
                  <v:textbox inset="0,.7mm,0,0">
                    <w:txbxContent>
                      <w:p w:rsidR="008F7B62" w:rsidRDefault="008F7B62" w:rsidP="008F7B6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76" o:spid="_x0000_s1030" type="#_x0000_t202" style="position:absolute;left:11049;top:5372;width:2520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AF2E84" w:rsidP="008F7B62">
                        <w:pPr>
                          <w:jc w:val="center"/>
                        </w:pPr>
                        <w:r>
                          <w:t>3</w:t>
                        </w:r>
                      </w:p>
                      <w:p w:rsidR="00865829" w:rsidRDefault="00865829"/>
                    </w:txbxContent>
                  </v:textbox>
                </v:shape>
                <v:shape id="Textfeld 277" o:spid="_x0000_s1031" type="#_x0000_t202" style="position:absolute;left:14401;top:10553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8F7B62" w:rsidP="008F7B6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84" o:spid="_x0000_s1032" type="#_x0000_t202" style="position:absolute;left:7696;top:10782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AF2E84" w:rsidP="008F7B62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feld 285" o:spid="_x0000_s1033" type="#_x0000_t202" style="position:absolute;left:990;top:10934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" filled="f" stroked="f" strokeweight=".5pt">
                  <v:textbox inset="0,.7mm,0,0">
                    <w:txbxContent>
                      <w:p w:rsidR="008F7B62" w:rsidRDefault="008F7B62" w:rsidP="008F7B62">
                        <w:pPr>
                          <w:jc w:val="center"/>
                        </w:pPr>
                      </w:p>
                    </w:txbxContent>
                  </v:textbox>
                </v:shape>
                <v:shape id="Textfeld 286" o:spid="_x0000_s1034" type="#_x0000_t202" style="position:absolute;left:4457;top:5486;width:2521;height:2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" filled="f" stroked="f" strokeweight=".5pt">
                  <v:textbox inset="0,.7mm,0,0">
                    <w:txbxContent>
                      <w:p w:rsidR="008F7B62" w:rsidRDefault="00AF2E84" w:rsidP="008F7B62">
                        <w:pPr>
                          <w:jc w:val="center"/>
                        </w:pPr>
                        <w: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ellenraster"/>
        <w:tblW w:w="3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"/>
        <w:gridCol w:w="283"/>
        <w:gridCol w:w="271"/>
        <w:gridCol w:w="283"/>
        <w:gridCol w:w="13"/>
        <w:gridCol w:w="541"/>
        <w:gridCol w:w="13"/>
        <w:gridCol w:w="270"/>
        <w:gridCol w:w="297"/>
        <w:gridCol w:w="257"/>
        <w:gridCol w:w="26"/>
        <w:gridCol w:w="201"/>
        <w:gridCol w:w="26"/>
        <w:gridCol w:w="541"/>
        <w:gridCol w:w="26"/>
      </w:tblGrid>
      <w:tr w:rsidR="008F7B62" w:rsidTr="005B255D">
        <w:trPr>
          <w:trHeight w:hRule="exact" w:val="510"/>
        </w:trPr>
        <w:tc>
          <w:tcPr>
            <w:tcW w:w="227" w:type="dxa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vAlign w:val="bottom"/>
          </w:tcPr>
          <w:p w:rsidR="008F7B62" w:rsidRDefault="00BA5B99" w:rsidP="00E45C98">
            <w:pPr>
              <w:jc w:val="center"/>
              <w:rPr>
                <w:lang w:eastAsia="de-DE"/>
              </w:rPr>
            </w:pPr>
            <w:r w:rsidRPr="00FC41DA">
              <w:drawing>
                <wp:anchor distT="0" distB="0" distL="114300" distR="114300" simplePos="0" relativeHeight="252009472" behindDoc="0" locked="0" layoutInCell="1" allowOverlap="1" wp14:anchorId="7E78067D" wp14:editId="5D9DDEE5">
                  <wp:simplePos x="0" y="0"/>
                  <wp:positionH relativeFrom="column">
                    <wp:posOffset>-419100</wp:posOffset>
                  </wp:positionH>
                  <wp:positionV relativeFrom="paragraph">
                    <wp:posOffset>-175895</wp:posOffset>
                  </wp:positionV>
                  <wp:extent cx="2091690" cy="1031240"/>
                  <wp:effectExtent l="0" t="0" r="0" b="0"/>
                  <wp:wrapNone/>
                  <wp:docPr id="233" name="Grafik 233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  <w:tr w:rsidR="008F7B62" w:rsidTr="005B255D">
        <w:trPr>
          <w:trHeight w:hRule="exact" w:val="454"/>
        </w:trPr>
        <w:tc>
          <w:tcPr>
            <w:tcW w:w="227" w:type="dxa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spacing w:line="460" w:lineRule="exact"/>
              <w:rPr>
                <w:lang w:eastAsia="de-DE"/>
              </w:rPr>
            </w:pPr>
            <w:r w:rsidRPr="00FC41DA">
              <w:drawing>
                <wp:anchor distT="0" distB="0" distL="114300" distR="114300" simplePos="0" relativeHeight="252013568" behindDoc="0" locked="0" layoutInCell="1" allowOverlap="1" wp14:anchorId="48BA3248" wp14:editId="2A27CB13">
                  <wp:simplePos x="0" y="0"/>
                  <wp:positionH relativeFrom="column">
                    <wp:posOffset>-1113155</wp:posOffset>
                  </wp:positionH>
                  <wp:positionV relativeFrom="paragraph">
                    <wp:posOffset>4116705</wp:posOffset>
                  </wp:positionV>
                  <wp:extent cx="2091690" cy="1031240"/>
                  <wp:effectExtent l="0" t="0" r="0" b="0"/>
                  <wp:wrapNone/>
                  <wp:docPr id="241" name="Grafik 241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4592" behindDoc="0" locked="0" layoutInCell="1" allowOverlap="1" wp14:anchorId="53A6665A" wp14:editId="31B16B5B">
                  <wp:simplePos x="0" y="0"/>
                  <wp:positionH relativeFrom="column">
                    <wp:posOffset>942340</wp:posOffset>
                  </wp:positionH>
                  <wp:positionV relativeFrom="paragraph">
                    <wp:posOffset>4116070</wp:posOffset>
                  </wp:positionV>
                  <wp:extent cx="2091690" cy="1031240"/>
                  <wp:effectExtent l="0" t="0" r="0" b="0"/>
                  <wp:wrapNone/>
                  <wp:docPr id="242" name="Grafik 242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5616" behindDoc="0" locked="0" layoutInCell="1" allowOverlap="1" wp14:anchorId="7E7041AB" wp14:editId="3394457E">
                  <wp:simplePos x="0" y="0"/>
                  <wp:positionH relativeFrom="column">
                    <wp:posOffset>3011805</wp:posOffset>
                  </wp:positionH>
                  <wp:positionV relativeFrom="paragraph">
                    <wp:posOffset>4125595</wp:posOffset>
                  </wp:positionV>
                  <wp:extent cx="2091690" cy="1031240"/>
                  <wp:effectExtent l="0" t="0" r="0" b="0"/>
                  <wp:wrapNone/>
                  <wp:docPr id="243" name="Grafik 243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6640" behindDoc="0" locked="0" layoutInCell="1" allowOverlap="1" wp14:anchorId="5A3ABCBA" wp14:editId="1A671020">
                  <wp:simplePos x="0" y="0"/>
                  <wp:positionH relativeFrom="column">
                    <wp:posOffset>-1114425</wp:posOffset>
                  </wp:positionH>
                  <wp:positionV relativeFrom="paragraph">
                    <wp:posOffset>6422390</wp:posOffset>
                  </wp:positionV>
                  <wp:extent cx="2091690" cy="1031240"/>
                  <wp:effectExtent l="0" t="0" r="0" b="0"/>
                  <wp:wrapNone/>
                  <wp:docPr id="245" name="Grafik 245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7664" behindDoc="0" locked="0" layoutInCell="1" allowOverlap="1" wp14:anchorId="7EE26C52" wp14:editId="4F6277AE">
                  <wp:simplePos x="0" y="0"/>
                  <wp:positionH relativeFrom="column">
                    <wp:posOffset>934085</wp:posOffset>
                  </wp:positionH>
                  <wp:positionV relativeFrom="paragraph">
                    <wp:posOffset>6417310</wp:posOffset>
                  </wp:positionV>
                  <wp:extent cx="2091690" cy="1031240"/>
                  <wp:effectExtent l="0" t="0" r="0" b="0"/>
                  <wp:wrapNone/>
                  <wp:docPr id="10" name="Grafik 10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41DA">
              <w:drawing>
                <wp:anchor distT="0" distB="0" distL="114300" distR="114300" simplePos="0" relativeHeight="252018688" behindDoc="0" locked="0" layoutInCell="1" allowOverlap="1" wp14:anchorId="0F962BA6" wp14:editId="0F154631">
                  <wp:simplePos x="0" y="0"/>
                  <wp:positionH relativeFrom="column">
                    <wp:posOffset>3019425</wp:posOffset>
                  </wp:positionH>
                  <wp:positionV relativeFrom="paragraph">
                    <wp:posOffset>6419850</wp:posOffset>
                  </wp:positionV>
                  <wp:extent cx="2091690" cy="1031240"/>
                  <wp:effectExtent l="0" t="0" r="0" b="0"/>
                  <wp:wrapNone/>
                  <wp:docPr id="11" name="Grafik 11" descr="D:\Klett_Rechenrabe\201919\Illus\Dac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gridSpan w:val="2"/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113"/>
        </w:trPr>
        <w:tc>
          <w:tcPr>
            <w:tcW w:w="227" w:type="dxa"/>
            <w:tcBorders>
              <w:bottom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pStyle w:val="ekvbild"/>
              <w:rPr>
                <w:lang w:eastAsia="de-DE"/>
              </w:rPr>
            </w:pPr>
          </w:p>
          <w:p w:rsidR="008F7B62" w:rsidRDefault="008F7B62" w:rsidP="00E45C98">
            <w:pPr>
              <w:rPr>
                <w:lang w:eastAsia="de-DE"/>
              </w:rPr>
            </w:pPr>
          </w:p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top w:val="single" w:sz="6" w:space="0" w:color="333333"/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</w:pPr>
          </w:p>
        </w:tc>
        <w:tc>
          <w:tcPr>
            <w:tcW w:w="283" w:type="dxa"/>
            <w:tcBorders>
              <w:top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top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6" w:space="0" w:color="333333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top w:val="single" w:sz="6" w:space="0" w:color="333333"/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  <w:rPr>
                <w:rStyle w:val="ekvlsung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+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Pr="0043459B" w:rsidRDefault="0015795B" w:rsidP="00E45C98">
            <w:pPr>
              <w:spacing w:line="540" w:lineRule="atLeast"/>
              <w:jc w:val="center"/>
            </w:pPr>
            <w:r>
              <w:t>1</w:t>
            </w:r>
            <w:r w:rsidR="00DD34A4">
              <w:t>5</w:t>
            </w: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</w:tcBorders>
            <w:vAlign w:val="bottom"/>
          </w:tcPr>
          <w:p w:rsidR="008F7B62" w:rsidRDefault="00DD34A4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6</w:t>
            </w: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510"/>
        </w:trPr>
        <w:tc>
          <w:tcPr>
            <w:tcW w:w="227" w:type="dxa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  <w:rPr>
                <w:rStyle w:val="ekvlsung"/>
              </w:rPr>
            </w:pPr>
          </w:p>
        </w:tc>
        <w:tc>
          <w:tcPr>
            <w:tcW w:w="283" w:type="dxa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–</w:t>
            </w:r>
          </w:p>
        </w:tc>
        <w:tc>
          <w:tcPr>
            <w:tcW w:w="554" w:type="dxa"/>
            <w:gridSpan w:val="2"/>
            <w:tcBorders>
              <w:bottom w:val="single" w:sz="4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  <w:r>
              <w:rPr>
                <w:lang w:eastAsia="de-DE"/>
              </w:rPr>
              <w:t>=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62" w:rsidRPr="0043459B" w:rsidRDefault="008F7B62" w:rsidP="00E45C98">
            <w:pPr>
              <w:spacing w:line="540" w:lineRule="atLeas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righ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  <w:vAlign w:val="bottom"/>
          </w:tcPr>
          <w:p w:rsidR="008F7B62" w:rsidRDefault="008F7B62" w:rsidP="00E45C98">
            <w:pPr>
              <w:spacing w:line="540" w:lineRule="atLeast"/>
              <w:jc w:val="center"/>
              <w:rPr>
                <w:lang w:eastAsia="de-DE"/>
              </w:rPr>
            </w:pPr>
          </w:p>
        </w:tc>
      </w:tr>
      <w:tr w:rsidR="008F7B62" w:rsidTr="009E456D">
        <w:trPr>
          <w:gridAfter w:val="1"/>
          <w:wAfter w:w="26" w:type="dxa"/>
          <w:trHeight w:hRule="exact" w:val="113"/>
        </w:trPr>
        <w:tc>
          <w:tcPr>
            <w:tcW w:w="227" w:type="dxa"/>
            <w:tcBorders>
              <w:left w:val="single" w:sz="6" w:space="0" w:color="333333"/>
              <w:bottom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333333"/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283" w:type="dxa"/>
            <w:gridSpan w:val="2"/>
            <w:tcBorders>
              <w:bottom w:val="single" w:sz="6" w:space="0" w:color="333333"/>
            </w:tcBorders>
            <w:vAlign w:val="bottom"/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bottom w:val="single" w:sz="6" w:space="0" w:color="333333"/>
            </w:tcBorders>
            <w:vAlign w:val="bottom"/>
          </w:tcPr>
          <w:p w:rsidR="008F7B62" w:rsidRPr="0043459B" w:rsidRDefault="008F7B62" w:rsidP="00E45C98">
            <w:pPr>
              <w:spacing w:line="620" w:lineRule="exact"/>
              <w:jc w:val="center"/>
              <w:rPr>
                <w:rStyle w:val="ekvlsung"/>
              </w:rPr>
            </w:pPr>
          </w:p>
        </w:tc>
        <w:tc>
          <w:tcPr>
            <w:tcW w:w="227" w:type="dxa"/>
            <w:gridSpan w:val="2"/>
            <w:tcBorders>
              <w:bottom w:val="single" w:sz="6" w:space="0" w:color="333333"/>
              <w:righ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  <w:tc>
          <w:tcPr>
            <w:tcW w:w="567" w:type="dxa"/>
            <w:gridSpan w:val="2"/>
            <w:tcBorders>
              <w:left w:val="single" w:sz="6" w:space="0" w:color="333333"/>
            </w:tcBorders>
          </w:tcPr>
          <w:p w:rsidR="008F7B62" w:rsidRDefault="008F7B62" w:rsidP="00E45C98">
            <w:pPr>
              <w:jc w:val="center"/>
              <w:rPr>
                <w:lang w:eastAsia="de-DE"/>
              </w:rPr>
            </w:pPr>
          </w:p>
        </w:tc>
      </w:tr>
    </w:tbl>
    <w:p w:rsidR="008F7B62" w:rsidRDefault="008F7B62" w:rsidP="00AF2E84">
      <w:pPr>
        <w:spacing w:line="60" w:lineRule="exact"/>
      </w:pPr>
    </w:p>
    <w:sectPr w:rsidR="008F7B62" w:rsidSect="00AF2E84">
      <w:footerReference w:type="default" r:id="rId17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CD5" w:rsidRDefault="001C7CD5" w:rsidP="003C599D">
      <w:pPr>
        <w:spacing w:line="240" w:lineRule="auto"/>
      </w:pPr>
      <w:r>
        <w:separator/>
      </w:r>
    </w:p>
  </w:endnote>
  <w:endnote w:type="continuationSeparator" w:id="0">
    <w:p w:rsidR="001C7CD5" w:rsidRDefault="001C7CD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232" name="Grafik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500BB9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500BB9" w:rsidP="00F5248B">
          <w:pPr>
            <w:pStyle w:val="ekvquelle"/>
          </w:pPr>
          <w:r>
            <w:t>Autor: Marcel Porten-Rolfes</w:t>
          </w:r>
          <w:r w:rsidR="00AF2E84">
            <w:t>, Münster</w:t>
          </w:r>
        </w:p>
        <w:p w:rsidR="00500BB9" w:rsidRPr="00913892" w:rsidRDefault="00500BB9" w:rsidP="00F5248B">
          <w:pPr>
            <w:pStyle w:val="ekvquelle"/>
          </w:pPr>
          <w:r>
            <w:t>Illustration</w:t>
          </w:r>
          <w:r w:rsidR="00AF2E84">
            <w:t>: Thomas Przygodda, Hannover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F2E84" w:rsidRPr="00F42294" w:rsidTr="006B2D23">
      <w:trPr>
        <w:trHeight w:hRule="exact" w:val="680"/>
      </w:trPr>
      <w:tc>
        <w:tcPr>
          <w:tcW w:w="1131" w:type="dxa"/>
          <w:noWrap/>
        </w:tcPr>
        <w:p w:rsidR="00AF2E84" w:rsidRPr="00913892" w:rsidRDefault="00AF2E84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DA27604" wp14:editId="1C964E26">
                <wp:extent cx="468000" cy="234000"/>
                <wp:effectExtent l="0" t="0" r="8255" b="0"/>
                <wp:docPr id="7" name="Graf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AF2E84" w:rsidRPr="00913892" w:rsidRDefault="00AF2E84" w:rsidP="00322FDD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AF2E84" w:rsidRDefault="00AF2E84" w:rsidP="00F5248B">
          <w:pPr>
            <w:pStyle w:val="ekvquelle"/>
          </w:pPr>
          <w:r>
            <w:t>Autor: Marcel Porten-Rolfes, Münster</w:t>
          </w:r>
        </w:p>
        <w:p w:rsidR="00AF2E84" w:rsidRPr="00913892" w:rsidRDefault="00AF2E84" w:rsidP="00F5248B">
          <w:pPr>
            <w:pStyle w:val="ekvquelle"/>
          </w:pPr>
        </w:p>
      </w:tc>
      <w:tc>
        <w:tcPr>
          <w:tcW w:w="397" w:type="dxa"/>
        </w:tcPr>
        <w:p w:rsidR="00AF2E84" w:rsidRPr="00913892" w:rsidRDefault="00AF2E84" w:rsidP="00913892">
          <w:pPr>
            <w:pStyle w:val="ekvpagina"/>
          </w:pPr>
        </w:p>
      </w:tc>
    </w:tr>
  </w:tbl>
  <w:p w:rsidR="00AF2E84" w:rsidRDefault="00AF2E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CD5" w:rsidRDefault="001C7CD5" w:rsidP="003C599D">
      <w:pPr>
        <w:spacing w:line="240" w:lineRule="auto"/>
      </w:pPr>
      <w:r>
        <w:separator/>
      </w:r>
    </w:p>
  </w:footnote>
  <w:footnote w:type="continuationSeparator" w:id="0">
    <w:p w:rsidR="001C7CD5" w:rsidRDefault="001C7CD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80"/>
    <w:rsid w:val="000040E2"/>
    <w:rsid w:val="00004A77"/>
    <w:rsid w:val="00005913"/>
    <w:rsid w:val="00020440"/>
    <w:rsid w:val="0002788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5ED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3CE5"/>
    <w:rsid w:val="000F21E8"/>
    <w:rsid w:val="000F3A5C"/>
    <w:rsid w:val="000F7910"/>
    <w:rsid w:val="00103057"/>
    <w:rsid w:val="001034B1"/>
    <w:rsid w:val="00107D77"/>
    <w:rsid w:val="00124062"/>
    <w:rsid w:val="00131417"/>
    <w:rsid w:val="00131FCD"/>
    <w:rsid w:val="001343CB"/>
    <w:rsid w:val="001524C9"/>
    <w:rsid w:val="001553DB"/>
    <w:rsid w:val="00156FE7"/>
    <w:rsid w:val="0015795B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6DE"/>
    <w:rsid w:val="001C3792"/>
    <w:rsid w:val="001C7CD5"/>
    <w:rsid w:val="001D2674"/>
    <w:rsid w:val="001D39FD"/>
    <w:rsid w:val="001E186D"/>
    <w:rsid w:val="001E485B"/>
    <w:rsid w:val="001F1E3D"/>
    <w:rsid w:val="001F53F1"/>
    <w:rsid w:val="0020055A"/>
    <w:rsid w:val="00201AA1"/>
    <w:rsid w:val="00201B3D"/>
    <w:rsid w:val="00205239"/>
    <w:rsid w:val="00210B01"/>
    <w:rsid w:val="00216D91"/>
    <w:rsid w:val="002240EA"/>
    <w:rsid w:val="002266E8"/>
    <w:rsid w:val="00226CA3"/>
    <w:rsid w:val="002277D2"/>
    <w:rsid w:val="002301FF"/>
    <w:rsid w:val="00232213"/>
    <w:rsid w:val="00246F77"/>
    <w:rsid w:val="00251737"/>
    <w:rsid w:val="002527A5"/>
    <w:rsid w:val="00255466"/>
    <w:rsid w:val="00255825"/>
    <w:rsid w:val="00255FE3"/>
    <w:rsid w:val="00261D9E"/>
    <w:rsid w:val="0026581E"/>
    <w:rsid w:val="0028107C"/>
    <w:rsid w:val="0028231D"/>
    <w:rsid w:val="00287B24"/>
    <w:rsid w:val="00287DC0"/>
    <w:rsid w:val="00292ACA"/>
    <w:rsid w:val="002A25AE"/>
    <w:rsid w:val="002B3DF1"/>
    <w:rsid w:val="002B64EA"/>
    <w:rsid w:val="002D41F4"/>
    <w:rsid w:val="002D7B0C"/>
    <w:rsid w:val="002D7B42"/>
    <w:rsid w:val="002D7D7A"/>
    <w:rsid w:val="002E163A"/>
    <w:rsid w:val="002F1328"/>
    <w:rsid w:val="002F63A5"/>
    <w:rsid w:val="00302866"/>
    <w:rsid w:val="00303749"/>
    <w:rsid w:val="00304833"/>
    <w:rsid w:val="00307A9A"/>
    <w:rsid w:val="00312C21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521B1"/>
    <w:rsid w:val="00362B02"/>
    <w:rsid w:val="0036404C"/>
    <w:rsid w:val="003738DC"/>
    <w:rsid w:val="00374BEC"/>
    <w:rsid w:val="00376A0A"/>
    <w:rsid w:val="0038356B"/>
    <w:rsid w:val="00384305"/>
    <w:rsid w:val="0039268F"/>
    <w:rsid w:val="00392F9B"/>
    <w:rsid w:val="003945FF"/>
    <w:rsid w:val="0039465E"/>
    <w:rsid w:val="003A1A19"/>
    <w:rsid w:val="003A1FCE"/>
    <w:rsid w:val="003A5B0C"/>
    <w:rsid w:val="003C39DC"/>
    <w:rsid w:val="003C58DE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39C5"/>
    <w:rsid w:val="00415632"/>
    <w:rsid w:val="0042107E"/>
    <w:rsid w:val="00424375"/>
    <w:rsid w:val="004372DD"/>
    <w:rsid w:val="00441088"/>
    <w:rsid w:val="00441724"/>
    <w:rsid w:val="00454148"/>
    <w:rsid w:val="004602A9"/>
    <w:rsid w:val="004621B3"/>
    <w:rsid w:val="0047471A"/>
    <w:rsid w:val="00483A7A"/>
    <w:rsid w:val="00483D65"/>
    <w:rsid w:val="00486B3D"/>
    <w:rsid w:val="00490692"/>
    <w:rsid w:val="004925F2"/>
    <w:rsid w:val="004A66C3"/>
    <w:rsid w:val="004A66CF"/>
    <w:rsid w:val="004C1060"/>
    <w:rsid w:val="00500BB9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56BD6"/>
    <w:rsid w:val="00560848"/>
    <w:rsid w:val="0057200E"/>
    <w:rsid w:val="00572A0F"/>
    <w:rsid w:val="00574FE0"/>
    <w:rsid w:val="00576D2D"/>
    <w:rsid w:val="00584F88"/>
    <w:rsid w:val="00597E2F"/>
    <w:rsid w:val="005A6D94"/>
    <w:rsid w:val="005B255D"/>
    <w:rsid w:val="005C047C"/>
    <w:rsid w:val="005C0FBD"/>
    <w:rsid w:val="005D367A"/>
    <w:rsid w:val="005D3BDD"/>
    <w:rsid w:val="005D3E99"/>
    <w:rsid w:val="005D698E"/>
    <w:rsid w:val="005E0E8E"/>
    <w:rsid w:val="005E15AC"/>
    <w:rsid w:val="005E32C2"/>
    <w:rsid w:val="005F2AB3"/>
    <w:rsid w:val="005F3914"/>
    <w:rsid w:val="005F439D"/>
    <w:rsid w:val="00603062"/>
    <w:rsid w:val="00603AD5"/>
    <w:rsid w:val="00611F8A"/>
    <w:rsid w:val="006201CB"/>
    <w:rsid w:val="00622F6B"/>
    <w:rsid w:val="00627765"/>
    <w:rsid w:val="00633E22"/>
    <w:rsid w:val="00645F2A"/>
    <w:rsid w:val="0064692C"/>
    <w:rsid w:val="00653F68"/>
    <w:rsid w:val="0065576E"/>
    <w:rsid w:val="00657B0D"/>
    <w:rsid w:val="006802C4"/>
    <w:rsid w:val="0068429A"/>
    <w:rsid w:val="00685FDD"/>
    <w:rsid w:val="00693676"/>
    <w:rsid w:val="0069596E"/>
    <w:rsid w:val="006B2D23"/>
    <w:rsid w:val="006B6247"/>
    <w:rsid w:val="006C2C80"/>
    <w:rsid w:val="006C34F2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30E2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1761"/>
    <w:rsid w:val="007E2DB8"/>
    <w:rsid w:val="007E4DDC"/>
    <w:rsid w:val="007E5E71"/>
    <w:rsid w:val="00802E02"/>
    <w:rsid w:val="008047D5"/>
    <w:rsid w:val="00813BD1"/>
    <w:rsid w:val="00816953"/>
    <w:rsid w:val="0082136B"/>
    <w:rsid w:val="00822130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09A"/>
    <w:rsid w:val="00862C21"/>
    <w:rsid w:val="00865829"/>
    <w:rsid w:val="00874376"/>
    <w:rsid w:val="008751B1"/>
    <w:rsid w:val="00882053"/>
    <w:rsid w:val="008942A2"/>
    <w:rsid w:val="0089534A"/>
    <w:rsid w:val="008A529C"/>
    <w:rsid w:val="008B446A"/>
    <w:rsid w:val="008B5E47"/>
    <w:rsid w:val="008B7F6C"/>
    <w:rsid w:val="008C0880"/>
    <w:rsid w:val="008C27FD"/>
    <w:rsid w:val="008D3CE0"/>
    <w:rsid w:val="008D7FDC"/>
    <w:rsid w:val="008E2194"/>
    <w:rsid w:val="008E4B7A"/>
    <w:rsid w:val="008E6248"/>
    <w:rsid w:val="008E7B8A"/>
    <w:rsid w:val="008F0DE1"/>
    <w:rsid w:val="008F6EDE"/>
    <w:rsid w:val="008F7B62"/>
    <w:rsid w:val="00902002"/>
    <w:rsid w:val="00902CEB"/>
    <w:rsid w:val="009064C0"/>
    <w:rsid w:val="00907EC2"/>
    <w:rsid w:val="00912A0A"/>
    <w:rsid w:val="00913598"/>
    <w:rsid w:val="00913892"/>
    <w:rsid w:val="0092043E"/>
    <w:rsid w:val="009215E3"/>
    <w:rsid w:val="009264E8"/>
    <w:rsid w:val="0093478E"/>
    <w:rsid w:val="00936CF0"/>
    <w:rsid w:val="00942106"/>
    <w:rsid w:val="0094260D"/>
    <w:rsid w:val="0094314D"/>
    <w:rsid w:val="009431EB"/>
    <w:rsid w:val="00946121"/>
    <w:rsid w:val="00947038"/>
    <w:rsid w:val="00952B21"/>
    <w:rsid w:val="00956783"/>
    <w:rsid w:val="00956881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0F39"/>
    <w:rsid w:val="009C26DF"/>
    <w:rsid w:val="009C2A7B"/>
    <w:rsid w:val="009C318E"/>
    <w:rsid w:val="009C3C75"/>
    <w:rsid w:val="009D08F7"/>
    <w:rsid w:val="009E0436"/>
    <w:rsid w:val="009E17E1"/>
    <w:rsid w:val="009E456D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778FC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0EE"/>
    <w:rsid w:val="00AC7B89"/>
    <w:rsid w:val="00AD4D22"/>
    <w:rsid w:val="00AE65F6"/>
    <w:rsid w:val="00AE7558"/>
    <w:rsid w:val="00AF053E"/>
    <w:rsid w:val="00AF2E84"/>
    <w:rsid w:val="00B039E8"/>
    <w:rsid w:val="00B14B45"/>
    <w:rsid w:val="00B155E8"/>
    <w:rsid w:val="00B15F75"/>
    <w:rsid w:val="00B2194E"/>
    <w:rsid w:val="00B31F29"/>
    <w:rsid w:val="00B32DAF"/>
    <w:rsid w:val="00B330CC"/>
    <w:rsid w:val="00B37E68"/>
    <w:rsid w:val="00B468CC"/>
    <w:rsid w:val="00B54655"/>
    <w:rsid w:val="00B6045F"/>
    <w:rsid w:val="00B7242A"/>
    <w:rsid w:val="00B82B4E"/>
    <w:rsid w:val="00B8420E"/>
    <w:rsid w:val="00B90CE1"/>
    <w:rsid w:val="00B95D9C"/>
    <w:rsid w:val="00BA1A23"/>
    <w:rsid w:val="00BA5B99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39BD"/>
    <w:rsid w:val="00C00404"/>
    <w:rsid w:val="00C12F9D"/>
    <w:rsid w:val="00C172AE"/>
    <w:rsid w:val="00C343F5"/>
    <w:rsid w:val="00C40555"/>
    <w:rsid w:val="00C40D51"/>
    <w:rsid w:val="00C429A6"/>
    <w:rsid w:val="00C504F8"/>
    <w:rsid w:val="00C52A99"/>
    <w:rsid w:val="00C559D6"/>
    <w:rsid w:val="00C61654"/>
    <w:rsid w:val="00C727B3"/>
    <w:rsid w:val="00C72BA2"/>
    <w:rsid w:val="00C77C76"/>
    <w:rsid w:val="00C84E4C"/>
    <w:rsid w:val="00C87044"/>
    <w:rsid w:val="00C94D17"/>
    <w:rsid w:val="00CB27C6"/>
    <w:rsid w:val="00CB3DFE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27A"/>
    <w:rsid w:val="00D66E63"/>
    <w:rsid w:val="00D71365"/>
    <w:rsid w:val="00D74E3E"/>
    <w:rsid w:val="00D77D4C"/>
    <w:rsid w:val="00D808C6"/>
    <w:rsid w:val="00D830E8"/>
    <w:rsid w:val="00D86A30"/>
    <w:rsid w:val="00D87F0E"/>
    <w:rsid w:val="00D92EAD"/>
    <w:rsid w:val="00D94CC2"/>
    <w:rsid w:val="00DA1633"/>
    <w:rsid w:val="00DA29C3"/>
    <w:rsid w:val="00DA32DD"/>
    <w:rsid w:val="00DB0557"/>
    <w:rsid w:val="00DB2C80"/>
    <w:rsid w:val="00DC2340"/>
    <w:rsid w:val="00DC30DA"/>
    <w:rsid w:val="00DC40CE"/>
    <w:rsid w:val="00DD34A4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5C9E"/>
    <w:rsid w:val="00E63251"/>
    <w:rsid w:val="00E70C40"/>
    <w:rsid w:val="00E710C7"/>
    <w:rsid w:val="00E80E4F"/>
    <w:rsid w:val="00E95ED3"/>
    <w:rsid w:val="00EA0A24"/>
    <w:rsid w:val="00EA7542"/>
    <w:rsid w:val="00EB2280"/>
    <w:rsid w:val="00EC1621"/>
    <w:rsid w:val="00EC662E"/>
    <w:rsid w:val="00ED02EF"/>
    <w:rsid w:val="00EE049D"/>
    <w:rsid w:val="00EE2721"/>
    <w:rsid w:val="00EE2A0B"/>
    <w:rsid w:val="00EF6029"/>
    <w:rsid w:val="00EF6E08"/>
    <w:rsid w:val="00F01483"/>
    <w:rsid w:val="00F13961"/>
    <w:rsid w:val="00F15EBA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10F9"/>
    <w:rsid w:val="00FB59FB"/>
    <w:rsid w:val="00FB72A0"/>
    <w:rsid w:val="00FC35C5"/>
    <w:rsid w:val="00FC7DBF"/>
    <w:rsid w:val="00FE4FE6"/>
    <w:rsid w:val="00FE610C"/>
    <w:rsid w:val="00FF277F"/>
    <w:rsid w:val="00FF2FB0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3BF3B8-1169-4829-8B5F-34B6BA92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ufgabe">
    <w:name w:val="ekv.Aufgabe"/>
    <w:rsid w:val="00CB3DFE"/>
    <w:pPr>
      <w:spacing w:after="0" w:line="240" w:lineRule="auto"/>
    </w:pPr>
    <w:rPr>
      <w:rFonts w:ascii="Arial" w:eastAsia="Times New Roman" w:hAnsi="Arial" w:cs="Times New Roman"/>
      <w:noProof/>
      <w:sz w:val="28"/>
      <w:szCs w:val="20"/>
      <w:lang w:eastAsia="de-DE"/>
    </w:rPr>
  </w:style>
  <w:style w:type="paragraph" w:customStyle="1" w:styleId="ekvAufgabeTrennlinie">
    <w:name w:val="ekv.Aufgabe_Trennlinie"/>
    <w:basedOn w:val="Standard"/>
    <w:rsid w:val="00CB3DFE"/>
    <w:pPr>
      <w:pBdr>
        <w:bottom w:val="single" w:sz="6" w:space="1" w:color="auto"/>
      </w:pBd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8"/>
      <w:szCs w:val="20"/>
      <w:lang w:eastAsia="de-DE"/>
    </w:rPr>
  </w:style>
  <w:style w:type="paragraph" w:customStyle="1" w:styleId="ekvAufgabeZiffer">
    <w:name w:val="ekv.Aufgabe_Ziffer"/>
    <w:basedOn w:val="ekvAufgabe"/>
    <w:rsid w:val="00251737"/>
    <w:pPr>
      <w:spacing w:before="10" w:line="280" w:lineRule="atLeast"/>
      <w:jc w:val="center"/>
    </w:pPr>
    <w:rPr>
      <w:b/>
      <w:color w:val="FFFFF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ypotex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2018-02-01T13:09:00Z</cp:lastPrinted>
  <dcterms:created xsi:type="dcterms:W3CDTF">2018-02-13T09:43:00Z</dcterms:created>
  <dcterms:modified xsi:type="dcterms:W3CDTF">2018-04-18T05:26:00Z</dcterms:modified>
</cp:coreProperties>
</file>