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AF2E84">
              <w:t>96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602A9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 w:rsidR="008F0DE1">
              <w:rPr>
                <w:rStyle w:val="ekvfett"/>
                <w:sz w:val="35"/>
                <w:szCs w:val="35"/>
              </w:rPr>
              <w:t>5</w:t>
            </w:r>
            <w:r w:rsidR="00C559D6">
              <w:rPr>
                <w:rStyle w:val="ekvfett"/>
                <w:sz w:val="35"/>
                <w:szCs w:val="35"/>
              </w:rPr>
              <w:t>B</w:t>
            </w:r>
            <w:r>
              <w:t xml:space="preserve">  </w:t>
            </w:r>
            <w:r w:rsidRPr="004602A9">
              <w:t xml:space="preserve">Seite 1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1343CB" w:rsidRDefault="001343CB" w:rsidP="001343CB">
      <w:bookmarkStart w:id="0" w:name="bmStart"/>
      <w:bookmarkEnd w:id="0"/>
    </w:p>
    <w:p w:rsidR="001343CB" w:rsidRDefault="008F0DE1" w:rsidP="001343CB">
      <w:pPr>
        <w:pStyle w:val="ekvnummerierung"/>
        <w:framePr w:wrap="around"/>
      </w:pPr>
      <w:r>
        <w:t>1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1D6111" w:rsidRPr="005C0FBD" w:rsidTr="001D611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2225F08E" wp14:editId="248A29CA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6371F8AE" wp14:editId="265E244C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04A33F78" wp14:editId="05C6997E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2EFB2169" wp14:editId="733D7A2E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18852A07" wp14:editId="47AA1700">
                  <wp:extent cx="237490" cy="232410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63412746" wp14:editId="558CA52F">
                  <wp:extent cx="237490" cy="232410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0FA9E67A" wp14:editId="03FB871A">
                  <wp:extent cx="237490" cy="232410"/>
                  <wp:effectExtent l="0" t="0" r="0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637AAD6F" wp14:editId="745C75FB">
                  <wp:extent cx="237490" cy="23241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1A27054A" wp14:editId="660298F5">
                  <wp:extent cx="237490" cy="23241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6576" behindDoc="1" locked="0" layoutInCell="1" allowOverlap="1" wp14:anchorId="0CB2EE3C" wp14:editId="476A379B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19050</wp:posOffset>
                  </wp:positionV>
                  <wp:extent cx="237490" cy="23241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320D20CD" wp14:editId="3CB01A2F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1" name="Ellips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48F36" id="Ellipse 231" o:spid="_x0000_s1026" style="position:absolute;margin-left:90.3pt;margin-top:25.95pt;width:17pt;height:17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WykQ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R0/nFG&#10;i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4AE96260" wp14:editId="766FECE4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6" name="Ellips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8C418" id="Ellipse 226" o:spid="_x0000_s1026" style="position:absolute;margin-left:67.8pt;margin-top:25.95pt;width:17pt;height:17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RvkgIAALI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EDFD5DF" wp14:editId="2C1CAD58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5" name="Ellips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F9A3A5" id="Ellipse 225" o:spid="_x0000_s1026" style="position:absolute;margin-left:45.3pt;margin-top:25.95pt;width:17pt;height:17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8oAkQIAALI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6332E0EF" wp14:editId="31EC141B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4" name="Ellips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07216B" id="Ellipse 224" o:spid="_x0000_s1026" style="position:absolute;margin-left:22.8pt;margin-top:25.95pt;width:17pt;height:17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AlkQIAALI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48CC1D22" wp14:editId="59868C9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31" name="El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D19BB2" id="Ellipse 31" o:spid="_x0000_s1026" style="position:absolute;margin-left:1.2pt;margin-top:25.95pt;width:17pt;height:17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7xkA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19CBBA79" wp14:editId="37BD69FB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0" name="El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02CC23" id="Ellipse 30" o:spid="_x0000_s1026" style="position:absolute;margin-left:202.8pt;margin-top:1.85pt;width:17pt;height:17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qfkA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78979A99" wp14:editId="6B12C64E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9" name="El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14F055" id="Ellipse 29" o:spid="_x0000_s1026" style="position:absolute;margin-left:180.3pt;margin-top:1.85pt;width:17pt;height:17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VEkQ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A4E9FBD" wp14:editId="4552E3CF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6" name="El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96A26" id="Ellipse 26" o:spid="_x0000_s1026" style="position:absolute;margin-left:157.8pt;margin-top:1.85pt;width:17pt;height:17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+5W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P6X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17FA6759" wp14:editId="7C5B916D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E9A9EB" id="Ellipse 25" o:spid="_x0000_s1026" style="position:absolute;margin-left:135.3pt;margin-top:1.85pt;width:17pt;height:17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sPl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EG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5FE70978" wp14:editId="3D6318A3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8DB1D3" id="Ellipse 24" o:spid="_x0000_s1026" style="position:absolute;margin-left:113.7pt;margin-top:1.85pt;width:17pt;height:17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eL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1DB4E91A" wp14:editId="405F53A7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2" name="Ellips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7BF58E" id="Ellipse 22" o:spid="_x0000_s1026" style="position:absolute;margin-left:90.3pt;margin-top:1.85pt;width:17pt;height:17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w2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2418F2E7" wp14:editId="6C2B5B76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BFDF93" id="Ellipse 21" o:spid="_x0000_s1026" style="position:absolute;margin-left:67.8pt;margin-top:1.85pt;width:17pt;height:17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GF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5660AC03" wp14:editId="55B3C987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F65BA4" id="Ellipse 16" o:spid="_x0000_s1026" style="position:absolute;margin-left:45.3pt;margin-top:1.85pt;width:17pt;height:17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/LkA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6D472319" wp14:editId="5D1A54DD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5E1A01" id="Ellipse 13" o:spid="_x0000_s1026" style="position:absolute;margin-left:22.8pt;margin-top:1.85pt;width:17pt;height:17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nF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BsFicW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563699F2" wp14:editId="07BCB5D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5135ED" id="Ellipse 9" o:spid="_x0000_s1026" style="position:absolute;margin-left:1.2pt;margin-top:1.85pt;width:17pt;height:17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NJsjwIAAK4FAAAOAAAAZHJzL2Uyb0RvYy54bWysVMFu2zAMvQ/YPwi6r3aCdluC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  <w:tr w:rsidR="001D6111" w:rsidRPr="005C0FBD" w:rsidTr="001D611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2480" behindDoc="1" locked="0" layoutInCell="1" allowOverlap="1" wp14:anchorId="50E41DE8" wp14:editId="5A5C3D0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3504" behindDoc="1" locked="0" layoutInCell="1" allowOverlap="1" wp14:anchorId="1F9CFC2C" wp14:editId="6482EF4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4528" behindDoc="1" locked="0" layoutInCell="1" allowOverlap="1" wp14:anchorId="0E22B26B" wp14:editId="64235FC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5552" behindDoc="1" locked="0" layoutInCell="1" allowOverlap="1" wp14:anchorId="3C1D4163" wp14:editId="4962376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7600" behindDoc="1" locked="0" layoutInCell="1" allowOverlap="1" wp14:anchorId="57F3317E" wp14:editId="27BEA3E3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8624" behindDoc="1" locked="0" layoutInCell="1" allowOverlap="1" wp14:anchorId="57A211A2" wp14:editId="7F8B495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059648" behindDoc="1" locked="0" layoutInCell="1" allowOverlap="1" wp14:anchorId="1D89987A" wp14:editId="42AB3C3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single" w:sz="8" w:space="0" w:color="FF00FF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</w:tbl>
    <w:p w:rsidR="00657B0D" w:rsidRDefault="00657B0D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075ED7" w:rsidRPr="005C0FBD" w:rsidTr="00B95D9C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</w:t>
            </w:r>
            <w:r w:rsidR="00C559D6"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C559D6" w:rsidP="00075ED7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1D6111" w:rsidP="001D6111">
            <w:pPr>
              <w:pStyle w:val="ekvlsunglser"/>
            </w:pPr>
            <w:r>
              <w:t>9</w:t>
            </w: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</w:t>
            </w:r>
            <w:r w:rsidR="00C559D6">
              <w:t>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C559D6" w:rsidP="00075ED7">
            <w:pPr>
              <w:pStyle w:val="ekvzwanzigerfeld"/>
            </w:pPr>
            <w:r>
              <w:t>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1D6111" w:rsidP="001D6111">
            <w:pPr>
              <w:pStyle w:val="ekvlsunglser"/>
            </w:pPr>
            <w:r>
              <w:t>8</w:t>
            </w:r>
          </w:p>
        </w:tc>
      </w:tr>
      <w:tr w:rsidR="00075ED7" w:rsidRPr="005C0FBD" w:rsidTr="00B95D9C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075ED7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2" name="Gruppieren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60" name="Gerader Verbinder 260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1" name="Gerader Verbinder 271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D73C1" id="Gruppieren 272" o:spid="_x0000_s1026" style="position:absolute;margin-left:-38.55pt;margin-top:-.8pt;width:46.5pt;height:20.4pt;z-index:251916288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">
                      <v:line id="Gerader Verbinder 260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" strokecolor="black [3213]" strokeweight=".5pt">
                        <v:stroke joinstyle="miter"/>
                      </v:line>
                      <v:line id="Gerader Verbinder 271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C49374A" wp14:editId="5FDAD34B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73" name="Gruppieren 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4" name="Gerader Verbinder 274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Gerader Verbinder 275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A144B" id="Gruppieren 273" o:spid="_x0000_s1026" style="position:absolute;margin-left:-4.95pt;margin-top:-.65pt;width:46.5pt;height:20.4pt;z-index:25191833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">
                      <v:line id="Gerader Verbinder 274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" strokecolor="black [3213]" strokeweight=".5pt">
                        <v:stroke joinstyle="miter"/>
                      </v:line>
                      <v:line id="Gerader Verbinder 275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</w:tr>
      <w:tr w:rsidR="001D6111" w:rsidRPr="005C0FBD" w:rsidTr="001D6111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Default="001D6111" w:rsidP="00930D36">
            <w:pPr>
              <w:pStyle w:val="ekvlsunglser"/>
            </w:pPr>
            <w: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F912ED" w:rsidRDefault="001D6111" w:rsidP="00930D36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lsunglser"/>
            </w:pPr>
            <w:r>
              <w:t>1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Default="001D6111" w:rsidP="00930D36">
            <w:pPr>
              <w:pStyle w:val="ekvlsunglser"/>
            </w:pPr>
            <w:r>
              <w:t>15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F912ED" w:rsidRDefault="001D6111" w:rsidP="00930D36">
            <w:pPr>
              <w:pStyle w:val="ekvlsunglser"/>
            </w:pPr>
            <w:r>
              <w:t>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lsunglser"/>
            </w:pPr>
            <w:r>
              <w:t>2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1D6111" w:rsidRPr="005C0FBD" w:rsidRDefault="001D6111" w:rsidP="00930D36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1D6111" w:rsidRPr="005C0FBD" w:rsidTr="001D611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4CF8DDC8" wp14:editId="0261237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5" name="Ellips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D66158" id="Ellipse 235" o:spid="_x0000_s1026" style="position:absolute;margin-left:113.7pt;margin-top:25.95pt;width:17pt;height:17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0nkgIAALI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63995B19" wp14:editId="0D48BF01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C23C54" id="Ellipse 12" o:spid="_x0000_s1026" style="position:absolute;margin-left:90.3pt;margin-top:25.95pt;width:17pt;height:17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2r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3AD44994" wp14:editId="7D177FCA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FF912F" id="Ellipse 14" o:spid="_x0000_s1026" style="position:absolute;margin-left:67.8pt;margin-top:25.95pt;width:17pt;height:17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YW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098E5E19" wp14:editId="35BCA658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54C3C2" id="Ellipse 15" o:spid="_x0000_s1026" style="position:absolute;margin-left:45.3pt;margin-top:25.95pt;width:17pt;height:17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J4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21465FD4" wp14:editId="23D7040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7" name="Ellips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A077AD" id="Ellipse 237" o:spid="_x0000_s1026" style="position:absolute;margin-left:22.8pt;margin-top:25.95pt;width:17pt;height:17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AC293B5" wp14:editId="65A9305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8" name="Ellips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9D3726" id="Ellipse 238" o:spid="_x0000_s1026" style="position:absolute;margin-left:1.2pt;margin-top:25.95pt;width:17pt;height:17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m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R0/hE/&#10;l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26B04C2E" wp14:editId="54673AA1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39" name="Ellipse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7828E1" id="Ellipse 239" o:spid="_x0000_s1026" style="position:absolute;margin-left:202.8pt;margin-top:1.85pt;width:17pt;height:17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VD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R0/vGM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7411BFD" wp14:editId="37DB8929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40" name="Ellips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298F01" id="Ellipse 240" o:spid="_x0000_s1026" style="position:absolute;margin-left:180.3pt;margin-top:1.85pt;width:17pt;height:1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pikQIAALI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7C29B1F9" wp14:editId="669D939E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46" name="Ellips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976DDF" id="Ellipse 246" o:spid="_x0000_s1026" style="position:absolute;margin-left:157.8pt;margin-top:1.85pt;width:17pt;height:17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Pa9kgIAALIFAAAOAAAAZHJzL2Uyb0RvYy54bWysVMFu2zAMvQ/YPwi6r3aCtF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634FF79" wp14:editId="7A398E15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54" name="Ellips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DA4BA0" id="Ellipse 254" o:spid="_x0000_s1026" style="position:absolute;margin-left:135.3pt;margin-top:1.85pt;width:17pt;height:17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D0CC6A0" wp14:editId="3E2C998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2" name="El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E8BEE" id="Ellipse 32" o:spid="_x0000_s1026" style="position:absolute;margin-left:113.7pt;margin-top:1.85pt;width:17pt;height:17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NC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5009B83D" wp14:editId="1FEDD5DA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3" name="El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51A255" id="Ellipse 33" o:spid="_x0000_s1026" style="position:absolute;margin-left:90.3pt;margin-top:1.85pt;width:17pt;height:17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0231CFEF" wp14:editId="4C02BF18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4" name="El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269EB6" id="Ellipse 34" o:spid="_x0000_s1026" style="position:absolute;margin-left:67.8pt;margin-top:1.85pt;width:17pt;height:17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j/kQIAALAFAAAOAAAAZHJzL2Uyb0RvYy54bWysVMFu2zAMvQ/YPwi6r3aydF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069C933" wp14:editId="15586CF7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5" name="Ellips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5AE577" id="Ellipse 35" o:spid="_x0000_s1026" style="position:absolute;margin-left:45.3pt;margin-top:1.85pt;width:17pt;height:17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yRkQIAALA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C59057C" wp14:editId="7E346A5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6" name="Ellips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2EA20" id="Ellipse 36" o:spid="_x0000_s1026" style="position:absolute;margin-left:22.8pt;margin-top:1.85pt;width:17pt;height:1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fHi&#10;nmvWzzVm210C9s0Md5TlSYz2QY+idNA94oJZxaioYoZj7Iry4MbLZcjbBFcUF6tVMsPRtixcm3vL&#10;I3hkNTbww/6ROTs0esAJuYFxwtniRbNn2+hpYLUNIFWahCdeB75xLaTGGVZY3DvP78nqadEufwM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HmRMSK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3BE18FF6" wp14:editId="575C94E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7" name="Ellips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C99566" id="Ellipse 37" o:spid="_x0000_s1026" style="position:absolute;margin-left:1.2pt;margin-top:1.85pt;width:17pt;height:17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EF12B81" wp14:editId="451EC888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52" name="Ellips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06B96B" id="Ellipse 52" o:spid="_x0000_s1026" style="position:absolute;margin-left:22.8pt;margin-top:25.95pt;width:17pt;height:17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Cj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6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48FFECFC" wp14:editId="1D3368C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53" name="Ellips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78C50" id="Ellipse 53" o:spid="_x0000_s1026" style="position:absolute;margin-left:1.2pt;margin-top:25.95pt;width:17pt;height:17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TNkQIAALA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58464220" wp14:editId="1A639E31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5" name="Ellips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E4E86B" id="Ellipse 55" o:spid="_x0000_s1026" style="position:absolute;margin-left:202.8pt;margin-top:1.85pt;width:17pt;height:17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9w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G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AB88C19" wp14:editId="14E3942B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6" name="Ellips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4B057B" id="Ellipse 56" o:spid="_x0000_s1026" style="position:absolute;margin-left:180.3pt;margin-top:1.85pt;width:17pt;height:17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LDkQIAALAFAAAOAAAAZHJzL2Uyb0RvYy54bWysVMFu2zAMvQ/YPwi6r3aCpl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79B7FD79" wp14:editId="22841294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7" name="Ellips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EFA8A" id="Ellipse 57" o:spid="_x0000_s1026" style="position:absolute;margin-left:157.8pt;margin-top:1.85pt;width:17pt;height:17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3FC988EA" wp14:editId="319647FC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8" name="Ellips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1FA5A4" id="Ellipse 58" o:spid="_x0000_s1026" style="position:absolute;margin-left:135.3pt;margin-top:1.85pt;width:17pt;height:17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22/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Ar+U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6D545341" wp14:editId="570AD41B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9" name="Ellips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E615E1" id="Ellipse 59" o:spid="_x0000_s1026" style="position:absolute;margin-left:113.7pt;margin-top:1.85pt;width:17pt;height:17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nRkQ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5577F470" wp14:editId="75E9445A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60" name="Ellips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57B28E" id="Ellipse 60" o:spid="_x0000_s1026" style="position:absolute;margin-left:90.3pt;margin-top:1.85pt;width:17pt;height:17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cjjkA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10F01E78" wp14:editId="66CD991D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61" name="Ellips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E976D5" id="Ellipse 61" o:spid="_x0000_s1026" style="position:absolute;margin-left:67.8pt;margin-top:1.85pt;width:17pt;height:17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yNkA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OqP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877DE39" wp14:editId="2995381B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62" name="Ellips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C86DDE" id="Ellipse 62" o:spid="_x0000_s1026" style="position:absolute;margin-left:45.3pt;margin-top:1.85pt;width:17pt;height:17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AE+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Oqf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5C961FF9" wp14:editId="06558E3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63" name="Ellips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1C4AE6" id="Ellipse 63" o:spid="_x0000_s1026" style="position:absolute;margin-left:22.8pt;margin-top:1.85pt;width:17pt;height:17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fHi&#10;nmvWzzVm210C9s0Md5TlSYz2QY+idNA94oJZxaioYoZj7Iry4MbLZcjbBFcUF6tVMsPRtixcm3vL&#10;I3hkNTbww/6ROTs0esAJuYFxwtniRbNn2+hpYLUNIFWahCdeB75xLaTGGVZY3DvP78nqadEufwM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PiA5VC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B3CB582" wp14:editId="030C0F8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62" name="Ellips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2123BE" id="Ellipse 262" o:spid="_x0000_s1026" style="position:absolute;margin-left:1.2pt;margin-top:1.85pt;width:17pt;height:17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BmkgIAALI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  <w:tr w:rsidR="001D6111" w:rsidRPr="005C0FBD" w:rsidTr="001D611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B95D9C" w:rsidRPr="005C0FBD" w:rsidTr="00841B85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</w:t>
            </w:r>
            <w:r w:rsidR="00C559D6"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C559D6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</w:t>
            </w:r>
            <w:r w:rsidR="00C559D6"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AF2E84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C559D6" w:rsidP="00841B85">
            <w:pPr>
              <w:pStyle w:val="ekvzwanzigerfeld"/>
            </w:pPr>
            <w:r>
              <w:t>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6B19D5" w:rsidP="001D6111">
            <w:pPr>
              <w:pStyle w:val="ekvlsunglser"/>
            </w:pPr>
            <w:r>
              <w:t>5</w:t>
            </w:r>
            <w:bookmarkStart w:id="1" w:name="_GoBack"/>
            <w:bookmarkEnd w:id="1"/>
          </w:p>
        </w:tc>
      </w:tr>
      <w:tr w:rsidR="00B95D9C" w:rsidRPr="005C0FBD" w:rsidTr="00841B85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44FDB361" wp14:editId="53D75D90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9" name="Gerader Verbinder 279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Gerader Verbinder 280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7963FA" id="Gruppieren 278" o:spid="_x0000_s1026" style="position:absolute;margin-left:-38.55pt;margin-top:-.8pt;width:46.5pt;height:20.4pt;z-index:251922432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">
                      <v:line id="Gerader Verbinder 279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IDxQAAANw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/K4XYmHQG5+QMAAP//AwBQSwECLQAUAAYACAAAACEA2+H2y+4AAACFAQAAEwAAAAAAAAAA&#10;AAAAAAAAAAAAW0NvbnRlbnRfVHlwZXNdLnhtbFBLAQItABQABgAIAAAAIQBa9CxbvwAAABUBAAAL&#10;AAAAAAAAAAAAAAAAAB8BAABfcmVscy8ucmVsc1BLAQItABQABgAIAAAAIQDKinID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0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082D488A" wp14:editId="4C4486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81" name="Gruppieren 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82" name="Gerader Verbinder 282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" name="Gerader Verbinder 283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F28674" id="Gruppieren 281" o:spid="_x0000_s1026" style="position:absolute;margin-left:-4.95pt;margin-top:-.65pt;width:46.5pt;height:20.4pt;z-index:25192345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">
                      <v:line id="Gerader Verbinder 282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3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1D6111" w:rsidRPr="005C0FBD" w:rsidTr="00D839C1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Default="001D6111" w:rsidP="001D6111">
            <w:pPr>
              <w:pStyle w:val="ekvlsunglser"/>
            </w:pPr>
            <w: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F912ED" w:rsidRDefault="001D6111" w:rsidP="001D6111">
            <w:pPr>
              <w:pStyle w:val="ekvlsunglser"/>
            </w:pPr>
            <w:r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lsunglser"/>
            </w:pPr>
            <w:r>
              <w:t>3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Default="001D6111" w:rsidP="001D6111">
            <w:pPr>
              <w:pStyle w:val="ekvlsunglser"/>
            </w:pPr>
            <w:r>
              <w:t>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F912ED" w:rsidRDefault="001D6111" w:rsidP="001D6111">
            <w:pPr>
              <w:pStyle w:val="ekvlsunglser"/>
            </w:pPr>
            <w: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111" w:rsidRDefault="001D6111" w:rsidP="001D6111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lsunglser"/>
            </w:pPr>
            <w:r>
              <w:t>5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1D6111" w:rsidRPr="005C0FBD" w:rsidRDefault="001D6111" w:rsidP="001D6111">
            <w:pPr>
              <w:pStyle w:val="ekvzwanzigerfeld"/>
            </w:pPr>
          </w:p>
        </w:tc>
      </w:tr>
    </w:tbl>
    <w:p w:rsidR="000E3CE5" w:rsidRDefault="000E3CE5" w:rsidP="000E3CE5">
      <w:pPr>
        <w:pStyle w:val="ekvgrundtexthalbe"/>
      </w:pPr>
    </w:p>
    <w:p w:rsidR="000E3CE5" w:rsidRPr="00977058" w:rsidRDefault="000E3CE5" w:rsidP="000E3CE5">
      <w:pPr>
        <w:pStyle w:val="ekvAufgabeTrennlinie"/>
        <w:rPr>
          <w:sz w:val="18"/>
          <w:szCs w:val="18"/>
        </w:rPr>
      </w:pPr>
    </w:p>
    <w:p w:rsidR="000E3CE5" w:rsidRDefault="0086209A" w:rsidP="000E3CE5">
      <w:pPr>
        <w:pStyle w:val="ekvgrundtexthalbe"/>
      </w:pPr>
      <w: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48260</wp:posOffset>
            </wp:positionV>
            <wp:extent cx="2091690" cy="1031240"/>
            <wp:effectExtent l="0" t="0" r="0" b="0"/>
            <wp:wrapNone/>
            <wp:docPr id="234" name="Grafik 234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Grafik 234" descr="D:\Klett_Rechenrabe\201919\Illus\Dac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40640</wp:posOffset>
            </wp:positionV>
            <wp:extent cx="2091690" cy="1031240"/>
            <wp:effectExtent l="0" t="0" r="0" b="0"/>
            <wp:wrapNone/>
            <wp:docPr id="236" name="Grafik 236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Grafik 236" descr="D:\Klett_Rechenrabe\201919\Illus\Dac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ACA" w:rsidRDefault="00292ACA" w:rsidP="000E3CE5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2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  <w:gridCol w:w="208"/>
        <w:gridCol w:w="26"/>
        <w:gridCol w:w="283"/>
        <w:gridCol w:w="245"/>
        <w:gridCol w:w="283"/>
        <w:gridCol w:w="39"/>
        <w:gridCol w:w="528"/>
        <w:gridCol w:w="39"/>
        <w:gridCol w:w="244"/>
        <w:gridCol w:w="323"/>
        <w:gridCol w:w="244"/>
        <w:gridCol w:w="39"/>
        <w:gridCol w:w="188"/>
        <w:gridCol w:w="39"/>
        <w:gridCol w:w="528"/>
        <w:gridCol w:w="39"/>
        <w:gridCol w:w="195"/>
        <w:gridCol w:w="39"/>
        <w:gridCol w:w="283"/>
        <w:gridCol w:w="232"/>
        <w:gridCol w:w="283"/>
        <w:gridCol w:w="52"/>
        <w:gridCol w:w="515"/>
        <w:gridCol w:w="52"/>
        <w:gridCol w:w="231"/>
        <w:gridCol w:w="336"/>
        <w:gridCol w:w="218"/>
        <w:gridCol w:w="65"/>
        <w:gridCol w:w="162"/>
        <w:gridCol w:w="65"/>
      </w:tblGrid>
      <w:tr w:rsidR="008F0DE1" w:rsidTr="00841B85">
        <w:trPr>
          <w:trHeight w:hRule="exact" w:val="510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C559D6">
              <w:rPr>
                <w:lang w:eastAsia="de-DE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trHeight w:hRule="exact" w:val="454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F0DE1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C559D6" w:rsidP="0086209A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Default="008F0DE1" w:rsidP="00841B85">
            <w:pPr>
              <w:pStyle w:val="ekvbild"/>
              <w:rPr>
                <w:lang w:eastAsia="de-DE"/>
              </w:rPr>
            </w:pPr>
          </w:p>
          <w:p w:rsidR="008F0DE1" w:rsidRDefault="008F0DE1" w:rsidP="00841B85">
            <w:pPr>
              <w:rPr>
                <w:lang w:eastAsia="de-DE"/>
              </w:rPr>
            </w:pPr>
          </w:p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6209A" w:rsidTr="0086209A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Pr="0043459B" w:rsidRDefault="00C559D6" w:rsidP="00841B85">
            <w:pPr>
              <w:spacing w:line="540" w:lineRule="atLeast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C559D6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 w:val="restart"/>
            <w:vAlign w:val="bottom"/>
          </w:tcPr>
          <w:p w:rsidR="0086209A" w:rsidRDefault="0086209A" w:rsidP="0086209A">
            <w:pPr>
              <w:pStyle w:val="ekvbild"/>
              <w:jc w:val="right"/>
              <w:rPr>
                <w:lang w:eastAsia="de-DE"/>
              </w:rPr>
            </w:pPr>
            <w:r>
              <w:rPr>
                <w:lang w:eastAsia="de-DE"/>
              </w:rPr>
              <w:drawing>
                <wp:inline distT="0" distB="0" distL="0" distR="0">
                  <wp:extent cx="1526400" cy="1126800"/>
                  <wp:effectExtent l="0" t="0" r="0" b="0"/>
                  <wp:docPr id="302" name="Grafik 302" descr="D:\Klett_Rechenrabe\Illus Raben\S077253525_KV_13_Trax_zeigt_spric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00" cy="112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333333"/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13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4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6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13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Pr="0043459B" w:rsidRDefault="00C559D6" w:rsidP="00841B85">
            <w:pPr>
              <w:spacing w:line="540" w:lineRule="atLeast"/>
              <w:jc w:val="center"/>
            </w:pPr>
            <w:r>
              <w:t>7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C559D6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3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13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4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13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86209A" w:rsidRDefault="001D6111" w:rsidP="001D6111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1D6111" w:rsidP="001D6111">
            <w:pPr>
              <w:pStyle w:val="ekvlsunglser"/>
            </w:pPr>
            <w:r>
              <w:t>6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</w:tbl>
    <w:p w:rsidR="008F0DE1" w:rsidRPr="00977058" w:rsidRDefault="008F0DE1" w:rsidP="008F0DE1">
      <w:pPr>
        <w:pStyle w:val="ekvAufgabeTrennlinie"/>
        <w:rPr>
          <w:sz w:val="18"/>
          <w:szCs w:val="18"/>
        </w:rPr>
      </w:pPr>
    </w:p>
    <w:p w:rsidR="008F0DE1" w:rsidRDefault="008F0DE1" w:rsidP="008F0DE1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3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26B62BA2" wp14:editId="35B49DC0">
                  <wp:extent cx="237490" cy="232410"/>
                  <wp:effectExtent l="0" t="0" r="0" b="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6D14958E" wp14:editId="49BA5B60">
                  <wp:extent cx="237490" cy="232410"/>
                  <wp:effectExtent l="0" t="0" r="0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0D505635" wp14:editId="5E07EB0C">
                  <wp:extent cx="237490" cy="232410"/>
                  <wp:effectExtent l="0" t="0" r="0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70D1033F" wp14:editId="1D768A90">
                  <wp:extent cx="237490" cy="23241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03D25256" wp14:editId="36AD59AD">
                  <wp:extent cx="237490" cy="23241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7CC26C21" wp14:editId="49BB383B">
                  <wp:extent cx="237490" cy="23241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7CC26C21" wp14:editId="49BB383B">
                  <wp:extent cx="237490" cy="23241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</w:tr>
      <w:tr w:rsidR="001D611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157952" behindDoc="1" locked="0" layoutInCell="1" allowOverlap="1" wp14:anchorId="745EA6CC" wp14:editId="6E31D4C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158976" behindDoc="1" locked="0" layoutInCell="1" allowOverlap="1" wp14:anchorId="08BC82BB" wp14:editId="42EFE87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160000" behindDoc="1" locked="0" layoutInCell="1" allowOverlap="1" wp14:anchorId="08B627B4" wp14:editId="4F1DCB47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anchor distT="0" distB="0" distL="114300" distR="114300" simplePos="0" relativeHeight="252161024" behindDoc="1" locked="0" layoutInCell="1" allowOverlap="1" wp14:anchorId="450C470C" wp14:editId="030E728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5C4D40DF" wp14:editId="1ABE86F4">
                  <wp:extent cx="237490" cy="23241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299B73FE" wp14:editId="4BBDAFC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9" name="Ellips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FFC0E" id="Ellipse 309" o:spid="_x0000_s1026" style="position:absolute;margin-left:1.8pt;margin-top:2.2pt;width:17pt;height:17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nd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3lG&#10;i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470CB989" wp14:editId="4E36939C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0" name="Ellips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1FA1CE" id="Ellipse 310" o:spid="_x0000_s1026" style="position:absolute;margin-left:23.4pt;margin-top:2.2pt;width:17pt;height:17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Qu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1EC9B585" wp14:editId="3B456DBB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1" name="Ellips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974689" id="Ellipse 311" o:spid="_x0000_s1026" style="position:absolute;margin-left:45.9pt;margin-top:2.2pt;width:17pt;height:17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4L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718F8489" wp14:editId="29DC614D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2" name="Ellips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CC8DB3" id="Ellipse 312" o:spid="_x0000_s1026" style="position:absolute;margin-left:68.4pt;margin-top:2.2pt;width:17pt;height:17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GBk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fWhgZJECAACy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068D7F3F" wp14:editId="7D57572B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3" name="Ellips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D3B8D" id="Ellipse 313" o:spid="_x0000_s1026" style="position:absolute;margin-left:90.9pt;margin-top:2.2pt;width:17pt;height:17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AB8112C" wp14:editId="227784E6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4" name="Ellips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8A1C8" id="Ellipse 314" o:spid="_x0000_s1026" style="position:absolute;margin-left:114.3pt;margin-top:2.2pt;width:17pt;height:17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5E324312" wp14:editId="4943E95F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4" name="Ellips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072D78" id="Ellipse 64" o:spid="_x0000_s1026" style="position:absolute;margin-left:135.9pt;margin-top:2.2pt;width:17pt;height:17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qDkQIAALAFAAAOAAAAZHJzL2Uyb0RvYy54bWysVMFu2zAMvQ/YPwi6r3aCtF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4D5CC790" wp14:editId="7B60C84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67" name="Ellips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E0B3E4" id="Ellipse 67" o:spid="_x0000_s1026" style="position:absolute;margin-left:2.1pt;margin-top:2.1pt;width:17pt;height:17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AF084B7" wp14:editId="0820456A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83" name="Ellips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6344BF" id="Ellipse 83" o:spid="_x0000_s1026" style="position:absolute;margin-left:24.6pt;margin-top:2.1pt;width:17pt;height:17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2h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9CM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  <w:tr w:rsidR="008F0DE1" w:rsidRPr="005C0FBD" w:rsidTr="00292AC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C559D6" w:rsidP="00F01483">
            <w:pPr>
              <w:pStyle w:val="ekvzwanzigerfeld"/>
            </w:pPr>
            <w:r>
              <w:t>5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C559D6" w:rsidP="00F01483">
            <w:pPr>
              <w:pStyle w:val="ekvzwanzigerfeld"/>
            </w:pPr>
            <w:r>
              <w:t>5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1D6111" w:rsidP="001D6111">
            <w:pPr>
              <w:pStyle w:val="ekvlsunglser"/>
            </w:pPr>
            <w:r>
              <w:t>10</w:t>
            </w:r>
          </w:p>
        </w:tc>
        <w:tc>
          <w:tcPr>
            <w:tcW w:w="473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1D6111" w:rsidP="001D6111">
            <w:pPr>
              <w:pStyle w:val="ekvlsunglser"/>
            </w:pPr>
            <w:r>
              <w:t>9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AF2E84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1D6111" w:rsidP="001D6111">
            <w:pPr>
              <w:pStyle w:val="ekvlsunglser"/>
            </w:pPr>
            <w:r>
              <w:t>9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1D6111" w:rsidP="001D6111">
            <w:pPr>
              <w:pStyle w:val="ekvlsunglser"/>
            </w:pPr>
            <w:r>
              <w:t>18</w:t>
            </w:r>
          </w:p>
        </w:tc>
      </w:tr>
    </w:tbl>
    <w:p w:rsidR="00292ACA" w:rsidRDefault="00292ACA" w:rsidP="00292ACA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1D6111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0E56E475" wp14:editId="36871899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5" name="Ellips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2E3B8" id="Ellipse 315" o:spid="_x0000_s1026" style="position:absolute;margin-left:1.8pt;margin-top:2.2pt;width:17pt;height:17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77C772FB" wp14:editId="3992F96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6" name="Ellips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A270D9" id="Ellipse 316" o:spid="_x0000_s1026" style="position:absolute;margin-left:23.4pt;margin-top:2.2pt;width:17pt;height:17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5675AAD2" wp14:editId="7B27170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7" name="Ellips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A3AB4" id="Ellipse 317" o:spid="_x0000_s1026" style="position:absolute;margin-left:45.9pt;margin-top:2.2pt;width:17pt;height:17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5AC229E" wp14:editId="57B8D998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8" name="Ellips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14E4E" id="Ellipse 318" o:spid="_x0000_s1026" style="position:absolute;margin-left:68.4pt;margin-top:2.2pt;width:17pt;height:17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Tf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VuF035ECAACy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69808005" wp14:editId="01BC3DED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9" name="Ellips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24A09C" id="Ellipse 319" o:spid="_x0000_s1026" style="position:absolute;margin-left:90.9pt;margin-top:2.2pt;width:17pt;height:17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76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+yM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2DA0551C" wp14:editId="7AEDECDC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5" name="Ellips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3E3246" id="Ellipse 65" o:spid="_x0000_s1026" style="position:absolute;margin-left:114.3pt;margin-top:2.2pt;width:17pt;height:17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7tkQIAALAFAAAOAAAAZHJzL2Uyb0RvYy54bWysVMFu2zAMvQ/YPwi6r3aCpl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14A4B507" wp14:editId="0DC17FD3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6" name="Ellips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B2CB8E" id="Ellipse 66" o:spid="_x0000_s1026" style="position:absolute;margin-left:135.9pt;margin-top:2.2pt;width:17pt;height:17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Ne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ekqJ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693B64C9" wp14:editId="2696731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87" name="Ellips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8250F9" id="Ellipse 287" o:spid="_x0000_s1026" style="position:absolute;margin-left:1.8pt;margin-top:2.2pt;width:17pt;height:17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74C963A2" wp14:editId="6D0045D8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88" name="Ellips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5E482" id="Ellipse 288" o:spid="_x0000_s1026" style="position:absolute;margin-left:23.4pt;margin-top:2.2pt;width:17pt;height:17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3E846362" wp14:editId="77E58070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89" name="Ellips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6E7C0A" id="Ellipse 289" o:spid="_x0000_s1026" style="position:absolute;margin-left:45.9pt;margin-top:2.2pt;width:17pt;height:17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3A7D40B9" wp14:editId="7228D2BE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90" name="Ellips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A2327" id="Ellipse 290" o:spid="_x0000_s1026" style="position:absolute;margin-left:68.4pt;margin-top:2.2pt;width:17pt;height:17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tg7kQIAALI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OL7YO5ECAACy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2329C58D" wp14:editId="148C75E3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91" name="Ellips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56B9F" id="Ellipse 291" o:spid="_x0000_s1026" style="position:absolute;margin-left:90.9pt;margin-top:2.2pt;width:17pt;height:1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IekQIAALI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6B9339C3" wp14:editId="0A1BE5CE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93" name="Ellips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F2352" id="Ellipse 293" o:spid="_x0000_s1026" style="position:absolute;margin-left:114.3pt;margin-top:2.2pt;width:17pt;height:17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ZU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R0fvaR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6B4BBBF7" wp14:editId="5376F268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294" name="Ellips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32A9CC" id="Ellipse 294" o:spid="_x0000_s1026" style="position:absolute;margin-left:135.9pt;margin-top:2.2pt;width:17pt;height:17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7CukgIAALI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153E6D67" wp14:editId="16F7D84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82" name="Ellips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B89F52" id="Ellipse 82" o:spid="_x0000_s1026" style="position:absolute;margin-left:2.1pt;margin-top:2.1pt;width:17pt;height:17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  <w:tr w:rsidR="001D6111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28E11682" wp14:editId="5E292F8C">
                  <wp:extent cx="237490" cy="23241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6D120225" wp14:editId="66E9420C">
                  <wp:extent cx="237490" cy="232410"/>
                  <wp:effectExtent l="0" t="0" r="0" b="0"/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1D97A2E6" wp14:editId="5D51118B">
                  <wp:extent cx="237490" cy="232410"/>
                  <wp:effectExtent l="0" t="0" r="0" b="0"/>
                  <wp:docPr id="295" name="Grafik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0A1ADFFC" wp14:editId="440F7BE5">
                  <wp:extent cx="237490" cy="232410"/>
                  <wp:effectExtent l="0" t="0" r="0" b="0"/>
                  <wp:docPr id="296" name="Grafik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2110E69F" wp14:editId="206C20DB">
                  <wp:extent cx="237490" cy="232410"/>
                  <wp:effectExtent l="0" t="0" r="0" b="0"/>
                  <wp:docPr id="297" name="Grafik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6F3522C9" wp14:editId="64845FD2">
                  <wp:extent cx="237490" cy="232410"/>
                  <wp:effectExtent l="0" t="0" r="0" b="0"/>
                  <wp:docPr id="298" name="Grafik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  <w:r w:rsidRPr="005C0FBD">
              <w:drawing>
                <wp:inline distT="0" distB="0" distL="0" distR="0" wp14:anchorId="455CDD38" wp14:editId="169F96B2">
                  <wp:extent cx="237490" cy="232410"/>
                  <wp:effectExtent l="0" t="0" r="0" b="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1A46950A" wp14:editId="20D0526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0" name="Ellipse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2967E6" id="Ellipse 300" o:spid="_x0000_s1026" style="position:absolute;margin-left:1.8pt;margin-top:2.2pt;width:17pt;height:17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/MJkQ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72F56AD1" wp14:editId="4C0FBF5F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1" name="Ellips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41045" id="Ellipse 301" o:spid="_x0000_s1026" style="position:absolute;margin-left:23.4pt;margin-top:2.2pt;width:17pt;height:17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akskQ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132D8BA3" wp14:editId="5552A3D0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3" name="Ellipse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ECCA25" id="Ellipse 303" o:spid="_x0000_s1026" style="position:absolute;margin-left:45.9pt;margin-top:2.2pt;width:17pt;height:17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5E6333DC" wp14:editId="1EC95BD6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4" name="Ellipse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20E346" id="Ellipse 304" o:spid="_x0000_s1026" style="position:absolute;margin-left:68.4pt;margin-top:2.2pt;width:17pt;height:17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uckgIAALIFAAAOAAAAZHJzL2Uyb0RvYy54bWysVMFu2zAMvQ/YPwi6r3aydF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2DD4DD36" wp14:editId="5A372A7F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5" name="Ellips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DE32A7" id="Ellipse 305" o:spid="_x0000_s1026" style="position:absolute;margin-left:90.9pt;margin-top:2.2pt;width:17pt;height:17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G5kgIAALI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116627BA" wp14:editId="170EB907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6" name="Ellips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BC0825" id="Ellipse 306" o:spid="_x0000_s1026" style="position:absolute;margin-left:114.3pt;margin-top:2.2pt;width:17pt;height:17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2ADD0CB3" wp14:editId="7D3CE99E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7" name="Ellips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9722E4" id="Ellipse 307" o:spid="_x0000_s1026" style="position:absolute;margin-left:135.9pt;margin-top:2.2pt;width:17pt;height:17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D6111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24DB5440" wp14:editId="0D3BECD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308" name="Ellips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111D4A" id="Ellipse 308" o:spid="_x0000_s1026" style="position:absolute;margin-left:2.1pt;margin-top:2.1pt;width:17pt;height:17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P4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D6111" w:rsidRPr="005C0FBD" w:rsidRDefault="001D6111" w:rsidP="001D6111">
            <w:pPr>
              <w:pStyle w:val="ekvzwanzigerfeld"/>
            </w:pPr>
          </w:p>
        </w:tc>
      </w:tr>
      <w:tr w:rsidR="00292ACA" w:rsidRPr="005C0FBD" w:rsidTr="001D61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C559D6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1D6111" w:rsidP="001D6111">
            <w:pPr>
              <w:pStyle w:val="ekvlsunglser"/>
            </w:pPr>
            <w:r>
              <w:t>7</w:t>
            </w: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1D6111" w:rsidP="001D6111">
            <w:pPr>
              <w:pStyle w:val="ekvlsunglser"/>
            </w:pPr>
            <w:r>
              <w:t>14</w:t>
            </w:r>
          </w:p>
        </w:tc>
        <w:tc>
          <w:tcPr>
            <w:tcW w:w="473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center"/>
          </w:tcPr>
          <w:p w:rsidR="00292ACA" w:rsidRPr="00292ACA" w:rsidRDefault="00C559D6" w:rsidP="001D6111">
            <w:pPr>
              <w:pStyle w:val="ekvzwanzigerfeld"/>
              <w:spacing w:line="396" w:lineRule="exact"/>
              <w:rPr>
                <w:rStyle w:val="ekvlsung"/>
              </w:rPr>
            </w:pPr>
            <w:r>
              <w:t>8</w:t>
            </w: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AF2E84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1D6111" w:rsidP="001D6111">
            <w:pPr>
              <w:pStyle w:val="ekvlsunglser"/>
            </w:pPr>
            <w:r>
              <w:t>8</w:t>
            </w: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1D6111" w:rsidP="001D6111">
            <w:pPr>
              <w:pStyle w:val="ekvlsunglser"/>
            </w:pPr>
            <w:r>
              <w:t>16</w:t>
            </w:r>
          </w:p>
        </w:tc>
      </w:tr>
    </w:tbl>
    <w:p w:rsidR="00AF2E84" w:rsidRDefault="00AF2E84" w:rsidP="008B7F6C">
      <w:pPr>
        <w:spacing w:line="40" w:lineRule="exact"/>
        <w:sectPr w:rsidR="00AF2E84" w:rsidSect="00054A93"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C40CE" w:rsidRPr="00C172AE" w:rsidTr="00E45C98">
        <w:trPr>
          <w:trHeight w:hRule="exact" w:val="510"/>
        </w:trPr>
        <w:tc>
          <w:tcPr>
            <w:tcW w:w="1243" w:type="dxa"/>
            <w:noWrap/>
            <w:vAlign w:val="bottom"/>
          </w:tcPr>
          <w:p w:rsidR="00DC40CE" w:rsidRPr="00AE65F6" w:rsidRDefault="00DC40CE" w:rsidP="00E45C98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C40CE" w:rsidRPr="0006258C" w:rsidRDefault="00DC40CE" w:rsidP="00E45C98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C40CE" w:rsidRPr="00C172AE" w:rsidRDefault="00DC40CE" w:rsidP="00E45C98">
            <w:pPr>
              <w:pStyle w:val="ekvkvnummer"/>
            </w:pPr>
            <w:r>
              <w:t xml:space="preserve">KV </w:t>
            </w:r>
            <w:r w:rsidR="00AF2E84">
              <w:t>96</w:t>
            </w:r>
          </w:p>
        </w:tc>
      </w:tr>
      <w:tr w:rsidR="00DC40CE" w:rsidRPr="00BF17F2" w:rsidTr="00E45C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C40CE" w:rsidRPr="00BF17F2" w:rsidRDefault="00DC40CE" w:rsidP="00E45C98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C40CE" w:rsidRPr="00BF17F2" w:rsidRDefault="00DC40CE" w:rsidP="00E45C98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>
              <w:rPr>
                <w:rStyle w:val="ekvfett"/>
                <w:sz w:val="35"/>
                <w:szCs w:val="35"/>
              </w:rPr>
              <w:t>5</w:t>
            </w:r>
            <w:r w:rsidR="00AF2E84">
              <w:rPr>
                <w:rStyle w:val="ekvfett"/>
                <w:sz w:val="35"/>
                <w:szCs w:val="35"/>
              </w:rPr>
              <w:t>B</w:t>
            </w:r>
            <w:r>
              <w:t xml:space="preserve">  </w:t>
            </w:r>
            <w:r w:rsidRPr="004602A9">
              <w:t xml:space="preserve">Seite </w:t>
            </w:r>
            <w:r>
              <w:t>2</w:t>
            </w:r>
            <w:r w:rsidRPr="004602A9">
              <w:t xml:space="preserve">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4139C5" w:rsidRDefault="006532D3" w:rsidP="004139C5">
      <w: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9281731" wp14:editId="320E848C">
                <wp:simplePos x="0" y="0"/>
                <wp:positionH relativeFrom="margin">
                  <wp:posOffset>4295775</wp:posOffset>
                </wp:positionH>
                <wp:positionV relativeFrom="paragraph">
                  <wp:posOffset>171450</wp:posOffset>
                </wp:positionV>
                <wp:extent cx="163830" cy="262890"/>
                <wp:effectExtent l="0" t="0" r="7620" b="3810"/>
                <wp:wrapNone/>
                <wp:docPr id="39" name="Textfeld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81731" id="_x0000_t202" coordsize="21600,21600" o:spt="202" path="m,l,21600r21600,l21600,xe">
                <v:stroke joinstyle="miter"/>
                <v:path gradientshapeok="t" o:connecttype="rect"/>
              </v:shapetype>
              <v:shape id="Textfeld 39" o:spid="_x0000_s1026" type="#_x0000_t202" style="position:absolute;margin-left:338.25pt;margin-top:13.5pt;width:12.9pt;height:20.7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yKsAIAAKoFAAAOAAAAZHJzL2Uyb0RvYy54bWysVNuOmzAQfa/Uf7D8znIJYQE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80E093E" wp14:editId="3D855535">
                <wp:simplePos x="0" y="0"/>
                <wp:positionH relativeFrom="margin">
                  <wp:posOffset>2364105</wp:posOffset>
                </wp:positionH>
                <wp:positionV relativeFrom="paragraph">
                  <wp:posOffset>160020</wp:posOffset>
                </wp:positionV>
                <wp:extent cx="163830" cy="262890"/>
                <wp:effectExtent l="0" t="0" r="7620" b="3810"/>
                <wp:wrapNone/>
                <wp:docPr id="38" name="Textfeld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E093E" id="Textfeld 38" o:spid="_x0000_s1027" type="#_x0000_t202" style="position:absolute;margin-left:186.15pt;margin-top:12.6pt;width:12.9pt;height:20.7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1z5sgIAALEFAAAOAAAAZHJzL2Uyb0RvYy54bWysVFtvmzAUfp+0/2D5nXIJo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2AFBA3A1" wp14:editId="12C12ABD">
                <wp:simplePos x="0" y="0"/>
                <wp:positionH relativeFrom="margin">
                  <wp:posOffset>813435</wp:posOffset>
                </wp:positionH>
                <wp:positionV relativeFrom="paragraph">
                  <wp:posOffset>163830</wp:posOffset>
                </wp:positionV>
                <wp:extent cx="163830" cy="262890"/>
                <wp:effectExtent l="0" t="0" r="7620" b="3810"/>
                <wp:wrapNone/>
                <wp:docPr id="86" name="Textfeld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BA3A1" id="Textfeld 86" o:spid="_x0000_s1028" type="#_x0000_t202" style="position:absolute;margin-left:64.05pt;margin-top:12.9pt;width:12.9pt;height:20.7pt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3257">
        <w:drawing>
          <wp:anchor distT="0" distB="0" distL="114300" distR="114300" simplePos="0" relativeHeight="252172288" behindDoc="0" locked="0" layoutInCell="1" allowOverlap="1" wp14:anchorId="68432E2C" wp14:editId="744F4A83">
            <wp:simplePos x="0" y="0"/>
            <wp:positionH relativeFrom="column">
              <wp:posOffset>3301365</wp:posOffset>
            </wp:positionH>
            <wp:positionV relativeFrom="paragraph">
              <wp:posOffset>289560</wp:posOffset>
            </wp:positionV>
            <wp:extent cx="2099310" cy="471805"/>
            <wp:effectExtent l="0" t="0" r="0" b="0"/>
            <wp:wrapNone/>
            <wp:docPr id="68" name="Grafik 68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4A4"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304800</wp:posOffset>
            </wp:positionV>
            <wp:extent cx="2099310" cy="471805"/>
            <wp:effectExtent l="0" t="0" r="0" b="0"/>
            <wp:wrapNone/>
            <wp:docPr id="141" name="Grafik 141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4A4">
        <w:drawing>
          <wp:anchor distT="0" distB="0" distL="114300" distR="114300" simplePos="0" relativeHeight="252034048" behindDoc="0" locked="0" layoutInCell="1" allowOverlap="1" wp14:anchorId="15CA21B2" wp14:editId="067B58B9">
            <wp:simplePos x="0" y="0"/>
            <wp:positionH relativeFrom="column">
              <wp:posOffset>1621155</wp:posOffset>
            </wp:positionH>
            <wp:positionV relativeFrom="paragraph">
              <wp:posOffset>297180</wp:posOffset>
            </wp:positionV>
            <wp:extent cx="2099310" cy="471805"/>
            <wp:effectExtent l="0" t="0" r="0" b="0"/>
            <wp:wrapNone/>
            <wp:docPr id="50" name="Grafik 50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C5" w:rsidRDefault="004139C5" w:rsidP="004139C5">
      <w:pPr>
        <w:pStyle w:val="ekvnummerierung"/>
        <w:framePr w:wrap="around"/>
      </w:pPr>
      <w:r>
        <w:t>4</w:t>
      </w:r>
    </w:p>
    <w:tbl>
      <w:tblPr>
        <w:tblStyle w:val="Tabellenraster"/>
        <w:tblW w:w="11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764"/>
        <w:gridCol w:w="3087"/>
        <w:gridCol w:w="440"/>
        <w:gridCol w:w="2203"/>
        <w:gridCol w:w="2203"/>
        <w:gridCol w:w="440"/>
        <w:gridCol w:w="441"/>
        <w:gridCol w:w="539"/>
      </w:tblGrid>
      <w:tr w:rsidR="00113257" w:rsidTr="00113257">
        <w:tc>
          <w:tcPr>
            <w:tcW w:w="442" w:type="dxa"/>
          </w:tcPr>
          <w:p w:rsidR="00113257" w:rsidRDefault="00113257" w:rsidP="00113257"/>
        </w:tc>
        <w:tc>
          <w:tcPr>
            <w:tcW w:w="1764" w:type="dxa"/>
          </w:tcPr>
          <w:p w:rsidR="00113257" w:rsidRDefault="00113257" w:rsidP="00113257">
            <w:pPr>
              <w:spacing w:line="200" w:lineRule="exact"/>
              <w:jc w:val="center"/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3087" w:type="dxa"/>
          </w:tcPr>
          <w:p w:rsidR="00113257" w:rsidRPr="008B7F6C" w:rsidRDefault="00113257" w:rsidP="00113257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0" w:type="dxa"/>
          </w:tcPr>
          <w:p w:rsidR="00113257" w:rsidRDefault="00113257" w:rsidP="00113257">
            <w:pPr>
              <w:jc w:val="center"/>
            </w:pPr>
          </w:p>
        </w:tc>
        <w:tc>
          <w:tcPr>
            <w:tcW w:w="2203" w:type="dxa"/>
          </w:tcPr>
          <w:p w:rsidR="00113257" w:rsidRPr="00113257" w:rsidRDefault="00113257" w:rsidP="00113257">
            <w:pPr>
              <w:spacing w:line="200" w:lineRule="exact"/>
              <w:jc w:val="center"/>
              <w:rPr>
                <w:color w:val="FF00FF"/>
                <w:sz w:val="20"/>
                <w:szCs w:val="20"/>
              </w:rPr>
            </w:pPr>
            <w:r w:rsidRPr="00113257">
              <w:rPr>
                <w:color w:val="FF00FF"/>
                <w:sz w:val="20"/>
                <w:szCs w:val="20"/>
              </w:rPr>
              <w:t>+ ____</w:t>
            </w:r>
          </w:p>
        </w:tc>
        <w:tc>
          <w:tcPr>
            <w:tcW w:w="2203" w:type="dxa"/>
          </w:tcPr>
          <w:p w:rsidR="00113257" w:rsidRDefault="00113257" w:rsidP="00113257">
            <w:pPr>
              <w:jc w:val="center"/>
            </w:pPr>
          </w:p>
        </w:tc>
        <w:tc>
          <w:tcPr>
            <w:tcW w:w="440" w:type="dxa"/>
          </w:tcPr>
          <w:p w:rsidR="00113257" w:rsidRDefault="00113257" w:rsidP="00113257">
            <w:pPr>
              <w:jc w:val="center"/>
            </w:pPr>
          </w:p>
        </w:tc>
        <w:tc>
          <w:tcPr>
            <w:tcW w:w="441" w:type="dxa"/>
          </w:tcPr>
          <w:p w:rsidR="00113257" w:rsidRDefault="00113257" w:rsidP="00113257">
            <w:pPr>
              <w:jc w:val="center"/>
            </w:pPr>
          </w:p>
        </w:tc>
        <w:tc>
          <w:tcPr>
            <w:tcW w:w="539" w:type="dxa"/>
          </w:tcPr>
          <w:p w:rsidR="00113257" w:rsidRDefault="00113257" w:rsidP="00113257">
            <w:pPr>
              <w:jc w:val="center"/>
            </w:pPr>
          </w:p>
        </w:tc>
      </w:tr>
    </w:tbl>
    <w:p w:rsidR="004139C5" w:rsidRDefault="004139C5" w:rsidP="004139C5">
      <w:r>
        <w:rPr>
          <w:b/>
        </w:rPr>
        <w:drawing>
          <wp:anchor distT="0" distB="0" distL="114300" distR="114300" simplePos="0" relativeHeight="251961344" behindDoc="0" locked="0" layoutInCell="1" allowOverlap="1" wp14:anchorId="29639695" wp14:editId="6C9488F9">
            <wp:simplePos x="0" y="0"/>
            <wp:positionH relativeFrom="margin">
              <wp:posOffset>72390</wp:posOffset>
            </wp:positionH>
            <wp:positionV relativeFrom="paragraph">
              <wp:posOffset>3810</wp:posOffset>
            </wp:positionV>
            <wp:extent cx="5939790" cy="274368"/>
            <wp:effectExtent l="0" t="0" r="3810" b="0"/>
            <wp:wrapNone/>
            <wp:docPr id="8" name="Grafik 8" descr="D:\Klett_Rechenrabe\201919\Illus\Strahl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1422" r="1988"/>
                    <a:stretch/>
                  </pic:blipFill>
                  <pic:spPr bwMode="auto">
                    <a:xfrm>
                      <a:off x="0" y="0"/>
                      <a:ext cx="5939790" cy="274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429"/>
        <w:gridCol w:w="428"/>
        <w:gridCol w:w="429"/>
        <w:gridCol w:w="428"/>
        <w:gridCol w:w="429"/>
        <w:gridCol w:w="440"/>
        <w:gridCol w:w="429"/>
        <w:gridCol w:w="428"/>
        <w:gridCol w:w="429"/>
        <w:gridCol w:w="428"/>
        <w:gridCol w:w="429"/>
        <w:gridCol w:w="539"/>
        <w:gridCol w:w="429"/>
        <w:gridCol w:w="428"/>
        <w:gridCol w:w="429"/>
        <w:gridCol w:w="428"/>
        <w:gridCol w:w="429"/>
        <w:gridCol w:w="539"/>
        <w:gridCol w:w="429"/>
        <w:gridCol w:w="539"/>
      </w:tblGrid>
      <w:tr w:rsidR="004139C5" w:rsidTr="00C559D6">
        <w:tc>
          <w:tcPr>
            <w:tcW w:w="445" w:type="dxa"/>
          </w:tcPr>
          <w:p w:rsidR="004139C5" w:rsidRDefault="004139C5" w:rsidP="004139C5">
            <w:r>
              <w:t>0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C559D6" w:rsidP="004139C5">
            <w:r>
              <w:t>6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DF2DE3" w:rsidP="00DF2DE3">
            <w:pPr>
              <w:pStyle w:val="ekvlsunglser"/>
            </w:pPr>
            <w:r>
              <w:t>12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DF2DE3" w:rsidP="00DF2DE3">
            <w:pPr>
              <w:pStyle w:val="ekvlsunglser"/>
            </w:pPr>
            <w:r>
              <w:t>18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>
            <w:r>
              <w:t>20</w:t>
            </w:r>
          </w:p>
        </w:tc>
      </w:tr>
    </w:tbl>
    <w:p w:rsidR="008B7F6C" w:rsidRDefault="006532D3" w:rsidP="008B7F6C">
      <w: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1678291" wp14:editId="0B08E226">
                <wp:simplePos x="0" y="0"/>
                <wp:positionH relativeFrom="page">
                  <wp:align>center</wp:align>
                </wp:positionH>
                <wp:positionV relativeFrom="paragraph">
                  <wp:posOffset>153670</wp:posOffset>
                </wp:positionV>
                <wp:extent cx="1043940" cy="262890"/>
                <wp:effectExtent l="0" t="0" r="3810" b="3810"/>
                <wp:wrapNone/>
                <wp:docPr id="77" name="Textfeld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Pr="006532D3" w:rsidRDefault="006532D3" w:rsidP="006532D3">
                            <w:pPr>
                              <w:pStyle w:val="ekvlsunglser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532D3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:rsidR="006532D3" w:rsidRPr="006532D3" w:rsidRDefault="006532D3" w:rsidP="006532D3">
                            <w:pPr>
                              <w:pStyle w:val="ekvlsunglser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532D3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78291" id="Textfeld 77" o:spid="_x0000_s1029" type="#_x0000_t202" style="position:absolute;margin-left:0;margin-top:12.1pt;width:82.2pt;height:20.7pt;z-index:252204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" filled="f" stroked="f">
                <v:textbox inset="0,0,0,0">
                  <w:txbxContent>
                    <w:p w:rsidR="006532D3" w:rsidRPr="006532D3" w:rsidRDefault="006532D3" w:rsidP="006532D3">
                      <w:pPr>
                        <w:pStyle w:val="ekvlsunglser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532D3">
                        <w:rPr>
                          <w:sz w:val="20"/>
                          <w:szCs w:val="20"/>
                        </w:rPr>
                        <w:t>_</w:t>
                      </w:r>
                      <w:r w:rsidRPr="006532D3">
                        <w:rPr>
                          <w:sz w:val="20"/>
                          <w:szCs w:val="20"/>
                        </w:rPr>
                        <w:t>___</w:t>
                      </w:r>
                    </w:p>
                    <w:p w:rsidR="006532D3" w:rsidRPr="006532D3" w:rsidRDefault="006532D3" w:rsidP="006532D3">
                      <w:pPr>
                        <w:pStyle w:val="ekvlsunglser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532D3">
                        <w:rPr>
                          <w:sz w:val="20"/>
                          <w:szCs w:val="20"/>
                        </w:rPr>
                        <w:t>___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B258D4D" wp14:editId="3AAA83F0">
                <wp:simplePos x="0" y="0"/>
                <wp:positionH relativeFrom="margin">
                  <wp:posOffset>4596765</wp:posOffset>
                </wp:positionH>
                <wp:positionV relativeFrom="paragraph">
                  <wp:posOffset>168910</wp:posOffset>
                </wp:positionV>
                <wp:extent cx="163830" cy="262890"/>
                <wp:effectExtent l="0" t="0" r="7620" b="3810"/>
                <wp:wrapNone/>
                <wp:docPr id="76" name="Textfeld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58D4D" id="Textfeld 76" o:spid="_x0000_s1030" type="#_x0000_t202" style="position:absolute;margin-left:361.95pt;margin-top:13.3pt;width:12.9pt;height:20.7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yTsw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EAEA855" wp14:editId="7D7C914D">
                <wp:simplePos x="0" y="0"/>
                <wp:positionH relativeFrom="margin">
                  <wp:posOffset>1240155</wp:posOffset>
                </wp:positionH>
                <wp:positionV relativeFrom="paragraph">
                  <wp:posOffset>161290</wp:posOffset>
                </wp:positionV>
                <wp:extent cx="163830" cy="262890"/>
                <wp:effectExtent l="0" t="0" r="7620" b="3810"/>
                <wp:wrapNone/>
                <wp:docPr id="40" name="Textfeld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EA855" id="Textfeld 40" o:spid="_x0000_s1031" type="#_x0000_t202" style="position:absolute;margin-left:97.65pt;margin-top:12.7pt;width:12.9pt;height:20.7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45E6F8FD" wp14:editId="48EAE0C5">
                <wp:simplePos x="0" y="0"/>
                <wp:positionH relativeFrom="margin">
                  <wp:posOffset>2790825</wp:posOffset>
                </wp:positionH>
                <wp:positionV relativeFrom="paragraph">
                  <wp:posOffset>157480</wp:posOffset>
                </wp:positionV>
                <wp:extent cx="163830" cy="262890"/>
                <wp:effectExtent l="0" t="0" r="7620" b="3810"/>
                <wp:wrapNone/>
                <wp:docPr id="49" name="Textfeld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6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6532D3" w:rsidRDefault="006532D3" w:rsidP="006532D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6532D3" w:rsidRPr="00F50C47" w:rsidRDefault="006532D3" w:rsidP="006532D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F8FD" id="Textfeld 49" o:spid="_x0000_s1032" type="#_x0000_t202" style="position:absolute;margin-left:219.75pt;margin-top:12.4pt;width:12.9pt;height:20.7pt;z-index:25220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" filled="f" stroked="f">
                <v:textbox inset="0,0,0,0">
                  <w:txbxContent>
                    <w:p w:rsidR="006532D3" w:rsidRDefault="006532D3" w:rsidP="006532D3">
                      <w:pPr>
                        <w:pStyle w:val="ekvlsunglser"/>
                      </w:pPr>
                      <w:r>
                        <w:t>6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=</w:t>
                      </w:r>
                    </w:p>
                    <w:p w:rsidR="006532D3" w:rsidRDefault="006532D3" w:rsidP="006532D3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6532D3" w:rsidRPr="00F50C47" w:rsidRDefault="006532D3" w:rsidP="006532D3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3086"/>
        <w:gridCol w:w="443"/>
        <w:gridCol w:w="1322"/>
        <w:gridCol w:w="440"/>
        <w:gridCol w:w="3084"/>
        <w:gridCol w:w="539"/>
      </w:tblGrid>
      <w:tr w:rsidR="00113257" w:rsidTr="00224FE9">
        <w:tc>
          <w:tcPr>
            <w:tcW w:w="442" w:type="dxa"/>
          </w:tcPr>
          <w:p w:rsidR="00113257" w:rsidRDefault="00113257" w:rsidP="008B7F6C"/>
        </w:tc>
        <w:tc>
          <w:tcPr>
            <w:tcW w:w="3086" w:type="dxa"/>
          </w:tcPr>
          <w:p w:rsidR="00113257" w:rsidRPr="008B7F6C" w:rsidRDefault="0011325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drawing>
                <wp:anchor distT="0" distB="0" distL="114300" distR="114300" simplePos="0" relativeHeight="252174336" behindDoc="0" locked="0" layoutInCell="1" allowOverlap="1" wp14:anchorId="35086479" wp14:editId="1E034C80">
                  <wp:simplePos x="0" y="0"/>
                  <wp:positionH relativeFrom="column">
                    <wp:posOffset>-196850</wp:posOffset>
                  </wp:positionH>
                  <wp:positionV relativeFrom="paragraph">
                    <wp:posOffset>-1270</wp:posOffset>
                  </wp:positionV>
                  <wp:extent cx="2099310" cy="471805"/>
                  <wp:effectExtent l="0" t="0" r="0" b="0"/>
                  <wp:wrapNone/>
                  <wp:docPr id="69" name="Grafik 69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1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931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FF00FF"/>
                <w:sz w:val="20"/>
                <w:szCs w:val="20"/>
              </w:rPr>
              <w:t>–</w:t>
            </w:r>
            <w:r w:rsidRPr="00113257">
              <w:rPr>
                <w:color w:val="FF00FF"/>
                <w:sz w:val="20"/>
                <w:szCs w:val="20"/>
              </w:rPr>
              <w:t xml:space="preserve"> ____</w:t>
            </w:r>
          </w:p>
        </w:tc>
        <w:tc>
          <w:tcPr>
            <w:tcW w:w="443" w:type="dxa"/>
          </w:tcPr>
          <w:p w:rsidR="00113257" w:rsidRDefault="00113257" w:rsidP="008B7F6C">
            <w:pPr>
              <w:spacing w:line="200" w:lineRule="exact"/>
              <w:jc w:val="center"/>
            </w:pPr>
          </w:p>
        </w:tc>
        <w:tc>
          <w:tcPr>
            <w:tcW w:w="1322" w:type="dxa"/>
          </w:tcPr>
          <w:p w:rsidR="00113257" w:rsidRPr="008B7F6C" w:rsidRDefault="0011325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drawing>
                <wp:anchor distT="0" distB="0" distL="114300" distR="114300" simplePos="0" relativeHeight="252181504" behindDoc="0" locked="0" layoutInCell="1" allowOverlap="1" wp14:anchorId="60406167" wp14:editId="20E5903A">
                  <wp:simplePos x="0" y="0"/>
                  <wp:positionH relativeFrom="margin">
                    <wp:posOffset>-2544445</wp:posOffset>
                  </wp:positionH>
                  <wp:positionV relativeFrom="paragraph">
                    <wp:posOffset>186690</wp:posOffset>
                  </wp:positionV>
                  <wp:extent cx="5939790" cy="274320"/>
                  <wp:effectExtent l="0" t="0" r="3810" b="0"/>
                  <wp:wrapNone/>
                  <wp:docPr id="6" name="Grafik 6" descr="D:\Klett_Rechenrabe\201919\Illus\Strahl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" t="1422" r="1988"/>
                          <a:stretch/>
                        </pic:blipFill>
                        <pic:spPr bwMode="auto">
                          <a:xfrm>
                            <a:off x="0" y="0"/>
                            <a:ext cx="593979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40" w:type="dxa"/>
          </w:tcPr>
          <w:p w:rsidR="00113257" w:rsidRDefault="00113257" w:rsidP="008B7F6C">
            <w:pPr>
              <w:jc w:val="center"/>
            </w:pPr>
          </w:p>
        </w:tc>
        <w:tc>
          <w:tcPr>
            <w:tcW w:w="3084" w:type="dxa"/>
          </w:tcPr>
          <w:p w:rsidR="00113257" w:rsidRDefault="00113257" w:rsidP="008B7F6C">
            <w:pPr>
              <w:spacing w:line="200" w:lineRule="exact"/>
              <w:jc w:val="center"/>
            </w:pPr>
            <w:r>
              <w:drawing>
                <wp:anchor distT="0" distB="0" distL="114300" distR="114300" simplePos="0" relativeHeight="252182528" behindDoc="0" locked="0" layoutInCell="1" allowOverlap="1" wp14:anchorId="21DAB273" wp14:editId="5DFCB427">
                  <wp:simplePos x="0" y="0"/>
                  <wp:positionH relativeFrom="column">
                    <wp:posOffset>-1849755</wp:posOffset>
                  </wp:positionH>
                  <wp:positionV relativeFrom="paragraph">
                    <wp:posOffset>1905</wp:posOffset>
                  </wp:positionV>
                  <wp:extent cx="2099310" cy="471805"/>
                  <wp:effectExtent l="0" t="0" r="0" b="0"/>
                  <wp:wrapNone/>
                  <wp:docPr id="54" name="Grafik 54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931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2180480" behindDoc="0" locked="0" layoutInCell="1" allowOverlap="1" wp14:anchorId="429815DB" wp14:editId="5F8B5CA8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9525</wp:posOffset>
                  </wp:positionV>
                  <wp:extent cx="2099310" cy="471805"/>
                  <wp:effectExtent l="0" t="0" r="0" b="0"/>
                  <wp:wrapNone/>
                  <wp:docPr id="51" name="Grafik 51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931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>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</w:tcPr>
          <w:p w:rsidR="00113257" w:rsidRDefault="00113257" w:rsidP="008B7F6C">
            <w:pPr>
              <w:jc w:val="center"/>
            </w:pP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6"/>
      </w:tblGrid>
      <w:tr w:rsidR="008B7F6C" w:rsidTr="00AF2E84">
        <w:tc>
          <w:tcPr>
            <w:tcW w:w="445" w:type="dxa"/>
          </w:tcPr>
          <w:p w:rsidR="008B7F6C" w:rsidRDefault="008B7F6C" w:rsidP="00E45C98">
            <w:r>
              <w:t>0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DF2DE3" w:rsidP="00DF2DE3">
            <w:pPr>
              <w:pStyle w:val="ekvlsunglser"/>
            </w:pPr>
            <w:r>
              <w:t>1</w:t>
            </w:r>
          </w:p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DF2DE3" w:rsidP="00DF2DE3">
            <w:pPr>
              <w:pStyle w:val="ekvlsunglser"/>
            </w:pPr>
            <w:r>
              <w:t>7</w:t>
            </w:r>
          </w:p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DD34A4" w:rsidP="00E45C98">
            <w:r>
              <w:t>13</w:t>
            </w:r>
          </w:p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DD34A4" w:rsidP="00E45C98">
            <w:r>
              <w:t>19</w:t>
            </w:r>
          </w:p>
        </w:tc>
        <w:tc>
          <w:tcPr>
            <w:tcW w:w="446" w:type="dxa"/>
          </w:tcPr>
          <w:p w:rsidR="008B7F6C" w:rsidRDefault="008B7F6C" w:rsidP="00E45C98">
            <w:r>
              <w:t>20</w:t>
            </w:r>
          </w:p>
        </w:tc>
      </w:tr>
    </w:tbl>
    <w:p w:rsidR="003521B1" w:rsidRDefault="003521B1" w:rsidP="003521B1">
      <w:pPr>
        <w:pStyle w:val="ekvgrundtexthalbe"/>
      </w:pPr>
    </w:p>
    <w:p w:rsidR="003521B1" w:rsidRPr="00977058" w:rsidRDefault="003521B1" w:rsidP="003521B1">
      <w:pPr>
        <w:pStyle w:val="ekvAufgabeTrennlinie"/>
        <w:rPr>
          <w:sz w:val="18"/>
          <w:szCs w:val="18"/>
        </w:rPr>
      </w:pPr>
    </w:p>
    <w:p w:rsidR="003521B1" w:rsidRDefault="003521B1" w:rsidP="003521B1">
      <w:pPr>
        <w:pStyle w:val="ekvgrundtexthalbe"/>
      </w:pPr>
    </w:p>
    <w:p w:rsidR="003521B1" w:rsidRDefault="00D808C6" w:rsidP="00AF2E84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5CDE892C" wp14:editId="6041492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012180" cy="2232000"/>
                <wp:effectExtent l="0" t="0" r="762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2232000"/>
                          <a:chOff x="0" y="0"/>
                          <a:chExt cx="6012180" cy="254254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500" y="1905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0" y="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BC405" id="Gruppieren 17" o:spid="_x0000_s1026" style="position:absolute;margin-left:0;margin-top:12.9pt;width:473.4pt;height:175.75pt;z-index:-251333632;mso-position-horizontal:left;mso-position-horizontal-relative:margin;mso-width-relative:margin;mso-height-relative:margin" coordsize="60121,254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7" type="#_x0000_t75" style="position:absolute;top:228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">
                  <v:imagedata r:id="rId14" o:title=""/>
                  <o:lock v:ext="edit" aspectratio="f"/>
                </v:shape>
                <v:shape id="Grafik 19" o:spid="_x0000_s1028" type="#_x0000_t75" style="position:absolute;left:20955;top:190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">
                  <v:imagedata r:id="rId14" o:title=""/>
                  <o:lock v:ext="edit" aspectratio="f"/>
                </v:shape>
                <v:shape id="Grafik 20" o:spid="_x0000_s1029" type="#_x0000_t75" style="position:absolute;left:41910;width:18211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">
                  <v:imagedata r:id="rId14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:rsidR="003521B1" w:rsidRDefault="003521B1" w:rsidP="003521B1">
      <w:pPr>
        <w:pStyle w:val="ekvnummerierung"/>
        <w:framePr w:wrap="around"/>
      </w:pPr>
      <w:r>
        <w:t>5</w:t>
      </w:r>
    </w:p>
    <w:tbl>
      <w:tblPr>
        <w:tblStyle w:val="Tabellenraster"/>
        <w:tblW w:w="8935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40"/>
        <w:gridCol w:w="554"/>
        <w:gridCol w:w="340"/>
        <w:gridCol w:w="554"/>
        <w:gridCol w:w="935"/>
        <w:gridCol w:w="554"/>
        <w:gridCol w:w="340"/>
        <w:gridCol w:w="567"/>
        <w:gridCol w:w="340"/>
        <w:gridCol w:w="567"/>
        <w:gridCol w:w="935"/>
        <w:gridCol w:w="554"/>
        <w:gridCol w:w="340"/>
        <w:gridCol w:w="567"/>
        <w:gridCol w:w="340"/>
        <w:gridCol w:w="554"/>
      </w:tblGrid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D808C6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10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13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0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11</w:t>
            </w:r>
          </w:p>
        </w:tc>
      </w:tr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11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11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2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13</w:t>
            </w: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12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9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15</w:t>
            </w: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DF2DE3" w:rsidP="00DF2DE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13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DF2DE3" w:rsidP="00DF2DE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12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DF2DE3" w:rsidP="00DF2DE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7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DF2DE3" w:rsidP="00DF2DE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DF2DE3" w:rsidP="00DF2DE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17</w:t>
            </w: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Pr="0043459B" w:rsidRDefault="00DD34A4" w:rsidP="00E45C98">
            <w:pPr>
              <w:spacing w:line="620" w:lineRule="exact"/>
              <w:jc w:val="cent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14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10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5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</w:t>
            </w:r>
            <w:r w:rsidR="006532D3">
              <w:t>9</w:t>
            </w:r>
          </w:p>
        </w:tc>
      </w:tr>
      <w:tr w:rsidR="003521B1" w:rsidTr="00DD34A4">
        <w:trPr>
          <w:trHeight w:hRule="exact" w:val="510"/>
        </w:trPr>
        <w:tc>
          <w:tcPr>
            <w:tcW w:w="554" w:type="dxa"/>
            <w:vAlign w:val="bottom"/>
          </w:tcPr>
          <w:p w:rsidR="003521B1" w:rsidRPr="0043459B" w:rsidRDefault="00DD34A4" w:rsidP="00E45C98">
            <w:pPr>
              <w:spacing w:line="620" w:lineRule="exact"/>
              <w:jc w:val="cent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15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3</w:t>
            </w: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11</w:t>
            </w:r>
          </w:p>
        </w:tc>
        <w:tc>
          <w:tcPr>
            <w:tcW w:w="340" w:type="dxa"/>
            <w:vAlign w:val="bottom"/>
          </w:tcPr>
          <w:p w:rsidR="003521B1" w:rsidRDefault="009E456D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10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F2DE3" w:rsidP="00DF2DE3">
            <w:pPr>
              <w:pStyle w:val="ekvlsunglser"/>
            </w:pPr>
            <w:r>
              <w:t>21</w:t>
            </w:r>
          </w:p>
        </w:tc>
      </w:tr>
    </w:tbl>
    <w:p w:rsidR="003521B1" w:rsidRDefault="003521B1" w:rsidP="003521B1"/>
    <w:p w:rsidR="00DC40CE" w:rsidRPr="00977058" w:rsidRDefault="00DC40CE" w:rsidP="00DC40CE">
      <w:pPr>
        <w:pStyle w:val="ekvAufgabeTrennlinie"/>
        <w:rPr>
          <w:sz w:val="18"/>
          <w:szCs w:val="18"/>
        </w:rPr>
      </w:pPr>
    </w:p>
    <w:p w:rsidR="00DC40CE" w:rsidRDefault="00DC40CE" w:rsidP="00DC40CE">
      <w:pPr>
        <w:pStyle w:val="ekvgrundtexthalbe"/>
      </w:pPr>
      <w:r w:rsidRPr="00DC40CE">
        <w:drawing>
          <wp:anchor distT="0" distB="0" distL="114300" distR="114300" simplePos="0" relativeHeight="251987968" behindDoc="0" locked="0" layoutInCell="1" allowOverlap="1" wp14:anchorId="15DCCE54" wp14:editId="52E4332C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389" name="Grafik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0CE" w:rsidRDefault="00DC40CE" w:rsidP="00DC40CE">
      <w:pPr>
        <w:pStyle w:val="ekvnummerierung"/>
        <w:framePr w:wrap="around"/>
      </w:pPr>
      <w:r>
        <w:t>6</w:t>
      </w:r>
    </w:p>
    <w:p w:rsidR="00DC40CE" w:rsidRDefault="00DC40CE" w:rsidP="00DC40CE">
      <w:r>
        <w:t>Setze &lt;, &gt;, = ein.</w:t>
      </w:r>
      <w:r w:rsidRPr="00DC40CE">
        <w:t xml:space="preserve"> </w:t>
      </w:r>
    </w:p>
    <w:p w:rsidR="00DC40CE" w:rsidRDefault="00DC40CE" w:rsidP="00DC40CE">
      <w:pPr>
        <w:pStyle w:val="ekvgrundtexthalbe"/>
      </w:pP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84"/>
        <w:gridCol w:w="454"/>
        <w:gridCol w:w="454"/>
        <w:gridCol w:w="454"/>
        <w:gridCol w:w="453"/>
        <w:gridCol w:w="453"/>
        <w:gridCol w:w="453"/>
        <w:gridCol w:w="454"/>
        <w:gridCol w:w="454"/>
        <w:gridCol w:w="454"/>
        <w:gridCol w:w="454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AF2E84" w:rsidTr="00AF2E84">
        <w:trPr>
          <w:trHeight w:val="482"/>
        </w:trPr>
        <w:tc>
          <w:tcPr>
            <w:tcW w:w="455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4</w:t>
            </w:r>
          </w:p>
        </w:tc>
        <w:tc>
          <w:tcPr>
            <w:tcW w:w="454" w:type="dxa"/>
            <w:vAlign w:val="bottom"/>
          </w:tcPr>
          <w:p w:rsidR="00AF2E84" w:rsidRDefault="00DF2DE3" w:rsidP="00DC40CE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29524099" wp14:editId="5384FAC2">
                      <wp:simplePos x="0" y="0"/>
                      <wp:positionH relativeFrom="margin">
                        <wp:posOffset>53975</wp:posOffset>
                      </wp:positionH>
                      <wp:positionV relativeFrom="paragraph">
                        <wp:posOffset>-24765</wp:posOffset>
                      </wp:positionV>
                      <wp:extent cx="163830" cy="238760"/>
                      <wp:effectExtent l="0" t="0" r="7620" b="8890"/>
                      <wp:wrapNone/>
                      <wp:docPr id="70" name="Textfeld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24099" id="Textfeld 70" o:spid="_x0000_s1033" type="#_x0000_t202" style="position:absolute;left:0;text-align:left;margin-left:4.25pt;margin-top:-1.95pt;width:12.9pt;height:18.8pt;z-index:25218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32DC8CA9" wp14:editId="520CF9A6">
                      <wp:extent cx="176530" cy="176530"/>
                      <wp:effectExtent l="5080" t="6350" r="8890" b="7620"/>
                      <wp:docPr id="383" name="Ellips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EA0919" id="Ellipse 38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7</w:t>
            </w: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15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AF2E84" w:rsidRDefault="00DF2DE3" w:rsidP="00DC40CE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2AEB522E" wp14:editId="20BC77FE">
                      <wp:simplePos x="0" y="0"/>
                      <wp:positionH relativeFrom="margin">
                        <wp:posOffset>60960</wp:posOffset>
                      </wp:positionH>
                      <wp:positionV relativeFrom="paragraph">
                        <wp:posOffset>-27940</wp:posOffset>
                      </wp:positionV>
                      <wp:extent cx="163830" cy="238760"/>
                      <wp:effectExtent l="0" t="0" r="7620" b="8890"/>
                      <wp:wrapNone/>
                      <wp:docPr id="72" name="Textfeld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B522E" id="Textfeld 72" o:spid="_x0000_s1034" type="#_x0000_t202" style="position:absolute;left:0;text-align:left;margin-left:4.8pt;margin-top:-2.2pt;width:12.9pt;height:18.8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Mzsw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56D22F5E" wp14:editId="58700FB9">
                      <wp:extent cx="176530" cy="176530"/>
                      <wp:effectExtent l="5080" t="6350" r="8890" b="7620"/>
                      <wp:docPr id="27" name="Ellips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CB72E9" id="Ellipse 27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QU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ApWWQU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11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12</w:t>
            </w:r>
          </w:p>
        </w:tc>
        <w:tc>
          <w:tcPr>
            <w:tcW w:w="453" w:type="dxa"/>
            <w:vAlign w:val="bottom"/>
          </w:tcPr>
          <w:p w:rsidR="00AF2E84" w:rsidRDefault="00DF2DE3" w:rsidP="00AF2E84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6FEF6ADD" wp14:editId="4EE38D9B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-27305</wp:posOffset>
                      </wp:positionV>
                      <wp:extent cx="163830" cy="238760"/>
                      <wp:effectExtent l="0" t="0" r="7620" b="8890"/>
                      <wp:wrapNone/>
                      <wp:docPr id="74" name="Textfeld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F6ADD" id="Textfeld 74" o:spid="_x0000_s1035" type="#_x0000_t202" style="position:absolute;left:0;text-align:left;margin-left:5.45pt;margin-top:-2.15pt;width:12.9pt;height:18.8pt;z-index:2521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iW5sw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4A12A5CC" wp14:editId="486F50BC">
                      <wp:extent cx="176530" cy="176530"/>
                      <wp:effectExtent l="5080" t="6350" r="8890" b="7620"/>
                      <wp:docPr id="4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3BB7AF3" id="Ellipse 4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7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6</w:t>
            </w:r>
          </w:p>
        </w:tc>
      </w:tr>
      <w:tr w:rsidR="00AF2E84" w:rsidTr="00AF2E84">
        <w:trPr>
          <w:trHeight w:val="482"/>
        </w:trPr>
        <w:tc>
          <w:tcPr>
            <w:tcW w:w="455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12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7</w:t>
            </w:r>
          </w:p>
        </w:tc>
        <w:tc>
          <w:tcPr>
            <w:tcW w:w="454" w:type="dxa"/>
            <w:vAlign w:val="bottom"/>
          </w:tcPr>
          <w:p w:rsidR="00AF2E84" w:rsidRDefault="00DF2DE3" w:rsidP="00DC40CE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8DA3525" wp14:editId="6635CE7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-31750</wp:posOffset>
                      </wp:positionV>
                      <wp:extent cx="163830" cy="238760"/>
                      <wp:effectExtent l="0" t="0" r="7620" b="8890"/>
                      <wp:wrapNone/>
                      <wp:docPr id="71" name="Textfeld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A3525" id="Textfeld 71" o:spid="_x0000_s1036" type="#_x0000_t202" style="position:absolute;left:0;text-align:left;margin-left:5.45pt;margin-top:-2.5pt;width:12.9pt;height:18.8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g/swIAALI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5E181F98" wp14:editId="5E80FFEE">
                      <wp:extent cx="176530" cy="176530"/>
                      <wp:effectExtent l="5080" t="6350" r="8890" b="7620"/>
                      <wp:docPr id="23" name="El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503205" id="Ellipse 2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ar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Czehar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16</w:t>
            </w: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14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5</w:t>
            </w:r>
          </w:p>
        </w:tc>
        <w:tc>
          <w:tcPr>
            <w:tcW w:w="454" w:type="dxa"/>
            <w:vAlign w:val="bottom"/>
          </w:tcPr>
          <w:p w:rsidR="00AF2E84" w:rsidRDefault="00DF2DE3" w:rsidP="00DC40CE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2A1572BF" wp14:editId="13DFD18C">
                      <wp:simplePos x="0" y="0"/>
                      <wp:positionH relativeFrom="margin">
                        <wp:posOffset>82550</wp:posOffset>
                      </wp:positionH>
                      <wp:positionV relativeFrom="paragraph">
                        <wp:posOffset>-23495</wp:posOffset>
                      </wp:positionV>
                      <wp:extent cx="163830" cy="238760"/>
                      <wp:effectExtent l="0" t="0" r="7620" b="8890"/>
                      <wp:wrapNone/>
                      <wp:docPr id="73" name="Textfeld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572BF" id="Textfeld 73" o:spid="_x0000_s1037" type="#_x0000_t202" style="position:absolute;left:0;text-align:left;margin-left:6.5pt;margin-top:-1.85pt;width:12.9pt;height:18.8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/wktAIAALI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15E73504" wp14:editId="61E98EFA">
                      <wp:extent cx="176530" cy="176530"/>
                      <wp:effectExtent l="5080" t="6350" r="8890" b="7620"/>
                      <wp:docPr id="28" name="Ellips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C85A0B" id="Ellipse 28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6T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IV6T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8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19</w:t>
            </w:r>
          </w:p>
        </w:tc>
        <w:tc>
          <w:tcPr>
            <w:tcW w:w="453" w:type="dxa"/>
            <w:vAlign w:val="bottom"/>
          </w:tcPr>
          <w:p w:rsidR="00AF2E84" w:rsidRDefault="00DF2DE3" w:rsidP="00AF2E84">
            <w:pPr>
              <w:jc w:val="center"/>
            </w:pPr>
            <w:r w:rsidRPr="00DF2DE3"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74FF7B70" wp14:editId="082F7CD7">
                      <wp:simplePos x="0" y="0"/>
                      <wp:positionH relativeFrom="margin">
                        <wp:posOffset>69850</wp:posOffset>
                      </wp:positionH>
                      <wp:positionV relativeFrom="paragraph">
                        <wp:posOffset>-36195</wp:posOffset>
                      </wp:positionV>
                      <wp:extent cx="163830" cy="238760"/>
                      <wp:effectExtent l="0" t="0" r="7620" b="8890"/>
                      <wp:wrapNone/>
                      <wp:docPr id="75" name="Textfeld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DF2DE3" w:rsidRPr="00072E35" w:rsidRDefault="00DF2DE3" w:rsidP="00DF2DE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F7B70" id="Textfeld 75" o:spid="_x0000_s1038" type="#_x0000_t202" style="position:absolute;left:0;text-align:left;margin-left:5.5pt;margin-top:-2.85pt;width:12.9pt;height:18.8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EItAIAALI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" filled="f" stroked="f">
                      <v:textbox inset="0,0,0,0">
                        <w:txbxContent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DF2DE3" w:rsidRPr="00072E35" w:rsidRDefault="00DF2DE3" w:rsidP="00DF2DE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F2E84">
              <mc:AlternateContent>
                <mc:Choice Requires="wps">
                  <w:drawing>
                    <wp:inline distT="0" distB="0" distL="0" distR="0" wp14:anchorId="4A12A5CC" wp14:editId="486F50BC">
                      <wp:extent cx="176530" cy="176530"/>
                      <wp:effectExtent l="5080" t="6350" r="8890" b="7620"/>
                      <wp:docPr id="5" name="Ellips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D7A26E7" id="Ellipse 5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13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6</w:t>
            </w:r>
          </w:p>
        </w:tc>
      </w:tr>
    </w:tbl>
    <w:p w:rsidR="008F7B62" w:rsidRPr="00977058" w:rsidRDefault="008F7B62" w:rsidP="008F7B62">
      <w:pPr>
        <w:pStyle w:val="ekvAufgabeTrennlinie"/>
        <w:rPr>
          <w:sz w:val="18"/>
          <w:szCs w:val="18"/>
        </w:rPr>
      </w:pPr>
    </w:p>
    <w:p w:rsidR="008F7B62" w:rsidRDefault="008F7B62" w:rsidP="00AF2E84">
      <w:pPr>
        <w:pStyle w:val="ekvnummerierung"/>
        <w:framePr w:wrap="around" w:x="7429" w:y="196"/>
      </w:pPr>
      <w:r>
        <w:t>8</w:t>
      </w:r>
    </w:p>
    <w:p w:rsidR="008F7B62" w:rsidRDefault="00574B87" w:rsidP="008F7B62">
      <w:pPr>
        <w:pStyle w:val="ekvgrundtexthalbe"/>
      </w:pPr>
      <w:r w:rsidRPr="00FC41DA">
        <w:drawing>
          <wp:anchor distT="0" distB="0" distL="114300" distR="114300" simplePos="0" relativeHeight="252009472" behindDoc="0" locked="0" layoutInCell="1" allowOverlap="1" wp14:anchorId="7E78067D" wp14:editId="5D9DDEE5">
            <wp:simplePos x="0" y="0"/>
            <wp:positionH relativeFrom="column">
              <wp:posOffset>-101600</wp:posOffset>
            </wp:positionH>
            <wp:positionV relativeFrom="paragraph">
              <wp:posOffset>70485</wp:posOffset>
            </wp:positionV>
            <wp:extent cx="2091690" cy="1031240"/>
            <wp:effectExtent l="0" t="0" r="0" b="0"/>
            <wp:wrapNone/>
            <wp:docPr id="233" name="Grafik 233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10C" w:rsidRPr="00DC40CE">
        <w:drawing>
          <wp:anchor distT="0" distB="0" distL="114300" distR="114300" simplePos="0" relativeHeight="252026880" behindDoc="0" locked="0" layoutInCell="1" allowOverlap="1" wp14:anchorId="0FCD70BA" wp14:editId="576A50E8">
            <wp:simplePos x="0" y="0"/>
            <wp:positionH relativeFrom="page">
              <wp:posOffset>4474210</wp:posOffset>
            </wp:positionH>
            <wp:positionV relativeFrom="paragraph">
              <wp:posOffset>93345</wp:posOffset>
            </wp:positionV>
            <wp:extent cx="288290" cy="28829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62" w:rsidRPr="00DC40CE">
        <w:drawing>
          <wp:anchor distT="0" distB="0" distL="114300" distR="114300" simplePos="0" relativeHeight="252005376" behindDoc="0" locked="0" layoutInCell="1" allowOverlap="1" wp14:anchorId="3BF54A50" wp14:editId="4C30A86B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253" name="Grafi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B62" w:rsidRDefault="008F7B62" w:rsidP="008F7B62">
      <w:pPr>
        <w:pStyle w:val="ekvnummerierung"/>
        <w:framePr w:wrap="around"/>
      </w:pPr>
      <w:r>
        <w:t>7</w:t>
      </w:r>
    </w:p>
    <w:p w:rsidR="008F7B62" w:rsidRDefault="00A778FC" w:rsidP="008F7B62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CB91D8A" wp14:editId="54AF055B">
                <wp:simplePos x="0" y="0"/>
                <wp:positionH relativeFrom="column">
                  <wp:posOffset>3947160</wp:posOffset>
                </wp:positionH>
                <wp:positionV relativeFrom="paragraph">
                  <wp:posOffset>1576705</wp:posOffset>
                </wp:positionV>
                <wp:extent cx="1295400" cy="252095"/>
                <wp:effectExtent l="0" t="0" r="0" b="0"/>
                <wp:wrapNone/>
                <wp:docPr id="116" name="Textfeld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8FC" w:rsidRDefault="00A778FC" w:rsidP="00A778FC">
                            <w:pPr>
                              <w:jc w:val="center"/>
                            </w:pPr>
                            <w:r>
                              <w:t>Zau</w:t>
                            </w:r>
                            <w:r w:rsidRPr="009E456D">
                              <w:rPr>
                                <w:color w:val="808080" w:themeColor="background1" w:themeShade="80"/>
                              </w:rPr>
                              <w:t>ber</w:t>
                            </w:r>
                            <w:r>
                              <w:t>zahl 12</w:t>
                            </w:r>
                          </w:p>
                        </w:txbxContent>
                      </wps:txbx>
                      <wps:bodyPr rot="0" vert="horz" wrap="square" lIns="0" tIns="2520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91D8A" id="Textfeld 116" o:spid="_x0000_s1039" type="#_x0000_t202" style="position:absolute;margin-left:310.8pt;margin-top:124.15pt;width:102pt;height:19.8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" filled="f" stroked="f" strokeweight=".5pt">
                <v:textbox inset="0,.7mm,0,0">
                  <w:txbxContent>
                    <w:p w:rsidR="00A778FC" w:rsidRDefault="00A778FC" w:rsidP="00A778FC">
                      <w:pPr>
                        <w:jc w:val="center"/>
                      </w:pPr>
                      <w:r>
                        <w:t>Zau</w:t>
                      </w:r>
                      <w:r w:rsidRPr="009E456D">
                        <w:rPr>
                          <w:color w:val="808080" w:themeColor="background1" w:themeShade="80"/>
                        </w:rPr>
                        <w:t>ber</w:t>
                      </w:r>
                      <w:r>
                        <w:t>zahl 12</w:t>
                      </w:r>
                    </w:p>
                  </w:txbxContent>
                </v:textbox>
              </v:shape>
            </w:pict>
          </mc:Fallback>
        </mc:AlternateContent>
      </w:r>
      <w:r w:rsidR="008F7B62"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8E08CFA" wp14:editId="298D1B5A">
                <wp:simplePos x="0" y="0"/>
                <wp:positionH relativeFrom="column">
                  <wp:posOffset>3642360</wp:posOffset>
                </wp:positionH>
                <wp:positionV relativeFrom="paragraph">
                  <wp:posOffset>30480</wp:posOffset>
                </wp:positionV>
                <wp:extent cx="1804035" cy="1444625"/>
                <wp:effectExtent l="0" t="0" r="5715" b="3175"/>
                <wp:wrapNone/>
                <wp:docPr id="255" name="Gruppieren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035" cy="1444625"/>
                          <a:chOff x="0" y="-11430"/>
                          <a:chExt cx="1804035" cy="1444625"/>
                        </a:xfrm>
                      </wpg:grpSpPr>
                      <pic:pic xmlns:pic="http://schemas.openxmlformats.org/drawingml/2006/picture">
                        <pic:nvPicPr>
                          <pic:cNvPr id="256" name="Grafik 256" descr="D:\Klett_Rechenrabe\201919\Illus\Dreieck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"/>
                            <a:ext cx="1804035" cy="144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feld 270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495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574B87" w:rsidP="00574B87">
                              <w:pPr>
                                <w:pStyle w:val="ekvlsungls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6" name="Textfeld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53721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  <w:p w:rsidR="00865829" w:rsidRDefault="00865829"/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7" name="Textfeld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180" y="10553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574B87" w:rsidP="00574B87">
                              <w:pPr>
                                <w:pStyle w:val="ekvlsungls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4" name="Textfeld 284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10782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5" name="Textfeld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10934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574B87" w:rsidP="00574B87">
                              <w:pPr>
                                <w:pStyle w:val="ekvlsungls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6" name="Textfeld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" y="54864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08CFA" id="Gruppieren 255" o:spid="_x0000_s1040" style="position:absolute;margin-left:286.8pt;margin-top:2.4pt;width:142.05pt;height:113.75pt;z-index:252020736;mso-width-relative:margin;mso-height-relative:margin" coordorigin=",-114" coordsize="18040,14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6" o:spid="_x0000_s1041" type="#_x0000_t75" style="position:absolute;top:-114;width:18040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">
                  <v:imagedata r:id="rId17" o:title="Dreieck"/>
                </v:shape>
                <v:shape id="Textfeld 270" o:spid="_x0000_s1042" type="#_x0000_t202" style="position:absolute;left:7696;top:495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" filled="f" stroked="f" strokeweight=".5pt">
                  <v:textbox inset="0,.7mm,0,0">
                    <w:txbxContent>
                      <w:p w:rsidR="008F7B62" w:rsidRDefault="00574B87" w:rsidP="00574B87">
                        <w:pPr>
                          <w:pStyle w:val="ekvlsungls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feld 276" o:spid="_x0000_s1043" type="#_x0000_t202" style="position:absolute;left:11049;top:5372;width:2520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3</w:t>
                        </w:r>
                      </w:p>
                      <w:p w:rsidR="00865829" w:rsidRDefault="00865829"/>
                    </w:txbxContent>
                  </v:textbox>
                </v:shape>
                <v:shape id="Textfeld 277" o:spid="_x0000_s1044" type="#_x0000_t202" style="position:absolute;left:14401;top:10553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574B87" w:rsidP="00574B87">
                        <w:pPr>
                          <w:pStyle w:val="ekvlsunglser"/>
                        </w:pPr>
                        <w:r>
                          <w:t>7</w:t>
                        </w:r>
                      </w:p>
                    </w:txbxContent>
                  </v:textbox>
                </v:shape>
                <v:shape id="Textfeld 284" o:spid="_x0000_s1045" type="#_x0000_t202" style="position:absolute;left:7696;top:10782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feld 285" o:spid="_x0000_s1046" type="#_x0000_t202" style="position:absolute;left:990;top:10934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" filled="f" stroked="f" strokeweight=".5pt">
                  <v:textbox inset="0,.7mm,0,0">
                    <w:txbxContent>
                      <w:p w:rsidR="008F7B62" w:rsidRDefault="00574B87" w:rsidP="00574B87">
                        <w:pPr>
                          <w:pStyle w:val="ekvlsungls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feld 286" o:spid="_x0000_s1047" type="#_x0000_t202" style="position:absolute;left:4457;top:5486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lenraster"/>
        <w:tblW w:w="3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</w:tblGrid>
      <w:tr w:rsidR="008F7B62" w:rsidTr="005B255D">
        <w:trPr>
          <w:trHeight w:hRule="exact" w:val="510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574B87" w:rsidP="00574B87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15</w:t>
            </w:r>
          </w:p>
        </w:tc>
        <w:tc>
          <w:tcPr>
            <w:tcW w:w="567" w:type="dxa"/>
            <w:gridSpan w:val="2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5B255D">
        <w:trPr>
          <w:trHeight w:hRule="exact" w:val="454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bottom"/>
          </w:tcPr>
          <w:p w:rsidR="008F7B62" w:rsidRDefault="00574B87" w:rsidP="00574B87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9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574B87">
            <w:pPr>
              <w:pStyle w:val="ekvlsunglser"/>
              <w:rPr>
                <w:lang w:eastAsia="de-DE"/>
              </w:rPr>
            </w:pPr>
            <w:r w:rsidRPr="00FC41DA">
              <w:drawing>
                <wp:anchor distT="0" distB="0" distL="114300" distR="114300" simplePos="0" relativeHeight="252013568" behindDoc="0" locked="0" layoutInCell="1" allowOverlap="1" wp14:anchorId="48BA3248" wp14:editId="2A27CB13">
                  <wp:simplePos x="0" y="0"/>
                  <wp:positionH relativeFrom="column">
                    <wp:posOffset>-1113155</wp:posOffset>
                  </wp:positionH>
                  <wp:positionV relativeFrom="paragraph">
                    <wp:posOffset>4116705</wp:posOffset>
                  </wp:positionV>
                  <wp:extent cx="2091690" cy="1031240"/>
                  <wp:effectExtent l="0" t="0" r="0" b="0"/>
                  <wp:wrapNone/>
                  <wp:docPr id="241" name="Grafik 24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4592" behindDoc="0" locked="0" layoutInCell="1" allowOverlap="1" wp14:anchorId="53A6665A" wp14:editId="31B16B5B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4116070</wp:posOffset>
                  </wp:positionV>
                  <wp:extent cx="2091690" cy="1031240"/>
                  <wp:effectExtent l="0" t="0" r="0" b="0"/>
                  <wp:wrapNone/>
                  <wp:docPr id="242" name="Grafik 242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5616" behindDoc="0" locked="0" layoutInCell="1" allowOverlap="1" wp14:anchorId="7E7041AB" wp14:editId="3394457E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4125595</wp:posOffset>
                  </wp:positionV>
                  <wp:extent cx="2091690" cy="1031240"/>
                  <wp:effectExtent l="0" t="0" r="0" b="0"/>
                  <wp:wrapNone/>
                  <wp:docPr id="243" name="Grafik 24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6640" behindDoc="0" locked="0" layoutInCell="1" allowOverlap="1" wp14:anchorId="5A3ABCBA" wp14:editId="1A671020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6422390</wp:posOffset>
                  </wp:positionV>
                  <wp:extent cx="2091690" cy="1031240"/>
                  <wp:effectExtent l="0" t="0" r="0" b="0"/>
                  <wp:wrapNone/>
                  <wp:docPr id="245" name="Grafik 245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7664" behindDoc="0" locked="0" layoutInCell="1" allowOverlap="1" wp14:anchorId="7EE26C52" wp14:editId="4F6277AE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6417310</wp:posOffset>
                  </wp:positionV>
                  <wp:extent cx="2091690" cy="1031240"/>
                  <wp:effectExtent l="0" t="0" r="0" b="0"/>
                  <wp:wrapNone/>
                  <wp:docPr id="10" name="Grafik 10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8688" behindDoc="0" locked="0" layoutInCell="1" allowOverlap="1" wp14:anchorId="0F962BA6" wp14:editId="0F154631">
                  <wp:simplePos x="0" y="0"/>
                  <wp:positionH relativeFrom="column">
                    <wp:posOffset>3019425</wp:posOffset>
                  </wp:positionH>
                  <wp:positionV relativeFrom="paragraph">
                    <wp:posOffset>6419850</wp:posOffset>
                  </wp:positionV>
                  <wp:extent cx="2091690" cy="1031240"/>
                  <wp:effectExtent l="0" t="0" r="0" b="0"/>
                  <wp:wrapNone/>
                  <wp:docPr id="11" name="Grafik 1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B87"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pStyle w:val="ekvbild"/>
              <w:rPr>
                <w:lang w:eastAsia="de-DE"/>
              </w:rPr>
            </w:pPr>
          </w:p>
          <w:p w:rsidR="008F7B62" w:rsidRDefault="008F7B62" w:rsidP="00E45C98">
            <w:pPr>
              <w:rPr>
                <w:lang w:eastAsia="de-DE"/>
              </w:rPr>
            </w:pPr>
          </w:p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9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574B87" w:rsidP="00574B87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15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6</w:t>
            </w: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574B87" w:rsidP="00574B87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9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15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Pr="0043459B" w:rsidRDefault="0015795B" w:rsidP="00E45C98">
            <w:pPr>
              <w:spacing w:line="540" w:lineRule="atLeast"/>
              <w:jc w:val="center"/>
            </w:pPr>
            <w:r>
              <w:t>1</w:t>
            </w:r>
            <w:r w:rsidR="00DD34A4">
              <w:t>5</w:t>
            </w: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DD34A4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9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15</w:t>
            </w: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Default="00574B87" w:rsidP="00574B87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9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574B87" w:rsidP="00574B87">
            <w:pPr>
              <w:pStyle w:val="ekvlsunglser"/>
            </w:pPr>
            <w:r>
              <w:t>6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</w:tbl>
    <w:p w:rsidR="008F7B62" w:rsidRDefault="008F7B62" w:rsidP="00AF2E84">
      <w:pPr>
        <w:spacing w:line="60" w:lineRule="exact"/>
      </w:pPr>
    </w:p>
    <w:sectPr w:rsidR="008F7B62" w:rsidSect="00AF2E84">
      <w:footerReference w:type="default" r:id="rId18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8C4" w:rsidRDefault="005F48C4" w:rsidP="003C599D">
      <w:pPr>
        <w:spacing w:line="240" w:lineRule="auto"/>
      </w:pPr>
      <w:r>
        <w:separator/>
      </w:r>
    </w:p>
  </w:endnote>
  <w:endnote w:type="continuationSeparator" w:id="0">
    <w:p w:rsidR="005F48C4" w:rsidRDefault="005F48C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500BB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500BB9" w:rsidP="00F5248B">
          <w:pPr>
            <w:pStyle w:val="ekvquelle"/>
          </w:pPr>
          <w:r>
            <w:t>Autor: Marcel Porten-Rolfes</w:t>
          </w:r>
          <w:r w:rsidR="00AF2E84">
            <w:t>, Münster</w:t>
          </w:r>
        </w:p>
        <w:p w:rsidR="00500BB9" w:rsidRPr="00913892" w:rsidRDefault="00500BB9" w:rsidP="00F5248B">
          <w:pPr>
            <w:pStyle w:val="ekvquelle"/>
          </w:pPr>
          <w:r>
            <w:t>Illustration</w:t>
          </w:r>
          <w:r w:rsidR="00AF2E84">
            <w:t>: Thomas Przygodda, Hannover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F2E84" w:rsidRPr="00F42294" w:rsidTr="006B2D23">
      <w:trPr>
        <w:trHeight w:hRule="exact" w:val="680"/>
      </w:trPr>
      <w:tc>
        <w:tcPr>
          <w:tcW w:w="1131" w:type="dxa"/>
          <w:noWrap/>
        </w:tcPr>
        <w:p w:rsidR="00AF2E84" w:rsidRPr="00913892" w:rsidRDefault="00AF2E8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DA27604" wp14:editId="1C964E26">
                <wp:extent cx="468000" cy="234000"/>
                <wp:effectExtent l="0" t="0" r="8255" b="0"/>
                <wp:docPr id="7" name="Graf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AF2E84" w:rsidRPr="00913892" w:rsidRDefault="00AF2E84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AF2E84" w:rsidRDefault="00AF2E84" w:rsidP="00F5248B">
          <w:pPr>
            <w:pStyle w:val="ekvquelle"/>
          </w:pPr>
          <w:r>
            <w:t>Autor: Marcel Porten-Rolfes, Münster</w:t>
          </w:r>
        </w:p>
        <w:p w:rsidR="00AF2E84" w:rsidRPr="00913892" w:rsidRDefault="00AF2E84" w:rsidP="00F5248B">
          <w:pPr>
            <w:pStyle w:val="ekvquelle"/>
          </w:pPr>
        </w:p>
      </w:tc>
      <w:tc>
        <w:tcPr>
          <w:tcW w:w="397" w:type="dxa"/>
        </w:tcPr>
        <w:p w:rsidR="00AF2E84" w:rsidRPr="00913892" w:rsidRDefault="00AF2E84" w:rsidP="00913892">
          <w:pPr>
            <w:pStyle w:val="ekvpagina"/>
          </w:pPr>
        </w:p>
      </w:tc>
    </w:tr>
  </w:tbl>
  <w:p w:rsidR="00AF2E84" w:rsidRDefault="00AF2E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8C4" w:rsidRDefault="005F48C4" w:rsidP="003C599D">
      <w:pPr>
        <w:spacing w:line="240" w:lineRule="auto"/>
      </w:pPr>
      <w:r>
        <w:separator/>
      </w:r>
    </w:p>
  </w:footnote>
  <w:footnote w:type="continuationSeparator" w:id="0">
    <w:p w:rsidR="005F48C4" w:rsidRDefault="005F48C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020BD"/>
    <w:multiLevelType w:val="hybridMultilevel"/>
    <w:tmpl w:val="EB1E6E1A"/>
    <w:lvl w:ilvl="0" w:tplc="5CE2A7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4A77"/>
    <w:rsid w:val="00005913"/>
    <w:rsid w:val="00020440"/>
    <w:rsid w:val="00027880"/>
    <w:rsid w:val="00035074"/>
    <w:rsid w:val="00037566"/>
    <w:rsid w:val="00043523"/>
    <w:rsid w:val="000523D4"/>
    <w:rsid w:val="00054678"/>
    <w:rsid w:val="00054A93"/>
    <w:rsid w:val="00055113"/>
    <w:rsid w:val="0005610C"/>
    <w:rsid w:val="0006258C"/>
    <w:rsid w:val="00062D31"/>
    <w:rsid w:val="00075ED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CE5"/>
    <w:rsid w:val="000F21E8"/>
    <w:rsid w:val="000F3661"/>
    <w:rsid w:val="000F3A5C"/>
    <w:rsid w:val="000F7910"/>
    <w:rsid w:val="00103057"/>
    <w:rsid w:val="001034B1"/>
    <w:rsid w:val="00107D77"/>
    <w:rsid w:val="00113257"/>
    <w:rsid w:val="00124062"/>
    <w:rsid w:val="00131417"/>
    <w:rsid w:val="00131FCD"/>
    <w:rsid w:val="001343CB"/>
    <w:rsid w:val="001524C9"/>
    <w:rsid w:val="001553DB"/>
    <w:rsid w:val="00156FE7"/>
    <w:rsid w:val="0015795B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6DE"/>
    <w:rsid w:val="001C3792"/>
    <w:rsid w:val="001D2674"/>
    <w:rsid w:val="001D39FD"/>
    <w:rsid w:val="001D6111"/>
    <w:rsid w:val="001E186D"/>
    <w:rsid w:val="001E485B"/>
    <w:rsid w:val="001F1E3D"/>
    <w:rsid w:val="001F53F1"/>
    <w:rsid w:val="0020055A"/>
    <w:rsid w:val="00201AA1"/>
    <w:rsid w:val="00201B3D"/>
    <w:rsid w:val="00205239"/>
    <w:rsid w:val="00210B01"/>
    <w:rsid w:val="00216D91"/>
    <w:rsid w:val="002240EA"/>
    <w:rsid w:val="002266E8"/>
    <w:rsid w:val="00226CA3"/>
    <w:rsid w:val="002277D2"/>
    <w:rsid w:val="002301FF"/>
    <w:rsid w:val="00232213"/>
    <w:rsid w:val="00246F77"/>
    <w:rsid w:val="00251737"/>
    <w:rsid w:val="002527A5"/>
    <w:rsid w:val="00255466"/>
    <w:rsid w:val="00255825"/>
    <w:rsid w:val="00255FE3"/>
    <w:rsid w:val="00261D9E"/>
    <w:rsid w:val="0026581E"/>
    <w:rsid w:val="0028107C"/>
    <w:rsid w:val="0028231D"/>
    <w:rsid w:val="00287B24"/>
    <w:rsid w:val="00287DC0"/>
    <w:rsid w:val="00292ACA"/>
    <w:rsid w:val="002A25AE"/>
    <w:rsid w:val="002B3DF1"/>
    <w:rsid w:val="002B64EA"/>
    <w:rsid w:val="002D41F4"/>
    <w:rsid w:val="002D7B0C"/>
    <w:rsid w:val="002D7B42"/>
    <w:rsid w:val="002D7D7A"/>
    <w:rsid w:val="002E163A"/>
    <w:rsid w:val="002F1328"/>
    <w:rsid w:val="002F63A5"/>
    <w:rsid w:val="00302866"/>
    <w:rsid w:val="00303749"/>
    <w:rsid w:val="00304833"/>
    <w:rsid w:val="00307A9A"/>
    <w:rsid w:val="00312C21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21B1"/>
    <w:rsid w:val="00362B02"/>
    <w:rsid w:val="0036404C"/>
    <w:rsid w:val="003738DC"/>
    <w:rsid w:val="00374BEC"/>
    <w:rsid w:val="00376A0A"/>
    <w:rsid w:val="0038356B"/>
    <w:rsid w:val="00384305"/>
    <w:rsid w:val="0039268F"/>
    <w:rsid w:val="00392F9B"/>
    <w:rsid w:val="003945FF"/>
    <w:rsid w:val="0039465E"/>
    <w:rsid w:val="003A1A19"/>
    <w:rsid w:val="003A1FCE"/>
    <w:rsid w:val="003A5B0C"/>
    <w:rsid w:val="003C39DC"/>
    <w:rsid w:val="003C58DE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9C5"/>
    <w:rsid w:val="00415632"/>
    <w:rsid w:val="0042107E"/>
    <w:rsid w:val="00424375"/>
    <w:rsid w:val="004266FC"/>
    <w:rsid w:val="004372DD"/>
    <w:rsid w:val="00441088"/>
    <w:rsid w:val="00441724"/>
    <w:rsid w:val="00454148"/>
    <w:rsid w:val="004602A9"/>
    <w:rsid w:val="004621B3"/>
    <w:rsid w:val="0047471A"/>
    <w:rsid w:val="00483A7A"/>
    <w:rsid w:val="00483D65"/>
    <w:rsid w:val="00486B3D"/>
    <w:rsid w:val="00490692"/>
    <w:rsid w:val="004925F2"/>
    <w:rsid w:val="004A66C3"/>
    <w:rsid w:val="004A66CF"/>
    <w:rsid w:val="004C1060"/>
    <w:rsid w:val="00500BB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6BD6"/>
    <w:rsid w:val="00560848"/>
    <w:rsid w:val="0057200E"/>
    <w:rsid w:val="00572A0F"/>
    <w:rsid w:val="00574B87"/>
    <w:rsid w:val="00574FE0"/>
    <w:rsid w:val="00576D2D"/>
    <w:rsid w:val="00584F88"/>
    <w:rsid w:val="00597E2F"/>
    <w:rsid w:val="005A6D94"/>
    <w:rsid w:val="005B255D"/>
    <w:rsid w:val="005C047C"/>
    <w:rsid w:val="005C0FBD"/>
    <w:rsid w:val="005D367A"/>
    <w:rsid w:val="005D3BDD"/>
    <w:rsid w:val="005D3E99"/>
    <w:rsid w:val="005D698E"/>
    <w:rsid w:val="005E0E8E"/>
    <w:rsid w:val="005E15AC"/>
    <w:rsid w:val="005E32C2"/>
    <w:rsid w:val="005F2AB3"/>
    <w:rsid w:val="005F3914"/>
    <w:rsid w:val="005F439D"/>
    <w:rsid w:val="005F48C4"/>
    <w:rsid w:val="00603062"/>
    <w:rsid w:val="00603AD5"/>
    <w:rsid w:val="00611F8A"/>
    <w:rsid w:val="006201CB"/>
    <w:rsid w:val="00622F6B"/>
    <w:rsid w:val="00627765"/>
    <w:rsid w:val="00633E22"/>
    <w:rsid w:val="00645F2A"/>
    <w:rsid w:val="0064692C"/>
    <w:rsid w:val="006532D3"/>
    <w:rsid w:val="00653F68"/>
    <w:rsid w:val="0065576E"/>
    <w:rsid w:val="00657B0D"/>
    <w:rsid w:val="006802C4"/>
    <w:rsid w:val="0068429A"/>
    <w:rsid w:val="00685FDD"/>
    <w:rsid w:val="00693676"/>
    <w:rsid w:val="0069596E"/>
    <w:rsid w:val="006B19D5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0E2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1761"/>
    <w:rsid w:val="007E2DB8"/>
    <w:rsid w:val="007E4DDC"/>
    <w:rsid w:val="007E5E71"/>
    <w:rsid w:val="00802E02"/>
    <w:rsid w:val="008047D5"/>
    <w:rsid w:val="00813BD1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09A"/>
    <w:rsid w:val="00862C21"/>
    <w:rsid w:val="00865829"/>
    <w:rsid w:val="00874376"/>
    <w:rsid w:val="008751B1"/>
    <w:rsid w:val="00882053"/>
    <w:rsid w:val="008942A2"/>
    <w:rsid w:val="0089534A"/>
    <w:rsid w:val="008A529C"/>
    <w:rsid w:val="008B446A"/>
    <w:rsid w:val="008B5E47"/>
    <w:rsid w:val="008B7F6C"/>
    <w:rsid w:val="008C0880"/>
    <w:rsid w:val="008C27FD"/>
    <w:rsid w:val="008D3CE0"/>
    <w:rsid w:val="008D7FDC"/>
    <w:rsid w:val="008E2194"/>
    <w:rsid w:val="008E4B7A"/>
    <w:rsid w:val="008E6248"/>
    <w:rsid w:val="008E7B8A"/>
    <w:rsid w:val="008F0DE1"/>
    <w:rsid w:val="008F6EDE"/>
    <w:rsid w:val="008F7B62"/>
    <w:rsid w:val="00902002"/>
    <w:rsid w:val="00902CEB"/>
    <w:rsid w:val="009064C0"/>
    <w:rsid w:val="00907EC2"/>
    <w:rsid w:val="00912A0A"/>
    <w:rsid w:val="00913598"/>
    <w:rsid w:val="00913892"/>
    <w:rsid w:val="0092043E"/>
    <w:rsid w:val="009215E3"/>
    <w:rsid w:val="009264E8"/>
    <w:rsid w:val="0093478E"/>
    <w:rsid w:val="00936CF0"/>
    <w:rsid w:val="00942106"/>
    <w:rsid w:val="0094260D"/>
    <w:rsid w:val="0094314D"/>
    <w:rsid w:val="009431EB"/>
    <w:rsid w:val="00946121"/>
    <w:rsid w:val="00947038"/>
    <w:rsid w:val="00952B21"/>
    <w:rsid w:val="00956783"/>
    <w:rsid w:val="00956881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F39"/>
    <w:rsid w:val="009C26DF"/>
    <w:rsid w:val="009C2A7B"/>
    <w:rsid w:val="009C318E"/>
    <w:rsid w:val="009C3C75"/>
    <w:rsid w:val="009D08F7"/>
    <w:rsid w:val="009E0436"/>
    <w:rsid w:val="009E17E1"/>
    <w:rsid w:val="009E456D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778FC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E7558"/>
    <w:rsid w:val="00AF053E"/>
    <w:rsid w:val="00AF2E84"/>
    <w:rsid w:val="00B039E8"/>
    <w:rsid w:val="00B14B45"/>
    <w:rsid w:val="00B155E8"/>
    <w:rsid w:val="00B15F75"/>
    <w:rsid w:val="00B2194E"/>
    <w:rsid w:val="00B31F29"/>
    <w:rsid w:val="00B32DAF"/>
    <w:rsid w:val="00B330CC"/>
    <w:rsid w:val="00B37E68"/>
    <w:rsid w:val="00B468CC"/>
    <w:rsid w:val="00B54655"/>
    <w:rsid w:val="00B6045F"/>
    <w:rsid w:val="00B7242A"/>
    <w:rsid w:val="00B82B4E"/>
    <w:rsid w:val="00B8420E"/>
    <w:rsid w:val="00B90CE1"/>
    <w:rsid w:val="00B95D9C"/>
    <w:rsid w:val="00BA1A23"/>
    <w:rsid w:val="00BA5B99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9BD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559D6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27A"/>
    <w:rsid w:val="00D66E63"/>
    <w:rsid w:val="00D71365"/>
    <w:rsid w:val="00D74E3E"/>
    <w:rsid w:val="00D77D4C"/>
    <w:rsid w:val="00D808C6"/>
    <w:rsid w:val="00D830E8"/>
    <w:rsid w:val="00D86A30"/>
    <w:rsid w:val="00D87F0E"/>
    <w:rsid w:val="00D92EAD"/>
    <w:rsid w:val="00D94CC2"/>
    <w:rsid w:val="00DA1633"/>
    <w:rsid w:val="00DA29C3"/>
    <w:rsid w:val="00DA32DD"/>
    <w:rsid w:val="00DB0557"/>
    <w:rsid w:val="00DB2C80"/>
    <w:rsid w:val="00DC2340"/>
    <w:rsid w:val="00DC30DA"/>
    <w:rsid w:val="00DC40CE"/>
    <w:rsid w:val="00DD34A4"/>
    <w:rsid w:val="00DE287B"/>
    <w:rsid w:val="00DF129D"/>
    <w:rsid w:val="00DF2DE3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C9E"/>
    <w:rsid w:val="00E63251"/>
    <w:rsid w:val="00E70C40"/>
    <w:rsid w:val="00E710C7"/>
    <w:rsid w:val="00E80E4F"/>
    <w:rsid w:val="00E95ED3"/>
    <w:rsid w:val="00EA0A24"/>
    <w:rsid w:val="00EA7542"/>
    <w:rsid w:val="00EB2280"/>
    <w:rsid w:val="00EC1621"/>
    <w:rsid w:val="00EC662E"/>
    <w:rsid w:val="00ED02EF"/>
    <w:rsid w:val="00EE049D"/>
    <w:rsid w:val="00EE2721"/>
    <w:rsid w:val="00EE2A0B"/>
    <w:rsid w:val="00EF6029"/>
    <w:rsid w:val="00EF6E08"/>
    <w:rsid w:val="00F01483"/>
    <w:rsid w:val="00F13961"/>
    <w:rsid w:val="00F15EB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10F9"/>
    <w:rsid w:val="00FB59FB"/>
    <w:rsid w:val="00FB72A0"/>
    <w:rsid w:val="00FC35C5"/>
    <w:rsid w:val="00FC7DBF"/>
    <w:rsid w:val="00FE4FE6"/>
    <w:rsid w:val="00FE610C"/>
    <w:rsid w:val="00FF2FB0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EFCA6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  <w:style w:type="paragraph" w:customStyle="1" w:styleId="ekvlsunglser">
    <w:name w:val="ekv.lösung.löser"/>
    <w:basedOn w:val="Standard"/>
    <w:qFormat/>
    <w:rsid w:val="001D6111"/>
    <w:pPr>
      <w:jc w:val="center"/>
    </w:pPr>
    <w:rPr>
      <w:color w:val="EC40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2018-02-01T13:09:00Z</cp:lastPrinted>
  <dcterms:created xsi:type="dcterms:W3CDTF">2018-04-18T05:19:00Z</dcterms:created>
  <dcterms:modified xsi:type="dcterms:W3CDTF">2018-04-23T10:38:00Z</dcterms:modified>
</cp:coreProperties>
</file>