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5446D6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3A4571" w:rsidRDefault="003A4571" w:rsidP="003A4571">
            <w:pPr>
              <w:pStyle w:val="ekvue1arial"/>
            </w:pPr>
            <w:r>
              <w:t>Logikrätsel</w:t>
            </w:r>
          </w:p>
        </w:tc>
      </w:tr>
    </w:tbl>
    <w:p w:rsidR="00EE4D2B" w:rsidRDefault="00EE4D2B" w:rsidP="00005AE2">
      <w:bookmarkStart w:id="1" w:name="bmStart"/>
      <w:bookmarkEnd w:id="1"/>
    </w:p>
    <w:p w:rsidR="00EE4D2B" w:rsidRPr="00D3427F" w:rsidRDefault="00EE4D2B" w:rsidP="00EE4D2B">
      <w:pPr>
        <w:pStyle w:val="ekvnummerierung"/>
        <w:framePr w:wrap="around"/>
      </w:pPr>
      <w:r>
        <w:t>1</w:t>
      </w:r>
    </w:p>
    <w:p w:rsidR="00EE4D2B" w:rsidRPr="00287B24" w:rsidRDefault="00EE4D2B" w:rsidP="00EE4D2B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7D9F" w:rsidRDefault="003A4571" w:rsidP="00005AE2">
      <w:r>
        <w:t>Welches Kind hat welches Lieblingstier? Verbinde.</w:t>
      </w:r>
    </w:p>
    <w:p w:rsidR="003A4571" w:rsidRDefault="003A4571" w:rsidP="00005AE2">
      <w:pPr>
        <w:sectPr w:rsidR="003A4571" w:rsidSect="008D5A1A">
          <w:footerReference w:type="default" r:id="rId8"/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:rsidR="003A4571" w:rsidRDefault="0013001A" w:rsidP="00005AE2">
      <w:pPr>
        <w:sectPr w:rsidR="003A4571" w:rsidSect="003A4571">
          <w:type w:val="continuous"/>
          <w:pgSz w:w="11906" w:h="16838" w:code="9"/>
          <w:pgMar w:top="454" w:right="851" w:bottom="1531" w:left="1701" w:header="454" w:footer="454" w:gutter="0"/>
          <w:cols w:num="3" w:space="283"/>
          <w:docGrid w:linePitch="360"/>
        </w:sectPr>
      </w:pPr>
      <w:r>
        <w:rPr>
          <w:lang w:eastAsia="de-DE"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32D92954" wp14:editId="50135474">
                <wp:simplePos x="0" y="0"/>
                <wp:positionH relativeFrom="column">
                  <wp:posOffset>3089256</wp:posOffset>
                </wp:positionH>
                <wp:positionV relativeFrom="paragraph">
                  <wp:posOffset>193628</wp:posOffset>
                </wp:positionV>
                <wp:extent cx="2845435" cy="3978275"/>
                <wp:effectExtent l="0" t="0" r="0" b="3175"/>
                <wp:wrapNone/>
                <wp:docPr id="15" name="Gruppieren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5435" cy="3978275"/>
                          <a:chOff x="955343" y="0"/>
                          <a:chExt cx="2845558" cy="3978323"/>
                        </a:xfrm>
                      </wpg:grpSpPr>
                      <pic:pic xmlns:pic="http://schemas.openxmlformats.org/drawingml/2006/picture">
                        <pic:nvPicPr>
                          <pic:cNvPr id="1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2866034" y="102358"/>
                            <a:ext cx="818865" cy="552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Grafik 2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2838733" y="2449793"/>
                            <a:ext cx="771098" cy="7506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Grafik 4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2831916" y="850521"/>
                            <a:ext cx="873456" cy="716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Grafik 6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2627194" y="1821966"/>
                            <a:ext cx="1173707" cy="4162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Grafik 7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2777319" y="3323230"/>
                            <a:ext cx="900753" cy="6550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Grafik 9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89352" y="0"/>
                            <a:ext cx="736979" cy="38623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feld 10"/>
                        <wps:cNvSpPr txBox="1"/>
                        <wps:spPr>
                          <a:xfrm>
                            <a:off x="989463" y="573206"/>
                            <a:ext cx="730155" cy="216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A322D" w:rsidRPr="00ED6BB0" w:rsidRDefault="00CA322D" w:rsidP="00CA322D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 w:rsidRPr="00ED6BB0">
                                <w:rPr>
                                  <w:sz w:val="20"/>
                                </w:rPr>
                                <w:t>Finn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feld 11"/>
                        <wps:cNvSpPr txBox="1"/>
                        <wps:spPr>
                          <a:xfrm>
                            <a:off x="955343" y="1344305"/>
                            <a:ext cx="729615" cy="2159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ED6BB0" w:rsidRPr="00ED6BB0" w:rsidRDefault="00ED6BB0" w:rsidP="00ED6BB0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Lena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feld 12"/>
                        <wps:cNvSpPr txBox="1"/>
                        <wps:spPr>
                          <a:xfrm>
                            <a:off x="982639" y="2913797"/>
                            <a:ext cx="729615" cy="2159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ED6BB0" w:rsidRPr="00ED6BB0" w:rsidRDefault="00ED6BB0" w:rsidP="00ED6BB0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Marek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feld 13"/>
                        <wps:cNvSpPr txBox="1"/>
                        <wps:spPr>
                          <a:xfrm>
                            <a:off x="989463" y="3712191"/>
                            <a:ext cx="729615" cy="2159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ED6BB0" w:rsidRPr="00ED6BB0" w:rsidRDefault="00ED6BB0" w:rsidP="00ED6BB0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Maja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feld 14"/>
                        <wps:cNvSpPr txBox="1"/>
                        <wps:spPr>
                          <a:xfrm>
                            <a:off x="989463" y="2122227"/>
                            <a:ext cx="730155" cy="216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ED6BB0" w:rsidRPr="00ED6BB0" w:rsidRDefault="00ED6BB0" w:rsidP="00ED6BB0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Stella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uppieren 15" o:spid="_x0000_s1026" style="position:absolute;margin-left:243.25pt;margin-top:15.25pt;width:224.05pt;height:313.25pt;z-index:251672576;mso-width-relative:margin" coordorigin="9553" coordsize="28455,397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s1027" type="#_x0000_t75" style="position:absolute;left:28660;top:1023;width:8188;height:5527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ImXbCAAAA2gAAAA8AAABkcnMvZG93bnJldi54bWxET0trAjEQvgv9D2EKvUg32x5Et2alLRQ8&#10;FHyW1tuwmX3gZrIkqa7+eiMInoaP7znTWW9acSDnG8sKXpIUBHFhdcOVgu3m63kMwgdkja1lUnAi&#10;D7P8YTDFTNsjr+iwDpWIIewzVFCH0GVS+qImgz6xHXHkSusMhghdJbXDYww3rXxN05E02HBsqLGj&#10;z5qK/frfKJB/u9/vj7leDc8/+0m5XBS923mlnh779zcQgfpwF9/ccx3nw/WV65X5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ESJl2wgAAANoAAAAPAAAAAAAAAAAAAAAAAJ8C&#10;AABkcnMvZG93bnJldi54bWxQSwUGAAAAAAQABAD3AAAAjgMAAAAA&#10;">
                  <v:imagedata r:id="rId15" o:title=""/>
                  <v:path arrowok="t"/>
                </v:shape>
                <v:shape id="Grafik 2" o:spid="_x0000_s1028" type="#_x0000_t75" style="position:absolute;left:28387;top:24497;width:7711;height:7507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MpsDDAAAA2gAAAA8AAABkcnMvZG93bnJldi54bWxEj0FrAjEUhO8F/0N4greaVaEsq1EWtWDp&#10;oVQFr8/Nc7O4eVmS1N3++6ZQ6HGYmW+Y1WawrXiQD41jBbNpBoK4crrhWsH59PqcgwgRWWPrmBR8&#10;U4DNevS0wkK7nj/pcYy1SBAOBSowMXaFlKEyZDFMXUecvJvzFmOSvpbaY5/gtpXzLHuRFhtOCwY7&#10;2hqq7scvq6Bv9ofd2/v1Ize+vPCizLOtzJWajIdyCSLSEP/Df+2DVjCH3yvpBsj1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kymwMMAAADaAAAADwAAAAAAAAAAAAAAAACf&#10;AgAAZHJzL2Rvd25yZXYueG1sUEsFBgAAAAAEAAQA9wAAAI8DAAAAAA==&#10;">
                  <v:imagedata r:id="rId16" o:title=""/>
                  <v:path arrowok="t"/>
                </v:shape>
                <v:shape id="Grafik 4" o:spid="_x0000_s1029" type="#_x0000_t75" style="position:absolute;left:28319;top:8505;width:8734;height:7165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5NJXFAAAA2gAAAA8AAABkcnMvZG93bnJldi54bWxEj1trwkAUhN8L/oflCH2rG+sFSbOKSFsU&#10;EfECfT3NnmaD2bMhu9H033cLgo/DzHzDZIvOVuJKjS8dKxgOEhDEudMlFwrOp4+XGQgfkDVWjknB&#10;L3lYzHtPGaba3fhA12MoRISwT1GBCaFOpfS5IYt+4Gri6P24xmKIsimkbvAW4baSr0kylRZLjgsG&#10;a1oZyi/H1ir43gz3U9NOLpvPUTf+qka79fZ9p9Rzv1u+gQjUhUf43l5rBWP4vxJvgJz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OTSVxQAAANoAAAAPAAAAAAAAAAAAAAAA&#10;AJ8CAABkcnMvZG93bnJldi54bWxQSwUGAAAAAAQABAD3AAAAkQMAAAAA&#10;">
                  <v:imagedata r:id="rId17" o:title=""/>
                  <v:path arrowok="t"/>
                </v:shape>
                <v:shape id="Grafik 6" o:spid="_x0000_s1030" type="#_x0000_t75" style="position:absolute;left:26271;top:18219;width:11738;height:4163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BC/nBAAAA2gAAAA8AAABkcnMvZG93bnJldi54bWxEj8FqwzAQRO+F/IPYQG+NnBxMcaOEJBDI&#10;1XYx9LaxtpaJtDKW4jh/XxUKPQ4z84bZ7mdnxURj6D0rWK8yEMSt1z13Cj7r89s7iBCRNVrPpOBJ&#10;Afa7xcsWC+0fXNJUxU4kCIcCFZgYh0LK0BpyGFZ+IE7etx8dxiTHTuoRHwnurNxkWS4d9pwWDA50&#10;MtTeqrtTMF0iVVXTtPXpar9sdiz7qzFKvS7nwweISHP8D/+1L1pBDr9X0g2Qux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zBC/nBAAAA2gAAAA8AAAAAAAAAAAAAAAAAnwIA&#10;AGRycy9kb3ducmV2LnhtbFBLBQYAAAAABAAEAPcAAACNAwAAAAA=&#10;">
                  <v:imagedata r:id="rId18" o:title=""/>
                  <v:path arrowok="t"/>
                </v:shape>
                <v:shape id="Grafik 7" o:spid="_x0000_s1031" type="#_x0000_t75" style="position:absolute;left:27773;top:33232;width:9007;height:6551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YtjHEAAAA2gAAAA8AAABkcnMvZG93bnJldi54bWxEj0FrwkAUhO+F/oflCb3VjVK0RFeRorQU&#10;QYyK10f2mUSzb8PualJ/fbcg9DjMzDfMdN6ZWtzI+cqygkE/AUGcW11xoWC/W72+g/ABWWNtmRT8&#10;kIf57Plpiqm2LW/ploVCRAj7FBWUITSplD4vyaDv24Y4eifrDIYoXSG1wzbCTS2HSTKSBiuOCyU2&#10;9FFSfsmuRsFxnX1+35ejQ7s50dv5uBlcg1sp9dLrFhMQgbrwH360v7SCMfxdiTdAz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+YtjHEAAAA2gAAAA8AAAAAAAAAAAAAAAAA&#10;nwIAAGRycy9kb3ducmV2LnhtbFBLBQYAAAAABAAEAPcAAACQAwAAAAA=&#10;">
                  <v:imagedata r:id="rId19" o:title=""/>
                  <v:path arrowok="t"/>
                </v:shape>
                <v:shape id="Grafik 9" o:spid="_x0000_s1032" type="#_x0000_t75" style="position:absolute;left:9893;width:7370;height:386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9jFpjBAAAA2gAAAA8AAABkcnMvZG93bnJldi54bWxEj9GKwjAURN8F/yFcYV9E0xUsWpuKKyjL&#10;Pmn1Ay7NtS02N7WJWv9+s7Dg4zBnZph03ZtGPKhztWUFn9MIBHFhdc2lgvNpN1mAcB5ZY2OZFLzI&#10;wTobDlJMtH3ykR65L0UoYZeggsr7NpHSFRUZdFPbEgfvYjuDPsiulLrDZyg3jZxFUSwN1hwWKmxp&#10;W1Fxze9GwT7g8zyP58356zXeH9ztp9jESn2M+s0KhKfev+H/9LdWsIS/K+EGyOw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9jFpjBAAAA2gAAAA8AAAAAAAAAAAAAAAAAnwIA&#10;AGRycy9kb3ducmV2LnhtbFBLBQYAAAAABAAEAPcAAACNAwAAAAA=&#10;">
                  <v:imagedata r:id="rId20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0" o:spid="_x0000_s1033" type="#_x0000_t202" style="position:absolute;left:9894;top:5732;width:7302;height:21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tfC8IA&#10;AADbAAAADwAAAGRycy9kb3ducmV2LnhtbESPT2sCMRDF7wW/Q5iCt5q1iMjWKFIQxJt/S2/DZrpZ&#10;3EyWJF3Xb+8cCr3N8N6895vlevCt6immJrCB6aQARVwF23Bt4Hzavi1ApYxssQ1MBh6UYL0avSyx&#10;tOHOB+qPuVYSwqlEAy7nrtQ6VY48pknoiEX7CdFjljXW2ka8S7hv9XtRzLXHhqXBYUefjqrb8dcb&#10;yH28zrabIdrH1e3x5qdf383FmPHrsPkAlWnI/+a/650VfKGXX2QAv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q18LwgAAANsAAAAPAAAAAAAAAAAAAAAAAJgCAABkcnMvZG93&#10;bnJldi54bWxQSwUGAAAAAAQABAD1AAAAhwMAAAAA&#10;" fillcolor="white [3201]" stroked="f" strokeweight=".5pt">
                  <v:textbox inset="0,0,0,0">
                    <w:txbxContent>
                      <w:p w:rsidR="00CA322D" w:rsidRPr="00ED6BB0" w:rsidRDefault="00CA322D" w:rsidP="00CA322D">
                        <w:pPr>
                          <w:jc w:val="center"/>
                          <w:rPr>
                            <w:sz w:val="20"/>
                          </w:rPr>
                        </w:pPr>
                        <w:r w:rsidRPr="00ED6BB0">
                          <w:rPr>
                            <w:sz w:val="20"/>
                          </w:rPr>
                          <w:t>Finn</w:t>
                        </w:r>
                      </w:p>
                    </w:txbxContent>
                  </v:textbox>
                </v:shape>
                <v:shape id="Textfeld 11" o:spid="_x0000_s1034" type="#_x0000_t202" style="position:absolute;left:9553;top:13443;width:7296;height:21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sAVMAA&#10;AADbAAAADwAAAGRycy9kb3ducmV2LnhtbERPzW6CQBC+N/EdNmPSW1noQRt0NWKtei36ABN2BAI7&#10;S9gtQp/ebdLE23z5fme9HU0rBupdbVlBEsUgiAuray4VXC9fbx8gnEfW2FomBRM52G5mL2tMtb3z&#10;Nw25L0UIYZeigsr7LpXSFRUZdJHtiAN3s71BH2BfSt3jPYSbVr7H8UIarDk0VNjRvqKiyX+MguWh&#10;PMSuOTXTdPtd6GnIjuNnptTrfNytQHga/VP87z7rMD+Bv1/CAXLz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bsAVMAAAADbAAAADwAAAAAAAAAAAAAAAACYAgAAZHJzL2Rvd25y&#10;ZXYueG1sUEsFBgAAAAAEAAQA9QAAAIUDAAAAAA==&#10;" fillcolor="window" stroked="f" strokeweight=".5pt">
                  <v:textbox inset="0,0,0,0">
                    <w:txbxContent>
                      <w:p w:rsidR="00ED6BB0" w:rsidRPr="00ED6BB0" w:rsidRDefault="00ED6BB0" w:rsidP="00ED6BB0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Lena</w:t>
                        </w:r>
                      </w:p>
                    </w:txbxContent>
                  </v:textbox>
                </v:shape>
                <v:shape id="Textfeld 12" o:spid="_x0000_s1035" type="#_x0000_t202" style="position:absolute;left:9826;top:29137;width:7296;height:21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meI8AA&#10;AADbAAAADwAAAGRycy9kb3ducmV2LnhtbERPyW7CMBC9V+IfrEHqrXHgAFXAIJa0cG3gA0bxkESJ&#10;x1HsZunX15UqcZunt852P5pG9NS5yrKCRRSDIM6trrhQcL99vL2DcB5ZY2OZFEzkYL+bvWwx0Xbg&#10;L+ozX4gQwi5BBaX3bSKly0sy6CLbEgfuYTuDPsCukLrDIYSbRi7jeCUNVhwaSmzpVFJeZ99GwTot&#10;0tjVl3qaHj8rPfXHz/F8VOp1Ph42IDyN/in+d191mL+Ev1/CAXL3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WmeI8AAAADbAAAADwAAAAAAAAAAAAAAAACYAgAAZHJzL2Rvd25y&#10;ZXYueG1sUEsFBgAAAAAEAAQA9QAAAIUDAAAAAA==&#10;" fillcolor="window" stroked="f" strokeweight=".5pt">
                  <v:textbox inset="0,0,0,0">
                    <w:txbxContent>
                      <w:p w:rsidR="00ED6BB0" w:rsidRPr="00ED6BB0" w:rsidRDefault="00ED6BB0" w:rsidP="00ED6BB0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Marek</w:t>
                        </w:r>
                      </w:p>
                    </w:txbxContent>
                  </v:textbox>
                </v:shape>
                <v:shape id="Textfeld 13" o:spid="_x0000_s1036" type="#_x0000_t202" style="position:absolute;left:9894;top:37121;width:7296;height:21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U7uL4A&#10;AADbAAAADwAAAGRycy9kb3ducmV2LnhtbERP24rCMBB9X/Afwgi+rekqqHSNst59VfcDhmZsS5tJ&#10;aWJt/XojCL7N4VxnvmxNKRqqXW5Zwc8wAkGcWJ1zquD/svuegXAeWWNpmRR05GC56H3NMdb2zidq&#10;zj4VIYRdjAoy76tYSpdkZNANbUUcuKutDfoA61TqGu8h3JRyFEUTaTDn0JBhReuMkuJ8Mwqm23Qb&#10;ueJQdN31MdFds9q3m5VSg3779wvCU+s/4rf7qMP8Mbx+CQfIxR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4lO7i+AAAA2wAAAA8AAAAAAAAAAAAAAAAAmAIAAGRycy9kb3ducmV2&#10;LnhtbFBLBQYAAAAABAAEAPUAAACDAwAAAAA=&#10;" fillcolor="window" stroked="f" strokeweight=".5pt">
                  <v:textbox inset="0,0,0,0">
                    <w:txbxContent>
                      <w:p w:rsidR="00ED6BB0" w:rsidRPr="00ED6BB0" w:rsidRDefault="00ED6BB0" w:rsidP="00ED6BB0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Maja</w:t>
                        </w:r>
                      </w:p>
                    </w:txbxContent>
                  </v:textbox>
                </v:shape>
                <v:shape id="Textfeld 14" o:spid="_x0000_s1037" type="#_x0000_t202" style="position:absolute;left:9894;top:21222;width:7302;height:21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yjzL4A&#10;AADbAAAADwAAAGRycy9kb3ducmV2LnhtbERP24rCMBB9X/Afwgi+remKqHSNst59VfcDhmZsS5tJ&#10;aWJt/XojCL7N4VxnvmxNKRqqXW5Zwc8wAkGcWJ1zquD/svuegXAeWWNpmRR05GC56H3NMdb2zidq&#10;zj4VIYRdjAoy76tYSpdkZNANbUUcuKutDfoA61TqGu8h3JRyFEUTaTDn0JBhReuMkuJ8Mwqm23Qb&#10;ueJQdN31MdFds9q3m5VSg3779wvCU+s/4rf7qMP8Mbx+CQfIxR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HMo8y+AAAA2wAAAA8AAAAAAAAAAAAAAAAAmAIAAGRycy9kb3ducmV2&#10;LnhtbFBLBQYAAAAABAAEAPUAAACDAwAAAAA=&#10;" fillcolor="window" stroked="f" strokeweight=".5pt">
                  <v:textbox inset="0,0,0,0">
                    <w:txbxContent>
                      <w:p w:rsidR="00ED6BB0" w:rsidRPr="00ED6BB0" w:rsidRDefault="00ED6BB0" w:rsidP="00ED6BB0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Stella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A4571" w:rsidRDefault="0003735E" w:rsidP="006944E6">
      <w:pPr>
        <w:spacing w:line="360" w:lineRule="auto"/>
      </w:pPr>
      <w:r>
        <w:lastRenderedPageBreak/>
        <w:t>Finns Lieblingstier hat keine Beine.</w:t>
      </w:r>
    </w:p>
    <w:p w:rsidR="0003735E" w:rsidRDefault="0003735E" w:rsidP="006944E6">
      <w:pPr>
        <w:spacing w:line="360" w:lineRule="auto"/>
      </w:pPr>
      <w:r>
        <w:t>Lenas Lieblingstier hat einen langen Schwanz.</w:t>
      </w:r>
    </w:p>
    <w:p w:rsidR="0003735E" w:rsidRDefault="0003735E" w:rsidP="006944E6">
      <w:pPr>
        <w:spacing w:line="360" w:lineRule="auto"/>
      </w:pPr>
      <w:r>
        <w:t>Ein Mädchen hat ein Lieblingstier mit Flügeln.</w:t>
      </w:r>
    </w:p>
    <w:p w:rsidR="0003735E" w:rsidRDefault="0003735E" w:rsidP="006944E6">
      <w:pPr>
        <w:spacing w:line="360" w:lineRule="auto"/>
      </w:pPr>
      <w:r>
        <w:t>Der Elefant ist das Lieblingstier eines Jungen.</w:t>
      </w:r>
    </w:p>
    <w:p w:rsidR="0003735E" w:rsidRDefault="0003735E" w:rsidP="006944E6">
      <w:pPr>
        <w:spacing w:line="360" w:lineRule="auto"/>
      </w:pPr>
      <w:r>
        <w:t>Majas Lieblingstier hat 4 Beine.</w:t>
      </w:r>
    </w:p>
    <w:p w:rsidR="0003735E" w:rsidRDefault="0003735E" w:rsidP="006944E6">
      <w:pPr>
        <w:spacing w:line="360" w:lineRule="auto"/>
      </w:pPr>
      <w:r>
        <w:t>Stellas Lieblingstier hat kein Fell.</w:t>
      </w:r>
    </w:p>
    <w:p w:rsidR="0003735E" w:rsidRDefault="0003735E" w:rsidP="006944E6">
      <w:pPr>
        <w:spacing w:line="360" w:lineRule="auto"/>
      </w:pPr>
      <w:r>
        <w:t>Lenas Lieblingstier ist sehr klein.</w:t>
      </w:r>
    </w:p>
    <w:p w:rsidR="006944E6" w:rsidRDefault="006944E6" w:rsidP="006944E6">
      <w:pPr>
        <w:spacing w:line="360" w:lineRule="auto"/>
      </w:pPr>
    </w:p>
    <w:p w:rsidR="006944E6" w:rsidRDefault="006944E6" w:rsidP="006944E6">
      <w:pPr>
        <w:spacing w:line="360" w:lineRule="auto"/>
      </w:pPr>
    </w:p>
    <w:p w:rsidR="006944E6" w:rsidRDefault="006944E6" w:rsidP="006944E6">
      <w:pPr>
        <w:spacing w:line="360" w:lineRule="auto"/>
      </w:pPr>
    </w:p>
    <w:p w:rsidR="006944E6" w:rsidRDefault="006944E6" w:rsidP="006944E6">
      <w:pPr>
        <w:spacing w:line="360" w:lineRule="auto"/>
      </w:pPr>
    </w:p>
    <w:p w:rsidR="006944E6" w:rsidRDefault="006944E6" w:rsidP="006944E6">
      <w:pPr>
        <w:spacing w:line="360" w:lineRule="auto"/>
      </w:pPr>
    </w:p>
    <w:p w:rsidR="006944E6" w:rsidRDefault="006944E6" w:rsidP="006944E6">
      <w:pPr>
        <w:spacing w:line="360" w:lineRule="auto"/>
      </w:pPr>
    </w:p>
    <w:p w:rsidR="00EE4D2B" w:rsidRDefault="00EE4D2B" w:rsidP="006944E6">
      <w:pPr>
        <w:spacing w:line="360" w:lineRule="auto"/>
      </w:pPr>
    </w:p>
    <w:p w:rsidR="006944E6" w:rsidRDefault="006944E6" w:rsidP="006944E6">
      <w:pPr>
        <w:spacing w:line="360" w:lineRule="auto"/>
      </w:pPr>
    </w:p>
    <w:p w:rsidR="006944E6" w:rsidRDefault="006944E6" w:rsidP="006944E6">
      <w:pPr>
        <w:spacing w:line="360" w:lineRule="auto"/>
      </w:pPr>
    </w:p>
    <w:p w:rsidR="006944E6" w:rsidRDefault="006944E6" w:rsidP="006944E6">
      <w:pPr>
        <w:spacing w:line="360" w:lineRule="auto"/>
      </w:pPr>
    </w:p>
    <w:p w:rsidR="006944E6" w:rsidRDefault="006944E6" w:rsidP="006944E6">
      <w:pPr>
        <w:spacing w:line="360" w:lineRule="auto"/>
      </w:pPr>
    </w:p>
    <w:p w:rsidR="006944E6" w:rsidRDefault="006944E6" w:rsidP="006944E6">
      <w:pPr>
        <w:spacing w:line="360" w:lineRule="auto"/>
      </w:pPr>
    </w:p>
    <w:p w:rsidR="006944E6" w:rsidRDefault="006944E6" w:rsidP="006944E6">
      <w:pPr>
        <w:spacing w:line="360" w:lineRule="auto"/>
      </w:pPr>
    </w:p>
    <w:p w:rsidR="006944E6" w:rsidRDefault="006944E6" w:rsidP="006944E6">
      <w:pPr>
        <w:spacing w:line="360" w:lineRule="auto"/>
      </w:pPr>
    </w:p>
    <w:p w:rsidR="006944E6" w:rsidRDefault="006944E6" w:rsidP="006944E6">
      <w:pPr>
        <w:spacing w:line="360" w:lineRule="auto"/>
      </w:pPr>
    </w:p>
    <w:p w:rsidR="00EE4D2B" w:rsidRDefault="00EE4D2B" w:rsidP="006944E6">
      <w:pPr>
        <w:spacing w:line="360" w:lineRule="auto"/>
      </w:pPr>
    </w:p>
    <w:p w:rsidR="00EE4D2B" w:rsidRDefault="00EE4D2B" w:rsidP="006944E6">
      <w:pPr>
        <w:spacing w:line="360" w:lineRule="auto"/>
      </w:pPr>
    </w:p>
    <w:p w:rsidR="006944E6" w:rsidRDefault="006944E6" w:rsidP="006944E6">
      <w:pPr>
        <w:spacing w:line="360" w:lineRule="auto"/>
      </w:pPr>
    </w:p>
    <w:p w:rsidR="006944E6" w:rsidRDefault="006944E6" w:rsidP="006944E6">
      <w:pPr>
        <w:spacing w:line="360" w:lineRule="auto"/>
      </w:pPr>
    </w:p>
    <w:p w:rsidR="006944E6" w:rsidRDefault="006944E6" w:rsidP="006944E6">
      <w:pPr>
        <w:spacing w:line="360" w:lineRule="auto"/>
      </w:pPr>
    </w:p>
    <w:p w:rsidR="006944E6" w:rsidRDefault="006944E6" w:rsidP="006944E6">
      <w:pPr>
        <w:spacing w:line="360" w:lineRule="auto"/>
      </w:pPr>
    </w:p>
    <w:p w:rsidR="006944E6" w:rsidRDefault="006944E6" w:rsidP="006944E6">
      <w:pPr>
        <w:spacing w:line="360" w:lineRule="auto"/>
      </w:pPr>
    </w:p>
    <w:p w:rsidR="006944E6" w:rsidRDefault="006944E6" w:rsidP="006944E6">
      <w:pPr>
        <w:spacing w:line="360" w:lineRule="auto"/>
      </w:pPr>
    </w:p>
    <w:p w:rsidR="006944E6" w:rsidRDefault="006944E6" w:rsidP="006944E6">
      <w:pPr>
        <w:spacing w:line="360" w:lineRule="auto"/>
      </w:pPr>
    </w:p>
    <w:p w:rsidR="006944E6" w:rsidRDefault="006944E6" w:rsidP="006944E6">
      <w:pPr>
        <w:spacing w:line="360" w:lineRule="auto"/>
        <w:sectPr w:rsidR="006944E6" w:rsidSect="003A4571">
          <w:type w:val="continuous"/>
          <w:pgSz w:w="11906" w:h="16838" w:code="9"/>
          <w:pgMar w:top="454" w:right="851" w:bottom="1531" w:left="1701" w:header="454" w:footer="454" w:gutter="0"/>
          <w:cols w:num="2" w:space="283"/>
          <w:docGrid w:linePitch="360"/>
        </w:sectPr>
      </w:pPr>
    </w:p>
    <w:p w:rsidR="006944E6" w:rsidRPr="00D3427F" w:rsidRDefault="006944E6" w:rsidP="006944E6">
      <w:pPr>
        <w:pStyle w:val="ekvnummerierung"/>
        <w:framePr w:wrap="around"/>
      </w:pPr>
      <w:r>
        <w:t>2</w:t>
      </w:r>
    </w:p>
    <w:p w:rsidR="006944E6" w:rsidRPr="00287B24" w:rsidRDefault="006944E6" w:rsidP="006944E6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52C7DAF3" wp14:editId="58277A03">
            <wp:extent cx="285115" cy="288290"/>
            <wp:effectExtent l="0" t="0" r="0" b="0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4E6" w:rsidRDefault="00F03070" w:rsidP="006944E6">
      <w:pPr>
        <w:spacing w:line="360" w:lineRule="auto"/>
      </w:pPr>
      <w:r>
        <w:lastRenderedPageBreak/>
        <w:t>Wer wohnt in welchem Haus?</w:t>
      </w:r>
      <w:r w:rsidR="00C7630D">
        <w:t xml:space="preserve"> Notiere.</w:t>
      </w:r>
    </w:p>
    <w:p w:rsidR="00C7630D" w:rsidRDefault="00EE4D2B" w:rsidP="006944E6">
      <w:pPr>
        <w:spacing w:line="360" w:lineRule="auto"/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2BDD5CC9" wp14:editId="663D4DB4">
                <wp:simplePos x="0" y="0"/>
                <wp:positionH relativeFrom="column">
                  <wp:posOffset>284480</wp:posOffset>
                </wp:positionH>
                <wp:positionV relativeFrom="paragraph">
                  <wp:posOffset>165574</wp:posOffset>
                </wp:positionV>
                <wp:extent cx="5507990" cy="1261745"/>
                <wp:effectExtent l="0" t="0" r="0" b="0"/>
                <wp:wrapNone/>
                <wp:docPr id="37" name="Gruppieren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7990" cy="1261745"/>
                          <a:chOff x="0" y="0"/>
                          <a:chExt cx="5507990" cy="1261906"/>
                        </a:xfrm>
                      </wpg:grpSpPr>
                      <wpg:grpSp>
                        <wpg:cNvPr id="31" name="Gruppieren 31"/>
                        <wpg:cNvGrpSpPr/>
                        <wpg:grpSpPr>
                          <a:xfrm>
                            <a:off x="0" y="0"/>
                            <a:ext cx="5507990" cy="1261906"/>
                            <a:chOff x="0" y="0"/>
                            <a:chExt cx="5507990" cy="1261906"/>
                          </a:xfrm>
                        </wpg:grpSpPr>
                        <wpg:grpSp>
                          <wpg:cNvPr id="23" name="Gruppieren 23"/>
                          <wpg:cNvGrpSpPr/>
                          <wpg:grpSpPr>
                            <a:xfrm>
                              <a:off x="122830" y="0"/>
                              <a:ext cx="5240655" cy="914400"/>
                              <a:chOff x="0" y="0"/>
                              <a:chExt cx="5240740" cy="914400"/>
                            </a:xfrm>
                          </wpg:grpSpPr>
                          <pic:pic xmlns:pic="http://schemas.openxmlformats.org/drawingml/2006/picture">
                            <pic:nvPicPr>
                              <pic:cNvPr id="18" name="Grafik 1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82388" cy="914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9" name="Grafik 1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139588" y="0"/>
                                <a:ext cx="682388" cy="914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0" name="Grafik 2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279176" y="0"/>
                                <a:ext cx="682388" cy="914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1" name="Grafik 2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418764" y="0"/>
                                <a:ext cx="682388" cy="914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2" name="Grafik 2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558352" y="0"/>
                                <a:ext cx="682388" cy="914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24" name="Textfeld 24"/>
                          <wps:cNvSpPr txBox="1"/>
                          <wps:spPr>
                            <a:xfrm>
                              <a:off x="0" y="907576"/>
                              <a:ext cx="935990" cy="35433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03070" w:rsidRDefault="00F03070">
                                <w:r>
                                  <w:t>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Textfeld 25"/>
                          <wps:cNvSpPr txBox="1"/>
                          <wps:spPr>
                            <a:xfrm>
                              <a:off x="1139588" y="907576"/>
                              <a:ext cx="935990" cy="35433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F03070" w:rsidRDefault="00F03070" w:rsidP="00F03070">
                                <w:r>
                                  <w:t>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Textfeld 27"/>
                          <wps:cNvSpPr txBox="1"/>
                          <wps:spPr>
                            <a:xfrm>
                              <a:off x="2286000" y="907576"/>
                              <a:ext cx="935990" cy="35433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03070" w:rsidRDefault="00F03070" w:rsidP="00F03070">
                                <w:r>
                                  <w:t>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Textfeld 28"/>
                          <wps:cNvSpPr txBox="1"/>
                          <wps:spPr>
                            <a:xfrm>
                              <a:off x="3425588" y="907576"/>
                              <a:ext cx="935990" cy="35433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03070" w:rsidRDefault="00F03070" w:rsidP="00F03070">
                                <w:r>
                                  <w:t>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Textfeld 29"/>
                          <wps:cNvSpPr txBox="1"/>
                          <wps:spPr>
                            <a:xfrm>
                              <a:off x="4572000" y="907576"/>
                              <a:ext cx="935990" cy="35433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03070" w:rsidRDefault="00F03070" w:rsidP="00F03070">
                                <w:r>
                                  <w:t>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2" name="Textfeld 32"/>
                        <wps:cNvSpPr txBox="1"/>
                        <wps:spPr>
                          <a:xfrm>
                            <a:off x="375314" y="136477"/>
                            <a:ext cx="156845" cy="215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A5D12" w:rsidRDefault="00DA5D12" w:rsidP="00DA5D12">
                              <w:pPr>
                                <w:jc w:val="center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feld 33"/>
                        <wps:cNvSpPr txBox="1"/>
                        <wps:spPr>
                          <a:xfrm>
                            <a:off x="4933667" y="136477"/>
                            <a:ext cx="156845" cy="2159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DA5D12" w:rsidRDefault="00DA5D12" w:rsidP="00DA5D12">
                              <w:pPr>
                                <w:jc w:val="center"/>
                              </w:pPr>
                              <w: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feld 34"/>
                        <wps:cNvSpPr txBox="1"/>
                        <wps:spPr>
                          <a:xfrm>
                            <a:off x="3787254" y="136477"/>
                            <a:ext cx="156845" cy="215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A5D12" w:rsidRDefault="00DA5D12" w:rsidP="00DA5D12">
                              <w:pPr>
                                <w:jc w:val="center"/>
                              </w:pPr>
                              <w: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feld 35"/>
                        <wps:cNvSpPr txBox="1"/>
                        <wps:spPr>
                          <a:xfrm>
                            <a:off x="2647666" y="136477"/>
                            <a:ext cx="156845" cy="215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A5D12" w:rsidRDefault="00DA5D12" w:rsidP="00DA5D12">
                              <w:pPr>
                                <w:jc w:val="center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feld 36"/>
                        <wps:cNvSpPr txBox="1"/>
                        <wps:spPr>
                          <a:xfrm>
                            <a:off x="1508078" y="136477"/>
                            <a:ext cx="156845" cy="215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A5D12" w:rsidRDefault="00DA5D12" w:rsidP="00DA5D12">
                              <w:pPr>
                                <w:jc w:val="center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37" o:spid="_x0000_s1038" style="position:absolute;margin-left:22.4pt;margin-top:13.05pt;width:433.7pt;height:99.35pt;z-index:251700224" coordsize="55079,126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">
                <v:group id="Gruppieren 31" o:spid="_x0000_s1039" style="position:absolute;width:55079;height:12619" coordsize="55079,126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group id="Gruppieren 23" o:spid="_x0000_s1040" style="position:absolute;left:1228;width:52406;height:9144" coordsize="52407,9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<v:shape id="Grafik 18" o:spid="_x0000_s1041" type="#_x0000_t75" style="position:absolute;width:6823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3vGXDAAAA2wAAAA8AAABkcnMvZG93bnJldi54bWxEj0FrAjEQhe+C/yFMoTfNVqGUrVFKUfRU&#10;6CqCt2Ez7i5NJksS1/Xfdw6F3mZ4b977ZrUZvVMDxdQFNvAyL0AR18F23Bg4HXezN1ApI1t0gcnA&#10;gxJs1tPJCksb7vxNQ5UbJSGcSjTQ5tyXWqe6JY9pHnpi0a4hesyyxkbbiHcJ904viuJVe+xYGlrs&#10;6bOl+qe6eQO7fXXZHoeD7+PWXr8eN1ecl86Y56fx4x1UpjH/m/+uD1bwBVZ+kQH0+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Pe8ZcMAAADbAAAADwAAAAAAAAAAAAAAAACf&#10;AgAAZHJzL2Rvd25yZXYueG1sUEsFBgAAAAAEAAQA9wAAAI8DAAAAAA==&#10;">
                      <v:imagedata r:id="rId23" o:title=""/>
                      <v:path arrowok="t"/>
                    </v:shape>
                    <v:shape id="Grafik 19" o:spid="_x0000_s1042" type="#_x0000_t75" style="position:absolute;left:11395;width:6824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7Gf7BAAAA2wAAAA8AAABkcnMvZG93bnJldi54bWxET0trAjEQvgv+hzBCb5rVQmm3ZkVE0VOh&#10;qxR6GzazD0wmSxLX9d83hUJv8/E9Z70ZrRED+dA5VrBcZCCIK6c7bhRczof5K4gQkTUax6TgQQE2&#10;xXSyxly7O3/SUMZGpBAOOSpoY+xzKUPVksWwcD1x4mrnLcYEfSO1x3sKt0ausuxFWuw4NbTY066l&#10;6lrerILDsfzen4eT7f1e1x+Pm8m+no1ST7Nx+w4i0hj/xX/uk07z3+D3l3SALH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e7Gf7BAAAA2wAAAA8AAAAAAAAAAAAAAAAAnwIA&#10;AGRycy9kb3ducmV2LnhtbFBLBQYAAAAABAAEAPcAAACNAwAAAAA=&#10;">
                      <v:imagedata r:id="rId23" o:title=""/>
                      <v:path arrowok="t"/>
                    </v:shape>
                    <v:shape id="Grafik 20" o:spid="_x0000_s1043" type="#_x0000_t75" style="position:absolute;left:22791;width:6824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tet7BAAAA2wAAAA8AAABkcnMvZG93bnJldi54bWxET1trwjAUfh/4H8IR9jZTFcaojTJEsU+D&#10;1THw7dCcXlhyUpLY1n+/PAz2+PHdi8NsjRjJh96xgvUqA0FcO91zq+Dren55AxEiskbjmBQ8KMBh&#10;v3gqMNdu4k8aq9iKFMIhRwVdjEMuZag7shhWbiBOXOO8xZigb6X2OKVwa+Qmy16lxZ5TQ4cDHTuq&#10;f6q7VXC+VLfTdSzt4E+6+XjcTfa9NUo9L+f3HYhIc/wX/7lLrWCT1qcv6QfI/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jtet7BAAAA2wAAAA8AAAAAAAAAAAAAAAAAnwIA&#10;AGRycy9kb3ducmV2LnhtbFBLBQYAAAAABAAEAPcAAACNAwAAAAA=&#10;">
                      <v:imagedata r:id="rId23" o:title=""/>
                      <v:path arrowok="t"/>
                    </v:shape>
                    <v:shape id="Grafik 21" o:spid="_x0000_s1044" type="#_x0000_t75" style="position:absolute;left:34187;width:6824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h30XCAAAA2wAAAA8AAABkcnMvZG93bnJldi54bWxEj0GLwjAUhO8L/ofwhL2tqS4sSzWKiKIn&#10;wSqCt0fzbIvJS0lirf/eCAt7HGbmG2a26K0RHfnQOFYwHmUgiEunG64UnI6br18QISJrNI5JwZMC&#10;LOaDjxnm2j34QF0RK5EgHHJUUMfY5lKGsiaLYeRa4uRdnbcYk/SV1B4fCW6NnGTZj7TYcFqosaVV&#10;TeWtuFsFm21xWR+7nW39Wl/3z7vJzt9Gqc9hv5yCiNTH//Bfe6cVTMbw/pJ+gJy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nod9FwgAAANsAAAAPAAAAAAAAAAAAAAAAAJ8C&#10;AABkcnMvZG93bnJldi54bWxQSwUGAAAAAAQABAD3AAAAjgMAAAAA&#10;">
                      <v:imagedata r:id="rId23" o:title=""/>
                      <v:path arrowok="t"/>
                    </v:shape>
                    <v:shape id="Grafik 22" o:spid="_x0000_s1045" type="#_x0000_t75" style="position:absolute;left:45583;width:6824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zQTLCAAAA2wAAAA8AAABkcnMvZG93bnJldi54bWxEj0GLwjAUhO8L/ofwhL2tqV1YlmoUEUVP&#10;wlYRvD2aZ1tMXkoSa/33ZmFhj8PMfMPMl4M1oicfWscKppMMBHHldMu1gtNx+/ENIkRkjcYxKXhS&#10;gOVi9DbHQrsH/1BfxlokCIcCFTQxdoWUoWrIYpi4jjh5V+ctxiR9LbXHR4JbI/Ms+5IWW04LDXa0&#10;bqi6lXerYLsrL5tjv7ed3+jr4Xk32fnTKPU+HlYzEJGG+B/+a++1gjyH3y/pB8jF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Xc0EywgAAANsAAAAPAAAAAAAAAAAAAAAAAJ8C&#10;AABkcnMvZG93bnJldi54bWxQSwUGAAAAAAQABAD3AAAAjgMAAAAA&#10;">
                      <v:imagedata r:id="rId23" o:title=""/>
                      <v:path arrowok="t"/>
                    </v:shape>
                  </v:group>
                  <v:shape id="Textfeld 24" o:spid="_x0000_s1046" type="#_x0000_t202" style="position:absolute;top:9075;width:9359;height:35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SLZsYA&#10;AADbAAAADwAAAGRycy9kb3ducmV2LnhtbESPQWvCQBSE7wX/w/KEXkQ3aqsldRWRVqU3jbb09si+&#10;JsHs25DdJvHfuwWhx2FmvmEWq86UoqHaFZYVjEcRCOLU6oIzBafkffgCwnlkjaVlUnAlB6tl72GB&#10;sbYtH6g5+kwECLsYFeTeV7GULs3JoBvZijh4P7Y26IOsM6lrbAPclHISRTNpsOCwkGNFm5zSy/HX&#10;KPgeZF8frtue2+nztHrbNcn8UydKPfa79SsIT53/D9/be61g8gR/X8IP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7SLZsYAAADbAAAADwAAAAAAAAAAAAAAAACYAgAAZHJz&#10;L2Rvd25yZXYueG1sUEsFBgAAAAAEAAQA9QAAAIsDAAAAAA==&#10;" fillcolor="white [3201]" stroked="f" strokeweight=".5pt">
                    <v:textbox>
                      <w:txbxContent>
                        <w:p w:rsidR="00F03070" w:rsidRDefault="00F03070">
                          <w:r>
                            <w:t>_________</w:t>
                          </w:r>
                        </w:p>
                      </w:txbxContent>
                    </v:textbox>
                  </v:shape>
                  <v:shape id="Textfeld 25" o:spid="_x0000_s1047" type="#_x0000_t202" style="position:absolute;left:11395;top:9075;width:9360;height:35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1GX8UA&#10;AADbAAAADwAAAGRycy9kb3ducmV2LnhtbESPQWvCQBSE74X+h+UVequbChWJriLSUoUGaxS8PrLP&#10;JJp9G3a3JvrruwWhx2FmvmGm89404kLO15YVvA4SEMSF1TWXCva7j5cxCB+QNTaWScGVPMxnjw9T&#10;TLXteEuXPJQiQtinqKAKoU2l9EVFBv3AtsTRO1pnMETpSqkddhFuGjlMkpE0WHNcqLClZUXFOf8x&#10;Cg5d/uk26/Xpu11lt80tz77oPVPq+alfTEAE6sN/+N5eaQXDN/j7En+An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zUZfxQAAANsAAAAPAAAAAAAAAAAAAAAAAJgCAABkcnMv&#10;ZG93bnJldi54bWxQSwUGAAAAAAQABAD1AAAAigMAAAAA&#10;" fillcolor="window" stroked="f" strokeweight=".5pt">
                    <v:textbox>
                      <w:txbxContent>
                        <w:p w:rsidR="00F03070" w:rsidRDefault="00F03070" w:rsidP="00F03070">
                          <w:r>
                            <w:t>_________</w:t>
                          </w:r>
                        </w:p>
                      </w:txbxContent>
                    </v:textbox>
                  </v:shape>
                  <v:shape id="Textfeld 27" o:spid="_x0000_s1048" type="#_x0000_t202" style="position:absolute;left:22860;top:9075;width:9359;height:35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YVEcUA&#10;AADbAAAADwAAAGRycy9kb3ducmV2LnhtbESPQWvCQBSE70L/w/KEXkQ3VaoSXaWU1oo3jbZ4e2Sf&#10;SWj2bciuSfrv3YLgcZiZb5jlujOlaKh2hWUFL6MIBHFqdcGZgmPyOZyDcB5ZY2mZFPyRg/XqqbfE&#10;WNuW99QcfCYChF2MCnLvq1hKl+Zk0I1sRRy8i60N+iDrTOoa2wA3pRxH0VQaLDgs5FjRe07p7+Fq&#10;FJwH2c/OdZtTO3mdVB9fTTL71olSz/3ubQHCU+cf4Xt7qxWMZ/D/JfwA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ZhURxQAAANsAAAAPAAAAAAAAAAAAAAAAAJgCAABkcnMv&#10;ZG93bnJldi54bWxQSwUGAAAAAAQABAD1AAAAigMAAAAA&#10;" fillcolor="white [3201]" stroked="f" strokeweight=".5pt">
                    <v:textbox>
                      <w:txbxContent>
                        <w:p w:rsidR="00F03070" w:rsidRDefault="00F03070" w:rsidP="00F03070">
                          <w:r>
                            <w:t>_________</w:t>
                          </w:r>
                        </w:p>
                      </w:txbxContent>
                    </v:textbox>
                  </v:shape>
                  <v:shape id="Textfeld 28" o:spid="_x0000_s1049" type="#_x0000_t202" style="position:absolute;left:34255;top:9075;width:9360;height:35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mBY8IA&#10;AADbAAAADwAAAGRycy9kb3ducmV2LnhtbERPy2rCQBTdC/7DcAU3RSdVWiU6Sik+irsaH7i7ZK5J&#10;aOZOyIxJ+vedRcHl4byX686UoqHaFZYVvI4jEMSp1QVnCk7JdjQH4TyyxtIyKfglB+tVv7fEWNuW&#10;v6k5+kyEEHYxKsi9r2IpXZqTQTe2FXHg7rY26AOsM6lrbEO4KeUkit6lwYJDQ44VfeaU/hwfRsHt&#10;JbseXLc7t9O3abXZN8nsohOlhoPuYwHCU+ef4n/3l1YwCWPDl/AD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+YFjwgAAANsAAAAPAAAAAAAAAAAAAAAAAJgCAABkcnMvZG93&#10;bnJldi54bWxQSwUGAAAAAAQABAD1AAAAhwMAAAAA&#10;" fillcolor="white [3201]" stroked="f" strokeweight=".5pt">
                    <v:textbox>
                      <w:txbxContent>
                        <w:p w:rsidR="00F03070" w:rsidRDefault="00F03070" w:rsidP="00F03070">
                          <w:r>
                            <w:t>_________</w:t>
                          </w:r>
                        </w:p>
                      </w:txbxContent>
                    </v:textbox>
                  </v:shape>
                  <v:shape id="Textfeld 29" o:spid="_x0000_s1050" type="#_x0000_t202" style="position:absolute;left:45720;top:9075;width:9359;height:35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Uk+MYA&#10;AADbAAAADwAAAGRycy9kb3ducmV2LnhtbESPQWvCQBSE7wX/w/KEXkQ3Kq02dRWRVqU3jbb09si+&#10;JsHs25DdJvHfuwWhx2FmvmEWq86UoqHaFZYVjEcRCOLU6oIzBafkfTgH4TyyxtIyKbiSg9Wy97DA&#10;WNuWD9QcfSYChF2MCnLvq1hKl+Zk0I1sRRy8H1sb9EHWmdQ1tgFuSjmJomdpsOCwkGNFm5zSy/HX&#10;KPgeZF8frtue2+nTtHrbNcnsUydKPfa79SsIT53/D9/be61g8gJ/X8IP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Uk+MYAAADbAAAADwAAAAAAAAAAAAAAAACYAgAAZHJz&#10;L2Rvd25yZXYueG1sUEsFBgAAAAAEAAQA9QAAAIsDAAAAAA==&#10;" fillcolor="white [3201]" stroked="f" strokeweight=".5pt">
                    <v:textbox>
                      <w:txbxContent>
                        <w:p w:rsidR="00F03070" w:rsidRDefault="00F03070" w:rsidP="00F03070">
                          <w:r>
                            <w:t>_________</w:t>
                          </w:r>
                        </w:p>
                      </w:txbxContent>
                    </v:textbox>
                  </v:shape>
                </v:group>
                <v:shape id="Textfeld 32" o:spid="_x0000_s1051" type="#_x0000_t202" style="position:absolute;left:3753;top:1364;width:1568;height:21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A4h8MA&#10;AADbAAAADwAAAGRycy9kb3ducmV2LnhtbESPzWrDMBCE74W8g9hCbrWcpJTgRgkhECi5JW0celus&#10;rWVirYyk+uftq0Khx2FmvmE2u9G2oicfGscKFlkOgrhyuuFawcf78WkNIkRkja1jUjBRgN129rDB&#10;QruBz9RfYi0ShEOBCkyMXSFlqAxZDJnriJP35bzFmKSvpfY4JLht5TLPX6TFhtOCwY4Ohqr75dsq&#10;iL0vn4/70eupNCe828Xts7kqNX8c968gIo3xP/zXftMKVkv4/ZJ+gN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A4h8MAAADbAAAADwAAAAAAAAAAAAAAAACYAgAAZHJzL2Rv&#10;d25yZXYueG1sUEsFBgAAAAAEAAQA9QAAAIgDAAAAAA==&#10;" fillcolor="white [3201]" stroked="f" strokeweight=".5pt">
                  <v:textbox inset="0,0,0,0">
                    <w:txbxContent>
                      <w:p w:rsidR="00DA5D12" w:rsidRDefault="00DA5D12" w:rsidP="00DA5D12">
                        <w:pPr>
                          <w:jc w:val="center"/>
                        </w:pPr>
                        <w:r>
                          <w:t>1</w:t>
                        </w:r>
                      </w:p>
                    </w:txbxContent>
                  </v:textbox>
                </v:shape>
                <v:shape id="Textfeld 33" o:spid="_x0000_s1052" type="#_x0000_t202" style="position:absolute;left:49336;top:1364;width:1569;height:21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Bn2MIA&#10;AADbAAAADwAAAGRycy9kb3ducmV2LnhtbESP3YrCMBSE7wXfIRzBO01VUKlG8W93vbX6AIfm2JY2&#10;J6WJtd2n3yws7OUwM98w231nKtFS4wrLCmbTCARxanXBmYLH/WOyBuE8ssbKMinoycF+NxxsMdb2&#10;zTdqE5+JAGEXo4Lc+zqW0qU5GXRTWxMH72kbgz7IJpO6wXeAm0rOo2gpDRYcFnKs6ZRTWiYvo2B1&#10;yS6RK7/Kvn9+L3XfHj+781Gp8ag7bEB46vx/+K991QoWC/j9En6A3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kGfYwgAAANsAAAAPAAAAAAAAAAAAAAAAAJgCAABkcnMvZG93&#10;bnJldi54bWxQSwUGAAAAAAQABAD1AAAAhwMAAAAA&#10;" fillcolor="window" stroked="f" strokeweight=".5pt">
                  <v:textbox inset="0,0,0,0">
                    <w:txbxContent>
                      <w:p w:rsidR="00DA5D12" w:rsidRDefault="00DA5D12" w:rsidP="00DA5D12">
                        <w:pPr>
                          <w:jc w:val="center"/>
                        </w:pPr>
                        <w:r>
                          <w:t>5</w:t>
                        </w:r>
                      </w:p>
                    </w:txbxContent>
                  </v:textbox>
                </v:shape>
                <v:shape id="Textfeld 34" o:spid="_x0000_s1053" type="#_x0000_t202" style="position:absolute;left:37872;top:1364;width:1568;height:21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UFaMIA&#10;AADbAAAADwAAAGRycy9kb3ducmV2LnhtbESPS4sCMRCE78L+h9CCN834QJZZo8iCsOzN57K3ZtJO&#10;BiedIYnj+O+NIHgsquorarHqbC1a8qFyrGA8ykAQF05XXCo47DfDTxAhImusHZOCOwVYLT96C8y1&#10;u/GW2l0sRYJwyFGBibHJpQyFIYth5Bri5J2dtxiT9KXUHm8Jbms5ybK5tFhxWjDY0Leh4rK7WgWx&#10;9afZZt15fT+ZX7zY8d9/dVRq0O/WXyAidfEdfrV/tILpDJ5f0g+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JQVowgAAANsAAAAPAAAAAAAAAAAAAAAAAJgCAABkcnMvZG93&#10;bnJldi54bWxQSwUGAAAAAAQABAD1AAAAhwMAAAAA&#10;" fillcolor="white [3201]" stroked="f" strokeweight=".5pt">
                  <v:textbox inset="0,0,0,0">
                    <w:txbxContent>
                      <w:p w:rsidR="00DA5D12" w:rsidRDefault="00DA5D12" w:rsidP="00DA5D12">
                        <w:pPr>
                          <w:jc w:val="center"/>
                        </w:pPr>
                        <w:r>
                          <w:t>4</w:t>
                        </w:r>
                      </w:p>
                    </w:txbxContent>
                  </v:textbox>
                </v:shape>
                <v:shape id="Textfeld 35" o:spid="_x0000_s1054" type="#_x0000_t202" style="position:absolute;left:26476;top:1364;width:1569;height:21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mg88IA&#10;AADbAAAADwAAAGRycy9kb3ducmV2LnhtbESPT2sCMRTE74V+h/AK3mpWq0VWo0hBKN78U8XbY/O6&#10;Wdy8LElc129vBMHjMDO/YWaLztaiJR8qxwoG/QwEceF0xaWC/W71OQERIrLG2jEpuFGAxfz9bYa5&#10;dlfeULuNpUgQDjkqMDE2uZShMGQx9F1DnLx/5y3GJH0ptcdrgttaDrPsW1qsOC0YbOjHUHHeXqyC&#10;2PrDaLXsvL4dzBrPdnA8VX9K9T665RREpC6+ws/2r1bwNYbHl/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aaDzwgAAANsAAAAPAAAAAAAAAAAAAAAAAJgCAABkcnMvZG93&#10;bnJldi54bWxQSwUGAAAAAAQABAD1AAAAhwMAAAAA&#10;" fillcolor="white [3201]" stroked="f" strokeweight=".5pt">
                  <v:textbox inset="0,0,0,0">
                    <w:txbxContent>
                      <w:p w:rsidR="00DA5D12" w:rsidRDefault="00DA5D12" w:rsidP="00DA5D12">
                        <w:pPr>
                          <w:jc w:val="center"/>
                        </w:pPr>
                        <w:r>
                          <w:t>3</w:t>
                        </w:r>
                      </w:p>
                    </w:txbxContent>
                  </v:textbox>
                </v:shape>
                <v:shape id="Textfeld 36" o:spid="_x0000_s1055" type="#_x0000_t202" style="position:absolute;left:15080;top:1364;width:1569;height:21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s+hMMA&#10;AADbAAAADwAAAGRycy9kb3ducmV2LnhtbESPzWrDMBCE74W8g9hCb42ctoTgRAkhYAi51W0Sclus&#10;rWVirYyk+uftq0Khx2FmvmE2u9G2oicfGscKFvMMBHHldMO1gs+P4nkFIkRkja1jUjBRgN129rDB&#10;XLuB36kvYy0ShEOOCkyMXS5lqAxZDHPXESfvy3mLMUlfS+1xSHDbypcsW0qLDacFgx0dDFX38tsq&#10;iL2/vBX70evpYk54t4vrrTkr9fQ47tcgIo3xP/zXPmoFr0v4/ZJ+gN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bs+hMMAAADbAAAADwAAAAAAAAAAAAAAAACYAgAAZHJzL2Rv&#10;d25yZXYueG1sUEsFBgAAAAAEAAQA9QAAAIgDAAAAAA==&#10;" fillcolor="white [3201]" stroked="f" strokeweight=".5pt">
                  <v:textbox inset="0,0,0,0">
                    <w:txbxContent>
                      <w:p w:rsidR="00DA5D12" w:rsidRDefault="00DA5D12" w:rsidP="00DA5D12">
                        <w:pPr>
                          <w:jc w:val="center"/>
                        </w:pPr>
                        <w: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03070" w:rsidRDefault="00F03070" w:rsidP="006944E6">
      <w:pPr>
        <w:spacing w:line="360" w:lineRule="auto"/>
      </w:pPr>
    </w:p>
    <w:p w:rsidR="00F03070" w:rsidRDefault="00F03070" w:rsidP="006944E6">
      <w:pPr>
        <w:spacing w:line="360" w:lineRule="auto"/>
      </w:pPr>
    </w:p>
    <w:p w:rsidR="00F03070" w:rsidRDefault="00F03070" w:rsidP="006944E6">
      <w:pPr>
        <w:spacing w:line="360" w:lineRule="auto"/>
      </w:pPr>
    </w:p>
    <w:p w:rsidR="00F03070" w:rsidRDefault="00F03070" w:rsidP="006944E6">
      <w:pPr>
        <w:spacing w:line="360" w:lineRule="auto"/>
      </w:pPr>
    </w:p>
    <w:p w:rsidR="00F03070" w:rsidRDefault="00F03070" w:rsidP="00F03070">
      <w:pPr>
        <w:tabs>
          <w:tab w:val="clear" w:pos="340"/>
          <w:tab w:val="clear" w:pos="595"/>
          <w:tab w:val="clear" w:pos="851"/>
          <w:tab w:val="left" w:pos="9356"/>
        </w:tabs>
        <w:spacing w:line="360" w:lineRule="auto"/>
        <w:rPr>
          <w:u w:val="single"/>
        </w:rPr>
      </w:pPr>
    </w:p>
    <w:p w:rsidR="00EE4D2B" w:rsidRDefault="00EE4D2B" w:rsidP="00EE4D2B">
      <w:pPr>
        <w:spacing w:line="360" w:lineRule="auto"/>
        <w:sectPr w:rsidR="00EE4D2B" w:rsidSect="006944E6"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:rsidR="009952D6" w:rsidRDefault="009952D6" w:rsidP="00EE4D2B">
      <w:pPr>
        <w:spacing w:line="360" w:lineRule="auto"/>
      </w:pPr>
      <w:r>
        <w:lastRenderedPageBreak/>
        <w:t>a)</w:t>
      </w:r>
    </w:p>
    <w:p w:rsidR="00EE4D2B" w:rsidRDefault="00EE4D2B" w:rsidP="00EE4D2B">
      <w:pPr>
        <w:spacing w:line="360" w:lineRule="auto"/>
      </w:pPr>
      <w:r>
        <w:t>Stella wohnt zwischen Maja und Marek.</w:t>
      </w:r>
    </w:p>
    <w:p w:rsidR="00EE4D2B" w:rsidRDefault="00EE4D2B" w:rsidP="00EE4D2B">
      <w:pPr>
        <w:spacing w:line="360" w:lineRule="auto"/>
      </w:pPr>
      <w:r>
        <w:t>Marek wohnt rechts von Maja.</w:t>
      </w:r>
    </w:p>
    <w:p w:rsidR="00EE4D2B" w:rsidRDefault="00EE4D2B" w:rsidP="00EE4D2B">
      <w:pPr>
        <w:spacing w:line="360" w:lineRule="auto"/>
      </w:pPr>
      <w:r>
        <w:t>Maja wohnt links von Stella.</w:t>
      </w:r>
    </w:p>
    <w:p w:rsidR="00EE4D2B" w:rsidRDefault="00EE4D2B" w:rsidP="00EE4D2B">
      <w:pPr>
        <w:spacing w:line="360" w:lineRule="auto"/>
      </w:pPr>
      <w:r>
        <w:t>Finn wohnt zwischen Lena und Marek.</w:t>
      </w:r>
    </w:p>
    <w:p w:rsidR="00C7630D" w:rsidRDefault="00EE4D2B" w:rsidP="00EE4D2B">
      <w:pPr>
        <w:tabs>
          <w:tab w:val="clear" w:pos="340"/>
          <w:tab w:val="clear" w:pos="595"/>
          <w:tab w:val="clear" w:pos="851"/>
          <w:tab w:val="left" w:pos="9356"/>
        </w:tabs>
        <w:spacing w:line="360" w:lineRule="auto"/>
        <w:rPr>
          <w:u w:val="single"/>
        </w:rPr>
      </w:pPr>
      <w:r>
        <w:t>Lena wohnt in Haus Nr. 5.</w:t>
      </w:r>
    </w:p>
    <w:p w:rsidR="00C7630D" w:rsidRDefault="00C7630D" w:rsidP="00F03070">
      <w:pPr>
        <w:tabs>
          <w:tab w:val="clear" w:pos="340"/>
          <w:tab w:val="clear" w:pos="595"/>
          <w:tab w:val="clear" w:pos="851"/>
          <w:tab w:val="left" w:pos="9356"/>
        </w:tabs>
        <w:spacing w:line="360" w:lineRule="auto"/>
        <w:rPr>
          <w:u w:val="single"/>
        </w:rPr>
      </w:pPr>
    </w:p>
    <w:p w:rsidR="00EE4D2B" w:rsidRDefault="00EE4D2B" w:rsidP="00F03070">
      <w:pPr>
        <w:tabs>
          <w:tab w:val="clear" w:pos="340"/>
          <w:tab w:val="clear" w:pos="595"/>
          <w:tab w:val="clear" w:pos="851"/>
          <w:tab w:val="left" w:pos="9356"/>
        </w:tabs>
        <w:spacing w:line="360" w:lineRule="auto"/>
      </w:pPr>
    </w:p>
    <w:p w:rsidR="009952D6" w:rsidRDefault="009952D6" w:rsidP="00F03070">
      <w:pPr>
        <w:tabs>
          <w:tab w:val="clear" w:pos="340"/>
          <w:tab w:val="clear" w:pos="595"/>
          <w:tab w:val="clear" w:pos="851"/>
          <w:tab w:val="left" w:pos="9356"/>
        </w:tabs>
        <w:spacing w:line="360" w:lineRule="auto"/>
      </w:pPr>
      <w:r>
        <w:lastRenderedPageBreak/>
        <w:t>b)</w:t>
      </w:r>
    </w:p>
    <w:p w:rsidR="009952D6" w:rsidRDefault="00C7630D" w:rsidP="00F03070">
      <w:pPr>
        <w:tabs>
          <w:tab w:val="clear" w:pos="340"/>
          <w:tab w:val="clear" w:pos="595"/>
          <w:tab w:val="clear" w:pos="851"/>
          <w:tab w:val="left" w:pos="9356"/>
        </w:tabs>
        <w:spacing w:line="360" w:lineRule="auto"/>
      </w:pPr>
      <w:r w:rsidRPr="00C7630D">
        <w:t>Es gibt</w:t>
      </w:r>
      <w:r w:rsidR="009952D6">
        <w:t xml:space="preserve"> 2 Bäume.</w:t>
      </w:r>
    </w:p>
    <w:p w:rsidR="009952D6" w:rsidRDefault="00C7630D" w:rsidP="00F03070">
      <w:pPr>
        <w:tabs>
          <w:tab w:val="clear" w:pos="340"/>
          <w:tab w:val="clear" w:pos="595"/>
          <w:tab w:val="clear" w:pos="851"/>
          <w:tab w:val="left" w:pos="9356"/>
        </w:tabs>
        <w:spacing w:line="360" w:lineRule="auto"/>
      </w:pPr>
      <w:r>
        <w:t>Ein Baum steht zwischen zwei Häusern und links von Finns Haus</w:t>
      </w:r>
      <w:r w:rsidR="009952D6">
        <w:t>, aber nicht neben Mareks Haus.</w:t>
      </w:r>
    </w:p>
    <w:p w:rsidR="00C7630D" w:rsidRPr="00C7630D" w:rsidRDefault="00C7630D" w:rsidP="00F03070">
      <w:pPr>
        <w:tabs>
          <w:tab w:val="clear" w:pos="340"/>
          <w:tab w:val="clear" w:pos="595"/>
          <w:tab w:val="clear" w:pos="851"/>
          <w:tab w:val="left" w:pos="9356"/>
        </w:tabs>
        <w:spacing w:line="360" w:lineRule="auto"/>
      </w:pPr>
      <w:r>
        <w:t>Der andere Baum steht nicht zwischen zwei Häusern und nicht neben Majas Haus. Zeichne die 2 Bäume ein.</w:t>
      </w:r>
    </w:p>
    <w:sectPr w:rsidR="00C7630D" w:rsidRPr="00C7630D" w:rsidSect="00EE4D2B">
      <w:type w:val="continuous"/>
      <w:pgSz w:w="11906" w:h="16838" w:code="9"/>
      <w:pgMar w:top="454" w:right="851" w:bottom="1531" w:left="1701" w:header="454" w:footer="454" w:gutter="0"/>
      <w:cols w:num="2" w:space="283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0C6" w:rsidRDefault="00C700C6" w:rsidP="003C599D">
      <w:pPr>
        <w:spacing w:line="240" w:lineRule="auto"/>
      </w:pPr>
      <w:r>
        <w:separator/>
      </w:r>
    </w:p>
  </w:endnote>
  <w:endnote w:type="continuationSeparator" w:id="0">
    <w:p w:rsidR="00C700C6" w:rsidRDefault="00C700C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1AD51AC6" wp14:editId="7C70E15D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70A70">
          <w:pPr>
            <w:pStyle w:val="ekvpagina"/>
          </w:pPr>
          <w:r w:rsidRPr="00913892">
            <w:t>© Ernst Klett Verlag GmbH, Stuttgart 201</w:t>
          </w:r>
          <w:r w:rsidR="009D420F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005AE2" w:rsidRDefault="00193A18" w:rsidP="00005AE2">
          <w:pPr>
            <w:pStyle w:val="ekvquelle"/>
          </w:pPr>
          <w:r w:rsidRPr="00005AE2">
            <w:t xml:space="preserve">Textquellen: </w:t>
          </w:r>
          <w:r w:rsidR="00C17C98">
            <w:t>Ernst Klett Verlag Stuttgart</w:t>
          </w:r>
        </w:p>
        <w:p w:rsidR="00193A18" w:rsidRPr="00025140" w:rsidRDefault="00193A18" w:rsidP="003A4571">
          <w:pPr>
            <w:pStyle w:val="ekvquelle"/>
          </w:pPr>
          <w:r w:rsidRPr="00005AE2">
            <w:t xml:space="preserve">Illustratoren: </w:t>
          </w:r>
          <w:r w:rsidR="003A4571">
            <w:t>Angelika Citak</w:t>
          </w:r>
          <w:r w:rsidRPr="00005AE2">
            <w:t xml:space="preserve">, </w:t>
          </w:r>
          <w:r w:rsidR="003A4571">
            <w:t>Wipperfürth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0C6" w:rsidRDefault="00C700C6" w:rsidP="003C599D">
      <w:pPr>
        <w:spacing w:line="240" w:lineRule="auto"/>
      </w:pPr>
      <w:r>
        <w:separator/>
      </w:r>
    </w:p>
  </w:footnote>
  <w:footnote w:type="continuationSeparator" w:id="0">
    <w:p w:rsidR="00C700C6" w:rsidRDefault="00C700C6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571"/>
    <w:rsid w:val="000040E2"/>
    <w:rsid w:val="00005AE2"/>
    <w:rsid w:val="000101D7"/>
    <w:rsid w:val="00017D13"/>
    <w:rsid w:val="00020440"/>
    <w:rsid w:val="000206B8"/>
    <w:rsid w:val="00025140"/>
    <w:rsid w:val="00035074"/>
    <w:rsid w:val="0003735E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001A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62B7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4571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A6AD5"/>
    <w:rsid w:val="004B4520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44E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952D6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D420F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17C98"/>
    <w:rsid w:val="00C226FA"/>
    <w:rsid w:val="00C24816"/>
    <w:rsid w:val="00C343F5"/>
    <w:rsid w:val="00C40555"/>
    <w:rsid w:val="00C40D51"/>
    <w:rsid w:val="00C429A6"/>
    <w:rsid w:val="00C504F8"/>
    <w:rsid w:val="00C52A99"/>
    <w:rsid w:val="00C61C94"/>
    <w:rsid w:val="00C700C6"/>
    <w:rsid w:val="00C727B3"/>
    <w:rsid w:val="00C72BA2"/>
    <w:rsid w:val="00C7630D"/>
    <w:rsid w:val="00C842ED"/>
    <w:rsid w:val="00C84E4C"/>
    <w:rsid w:val="00C87044"/>
    <w:rsid w:val="00C94D17"/>
    <w:rsid w:val="00CA322D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5D12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D6BB0"/>
    <w:rsid w:val="00EE049D"/>
    <w:rsid w:val="00EE25BE"/>
    <w:rsid w:val="00EE2721"/>
    <w:rsid w:val="00EE2A0B"/>
    <w:rsid w:val="00EE4D2B"/>
    <w:rsid w:val="00EF6029"/>
    <w:rsid w:val="00F022FD"/>
    <w:rsid w:val="00F03070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ken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7</cp:revision>
  <cp:lastPrinted>2018-05-09T11:43:00Z</cp:lastPrinted>
  <dcterms:created xsi:type="dcterms:W3CDTF">2018-05-09T09:24:00Z</dcterms:created>
  <dcterms:modified xsi:type="dcterms:W3CDTF">2018-05-23T10:40:00Z</dcterms:modified>
</cp:coreProperties>
</file>