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3A4571" w:rsidRDefault="003A4571" w:rsidP="003A4571">
            <w:pPr>
              <w:pStyle w:val="ekvue1arial"/>
            </w:pPr>
            <w:r>
              <w:t>Logikrätsel</w:t>
            </w:r>
          </w:p>
        </w:tc>
      </w:tr>
    </w:tbl>
    <w:p w:rsidR="00EE4D2B" w:rsidRDefault="00EE4D2B" w:rsidP="00005AE2">
      <w:bookmarkStart w:id="1" w:name="bmStart"/>
      <w:bookmarkEnd w:id="1"/>
    </w:p>
    <w:p w:rsidR="00EE4D2B" w:rsidRPr="00D3427F" w:rsidRDefault="00EE4D2B" w:rsidP="00EE4D2B">
      <w:pPr>
        <w:pStyle w:val="ekvnummerierung"/>
        <w:framePr w:wrap="around"/>
      </w:pPr>
      <w:r>
        <w:t>1</w:t>
      </w:r>
    </w:p>
    <w:p w:rsidR="00EE4D2B" w:rsidRPr="00287B24" w:rsidRDefault="00EE4D2B" w:rsidP="00EE4D2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D9F" w:rsidRDefault="003A4571" w:rsidP="00005AE2">
      <w:r>
        <w:t>Welches Kind hat welches Lieblingstier? Verbinde.</w:t>
      </w:r>
    </w:p>
    <w:p w:rsidR="003A4571" w:rsidRDefault="003A4571" w:rsidP="00005AE2">
      <w:pPr>
        <w:sectPr w:rsidR="003A4571" w:rsidSect="008D5A1A"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3A4571" w:rsidRDefault="0013001A" w:rsidP="00005AE2">
      <w:pPr>
        <w:sectPr w:rsidR="003A4571" w:rsidSect="003A4571">
          <w:type w:val="continuous"/>
          <w:pgSz w:w="11906" w:h="16838" w:code="9"/>
          <w:pgMar w:top="454" w:right="851" w:bottom="1531" w:left="1701" w:header="454" w:footer="454" w:gutter="0"/>
          <w:cols w:num="3" w:space="283"/>
          <w:docGrid w:linePitch="360"/>
        </w:sectPr>
      </w:pPr>
      <w:r>
        <w:rPr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D92954" wp14:editId="50135474">
                <wp:simplePos x="0" y="0"/>
                <wp:positionH relativeFrom="column">
                  <wp:posOffset>3089256</wp:posOffset>
                </wp:positionH>
                <wp:positionV relativeFrom="paragraph">
                  <wp:posOffset>193628</wp:posOffset>
                </wp:positionV>
                <wp:extent cx="2845435" cy="3978275"/>
                <wp:effectExtent l="0" t="0" r="0" b="3175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5435" cy="3978275"/>
                          <a:chOff x="955343" y="0"/>
                          <a:chExt cx="2845558" cy="3978323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66034" y="102358"/>
                            <a:ext cx="818865" cy="55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38733" y="2449793"/>
                            <a:ext cx="771098" cy="750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31916" y="850521"/>
                            <a:ext cx="873456" cy="716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627194" y="1821966"/>
                            <a:ext cx="1173707" cy="416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77319" y="3323230"/>
                            <a:ext cx="900753" cy="655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9352" y="0"/>
                            <a:ext cx="736979" cy="3862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feld 10"/>
                        <wps:cNvSpPr txBox="1"/>
                        <wps:spPr>
                          <a:xfrm>
                            <a:off x="989463" y="573206"/>
                            <a:ext cx="730155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322D" w:rsidRPr="00ED6BB0" w:rsidRDefault="00CA322D" w:rsidP="00CA322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D6BB0">
                                <w:rPr>
                                  <w:sz w:val="20"/>
                                </w:rPr>
                                <w:t>Finn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955343" y="1344305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982639" y="2913797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989463" y="3712191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989463" y="2122227"/>
                            <a:ext cx="730155" cy="216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Stella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15" o:spid="_x0000_s1026" style="position:absolute;margin-left:243.25pt;margin-top:15.25pt;width:224.05pt;height:313.25pt;z-index:251672576;mso-width-relative:margin" coordorigin="9553" coordsize="28455,39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28660;top:1023;width:8188;height:552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ImXbCAAAA2gAAAA8AAABkcnMvZG93bnJldi54bWxET0trAjEQvgv9D2EKvUg32x5Et2alLRQ8&#10;FHyW1tuwmX3gZrIkqa7+eiMInoaP7znTWW9acSDnG8sKXpIUBHFhdcOVgu3m63kMwgdkja1lUnAi&#10;D7P8YTDFTNsjr+iwDpWIIewzVFCH0GVS+qImgz6xHXHkSusMhghdJbXDYww3rXxN05E02HBsqLGj&#10;z5qK/frfKJB/u9/vj7leDc8/+0m5XBS923mlnh779zcQgfpwF9/ccx3nw/WV65X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SJl2wgAAANoAAAAPAAAAAAAAAAAAAAAAAJ8C&#10;AABkcnMvZG93bnJldi54bWxQSwUGAAAAAAQABAD3AAAAjgMAAAAA&#10;">
                  <v:imagedata r:id="rId15" o:title=""/>
                  <v:path arrowok="t"/>
                </v:shape>
                <v:shape id="Grafik 2" o:spid="_x0000_s1028" type="#_x0000_t75" style="position:absolute;left:28387;top:24497;width:7711;height:750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MpsDDAAAA2gAAAA8AAABkcnMvZG93bnJldi54bWxEj0FrAjEUhO8F/0N4greaVaEsq1EWtWDp&#10;oVQFr8/Nc7O4eVmS1N3++6ZQ6HGYmW+Y1WawrXiQD41jBbNpBoK4crrhWsH59PqcgwgRWWPrmBR8&#10;U4DNevS0wkK7nj/pcYy1SBAOBSowMXaFlKEyZDFMXUecvJvzFmOSvpbaY5/gtpXzLHuRFhtOCwY7&#10;2hqq7scvq6Bv9ofd2/v1Ize+vPCizLOtzJWajIdyCSLSEP/Df+2DVjCH3yvpBs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ymwMMAAADaAAAADwAAAAAAAAAAAAAAAACf&#10;AgAAZHJzL2Rvd25yZXYueG1sUEsFBgAAAAAEAAQA9wAAAI8DAAAAAA==&#10;">
                  <v:imagedata r:id="rId16" o:title=""/>
                  <v:path arrowok="t"/>
                </v:shape>
                <v:shape id="Grafik 4" o:spid="_x0000_s1029" type="#_x0000_t75" style="position:absolute;left:28319;top:8505;width:8734;height:716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NJXFAAAA2gAAAA8AAABkcnMvZG93bnJldi54bWxEj1trwkAUhN8L/oflCH2rG+sFSbOKSFsU&#10;EfECfT3NnmaD2bMhu9H033cLgo/DzHzDZIvOVuJKjS8dKxgOEhDEudMlFwrOp4+XGQgfkDVWjknB&#10;L3lYzHtPGaba3fhA12MoRISwT1GBCaFOpfS5IYt+4Gri6P24xmKIsimkbvAW4baSr0kylRZLjgsG&#10;a1oZyi/H1ir43gz3U9NOLpvPUTf+qka79fZ9p9Rzv1u+gQjUhUf43l5rBWP4vxJv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OTSVxQAAANoAAAAPAAAAAAAAAAAAAAAA&#10;AJ8CAABkcnMvZG93bnJldi54bWxQSwUGAAAAAAQABAD3AAAAkQMAAAAA&#10;">
                  <v:imagedata r:id="rId17" o:title=""/>
                  <v:path arrowok="t"/>
                </v:shape>
                <v:shape id="Grafik 6" o:spid="_x0000_s1030" type="#_x0000_t75" style="position:absolute;left:26271;top:18219;width:11738;height:416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BC/nBAAAA2gAAAA8AAABkcnMvZG93bnJldi54bWxEj8FqwzAQRO+F/IPYQG+NnBxMcaOEJBDI&#10;1XYx9LaxtpaJtDKW4jh/XxUKPQ4z84bZ7mdnxURj6D0rWK8yEMSt1z13Cj7r89s7iBCRNVrPpOBJ&#10;Afa7xcsWC+0fXNJUxU4kCIcCFZgYh0LK0BpyGFZ+IE7etx8dxiTHTuoRHwnurNxkWS4d9pwWDA50&#10;MtTeqrtTMF0iVVXTtPXpar9sdiz7qzFKvS7nwweISHP8D/+1L1pBDr9X0g2Q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BC/nBAAAA2gAAAA8AAAAAAAAAAAAAAAAAnwIA&#10;AGRycy9kb3ducmV2LnhtbFBLBQYAAAAABAAEAPcAAACNAwAAAAA=&#10;">
                  <v:imagedata r:id="rId18" o:title=""/>
                  <v:path arrowok="t"/>
                </v:shape>
                <v:shape id="Grafik 7" o:spid="_x0000_s1031" type="#_x0000_t75" style="position:absolute;left:27773;top:33232;width:9007;height:655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tjHEAAAA2gAAAA8AAABkcnMvZG93bnJldi54bWxEj0FrwkAUhO+F/oflCb3VjVK0RFeRorQU&#10;QYyK10f2mUSzb8PualJ/fbcg9DjMzDfMdN6ZWtzI+cqygkE/AUGcW11xoWC/W72+g/ABWWNtmRT8&#10;kIf57Plpiqm2LW/ploVCRAj7FBWUITSplD4vyaDv24Y4eifrDIYoXSG1wzbCTS2HSTKSBiuOCyU2&#10;9FFSfsmuRsFxnX1+35ejQ7s50dv5uBlcg1sp9dLrFhMQgbrwH360v7SCMfxdiTd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YtjHEAAAA2gAAAA8AAAAAAAAAAAAAAAAA&#10;nwIAAGRycy9kb3ducmV2LnhtbFBLBQYAAAAABAAEAPcAAACQAwAAAAA=&#10;">
                  <v:imagedata r:id="rId19" o:title=""/>
                  <v:path arrowok="t"/>
                </v:shape>
                <v:shape id="Grafik 9" o:spid="_x0000_s1032" type="#_x0000_t75" style="position:absolute;left:9893;width:7370;height:3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jFpjBAAAA2gAAAA8AAABkcnMvZG93bnJldi54bWxEj9GKwjAURN8F/yFcYV9E0xUsWpuKKyjL&#10;Pmn1Ay7NtS02N7WJWv9+s7Dg4zBnZph03ZtGPKhztWUFn9MIBHFhdc2lgvNpN1mAcB5ZY2OZFLzI&#10;wTobDlJMtH3ykR65L0UoYZeggsr7NpHSFRUZdFPbEgfvYjuDPsiulLrDZyg3jZxFUSwN1hwWKmxp&#10;W1Fxze9GwT7g8zyP58356zXeH9ztp9jESn2M+s0KhKfev+H/9LdWsIS/K+EGy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9jFpjBAAAA2gAAAA8AAAAAAAAAAAAAAAAAnwIA&#10;AGRycy9kb3ducmV2LnhtbFBLBQYAAAAABAAEAPcAAACNAwAAAAA=&#10;">
                  <v:imagedata r:id="rId2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" o:spid="_x0000_s1033" type="#_x0000_t202" style="position:absolute;left:9894;top:5732;width:7302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fC8IA&#10;AADbAAAADwAAAGRycy9kb3ducmV2LnhtbESPT2sCMRDF7wW/Q5iCt5q1iMjWKFIQxJt/S2/DZrpZ&#10;3EyWJF3Xb+8cCr3N8N6895vlevCt6immJrCB6aQARVwF23Bt4Hzavi1ApYxssQ1MBh6UYL0avSyx&#10;tOHOB+qPuVYSwqlEAy7nrtQ6VY48pknoiEX7CdFjljXW2ka8S7hv9XtRzLXHhqXBYUefjqrb8dcb&#10;yH28zrabIdrH1e3x5qdf383FmPHrsPkAlWnI/+a/650VfKGXX2QA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18LwgAAANsAAAAPAAAAAAAAAAAAAAAAAJgCAABkcnMvZG93&#10;bnJldi54bWxQSwUGAAAAAAQABAD1AAAAhwMAAAAA&#10;" fillcolor="white [3201]" stroked="f" strokeweight=".5pt">
                  <v:textbox inset="0,0,0,0">
                    <w:txbxContent>
                      <w:p w:rsidR="00CA322D" w:rsidRPr="00ED6BB0" w:rsidRDefault="00CA322D" w:rsidP="00CA322D">
                        <w:pPr>
                          <w:jc w:val="center"/>
                          <w:rPr>
                            <w:sz w:val="20"/>
                          </w:rPr>
                        </w:pPr>
                        <w:r w:rsidRPr="00ED6BB0">
                          <w:rPr>
                            <w:sz w:val="20"/>
                          </w:rPr>
                          <w:t>Finn</w:t>
                        </w:r>
                      </w:p>
                    </w:txbxContent>
                  </v:textbox>
                </v:shape>
                <v:shape id="Textfeld 11" o:spid="_x0000_s1034" type="#_x0000_t202" style="position:absolute;left:9553;top:13443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AVMAA&#10;AADbAAAADwAAAGRycy9kb3ducmV2LnhtbERPzW6CQBC+N/EdNmPSW1noQRt0NWKtei36ABN2BAI7&#10;S9gtQp/ebdLE23z5fme9HU0rBupdbVlBEsUgiAuray4VXC9fbx8gnEfW2FomBRM52G5mL2tMtb3z&#10;Nw25L0UIYZeigsr7LpXSFRUZdJHtiAN3s71BH2BfSt3jPYSbVr7H8UIarDk0VNjRvqKiyX+MguWh&#10;PMSuOTXTdPtd6GnIjuNnptTrfNytQHga/VP87z7rMD+Bv1/C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sAVMAAAADbAAAADwAAAAAAAAAAAAAAAACYAgAAZHJzL2Rvd25y&#10;ZXYueG1sUEsFBgAAAAAEAAQA9QAAAIUDAAAAAA=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Lena</w:t>
                        </w:r>
                      </w:p>
                    </w:txbxContent>
                  </v:textbox>
                </v:shape>
                <v:shape id="Textfeld 12" o:spid="_x0000_s1035" type="#_x0000_t202" style="position:absolute;left:9826;top:29137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eI8AA&#10;AADbAAAADwAAAGRycy9kb3ducmV2LnhtbERPyW7CMBC9V+IfrEHqrXHgAFXAIJa0cG3gA0bxkESJ&#10;x1HsZunX15UqcZunt852P5pG9NS5yrKCRRSDIM6trrhQcL99vL2DcB5ZY2OZFEzkYL+bvWwx0Xbg&#10;L+ozX4gQwi5BBaX3bSKly0sy6CLbEgfuYTuDPsCukLrDIYSbRi7jeCUNVhwaSmzpVFJeZ99GwTot&#10;0tjVl3qaHj8rPfXHz/F8VOp1Ph42IDyN/in+d191mL+Ev1/C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meI8AAAADbAAAADwAAAAAAAAAAAAAAAACYAgAAZHJzL2Rvd25y&#10;ZXYueG1sUEsFBgAAAAAEAAQA9QAAAIUDAAAAAA=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Marek</w:t>
                        </w:r>
                      </w:p>
                    </w:txbxContent>
                  </v:textbox>
                </v:shape>
                <v:shape id="Textfeld 13" o:spid="_x0000_s1036" type="#_x0000_t202" style="position:absolute;left:9894;top:37121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7uL4A&#10;AADbAAAADwAAAGRycy9kb3ducmV2LnhtbERP24rCMBB9X/Afwgi+rekq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4lO7i+AAAA2wAAAA8AAAAAAAAAAAAAAAAAmAIAAGRycy9kb3ducmV2&#10;LnhtbFBLBQYAAAAABAAEAPUAAACDAwAAAAA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Maja</w:t>
                        </w:r>
                      </w:p>
                    </w:txbxContent>
                  </v:textbox>
                </v:shape>
                <v:shape id="Textfeld 14" o:spid="_x0000_s1037" type="#_x0000_t202" style="position:absolute;left:9894;top:21222;width:7302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jzL4A&#10;AADbAAAADwAAAGRycy9kb3ducmV2LnhtbERP24rCMBB9X/Afwgi+remK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Mo8y+AAAA2wAAAA8AAAAAAAAAAAAAAAAAmAIAAGRycy9kb3ducmV2&#10;LnhtbFBLBQYAAAAABAAEAPUAAACDAwAAAAA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Stella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4571" w:rsidRDefault="0003735E" w:rsidP="006944E6">
      <w:pPr>
        <w:spacing w:line="360" w:lineRule="auto"/>
      </w:pPr>
      <w:r>
        <w:lastRenderedPageBreak/>
        <w:t>Finns Lieblingstier hat keine Beine.</w:t>
      </w:r>
    </w:p>
    <w:p w:rsidR="0003735E" w:rsidRDefault="0003735E" w:rsidP="006944E6">
      <w:pPr>
        <w:spacing w:line="360" w:lineRule="auto"/>
      </w:pPr>
      <w:r>
        <w:t>Lenas Lieblingstier hat einen langen Schwanz.</w:t>
      </w:r>
    </w:p>
    <w:p w:rsidR="0003735E" w:rsidRDefault="0003735E" w:rsidP="006944E6">
      <w:pPr>
        <w:spacing w:line="360" w:lineRule="auto"/>
      </w:pPr>
      <w:r>
        <w:t>Ein Mädchen hat ein Lieblingstier mit Flügeln.</w:t>
      </w:r>
    </w:p>
    <w:p w:rsidR="0003735E" w:rsidRDefault="0003735E" w:rsidP="006944E6">
      <w:pPr>
        <w:spacing w:line="360" w:lineRule="auto"/>
      </w:pPr>
      <w:r>
        <w:t>Der Elefant ist das Lieblingstier eines Jungen.</w:t>
      </w:r>
    </w:p>
    <w:p w:rsidR="0003735E" w:rsidRDefault="0003735E" w:rsidP="006944E6">
      <w:pPr>
        <w:spacing w:line="360" w:lineRule="auto"/>
      </w:pPr>
      <w:r>
        <w:t>Majas Lieblingstier hat 4 Beine.</w:t>
      </w:r>
    </w:p>
    <w:p w:rsidR="0003735E" w:rsidRDefault="0003735E" w:rsidP="006944E6">
      <w:pPr>
        <w:spacing w:line="360" w:lineRule="auto"/>
      </w:pPr>
      <w:r>
        <w:t>Stellas Lieblingstier hat kein Fell.</w:t>
      </w:r>
    </w:p>
    <w:p w:rsidR="0003735E" w:rsidRDefault="0003735E" w:rsidP="006944E6">
      <w:pPr>
        <w:spacing w:line="360" w:lineRule="auto"/>
      </w:pPr>
      <w:r>
        <w:t>Lenas Lieblingstier ist sehr klein.</w:t>
      </w: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EE4D2B" w:rsidRDefault="00EE4D2B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BF48A3" w:rsidP="006944E6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DD279A" wp14:editId="66451111">
                <wp:simplePos x="0" y="0"/>
                <wp:positionH relativeFrom="column">
                  <wp:posOffset>705390</wp:posOffset>
                </wp:positionH>
                <wp:positionV relativeFrom="paragraph">
                  <wp:posOffset>138970</wp:posOffset>
                </wp:positionV>
                <wp:extent cx="1050878" cy="1589964"/>
                <wp:effectExtent l="0" t="0" r="35560" b="29845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878" cy="158996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5pt,10.95pt" to="138.3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" strokecolor="#a5a5a5 [2092]" strokeweight="1.5pt">
                <v:stroke joinstyle="miter"/>
              </v:line>
            </w:pict>
          </mc:Fallback>
        </mc:AlternateContent>
      </w:r>
    </w:p>
    <w:p w:rsidR="006944E6" w:rsidRDefault="00BF48A3" w:rsidP="006944E6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12E011" wp14:editId="0F2AAB32">
                <wp:simplePos x="0" y="0"/>
                <wp:positionH relativeFrom="column">
                  <wp:posOffset>650240</wp:posOffset>
                </wp:positionH>
                <wp:positionV relativeFrom="paragraph">
                  <wp:posOffset>3175</wp:posOffset>
                </wp:positionV>
                <wp:extent cx="1261745" cy="641350"/>
                <wp:effectExtent l="0" t="0" r="14605" b="2540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1745" cy="641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6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2pt,.25pt" to="150.5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" strokecolor="#a6a6a6" strokeweight="1.5pt">
                <v:stroke joinstyle="miter"/>
              </v:line>
            </w:pict>
          </mc:Fallback>
        </mc:AlternateContent>
      </w:r>
    </w:p>
    <w:p w:rsidR="006944E6" w:rsidRDefault="006944E6" w:rsidP="006944E6">
      <w:pPr>
        <w:spacing w:line="360" w:lineRule="auto"/>
      </w:pPr>
    </w:p>
    <w:p w:rsidR="006944E6" w:rsidRDefault="00BF48A3" w:rsidP="006944E6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623C8E" wp14:editId="23B9D2C1">
                <wp:simplePos x="0" y="0"/>
                <wp:positionH relativeFrom="column">
                  <wp:posOffset>704850</wp:posOffset>
                </wp:positionH>
                <wp:positionV relativeFrom="paragraph">
                  <wp:posOffset>229235</wp:posOffset>
                </wp:positionV>
                <wp:extent cx="1207135" cy="2224405"/>
                <wp:effectExtent l="0" t="0" r="31115" b="23495"/>
                <wp:wrapNone/>
                <wp:docPr id="38" name="Gerade Verbindung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135" cy="22244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8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18.05pt" to="150.55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" strokecolor="#a6a6a6" strokeweight="1.5pt">
                <v:stroke joinstyle="miter"/>
              </v:line>
            </w:pict>
          </mc:Fallback>
        </mc:AlternateContent>
      </w: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BF48A3" w:rsidP="006944E6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A7364E" wp14:editId="7ADAFED0">
                <wp:simplePos x="0" y="0"/>
                <wp:positionH relativeFrom="column">
                  <wp:posOffset>705390</wp:posOffset>
                </wp:positionH>
                <wp:positionV relativeFrom="paragraph">
                  <wp:posOffset>128924</wp:posOffset>
                </wp:positionV>
                <wp:extent cx="1235044" cy="846161"/>
                <wp:effectExtent l="0" t="0" r="22860" b="30480"/>
                <wp:wrapNone/>
                <wp:docPr id="26" name="Gerad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044" cy="84616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5pt,10.15pt" to="152.8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" strokecolor="#a6a6a6" strokeweight="1.5pt">
                <v:stroke joinstyle="miter"/>
              </v:line>
            </w:pict>
          </mc:Fallback>
        </mc:AlternateContent>
      </w:r>
    </w:p>
    <w:p w:rsidR="00EE4D2B" w:rsidRDefault="00EE4D2B" w:rsidP="006944E6">
      <w:pPr>
        <w:spacing w:line="360" w:lineRule="auto"/>
      </w:pPr>
    </w:p>
    <w:p w:rsidR="00EE4D2B" w:rsidRDefault="00EE4D2B" w:rsidP="006944E6">
      <w:pPr>
        <w:spacing w:line="360" w:lineRule="auto"/>
      </w:pPr>
    </w:p>
    <w:p w:rsidR="006944E6" w:rsidRDefault="00BF48A3" w:rsidP="006944E6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6E5F68" wp14:editId="2B4EFD90">
                <wp:simplePos x="0" y="0"/>
                <wp:positionH relativeFrom="column">
                  <wp:posOffset>705390</wp:posOffset>
                </wp:positionH>
                <wp:positionV relativeFrom="paragraph">
                  <wp:posOffset>171668</wp:posOffset>
                </wp:positionV>
                <wp:extent cx="1146333" cy="852985"/>
                <wp:effectExtent l="0" t="0" r="15875" b="23495"/>
                <wp:wrapNone/>
                <wp:docPr id="30" name="Gerade Verbindu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6333" cy="85298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5pt,13.5pt" to="145.8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" strokecolor="#a6a6a6" strokeweight="1.5pt">
                <v:stroke joinstyle="miter"/>
              </v:line>
            </w:pict>
          </mc:Fallback>
        </mc:AlternateContent>
      </w: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  <w:sectPr w:rsidR="006944E6" w:rsidSect="003A4571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p w:rsidR="006944E6" w:rsidRPr="00D3427F" w:rsidRDefault="006944E6" w:rsidP="006944E6">
      <w:pPr>
        <w:pStyle w:val="ekvnummerierung"/>
        <w:framePr w:wrap="around"/>
      </w:pPr>
      <w:r>
        <w:t>2</w:t>
      </w:r>
    </w:p>
    <w:p w:rsidR="006944E6" w:rsidRPr="00287B24" w:rsidRDefault="006944E6" w:rsidP="006944E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2C7DAF3" wp14:editId="58277A03">
            <wp:extent cx="285115" cy="28829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4E6" w:rsidRDefault="00F03070" w:rsidP="006944E6">
      <w:pPr>
        <w:spacing w:line="360" w:lineRule="auto"/>
      </w:pPr>
      <w:r>
        <w:lastRenderedPageBreak/>
        <w:t>Wer wohnt in welchem Haus?</w:t>
      </w:r>
      <w:r w:rsidR="00C7630D">
        <w:t xml:space="preserve"> Notiere.</w:t>
      </w:r>
    </w:p>
    <w:p w:rsidR="00C7630D" w:rsidRDefault="00EE4D2B" w:rsidP="006944E6">
      <w:pPr>
        <w:spacing w:line="360" w:lineRule="auto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BDD5CC9" wp14:editId="663D4DB4">
                <wp:simplePos x="0" y="0"/>
                <wp:positionH relativeFrom="column">
                  <wp:posOffset>284641</wp:posOffset>
                </wp:positionH>
                <wp:positionV relativeFrom="paragraph">
                  <wp:posOffset>162399</wp:posOffset>
                </wp:positionV>
                <wp:extent cx="5452281" cy="1261745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2281" cy="1261745"/>
                          <a:chOff x="0" y="0"/>
                          <a:chExt cx="5452281" cy="1261906"/>
                        </a:xfrm>
                      </wpg:grpSpPr>
                      <wpg:grpSp>
                        <wpg:cNvPr id="31" name="Gruppieren 31"/>
                        <wpg:cNvGrpSpPr/>
                        <wpg:grpSpPr>
                          <a:xfrm>
                            <a:off x="0" y="0"/>
                            <a:ext cx="5452281" cy="1261906"/>
                            <a:chOff x="0" y="0"/>
                            <a:chExt cx="5452281" cy="1261906"/>
                          </a:xfrm>
                        </wpg:grpSpPr>
                        <wpg:grpSp>
                          <wpg:cNvPr id="23" name="Gruppieren 23"/>
                          <wpg:cNvGrpSpPr/>
                          <wpg:grpSpPr>
                            <a:xfrm>
                              <a:off x="122830" y="0"/>
                              <a:ext cx="5240655" cy="914400"/>
                              <a:chOff x="0" y="0"/>
                              <a:chExt cx="5240740" cy="91440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Grafik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Grafik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39588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Grafik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79176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Grafik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18764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Grafik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58352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4" name="Textfeld 24"/>
                          <wps:cNvSpPr txBox="1"/>
                          <wps:spPr>
                            <a:xfrm>
                              <a:off x="0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Pr="00BF48A3" w:rsidRDefault="00BA6310">
                                <w:pPr>
                                  <w:rPr>
                                    <w:rStyle w:val="ekvlsungunterstrichen"/>
                                  </w:rPr>
                                </w:pPr>
                                <w:r>
                                  <w:rPr>
                                    <w:rStyle w:val="ekvlsungunterstrichen"/>
                                  </w:rPr>
                                  <w:t xml:space="preserve">    </w:t>
                                </w:r>
                                <w:r w:rsidR="00BF48A3">
                                  <w:rPr>
                                    <w:rStyle w:val="ekvlsungunterstrichen"/>
                                  </w:rPr>
                                  <w:t>Maja</w:t>
                                </w:r>
                                <w:r>
                                  <w:rPr>
                                    <w:rStyle w:val="ekvlsungunterstrichen"/>
                                  </w:rPr>
                                  <w:t xml:space="preserve"> </w:t>
                                </w:r>
                                <w:r w:rsidR="00BF48A3">
                                  <w:rPr>
                                    <w:rStyle w:val="ekvlsungunterstrichen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feld 25"/>
                          <wps:cNvSpPr txBox="1"/>
                          <wps:spPr>
                            <a:xfrm>
                              <a:off x="1139588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03070" w:rsidRPr="00BA6310" w:rsidRDefault="00BA6310" w:rsidP="00F03070">
                                <w:pPr>
                                  <w:rPr>
                                    <w:rStyle w:val="ekvlsungunterstrichen"/>
                                  </w:rPr>
                                </w:pPr>
                                <w:r>
                                  <w:rPr>
                                    <w:rStyle w:val="ekvlsungunterstrichen"/>
                                  </w:rPr>
                                  <w:t xml:space="preserve">   </w:t>
                                </w:r>
                                <w:r w:rsidRPr="00BA6310">
                                  <w:rPr>
                                    <w:rStyle w:val="ekvlsungunterstrichen"/>
                                  </w:rPr>
                                  <w:t>Stella</w:t>
                                </w:r>
                                <w:r>
                                  <w:rPr>
                                    <w:rStyle w:val="ekvlsungunterstrichen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27"/>
                          <wps:cNvSpPr txBox="1"/>
                          <wps:spPr>
                            <a:xfrm>
                              <a:off x="2286000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Pr="00BA6310" w:rsidRDefault="00BA6310" w:rsidP="00F03070">
                                <w:pPr>
                                  <w:rPr>
                                    <w:rStyle w:val="ekvlsungunterstrichen"/>
                                  </w:rPr>
                                </w:pPr>
                                <w:r>
                                  <w:rPr>
                                    <w:rStyle w:val="ekvlsungunterstrichen"/>
                                  </w:rPr>
                                  <w:t xml:space="preserve">   </w:t>
                                </w:r>
                                <w:r w:rsidRPr="00BA6310">
                                  <w:rPr>
                                    <w:rStyle w:val="ekvlsungunterstrichen"/>
                                  </w:rPr>
                                  <w:t>Marek</w:t>
                                </w:r>
                                <w:r>
                                  <w:rPr>
                                    <w:rStyle w:val="ekvlsungunterstrichen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3466532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Pr="00BA6310" w:rsidRDefault="00BA6310" w:rsidP="00F03070">
                                <w:pPr>
                                  <w:rPr>
                                    <w:rStyle w:val="ekvlsungunterstrichen"/>
                                  </w:rPr>
                                </w:pPr>
                                <w:r>
                                  <w:rPr>
                                    <w:rStyle w:val="ekvlsungunterstrichen"/>
                                  </w:rPr>
                                  <w:t xml:space="preserve">    </w:t>
                                </w:r>
                                <w:r w:rsidRPr="00BA6310">
                                  <w:rPr>
                                    <w:rStyle w:val="ekvlsungunterstrichen"/>
                                  </w:rPr>
                                  <w:t>Finn</w:t>
                                </w:r>
                                <w:r>
                                  <w:rPr>
                                    <w:rStyle w:val="ekvlsungunterstrichen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feld 29"/>
                          <wps:cNvSpPr txBox="1"/>
                          <wps:spPr>
                            <a:xfrm>
                              <a:off x="4612944" y="907576"/>
                              <a:ext cx="839337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Pr="00BA6310" w:rsidRDefault="00BA6310" w:rsidP="00F03070">
                                <w:pPr>
                                  <w:rPr>
                                    <w:rStyle w:val="ekvlsungunterstrichen"/>
                                  </w:rPr>
                                </w:pPr>
                                <w:r>
                                  <w:rPr>
                                    <w:rStyle w:val="ekvlsungunterstrichen"/>
                                  </w:rPr>
                                  <w:t xml:space="preserve">    </w:t>
                                </w:r>
                                <w:r w:rsidRPr="00BA6310">
                                  <w:rPr>
                                    <w:rStyle w:val="ekvlsungunterstrichen"/>
                                  </w:rPr>
                                  <w:t>Lena</w:t>
                                </w:r>
                                <w:r>
                                  <w:rPr>
                                    <w:rStyle w:val="ekvlsungunterstrichen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375314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feld 33"/>
                        <wps:cNvSpPr txBox="1"/>
                        <wps:spPr>
                          <a:xfrm>
                            <a:off x="4933667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4"/>
                        <wps:cNvSpPr txBox="1"/>
                        <wps:spPr>
                          <a:xfrm>
                            <a:off x="3787254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feld 35"/>
                        <wps:cNvSpPr txBox="1"/>
                        <wps:spPr>
                          <a:xfrm>
                            <a:off x="2647666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feld 36"/>
                        <wps:cNvSpPr txBox="1"/>
                        <wps:spPr>
                          <a:xfrm>
                            <a:off x="1508078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37" o:spid="_x0000_s1038" style="position:absolute;margin-left:22.4pt;margin-top:12.8pt;width:429.3pt;height:99.35pt;z-index:251700224;mso-width-relative:margin" coordsize="54522,12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">
                <v:group id="Gruppieren 31" o:spid="_x0000_s1039" style="position:absolute;width:54522;height:12619" coordsize="54522,12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Gruppieren 23" o:spid="_x0000_s1040" style="position:absolute;left:1228;width:52406;height:9144" coordsize="52407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Grafik 18" o:spid="_x0000_s1041" type="#_x0000_t75" style="position:absolute;width:682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vGXDAAAA2wAAAA8AAABkcnMvZG93bnJldi54bWxEj0FrAjEQhe+C/yFMoTfNVqGUrVFKUfRU&#10;6CqCt2Ez7i5NJksS1/Xfdw6F3mZ4b977ZrUZvVMDxdQFNvAyL0AR18F23Bg4HXezN1ApI1t0gcnA&#10;gxJs1tPJCksb7vxNQ5UbJSGcSjTQ5tyXWqe6JY9pHnpi0a4hesyyxkbbiHcJ904viuJVe+xYGlrs&#10;6bOl+qe6eQO7fXXZHoeD7+PWXr8eN1ecl86Y56fx4x1UpjH/m/+uD1bwBVZ+kQH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e8ZcMAAADbAAAADwAAAAAAAAAAAAAAAACf&#10;AgAAZHJzL2Rvd25yZXYueG1sUEsFBgAAAAAEAAQA9wAAAI8DAAAAAA==&#10;">
                      <v:imagedata r:id="rId23" o:title=""/>
                      <v:path arrowok="t"/>
                    </v:shape>
                    <v:shape id="Grafik 19" o:spid="_x0000_s1042" type="#_x0000_t75" style="position:absolute;left:11395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Gf7BAAAA2wAAAA8AAABkcnMvZG93bnJldi54bWxET0trAjEQvgv+hzBCb5rVQmm3ZkVE0VOh&#10;qxR6GzazD0wmSxLX9d83hUJv8/E9Z70ZrRED+dA5VrBcZCCIK6c7bhRczof5K4gQkTUax6TgQQE2&#10;xXSyxly7O3/SUMZGpBAOOSpoY+xzKUPVksWwcD1x4mrnLcYEfSO1x3sKt0ausuxFWuw4NbTY066l&#10;6lrerILDsfzen4eT7f1e1x+Pm8m+no1ST7Nx+w4i0hj/xX/uk07z3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e7Gf7BAAAA2wAAAA8AAAAAAAAAAAAAAAAAnwIA&#10;AGRycy9kb3ducmV2LnhtbFBLBQYAAAAABAAEAPcAAACNAwAAAAA=&#10;">
                      <v:imagedata r:id="rId23" o:title=""/>
                      <v:path arrowok="t"/>
                    </v:shape>
                    <v:shape id="Grafik 20" o:spid="_x0000_s1043" type="#_x0000_t75" style="position:absolute;left:22791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et7BAAAA2wAAAA8AAABkcnMvZG93bnJldi54bWxET1trwjAUfh/4H8IR9jZTFcaojTJEsU+D&#10;1THw7dCcXlhyUpLY1n+/PAz2+PHdi8NsjRjJh96xgvUqA0FcO91zq+Dren55AxEiskbjmBQ8KMBh&#10;v3gqMNdu4k8aq9iKFMIhRwVdjEMuZag7shhWbiBOXOO8xZigb6X2OKVwa+Qmy16lxZ5TQ4cDHTuq&#10;f6q7VXC+VLfTdSzt4E+6+XjcTfa9NUo9L+f3HYhIc/wX/7lLrWCT1qcv6QfI/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tet7BAAAA2wAAAA8AAAAAAAAAAAAAAAAAnwIA&#10;AGRycy9kb3ducmV2LnhtbFBLBQYAAAAABAAEAPcAAACNAwAAAAA=&#10;">
                      <v:imagedata r:id="rId23" o:title=""/>
                      <v:path arrowok="t"/>
                    </v:shape>
                    <v:shape id="Grafik 21" o:spid="_x0000_s1044" type="#_x0000_t75" style="position:absolute;left:34187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h30XCAAAA2wAAAA8AAABkcnMvZG93bnJldi54bWxEj0GLwjAUhO8L/ofwhL2tqS4sSzWKiKIn&#10;wSqCt0fzbIvJS0lirf/eCAt7HGbmG2a26K0RHfnQOFYwHmUgiEunG64UnI6br18QISJrNI5JwZMC&#10;LOaDjxnm2j34QF0RK5EgHHJUUMfY5lKGsiaLYeRa4uRdnbcYk/SV1B4fCW6NnGTZj7TYcFqosaVV&#10;TeWtuFsFm21xWR+7nW39Wl/3z7vJzt9Gqc9hv5yCiNTH//Bfe6cVTMbw/p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od9FwgAAANsAAAAPAAAAAAAAAAAAAAAAAJ8C&#10;AABkcnMvZG93bnJldi54bWxQSwUGAAAAAAQABAD3AAAAjgMAAAAA&#10;">
                      <v:imagedata r:id="rId23" o:title=""/>
                      <v:path arrowok="t"/>
                    </v:shape>
                    <v:shape id="Grafik 22" o:spid="_x0000_s1045" type="#_x0000_t75" style="position:absolute;left:45583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zQTLCAAAA2wAAAA8AAABkcnMvZG93bnJldi54bWxEj0GLwjAUhO8L/ofwhL2tqV1YlmoUEUVP&#10;wlYRvD2aZ1tMXkoSa/33ZmFhj8PMfMPMl4M1oicfWscKppMMBHHldMu1gtNx+/ENIkRkjcYxKXhS&#10;gOVi9DbHQrsH/1BfxlokCIcCFTQxdoWUoWrIYpi4jjh5V+ctxiR9LbXHR4JbI/Ms+5IWW04LDXa0&#10;bqi6lXerYLsrL5tjv7ed3+jr4Xk32fnTKPU+HlYzEJGG+B/+a++1gjyH3y/pB8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c0EywgAAANsAAAAPAAAAAAAAAAAAAAAAAJ8C&#10;AABkcnMvZG93bnJldi54bWxQSwUGAAAAAAQABAD3AAAAjgMAAAAA&#10;">
                      <v:imagedata r:id="rId23" o:title=""/>
                      <v:path arrowok="t"/>
                    </v:shape>
                  </v:group>
                  <v:shape id="Textfeld 24" o:spid="_x0000_s1046" type="#_x0000_t202" style="position:absolute;top:9075;width:9359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LZs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1g8gR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LZsYAAADbAAAADwAAAAAAAAAAAAAAAACYAgAAZHJz&#10;L2Rvd25yZXYueG1sUEsFBgAAAAAEAAQA9QAAAIsDAAAAAA==&#10;" fillcolor="white [3201]" stroked="f" strokeweight=".5pt">
                    <v:textbox>
                      <w:txbxContent>
                        <w:p w:rsidR="00F03070" w:rsidRPr="00BF48A3" w:rsidRDefault="00BA6310">
                          <w:pPr>
                            <w:rPr>
                              <w:rStyle w:val="ekvlsungunterstrichen"/>
                            </w:rPr>
                          </w:pPr>
                          <w:r>
                            <w:rPr>
                              <w:rStyle w:val="ekvlsungunterstrichen"/>
                            </w:rPr>
                            <w:t xml:space="preserve">    </w:t>
                          </w:r>
                          <w:r w:rsidR="00BF48A3">
                            <w:rPr>
                              <w:rStyle w:val="ekvlsungunterstrichen"/>
                            </w:rPr>
                            <w:t>Maja</w:t>
                          </w:r>
                          <w:r>
                            <w:rPr>
                              <w:rStyle w:val="ekvlsungunterstrichen"/>
                            </w:rPr>
                            <w:t xml:space="preserve"> </w:t>
                          </w:r>
                          <w:r w:rsidR="00BF48A3">
                            <w:rPr>
                              <w:rStyle w:val="ekvlsungunterstrichen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  <v:shape id="Textfeld 25" o:spid="_x0000_s1047" type="#_x0000_t202" style="position:absolute;left:11395;top:9075;width:9360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GX8UA&#10;AADbAAAADwAAAGRycy9kb3ducmV2LnhtbESPQWvCQBSE74X+h+UVequbChWJriLSUoUGaxS8PrLP&#10;JJp9G3a3JvrruwWhx2FmvmGm89404kLO15YVvA4SEMSF1TWXCva7j5cxCB+QNTaWScGVPMxnjw9T&#10;TLXteEuXPJQiQtinqKAKoU2l9EVFBv3AtsTRO1pnMETpSqkddhFuGjlMkpE0WHNcqLClZUXFOf8x&#10;Cg5d/uk26/Xpu11lt80tz77oPVPq+alfTEAE6sN/+N5eaQXDN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UZfxQAAANsAAAAPAAAAAAAAAAAAAAAAAJgCAABkcnMv&#10;ZG93bnJldi54bWxQSwUGAAAAAAQABAD1AAAAigMAAAAA&#10;" fillcolor="window" stroked="f" strokeweight=".5pt">
                    <v:textbox>
                      <w:txbxContent>
                        <w:p w:rsidR="00F03070" w:rsidRPr="00BA6310" w:rsidRDefault="00BA6310" w:rsidP="00F03070">
                          <w:pPr>
                            <w:rPr>
                              <w:rStyle w:val="ekvlsungunterstrichen"/>
                            </w:rPr>
                          </w:pPr>
                          <w:r>
                            <w:rPr>
                              <w:rStyle w:val="ekvlsungunterstrichen"/>
                            </w:rPr>
                            <w:t xml:space="preserve">   </w:t>
                          </w:r>
                          <w:r w:rsidRPr="00BA6310">
                            <w:rPr>
                              <w:rStyle w:val="ekvlsungunterstrichen"/>
                            </w:rPr>
                            <w:t>Stella</w:t>
                          </w:r>
                          <w:r>
                            <w:rPr>
                              <w:rStyle w:val="ekvlsungunterstrichen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  <v:shape id="Textfeld 27" o:spid="_x0000_s1048" type="#_x0000_t202" style="position:absolute;left:22860;top:9075;width:9359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VEcUA&#10;AADbAAAADwAAAGRycy9kb3ducmV2LnhtbESPQWvCQBSE70L/w/KEXkQ3VaoSXaWU1oo3jbZ4e2Sf&#10;SWj2bciuSfrv3YLgcZiZb5jlujOlaKh2hWUFL6MIBHFqdcGZgmPyOZyDcB5ZY2mZFPyRg/XqqbfE&#10;WNuW99QcfCYChF2MCnLvq1hKl+Zk0I1sRRy8i60N+iDrTOoa2wA3pRxH0VQaLDgs5FjRe07p7+Fq&#10;FJwH2c/OdZtTO3mdVB9fTTL71olSz/3ubQHCU+cf4Xt7qxWMZ/D/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hURxQAAANsAAAAPAAAAAAAAAAAAAAAAAJgCAABkcnMv&#10;ZG93bnJldi54bWxQSwUGAAAAAAQABAD1AAAAigMAAAAA&#10;" fillcolor="white [3201]" stroked="f" strokeweight=".5pt">
                    <v:textbox>
                      <w:txbxContent>
                        <w:p w:rsidR="00F03070" w:rsidRPr="00BA6310" w:rsidRDefault="00BA6310" w:rsidP="00F03070">
                          <w:pPr>
                            <w:rPr>
                              <w:rStyle w:val="ekvlsungunterstrichen"/>
                            </w:rPr>
                          </w:pPr>
                          <w:r>
                            <w:rPr>
                              <w:rStyle w:val="ekvlsungunterstrichen"/>
                            </w:rPr>
                            <w:t xml:space="preserve">   </w:t>
                          </w:r>
                          <w:r w:rsidRPr="00BA6310">
                            <w:rPr>
                              <w:rStyle w:val="ekvlsungunterstrichen"/>
                            </w:rPr>
                            <w:t>Marek</w:t>
                          </w:r>
                          <w:r>
                            <w:rPr>
                              <w:rStyle w:val="ekvlsungunterstrichen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  <v:shape id="Textfeld 28" o:spid="_x0000_s1049" type="#_x0000_t202" style="position:absolute;left:34665;top:9075;width:9360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      <v:textbox>
                      <w:txbxContent>
                        <w:p w:rsidR="00F03070" w:rsidRPr="00BA6310" w:rsidRDefault="00BA6310" w:rsidP="00F03070">
                          <w:pPr>
                            <w:rPr>
                              <w:rStyle w:val="ekvlsungunterstrichen"/>
                            </w:rPr>
                          </w:pPr>
                          <w:r>
                            <w:rPr>
                              <w:rStyle w:val="ekvlsungunterstrichen"/>
                            </w:rPr>
                            <w:t xml:space="preserve">    </w:t>
                          </w:r>
                          <w:r w:rsidRPr="00BA6310">
                            <w:rPr>
                              <w:rStyle w:val="ekvlsungunterstrichen"/>
                            </w:rPr>
                            <w:t>Finn</w:t>
                          </w:r>
                          <w:r>
                            <w:rPr>
                              <w:rStyle w:val="ekvlsungunterstrichen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  <v:shape id="Textfeld 29" o:spid="_x0000_s1050" type="#_x0000_t202" style="position:absolute;left:46129;top:9075;width:8393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+MYA&#10;AADbAAAADwAAAGRycy9kb3ducmV2LnhtbESPQWvCQBSE7wX/w/KEXkQ3Kq02dRWRVqU3jbb09si+&#10;JsHs25DdJvHfuwWhx2FmvmEWq86UoqHaFZYVjEcRCOLU6oIzBafkfTgH4TyyxtIyKbiSg9Wy97DA&#10;WNuWD9QcfSYChF2MCnLvq1hKl+Zk0I1sRRy8H1sb9EHWmdQ1tgFuSjmJomdpsOCwkGNFm5zSy/HX&#10;KPgeZF8frtue2+nTtHrbNcnsUydKPfa79SsIT53/D9/be61g8g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Uk+MYAAADbAAAADwAAAAAAAAAAAAAAAACYAgAAZHJz&#10;L2Rvd25yZXYueG1sUEsFBgAAAAAEAAQA9QAAAIsDAAAAAA==&#10;" fillcolor="white [3201]" stroked="f" strokeweight=".5pt">
                    <v:textbox>
                      <w:txbxContent>
                        <w:p w:rsidR="00F03070" w:rsidRPr="00BA6310" w:rsidRDefault="00BA6310" w:rsidP="00F03070">
                          <w:pPr>
                            <w:rPr>
                              <w:rStyle w:val="ekvlsungunterstrichen"/>
                            </w:rPr>
                          </w:pPr>
                          <w:r>
                            <w:rPr>
                              <w:rStyle w:val="ekvlsungunterstrichen"/>
                            </w:rPr>
                            <w:t xml:space="preserve">    </w:t>
                          </w:r>
                          <w:r w:rsidRPr="00BA6310">
                            <w:rPr>
                              <w:rStyle w:val="ekvlsungunterstrichen"/>
                            </w:rPr>
                            <w:t>Lena</w:t>
                          </w:r>
                          <w:r>
                            <w:rPr>
                              <w:rStyle w:val="ekvlsungunterstrichen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  <v:shape id="Textfeld 32" o:spid="_x0000_s1051" type="#_x0000_t202" style="position:absolute;left:3753;top:1364;width:1568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4h8MA&#10;AADbAAAADwAAAGRycy9kb3ducmV2LnhtbESPzWrDMBCE74W8g9hCbrWcpJTgRgkhECi5JW0celus&#10;rWVirYyk+uftq0Khx2FmvmE2u9G2oicfGscKFlkOgrhyuuFawcf78WkNIkRkja1jUjBRgN129rDB&#10;QruBz9RfYi0ShEOBCkyMXSFlqAxZDJnriJP35bzFmKSvpfY4JLht5TLPX6TFhtOCwY4Ohqr75dsq&#10;iL0vn4/70eupNCe828Xts7kqNX8c968gIo3xP/zXftMKVk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A4h8MAAADbAAAADwAAAAAAAAAAAAAAAACYAgAAZHJzL2Rv&#10;d25yZXYueG1sUEsFBgAAAAAEAAQA9QAAAIgDAAAAAA==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feld 33" o:spid="_x0000_s1052" type="#_x0000_t202" style="position:absolute;left:49336;top:1364;width:156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n2MIA&#10;AADbAAAADwAAAGRycy9kb3ducmV2LnhtbESP3YrCMBSE7wXfIRzBO01VUKlG8W93vbX6AIfm2JY2&#10;J6WJtd2n3yws7OUwM98w231nKtFS4wrLCmbTCARxanXBmYLH/WOyBuE8ssbKMinoycF+NxxsMdb2&#10;zTdqE5+JAGEXo4Lc+zqW0qU5GXRTWxMH72kbgz7IJpO6wXeAm0rOo2gpDRYcFnKs6ZRTWiYvo2B1&#10;yS6RK7/Kvn9+L3XfHj+781Gp8ag7bEB46vx/+K991QoWC/j9E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GfYwgAAANsAAAAPAAAAAAAAAAAAAAAAAJgCAABkcnMvZG93&#10;bnJldi54bWxQSwUGAAAAAAQABAD1AAAAhwMAAAAA&#10;" fillcolor="window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Textfeld 34" o:spid="_x0000_s1053" type="#_x0000_t202" style="position:absolute;left:37872;top:1364;width:1568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FaMIA&#10;AADbAAAADwAAAGRycy9kb3ducmV2LnhtbESPS4sCMRCE78L+h9CCN834QJZZo8iCsOzN57K3ZtJO&#10;BiedIYnj+O+NIHgsquorarHqbC1a8qFyrGA8ykAQF05XXCo47DfDTxAhImusHZOCOwVYLT96C8y1&#10;u/GW2l0sRYJwyFGBibHJpQyFIYth5Bri5J2dtxiT9KXUHm8Jbms5ybK5tFhxWjDY0Leh4rK7WgWx&#10;9afZZt15fT+ZX7zY8d9/dVRq0O/WXyAidfEdfrV/tILpDJ5f0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QVowgAAANsAAAAPAAAAAAAAAAAAAAAAAJgCAABkcnMvZG93&#10;bnJldi54bWxQSwUGAAAAAAQABAD1AAAAhwMAAAAA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Textfeld 35" o:spid="_x0000_s1054" type="#_x0000_t202" style="position:absolute;left:26476;top:1364;width:156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g88IA&#10;AADbAAAADwAAAGRycy9kb3ducmV2LnhtbESPT2sCMRTE74V+h/AK3mpWq0VWo0hBKN78U8XbY/O6&#10;Wdy8LElc129vBMHjMDO/YWaLztaiJR8qxwoG/QwEceF0xaWC/W71OQERIrLG2jEpuFGAxfz9bYa5&#10;dlfeULuNpUgQDjkqMDE2uZShMGQx9F1DnLx/5y3GJH0ptcdrgttaDrPsW1qsOC0YbOjHUHHeXqyC&#10;2PrDaLXsvL4dzBrPdnA8VX9K9T665RREpC6+ws/2r1bwNYbH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aDzwgAAANsAAAAPAAAAAAAAAAAAAAAAAJgCAABkcnMvZG93&#10;bnJldi54bWxQSwUGAAAAAAQABAD1AAAAhwMAAAAA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feld 36" o:spid="_x0000_s1055" type="#_x0000_t202" style="position:absolute;left:15080;top:1364;width:156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s+hMMA&#10;AADbAAAADwAAAGRycy9kb3ducmV2LnhtbESPzWrDMBCE74W8g9hCb42ctoTgRAkhYAi51W0Sclus&#10;rWVirYyk+uftq0Khx2FmvmE2u9G2oicfGscKFvMMBHHldMO1gs+P4nkFIkRkja1jUjBRgN129rDB&#10;XLuB36kvYy0ShEOOCkyMXS5lqAxZDHPXESfvy3mLMUlfS+1xSHDbypcsW0qLDacFgx0dDFX38tsq&#10;iL2/vBX70evpYk54t4vrrTkr9fQ47tcgIo3xP/zXPmoFr0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s+hMMAAADbAAAADwAAAAAAAAAAAAAAAACYAgAAZHJzL2Rv&#10;d25yZXYueG1sUEsFBgAAAAAEAAQA9QAAAIgDAAAAAA==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3070" w:rsidRDefault="00F03070" w:rsidP="006944E6">
      <w:pPr>
        <w:spacing w:line="360" w:lineRule="auto"/>
      </w:pPr>
    </w:p>
    <w:p w:rsidR="00F03070" w:rsidRDefault="00BA6310" w:rsidP="006944E6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04C776" wp14:editId="7364AEEA">
                <wp:simplePos x="0" y="0"/>
                <wp:positionH relativeFrom="column">
                  <wp:posOffset>5681980</wp:posOffset>
                </wp:positionH>
                <wp:positionV relativeFrom="paragraph">
                  <wp:posOffset>211455</wp:posOffset>
                </wp:positionV>
                <wp:extent cx="359410" cy="215900"/>
                <wp:effectExtent l="0" t="0" r="21590" b="1270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310" w:rsidRPr="00BA6310" w:rsidRDefault="00BA6310" w:rsidP="00BA6310">
                            <w:pPr>
                              <w:jc w:val="center"/>
                              <w:rPr>
                                <w:rStyle w:val="ekvlsung"/>
                                <w:sz w:val="18"/>
                              </w:rPr>
                            </w:pPr>
                            <w:r w:rsidRPr="00BA6310">
                              <w:rPr>
                                <w:rStyle w:val="ekvlsung"/>
                                <w:sz w:val="18"/>
                              </w:rPr>
                              <w:t>Baum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9" o:spid="_x0000_s1056" type="#_x0000_t202" style="position:absolute;margin-left:447.4pt;margin-top:16.65pt;width:28.3pt;height:1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" fillcolor="white [3201]" strokeweight=".5pt">
                <v:textbox inset="0,0,0,0">
                  <w:txbxContent>
                    <w:p w:rsidR="00BA6310" w:rsidRPr="00BA6310" w:rsidRDefault="00BA6310" w:rsidP="00BA6310">
                      <w:pPr>
                        <w:jc w:val="center"/>
                        <w:rPr>
                          <w:rStyle w:val="ekvlsung"/>
                          <w:sz w:val="18"/>
                        </w:rPr>
                      </w:pPr>
                      <w:r w:rsidRPr="00BA6310">
                        <w:rPr>
                          <w:rStyle w:val="ekvlsung"/>
                          <w:sz w:val="18"/>
                        </w:rPr>
                        <w:t>Baum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604DB6" wp14:editId="2F922792">
                <wp:simplePos x="0" y="0"/>
                <wp:positionH relativeFrom="column">
                  <wp:posOffset>1132366</wp:posOffset>
                </wp:positionH>
                <wp:positionV relativeFrom="paragraph">
                  <wp:posOffset>220345</wp:posOffset>
                </wp:positionV>
                <wp:extent cx="360000" cy="216000"/>
                <wp:effectExtent l="0" t="0" r="21590" b="1270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A6310" w:rsidRPr="00BA6310" w:rsidRDefault="00BA6310" w:rsidP="00BA6310">
                            <w:pPr>
                              <w:jc w:val="center"/>
                              <w:rPr>
                                <w:rStyle w:val="ekvlsung"/>
                                <w:sz w:val="18"/>
                              </w:rPr>
                            </w:pPr>
                            <w:r w:rsidRPr="00BA6310">
                              <w:rPr>
                                <w:rStyle w:val="ekvlsung"/>
                                <w:sz w:val="18"/>
                              </w:rPr>
                              <w:t>Baum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57" type="#_x0000_t202" style="position:absolute;margin-left:89.15pt;margin-top:17.35pt;width:28.35pt;height:1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" fillcolor="window" strokeweight=".5pt">
                <v:textbox inset="0,0,0,0">
                  <w:txbxContent>
                    <w:p w:rsidR="00BA6310" w:rsidRPr="00BA6310" w:rsidRDefault="00BA6310" w:rsidP="00BA6310">
                      <w:pPr>
                        <w:jc w:val="center"/>
                        <w:rPr>
                          <w:rStyle w:val="ekvlsung"/>
                          <w:sz w:val="18"/>
                        </w:rPr>
                      </w:pPr>
                      <w:r w:rsidRPr="00BA6310">
                        <w:rPr>
                          <w:rStyle w:val="ekvlsung"/>
                          <w:sz w:val="18"/>
                        </w:rPr>
                        <w:t>Baum</w:t>
                      </w:r>
                    </w:p>
                  </w:txbxContent>
                </v:textbox>
              </v:shape>
            </w:pict>
          </mc:Fallback>
        </mc:AlternateContent>
      </w:r>
    </w:p>
    <w:p w:rsidR="00F03070" w:rsidRDefault="00F03070" w:rsidP="006944E6">
      <w:pPr>
        <w:spacing w:line="360" w:lineRule="auto"/>
      </w:pPr>
    </w:p>
    <w:p w:rsidR="00F03070" w:rsidRDefault="00F03070" w:rsidP="006944E6">
      <w:pPr>
        <w:spacing w:line="360" w:lineRule="auto"/>
      </w:pPr>
    </w:p>
    <w:p w:rsidR="00F03070" w:rsidRDefault="00F03070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  <w:rPr>
          <w:u w:val="single"/>
        </w:rPr>
      </w:pPr>
    </w:p>
    <w:p w:rsidR="00EE4D2B" w:rsidRDefault="00EE4D2B" w:rsidP="00EE4D2B">
      <w:pPr>
        <w:spacing w:line="360" w:lineRule="auto"/>
        <w:sectPr w:rsidR="00EE4D2B" w:rsidSect="006944E6"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9952D6" w:rsidRDefault="009952D6" w:rsidP="00EE4D2B">
      <w:pPr>
        <w:spacing w:line="360" w:lineRule="auto"/>
      </w:pPr>
      <w:r>
        <w:lastRenderedPageBreak/>
        <w:t>a)</w:t>
      </w:r>
    </w:p>
    <w:p w:rsidR="00EE4D2B" w:rsidRDefault="00EE4D2B" w:rsidP="00EE4D2B">
      <w:pPr>
        <w:spacing w:line="360" w:lineRule="auto"/>
      </w:pPr>
      <w:r>
        <w:t>Stella wohnt zwischen Maja und Marek.</w:t>
      </w:r>
    </w:p>
    <w:p w:rsidR="00EE4D2B" w:rsidRDefault="00EE4D2B" w:rsidP="00EE4D2B">
      <w:pPr>
        <w:spacing w:line="360" w:lineRule="auto"/>
      </w:pPr>
      <w:r>
        <w:t>Marek wohnt rechts von Maja.</w:t>
      </w:r>
    </w:p>
    <w:p w:rsidR="00EE4D2B" w:rsidRDefault="00EE4D2B" w:rsidP="00EE4D2B">
      <w:pPr>
        <w:spacing w:line="360" w:lineRule="auto"/>
      </w:pPr>
      <w:r>
        <w:t>Maja wohnt links von Stella.</w:t>
      </w:r>
    </w:p>
    <w:p w:rsidR="00EE4D2B" w:rsidRDefault="00EE4D2B" w:rsidP="00EE4D2B">
      <w:pPr>
        <w:spacing w:line="360" w:lineRule="auto"/>
      </w:pPr>
      <w:r>
        <w:t>Finn wohnt zwischen Lena und Marek.</w:t>
      </w:r>
    </w:p>
    <w:p w:rsidR="00C7630D" w:rsidRDefault="00EE4D2B" w:rsidP="00EE4D2B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  <w:rPr>
          <w:u w:val="single"/>
        </w:rPr>
      </w:pPr>
      <w:r>
        <w:t>Lena wohnt in Haus Nr. 5.</w:t>
      </w:r>
    </w:p>
    <w:p w:rsidR="00C7630D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  <w:rPr>
          <w:u w:val="single"/>
        </w:rPr>
      </w:pPr>
    </w:p>
    <w:p w:rsidR="00EE4D2B" w:rsidRDefault="00EE4D2B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</w:p>
    <w:p w:rsidR="009952D6" w:rsidRDefault="009952D6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>
        <w:lastRenderedPageBreak/>
        <w:t>b)</w:t>
      </w:r>
    </w:p>
    <w:p w:rsidR="009952D6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 w:rsidRPr="00C7630D">
        <w:t>Es gibt</w:t>
      </w:r>
      <w:r w:rsidR="009952D6">
        <w:t xml:space="preserve"> 2 Bäume.</w:t>
      </w:r>
    </w:p>
    <w:p w:rsidR="009952D6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>
        <w:t>Ein Baum steht zwischen zwei Häusern und links von Finns Haus</w:t>
      </w:r>
      <w:r w:rsidR="009952D6">
        <w:t>, aber nicht neben Mareks Haus.</w:t>
      </w:r>
    </w:p>
    <w:p w:rsidR="00C7630D" w:rsidRPr="00C7630D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>
        <w:t>Der andere Baum steht nicht zwischen zwei Häusern und nicht neben Majas Haus. Zeichne die 2 Bäume ein.</w:t>
      </w:r>
    </w:p>
    <w:sectPr w:rsidR="00C7630D" w:rsidRPr="00C7630D" w:rsidSect="00EE4D2B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CA2" w:rsidRDefault="00BE2CA2" w:rsidP="003C599D">
      <w:pPr>
        <w:spacing w:line="240" w:lineRule="auto"/>
      </w:pPr>
      <w:r>
        <w:separator/>
      </w:r>
    </w:p>
  </w:endnote>
  <w:endnote w:type="continuationSeparator" w:id="0">
    <w:p w:rsidR="00BE2CA2" w:rsidRDefault="00BE2CA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AD51AC6" wp14:editId="7C70E15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D420F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371E82">
            <w:t>Ernst Klett Verlag Stuttgart</w:t>
          </w:r>
        </w:p>
        <w:p w:rsidR="00193A18" w:rsidRPr="00025140" w:rsidRDefault="00193A18" w:rsidP="003A4571">
          <w:pPr>
            <w:pStyle w:val="ekvquelle"/>
          </w:pPr>
          <w:r w:rsidRPr="00005AE2">
            <w:t xml:space="preserve">Illustratoren: </w:t>
          </w:r>
          <w:r w:rsidR="003A4571">
            <w:t>Angelika Citak</w:t>
          </w:r>
          <w:r w:rsidRPr="00005AE2">
            <w:t xml:space="preserve">, </w:t>
          </w:r>
          <w:r w:rsidR="003A4571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CA2" w:rsidRDefault="00BE2CA2" w:rsidP="003C599D">
      <w:pPr>
        <w:spacing w:line="240" w:lineRule="auto"/>
      </w:pPr>
      <w:r>
        <w:separator/>
      </w:r>
    </w:p>
  </w:footnote>
  <w:footnote w:type="continuationSeparator" w:id="0">
    <w:p w:rsidR="00BE2CA2" w:rsidRDefault="00BE2CA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71"/>
    <w:rsid w:val="000040E2"/>
    <w:rsid w:val="00005AE2"/>
    <w:rsid w:val="000101D7"/>
    <w:rsid w:val="00017D13"/>
    <w:rsid w:val="00020440"/>
    <w:rsid w:val="000206B8"/>
    <w:rsid w:val="00025140"/>
    <w:rsid w:val="00035074"/>
    <w:rsid w:val="0003735E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001A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62B7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1E82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4571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44E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952D6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420F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77A6E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A6310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CA2"/>
    <w:rsid w:val="00BE4821"/>
    <w:rsid w:val="00BF17F2"/>
    <w:rsid w:val="00BF48A3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00C6"/>
    <w:rsid w:val="00C727B3"/>
    <w:rsid w:val="00C72BA2"/>
    <w:rsid w:val="00C7630D"/>
    <w:rsid w:val="00C842ED"/>
    <w:rsid w:val="00C84E4C"/>
    <w:rsid w:val="00C87044"/>
    <w:rsid w:val="00C94D17"/>
    <w:rsid w:val="00CA322D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5D12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BB0"/>
    <w:rsid w:val="00EE049D"/>
    <w:rsid w:val="00EE25BE"/>
    <w:rsid w:val="00EE2721"/>
    <w:rsid w:val="00EE2A0B"/>
    <w:rsid w:val="00EE4D2B"/>
    <w:rsid w:val="00EF6029"/>
    <w:rsid w:val="00F022FD"/>
    <w:rsid w:val="00F03070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2018-05-09T11:43:00Z</cp:lastPrinted>
  <dcterms:created xsi:type="dcterms:W3CDTF">2018-05-18T11:14:00Z</dcterms:created>
  <dcterms:modified xsi:type="dcterms:W3CDTF">2018-05-23T11:01:00Z</dcterms:modified>
</cp:coreProperties>
</file>