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  <w:bookmarkStart w:id="0" w:name="_GoBack"/>
            <w:bookmarkEnd w:id="0"/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5446D6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5446D6">
            <w:pPr>
              <w:pStyle w:val="ekvkvnummer"/>
            </w:pP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2944CC" w:rsidP="002944CC">
            <w:pPr>
              <w:pStyle w:val="ekvue1arial"/>
              <w:rPr>
                <w:color w:val="FFFFFF" w:themeColor="background1"/>
              </w:rPr>
            </w:pPr>
            <w:r w:rsidRPr="002944CC">
              <w:t>Logikrätsel</w:t>
            </w:r>
          </w:p>
        </w:tc>
      </w:tr>
    </w:tbl>
    <w:p w:rsidR="00CD7D9F" w:rsidRDefault="00CD7D9F" w:rsidP="00005AE2">
      <w:bookmarkStart w:id="1" w:name="bmStart"/>
      <w:bookmarkEnd w:id="1"/>
    </w:p>
    <w:p w:rsidR="0009719D" w:rsidRPr="00D3427F" w:rsidRDefault="0009719D" w:rsidP="0009719D">
      <w:pPr>
        <w:pStyle w:val="ekvnummerierung"/>
        <w:framePr w:wrap="around"/>
      </w:pPr>
      <w:r>
        <w:t>1</w:t>
      </w:r>
    </w:p>
    <w:p w:rsidR="0009719D" w:rsidRPr="00287B24" w:rsidRDefault="0009719D" w:rsidP="0009719D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00887C52" wp14:editId="0F161721">
            <wp:extent cx="285115" cy="288290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schwe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719D" w:rsidRDefault="0009719D" w:rsidP="00005AE2">
      <w:r>
        <w:t>Fünf Kinder erzählen von ihren Ferien. Ordne jedem Kind das passende Verkehrsmittel und Reiseziel zu.</w:t>
      </w:r>
    </w:p>
    <w:p w:rsidR="0009719D" w:rsidRDefault="0009719D" w:rsidP="00005AE2"/>
    <w:p w:rsidR="0009719D" w:rsidRDefault="00966172" w:rsidP="00005AE2">
      <w:r>
        <w:t xml:space="preserve">Maja </w:t>
      </w:r>
      <w:r w:rsidR="006929FF">
        <w:t>reist nicht mit dem Flugzeug.</w:t>
      </w:r>
    </w:p>
    <w:p w:rsidR="006929FF" w:rsidRDefault="006929FF" w:rsidP="00005AE2">
      <w:r>
        <w:t>Lena</w:t>
      </w:r>
      <w:r w:rsidR="004B3307">
        <w:t>s</w:t>
      </w:r>
      <w:r>
        <w:t xml:space="preserve"> </w:t>
      </w:r>
      <w:r w:rsidR="004B3307">
        <w:t>Familie macht eine Fahrradtour</w:t>
      </w:r>
      <w:r>
        <w:t>.</w:t>
      </w:r>
    </w:p>
    <w:p w:rsidR="006929FF" w:rsidRDefault="006929FF" w:rsidP="00005AE2">
      <w:r>
        <w:t xml:space="preserve">Mareks Familie ist </w:t>
      </w:r>
      <w:r w:rsidR="0019584B">
        <w:t xml:space="preserve">mit dem Wohnmobil unterwegs, jedoch nicht in </w:t>
      </w:r>
      <w:r w:rsidR="00233294">
        <w:t>Frankreich</w:t>
      </w:r>
      <w:r w:rsidR="0019584B">
        <w:t>.</w:t>
      </w:r>
    </w:p>
    <w:p w:rsidR="0019584B" w:rsidRDefault="0019584B" w:rsidP="00005AE2">
      <w:r>
        <w:t>Finn ist nicht in Europa geblieben und ist weit geflogen.</w:t>
      </w:r>
    </w:p>
    <w:p w:rsidR="0019584B" w:rsidRDefault="0019584B" w:rsidP="00005AE2">
      <w:r>
        <w:t>Stella hat auf ihrem Weg nach London an vielen Bahnhöfen angehalten.</w:t>
      </w:r>
    </w:p>
    <w:p w:rsidR="0019584B" w:rsidRDefault="004B3307" w:rsidP="00005AE2">
      <w:r>
        <w:t>Das Ziel der Fahrradtour ist Berlin.</w:t>
      </w:r>
    </w:p>
    <w:p w:rsidR="009624B3" w:rsidRDefault="009624B3" w:rsidP="00005AE2"/>
    <w:p w:rsidR="00966172" w:rsidRDefault="00AF179C" w:rsidP="00005AE2">
      <w:r>
        <w:rPr>
          <w:lang w:eastAsia="de-DE"/>
        </w:rPr>
        <w:drawing>
          <wp:anchor distT="0" distB="0" distL="114300" distR="114300" simplePos="0" relativeHeight="251660288" behindDoc="0" locked="0" layoutInCell="1" allowOverlap="1" wp14:anchorId="0C66523F" wp14:editId="4C6E0537">
            <wp:simplePos x="0" y="0"/>
            <wp:positionH relativeFrom="column">
              <wp:posOffset>2430780</wp:posOffset>
            </wp:positionH>
            <wp:positionV relativeFrom="paragraph">
              <wp:posOffset>171450</wp:posOffset>
            </wp:positionV>
            <wp:extent cx="934085" cy="466725"/>
            <wp:effectExtent l="0" t="0" r="0" b="9525"/>
            <wp:wrapNone/>
            <wp:docPr id="8" name="Grafik 8" descr="L:\GSV\06_BRIEFKASTEN\Gerken\au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GSV\06_BRIEFKASTEN\Gerken\aut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08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664384" behindDoc="0" locked="0" layoutInCell="1" allowOverlap="1" wp14:anchorId="77BCFCD7" wp14:editId="283CB46D">
            <wp:simplePos x="0" y="0"/>
            <wp:positionH relativeFrom="column">
              <wp:posOffset>-490855</wp:posOffset>
            </wp:positionH>
            <wp:positionV relativeFrom="paragraph">
              <wp:posOffset>173990</wp:posOffset>
            </wp:positionV>
            <wp:extent cx="1257300" cy="460375"/>
            <wp:effectExtent l="0" t="0" r="0" b="0"/>
            <wp:wrapNone/>
            <wp:docPr id="18" name="Grafik 18" descr="L:\GSV\06_BRIEFKASTEN\Gerken\Zu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:\GSV\06_BRIEFKASTEN\Gerken\Zug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661312" behindDoc="0" locked="0" layoutInCell="1" allowOverlap="1" wp14:anchorId="2A0835CA" wp14:editId="18045D4D">
            <wp:simplePos x="0" y="0"/>
            <wp:positionH relativeFrom="column">
              <wp:posOffset>5243830</wp:posOffset>
            </wp:positionH>
            <wp:positionV relativeFrom="paragraph">
              <wp:posOffset>171450</wp:posOffset>
            </wp:positionV>
            <wp:extent cx="704850" cy="466725"/>
            <wp:effectExtent l="0" t="0" r="0" b="9525"/>
            <wp:wrapNone/>
            <wp:docPr id="9" name="Grafik 9" descr="L:\GSV\06_BRIEFKASTEN\Gerken\Fahrr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:\GSV\06_BRIEFKASTEN\Gerken\Fahrrad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662336" behindDoc="0" locked="0" layoutInCell="1" allowOverlap="1" wp14:anchorId="0C95C4E1" wp14:editId="68AE9805">
            <wp:simplePos x="0" y="0"/>
            <wp:positionH relativeFrom="column">
              <wp:posOffset>3772535</wp:posOffset>
            </wp:positionH>
            <wp:positionV relativeFrom="paragraph">
              <wp:posOffset>33020</wp:posOffset>
            </wp:positionV>
            <wp:extent cx="1063625" cy="742950"/>
            <wp:effectExtent l="0" t="0" r="3175" b="0"/>
            <wp:wrapNone/>
            <wp:docPr id="16" name="Grafik 16" descr="L:\GSV\06_BRIEFKASTEN\Gerken\Flugzeu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:\GSV\06_BRIEFKASTEN\Gerken\Flugzeug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6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663360" behindDoc="0" locked="0" layoutInCell="1" allowOverlap="1" wp14:anchorId="4FE51240" wp14:editId="21F9F0C0">
            <wp:simplePos x="0" y="0"/>
            <wp:positionH relativeFrom="column">
              <wp:posOffset>1174115</wp:posOffset>
            </wp:positionH>
            <wp:positionV relativeFrom="paragraph">
              <wp:posOffset>90170</wp:posOffset>
            </wp:positionV>
            <wp:extent cx="848995" cy="628650"/>
            <wp:effectExtent l="0" t="0" r="8255" b="0"/>
            <wp:wrapNone/>
            <wp:docPr id="17" name="Grafik 17" descr="L:\GSV\06_BRIEFKASTEN\Gerken\Wohnmobi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:\GSV\06_BRIEFKASTEN\Gerken\Wohnmobil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99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24B3" w:rsidRDefault="009624B3" w:rsidP="00005AE2"/>
    <w:p w:rsidR="009624B3" w:rsidRDefault="009624B3" w:rsidP="00005AE2"/>
    <w:p w:rsidR="009624B3" w:rsidRDefault="00CA1711" w:rsidP="00005AE2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8BB7BBE" wp14:editId="6B86EB3B">
                <wp:simplePos x="0" y="0"/>
                <wp:positionH relativeFrom="column">
                  <wp:posOffset>2682240</wp:posOffset>
                </wp:positionH>
                <wp:positionV relativeFrom="paragraph">
                  <wp:posOffset>43815</wp:posOffset>
                </wp:positionV>
                <wp:extent cx="2847976" cy="981075"/>
                <wp:effectExtent l="0" t="0" r="28575" b="28575"/>
                <wp:wrapNone/>
                <wp:docPr id="43" name="Gerade Verbindung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47976" cy="98107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43" o:spid="_x0000_s1026" style="position:absolute;flip:x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1.2pt,3.45pt" to="435.45pt,8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" strokecolor="#a6a6a6" strokeweight="1.5pt">
                <v:stroke joinstyle="miter"/>
              </v:lin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9D3C35C" wp14:editId="0BFA6309">
                <wp:simplePos x="0" y="0"/>
                <wp:positionH relativeFrom="column">
                  <wp:posOffset>15240</wp:posOffset>
                </wp:positionH>
                <wp:positionV relativeFrom="paragraph">
                  <wp:posOffset>120015</wp:posOffset>
                </wp:positionV>
                <wp:extent cx="4181475" cy="914400"/>
                <wp:effectExtent l="0" t="0" r="28575" b="19050"/>
                <wp:wrapNone/>
                <wp:docPr id="28" name="Gerade Verbindung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181475" cy="9144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28" o:spid="_x0000_s1026" style="position:absolute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2pt,9.45pt" to="330.45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" strokecolor="#a6a6a6" strokeweight="1.5pt">
                <v:stroke joinstyle="miter"/>
              </v:lin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FB6161B" wp14:editId="277AC860">
                <wp:simplePos x="0" y="0"/>
                <wp:positionH relativeFrom="column">
                  <wp:posOffset>1396365</wp:posOffset>
                </wp:positionH>
                <wp:positionV relativeFrom="paragraph">
                  <wp:posOffset>34290</wp:posOffset>
                </wp:positionV>
                <wp:extent cx="1343025" cy="1047750"/>
                <wp:effectExtent l="0" t="0" r="28575" b="19050"/>
                <wp:wrapNone/>
                <wp:docPr id="27" name="Gerade Verbindung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43025" cy="10477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27" o:spid="_x0000_s1026" style="position:absolute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9.95pt,2.7pt" to="215.7pt,8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" strokecolor="#a6a6a6" strokeweight="1.5pt">
                <v:stroke joinstyle="miter"/>
              </v:lin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C65D80D" wp14:editId="5A1E4802">
                <wp:simplePos x="0" y="0"/>
                <wp:positionH relativeFrom="column">
                  <wp:posOffset>1634490</wp:posOffset>
                </wp:positionH>
                <wp:positionV relativeFrom="paragraph">
                  <wp:posOffset>120015</wp:posOffset>
                </wp:positionV>
                <wp:extent cx="2276475" cy="962025"/>
                <wp:effectExtent l="0" t="0" r="28575" b="28575"/>
                <wp:wrapNone/>
                <wp:docPr id="5" name="Gerade Verbindung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76475" cy="9620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5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8.7pt,9.45pt" to="307.95pt,8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" strokecolor="#a6a6a6" strokeweight="1.5pt">
                <v:stroke joinstyle="miter"/>
              </v:lin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6BD5409" wp14:editId="384DB8E8">
                <wp:simplePos x="0" y="0"/>
                <wp:positionH relativeFrom="column">
                  <wp:posOffset>110490</wp:posOffset>
                </wp:positionH>
                <wp:positionV relativeFrom="paragraph">
                  <wp:posOffset>34290</wp:posOffset>
                </wp:positionV>
                <wp:extent cx="5200650" cy="971550"/>
                <wp:effectExtent l="0" t="0" r="19050" b="19050"/>
                <wp:wrapNone/>
                <wp:docPr id="4" name="Gerade Verbindung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00650" cy="9715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 Verbindung 4" o:spid="_x0000_s1026" style="position:absolute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.7pt,2.7pt" to="418.2pt,7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" strokecolor="#a5a5a5 [2092]" strokeweight="1.5pt">
                <v:stroke joinstyle="miter"/>
              </v:line>
            </w:pict>
          </mc:Fallback>
        </mc:AlternateContent>
      </w:r>
    </w:p>
    <w:p w:rsidR="009624B3" w:rsidRDefault="009624B3" w:rsidP="00005AE2"/>
    <w:p w:rsidR="009624B3" w:rsidRDefault="009624B3" w:rsidP="00005AE2"/>
    <w:p w:rsidR="009624B3" w:rsidRDefault="009624B3" w:rsidP="00005AE2"/>
    <w:p w:rsidR="009624B3" w:rsidRDefault="00AF179C" w:rsidP="00005AE2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 wp14:anchorId="50BE7F0E" wp14:editId="371D26C9">
                <wp:simplePos x="0" y="0"/>
                <wp:positionH relativeFrom="column">
                  <wp:posOffset>932815</wp:posOffset>
                </wp:positionH>
                <wp:positionV relativeFrom="paragraph">
                  <wp:posOffset>245110</wp:posOffset>
                </wp:positionV>
                <wp:extent cx="733425" cy="815340"/>
                <wp:effectExtent l="0" t="0" r="9525" b="3810"/>
                <wp:wrapNone/>
                <wp:docPr id="36" name="Gruppieren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3425" cy="815340"/>
                          <a:chOff x="0" y="0"/>
                          <a:chExt cx="733425" cy="815340"/>
                        </a:xfrm>
                      </wpg:grpSpPr>
                      <pic:pic xmlns:pic="http://schemas.openxmlformats.org/drawingml/2006/picture">
                        <pic:nvPicPr>
                          <pic:cNvPr id="10" name="Grafik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2249"/>
                          <a:stretch/>
                        </pic:blipFill>
                        <pic:spPr bwMode="auto">
                          <a:xfrm>
                            <a:off x="0" y="0"/>
                            <a:ext cx="733425" cy="685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4" name="Textfeld 14"/>
                        <wps:cNvSpPr txBox="1"/>
                        <wps:spPr>
                          <a:xfrm>
                            <a:off x="0" y="600075"/>
                            <a:ext cx="728980" cy="21526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9624B3" w:rsidRPr="00ED6BB0" w:rsidRDefault="009624B3" w:rsidP="009624B3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Maja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36" o:spid="_x0000_s1026" style="position:absolute;margin-left:73.45pt;margin-top:19.3pt;width:57.75pt;height:64.2pt;z-index:251649024" coordsize="7334,81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0" o:spid="_x0000_s1027" type="#_x0000_t75" style="position:absolute;width:7334;height:68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kGBYXEAAAA2wAAAA8AAABkcnMvZG93bnJldi54bWxEj0FrwkAQhe8F/8MygpdSNxUikroJIhRK&#10;PTVKz0N2mkSzs2l2q9Ff7xwK3mZ4b977Zl2MrlNnGkLr2cDrPAFFXHnbcm3gsH9/WYEKEdli55kM&#10;XClAkU+e1phZf+EvOpexVhLCIUMDTYx9pnWoGnIY5r4nFu3HDw6jrEOt7YAXCXedXiTJUjtsWRoa&#10;7GnbUHUq/5yB1XWZlrdbPKbf6TZJn8tf3G0+jZlNx80bqEhjfJj/rz+s4Au9/CID6Pw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kGBYXEAAAA2wAAAA8AAAAAAAAAAAAAAAAA&#10;nwIAAGRycy9kb3ducmV2LnhtbFBLBQYAAAAABAAEAPcAAACQAwAAAAA=&#10;">
                  <v:imagedata r:id="rId14" o:title="" croptop="53903f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14" o:spid="_x0000_s1028" type="#_x0000_t202" style="position:absolute;top:6000;width:7289;height:21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yjzL4A&#10;AADbAAAADwAAAGRycy9kb3ducmV2LnhtbERP24rCMBB9X/Afwgi+remKqHSNst59VfcDhmZsS5tJ&#10;aWJt/XojCL7N4VxnvmxNKRqqXW5Zwc8wAkGcWJ1zquD/svuegXAeWWNpmRR05GC56H3NMdb2zidq&#10;zj4VIYRdjAoy76tYSpdkZNANbUUcuKutDfoA61TqGu8h3JRyFEUTaTDn0JBhReuMkuJ8Mwqm23Qb&#10;ueJQdN31MdFds9q3m5VSg3779wvCU+s/4rf7qMP8Mbx+CQfIxR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HMo8y+AAAA2wAAAA8AAAAAAAAAAAAAAAAAmAIAAGRycy9kb3ducmV2&#10;LnhtbFBLBQYAAAAABAAEAPUAAACDAwAAAAA=&#10;" fillcolor="window" stroked="f" strokeweight=".5pt">
                  <v:textbox inset="0,0,0,0">
                    <w:txbxContent>
                      <w:p w:rsidR="009624B3" w:rsidRPr="00ED6BB0" w:rsidRDefault="009624B3" w:rsidP="009624B3">
                        <w:pPr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Maja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7DE726AA" wp14:editId="27C33B4D">
                <wp:simplePos x="0" y="0"/>
                <wp:positionH relativeFrom="column">
                  <wp:posOffset>2283460</wp:posOffset>
                </wp:positionH>
                <wp:positionV relativeFrom="paragraph">
                  <wp:posOffset>187960</wp:posOffset>
                </wp:positionV>
                <wp:extent cx="781050" cy="872490"/>
                <wp:effectExtent l="0" t="0" r="0" b="3810"/>
                <wp:wrapNone/>
                <wp:docPr id="34" name="Gruppieren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1050" cy="872490"/>
                          <a:chOff x="0" y="0"/>
                          <a:chExt cx="781050" cy="872490"/>
                        </a:xfrm>
                      </wpg:grpSpPr>
                      <wps:wsp>
                        <wps:cNvPr id="12" name="Textfeld 12"/>
                        <wps:cNvSpPr txBox="1"/>
                        <wps:spPr>
                          <a:xfrm>
                            <a:off x="0" y="657225"/>
                            <a:ext cx="728980" cy="21526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9624B3" w:rsidRPr="00ED6BB0" w:rsidRDefault="009624B3" w:rsidP="009624B3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Lena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Grafik 2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571" b="61653"/>
                          <a:stretch/>
                        </pic:blipFill>
                        <pic:spPr bwMode="auto">
                          <a:xfrm>
                            <a:off x="47625" y="0"/>
                            <a:ext cx="733425" cy="723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ieren 34" o:spid="_x0000_s1029" style="position:absolute;margin-left:179.8pt;margin-top:14.8pt;width:61.5pt;height:68.7pt;z-index:251685888" coordsize="7810,87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">
                <v:shape id="Textfeld 12" o:spid="_x0000_s1030" type="#_x0000_t202" style="position:absolute;top:6572;width:7289;height:21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meI8AA&#10;AADbAAAADwAAAGRycy9kb3ducmV2LnhtbERPyW7CMBC9V+IfrEHqrXHgAFXAIJa0cG3gA0bxkESJ&#10;x1HsZunX15UqcZunt852P5pG9NS5yrKCRRSDIM6trrhQcL99vL2DcB5ZY2OZFEzkYL+bvWwx0Xbg&#10;L+ozX4gQwi5BBaX3bSKly0sy6CLbEgfuYTuDPsCukLrDIYSbRi7jeCUNVhwaSmzpVFJeZ99GwTot&#10;0tjVl3qaHj8rPfXHz/F8VOp1Ph42IDyN/in+d191mL+Ev1/CAXL3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WmeI8AAAADbAAAADwAAAAAAAAAAAAAAAACYAgAAZHJzL2Rvd25y&#10;ZXYueG1sUEsFBgAAAAAEAAQA9QAAAIUDAAAAAA==&#10;" fillcolor="window" stroked="f" strokeweight=".5pt">
                  <v:textbox inset="0,0,0,0">
                    <w:txbxContent>
                      <w:p w:rsidR="009624B3" w:rsidRPr="00ED6BB0" w:rsidRDefault="009624B3" w:rsidP="009624B3">
                        <w:pPr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Lena</w:t>
                        </w:r>
                      </w:p>
                    </w:txbxContent>
                  </v:textbox>
                </v:shape>
                <v:shape id="Grafik 29" o:spid="_x0000_s1031" type="#_x0000_t75" style="position:absolute;left:476;width:7334;height:72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zokuDFAAAA2wAAAA8AAABkcnMvZG93bnJldi54bWxEj0FrwkAUhO8F/8PyBC/FbOqh1OhGtGop&#10;SBGj4PWRfSbR7NuQXWP677uFQo/DzHzDzBe9qUVHrassK3iJYhDEudUVFwpOx+34DYTzyBpry6Tg&#10;mxws0sHTHBNtH3ygLvOFCBB2CSoovW8SKV1ekkEX2YY4eBfbGvRBtoXULT4C3NRyEsev0mDFYaHE&#10;ht5Lym/Z3Sjovj4cZfKZz0faXzfr3WG/u6+UGg375QyEp97/h//an1rBZAq/X8IPkOk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c6JLgxQAAANsAAAAPAAAAAAAAAAAAAAAA&#10;AJ8CAABkcnMvZG93bnJldi54bWxQSwUGAAAAAAQABAD3AAAAkQMAAAAA&#10;">
                  <v:imagedata r:id="rId14" o:title="" croptop="12826f" cropbottom="40405f"/>
                  <v:path arrowok="t"/>
                </v:shape>
              </v:group>
            </w:pict>
          </mc:Fallback>
        </mc:AlternateContent>
      </w: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57ABB89E" wp14:editId="71D6781C">
                <wp:simplePos x="0" y="0"/>
                <wp:positionH relativeFrom="column">
                  <wp:posOffset>5070475</wp:posOffset>
                </wp:positionH>
                <wp:positionV relativeFrom="paragraph">
                  <wp:posOffset>177800</wp:posOffset>
                </wp:positionV>
                <wp:extent cx="733425" cy="882650"/>
                <wp:effectExtent l="0" t="0" r="9525" b="0"/>
                <wp:wrapNone/>
                <wp:docPr id="35" name="Gruppieren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3425" cy="882650"/>
                          <a:chOff x="0" y="0"/>
                          <a:chExt cx="733425" cy="882650"/>
                        </a:xfrm>
                      </wpg:grpSpPr>
                      <wps:wsp>
                        <wps:cNvPr id="15" name="Textfeld 15"/>
                        <wps:cNvSpPr txBox="1"/>
                        <wps:spPr>
                          <a:xfrm>
                            <a:off x="0" y="666750"/>
                            <a:ext cx="729615" cy="2159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9624B3" w:rsidRPr="00ED6BB0" w:rsidRDefault="009624B3" w:rsidP="009624B3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Stella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" name="Grafik 3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9403" b="42715"/>
                          <a:stretch/>
                        </pic:blipFill>
                        <pic:spPr bwMode="auto">
                          <a:xfrm>
                            <a:off x="0" y="0"/>
                            <a:ext cx="733425" cy="685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ieren 35" o:spid="_x0000_s1032" style="position:absolute;margin-left:399.25pt;margin-top:14pt;width:57.75pt;height:69.5pt;z-index:251692032" coordsize="7334,88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">
                <v:shape id="Textfeld 15" o:spid="_x0000_s1033" type="#_x0000_t202" style="position:absolute;top:6667;width:7296;height:21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AGV78A&#10;AADbAAAADwAAAGRycy9kb3ducmV2LnhtbERP24rCMBB9X/Afwgi+rekKXugaZb37qu4HDM3YljaT&#10;0sTa+vVGEHybw7nOfNmaUjRUu9yygp9hBII4sTrnVMH/Zfc9A+E8ssbSMinoyMFy0fuaY6ztnU/U&#10;nH0qQgi7GBVk3lexlC7JyKAb2oo4cFdbG/QB1qnUNd5DuCnlKIom0mDOoSHDitYZJcX5ZhRMt+k2&#10;csWh6LrrY6K7ZrVvNyulBv327xeEp9Z/xG/3UYf5Y3j9Eg6Qiy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gAZXvwAAANsAAAAPAAAAAAAAAAAAAAAAAJgCAABkcnMvZG93bnJl&#10;di54bWxQSwUGAAAAAAQABAD1AAAAhAMAAAAA&#10;" fillcolor="window" stroked="f" strokeweight=".5pt">
                  <v:textbox inset="0,0,0,0">
                    <w:txbxContent>
                      <w:p w:rsidR="009624B3" w:rsidRPr="00ED6BB0" w:rsidRDefault="009624B3" w:rsidP="009624B3">
                        <w:pPr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Stella</w:t>
                        </w:r>
                      </w:p>
                    </w:txbxContent>
                  </v:textbox>
                </v:shape>
                <v:shape id="Grafik 32" o:spid="_x0000_s1034" type="#_x0000_t75" style="position:absolute;width:7334;height:68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Gle3LFAAAA2wAAAA8AAABkcnMvZG93bnJldi54bWxEj0FrwkAUhO8F/8PyCr2UummEUqKrlEZR&#10;hApqwesz+0yiu29Ddhvjv3cLhR6HmfmGmcx6a0RHra8dK3gdJiCIC6drLhV87xcv7yB8QNZoHJOC&#10;G3mYTQcPE8y0u/KWul0oRYSwz1BBFUKTSemLiiz6oWuIo3dyrcUQZVtK3eI1wq2RaZK8SYs1x4UK&#10;G/qsqLjsfqyC85fJj+YQ8jk/p3m335zXy22u1NNj/zEGEagP/+G/9korGKXw+yX+ADm9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RpXtyxQAAANsAAAAPAAAAAAAAAAAAAAAA&#10;AJ8CAABkcnMvZG93bnJldi54bWxQSwUGAAAAAAQABAD3AAAAkQMAAAAA&#10;">
                  <v:imagedata r:id="rId14" o:title="" croptop="25823f" cropbottom="27994f"/>
                  <v:path arrowok="t"/>
                </v:shape>
              </v:group>
            </w:pict>
          </mc:Fallback>
        </mc:AlternateContent>
      </w: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2B516345" wp14:editId="6C5A1A31">
                <wp:simplePos x="0" y="0"/>
                <wp:positionH relativeFrom="column">
                  <wp:posOffset>-436880</wp:posOffset>
                </wp:positionH>
                <wp:positionV relativeFrom="paragraph">
                  <wp:posOffset>215900</wp:posOffset>
                </wp:positionV>
                <wp:extent cx="752475" cy="844550"/>
                <wp:effectExtent l="0" t="0" r="9525" b="0"/>
                <wp:wrapNone/>
                <wp:docPr id="33" name="Gruppieren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2475" cy="844550"/>
                          <a:chOff x="0" y="0"/>
                          <a:chExt cx="752475" cy="844550"/>
                        </a:xfrm>
                      </wpg:grpSpPr>
                      <wps:wsp>
                        <wps:cNvPr id="11" name="Textfeld 11"/>
                        <wps:cNvSpPr txBox="1"/>
                        <wps:spPr>
                          <a:xfrm>
                            <a:off x="0" y="628650"/>
                            <a:ext cx="729615" cy="2159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9624B3" w:rsidRPr="00ED6BB0" w:rsidRDefault="009624B3" w:rsidP="009624B3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r w:rsidRPr="00ED6BB0">
                                <w:rPr>
                                  <w:sz w:val="20"/>
                                </w:rPr>
                                <w:t>Finn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" name="Grafik 3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2163"/>
                          <a:stretch/>
                        </pic:blipFill>
                        <pic:spPr bwMode="auto">
                          <a:xfrm>
                            <a:off x="19050" y="0"/>
                            <a:ext cx="733425" cy="685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ieren 33" o:spid="_x0000_s1035" style="position:absolute;margin-left:-34.4pt;margin-top:17pt;width:59.25pt;height:66.5pt;z-index:251687936" coordsize="7524,84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">
                <v:shape id="Textfeld 11" o:spid="_x0000_s1036" type="#_x0000_t202" style="position:absolute;top:6286;width:7296;height:21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sAVMAA&#10;AADbAAAADwAAAGRycy9kb3ducmV2LnhtbERPzW6CQBC+N/EdNmPSW1noQRt0NWKtei36ABN2BAI7&#10;S9gtQp/ebdLE23z5fme9HU0rBupdbVlBEsUgiAuray4VXC9fbx8gnEfW2FomBRM52G5mL2tMtb3z&#10;Nw25L0UIYZeigsr7LpXSFRUZdJHtiAN3s71BH2BfSt3jPYSbVr7H8UIarDk0VNjRvqKiyX+MguWh&#10;PMSuOTXTdPtd6GnIjuNnptTrfNytQHga/VP87z7rMD+Bv1/CAXLz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bsAVMAAAADbAAAADwAAAAAAAAAAAAAAAACYAgAAZHJzL2Rvd25y&#10;ZXYueG1sUEsFBgAAAAAEAAQA9QAAAIUDAAAAAA==&#10;" fillcolor="window" stroked="f" strokeweight=".5pt">
                  <v:textbox inset="0,0,0,0">
                    <w:txbxContent>
                      <w:p w:rsidR="009624B3" w:rsidRPr="00ED6BB0" w:rsidRDefault="009624B3" w:rsidP="009624B3">
                        <w:pPr>
                          <w:jc w:val="center"/>
                          <w:rPr>
                            <w:sz w:val="20"/>
                          </w:rPr>
                        </w:pPr>
                        <w:r w:rsidRPr="00ED6BB0">
                          <w:rPr>
                            <w:sz w:val="20"/>
                          </w:rPr>
                          <w:t>Finn</w:t>
                        </w:r>
                      </w:p>
                    </w:txbxContent>
                  </v:textbox>
                </v:shape>
                <v:shape id="Grafik 30" o:spid="_x0000_s1037" type="#_x0000_t75" style="position:absolute;left:190;width:7334;height:68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1kfrLEAAAA2wAAAA8AAABkcnMvZG93bnJldi54bWxEj0FrwkAQhe8F/8MyQm91o4U2RFcRQVAU&#10;StMieBuyYxLMzobsauK/dw6FHuYwzJv33rdYDa5Rd+pC7dnAdJKAIi68rbk08PuzfUtBhYhssfFM&#10;Bh4UYLUcvSwws77nb7rnsVRiwiFDA1WMbaZ1KCpyGCa+JZbbxXcOo6xdqW2HvZi7Rs+S5EM7rFkS&#10;KmxpU1FxzW/OwPmLe2vpvDl+pvnldNiHQcaY1/GwnoOKNMR/8d/3zhp4l/bCIhygl0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1kfrLEAAAA2wAAAA8AAAAAAAAAAAAAAAAA&#10;nwIAAGRycy9kb3ducmV2LnhtbFBLBQYAAAAABAAEAPcAAACQAwAAAAA=&#10;">
                  <v:imagedata r:id="rId14" o:title="" cropbottom="53846f"/>
                  <v:path arrowok="t"/>
                </v:shape>
              </v:group>
            </w:pict>
          </mc:Fallback>
        </mc:AlternateContent>
      </w:r>
    </w:p>
    <w:p w:rsidR="009624B3" w:rsidRDefault="00AF179C" w:rsidP="00005AE2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34B61118" wp14:editId="47BA9511">
                <wp:simplePos x="0" y="0"/>
                <wp:positionH relativeFrom="column">
                  <wp:posOffset>3681730</wp:posOffset>
                </wp:positionH>
                <wp:positionV relativeFrom="paragraph">
                  <wp:posOffset>37465</wp:posOffset>
                </wp:positionV>
                <wp:extent cx="771525" cy="824865"/>
                <wp:effectExtent l="0" t="0" r="9525" b="0"/>
                <wp:wrapNone/>
                <wp:docPr id="37" name="Gruppieren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1525" cy="824865"/>
                          <a:chOff x="0" y="0"/>
                          <a:chExt cx="771525" cy="824865"/>
                        </a:xfrm>
                      </wpg:grpSpPr>
                      <wps:wsp>
                        <wps:cNvPr id="13" name="Textfeld 13"/>
                        <wps:cNvSpPr txBox="1"/>
                        <wps:spPr>
                          <a:xfrm>
                            <a:off x="0" y="609600"/>
                            <a:ext cx="728980" cy="21526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9624B3" w:rsidRPr="00ED6BB0" w:rsidRDefault="009624B3" w:rsidP="009624B3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Marek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Grafik 3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1192" b="20965"/>
                          <a:stretch/>
                        </pic:blipFill>
                        <pic:spPr bwMode="auto">
                          <a:xfrm>
                            <a:off x="38100" y="0"/>
                            <a:ext cx="733425" cy="685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ieren 37" o:spid="_x0000_s1038" style="position:absolute;margin-left:289.9pt;margin-top:2.95pt;width:60.75pt;height:64.95pt;z-index:251689984" coordsize="7715,82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">
                <v:shape id="Textfeld 13" o:spid="_x0000_s1039" type="#_x0000_t202" style="position:absolute;top:6096;width:7289;height:21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U7uL4A&#10;AADbAAAADwAAAGRycy9kb3ducmV2LnhtbERP24rCMBB9X/Afwgi+rekqqHSNst59VfcDhmZsS5tJ&#10;aWJt/XojCL7N4VxnvmxNKRqqXW5Zwc8wAkGcWJ1zquD/svuegXAeWWNpmRR05GC56H3NMdb2zidq&#10;zj4VIYRdjAoy76tYSpdkZNANbUUcuKutDfoA61TqGu8h3JRyFEUTaTDn0JBhReuMkuJ8Mwqm23Qb&#10;ueJQdN31MdFds9q3m5VSg3779wvCU+s/4rf7qMP8Mbx+CQfIxR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4lO7i+AAAA2wAAAA8AAAAAAAAAAAAAAAAAmAIAAGRycy9kb3ducmV2&#10;LnhtbFBLBQYAAAAABAAEAPUAAACDAwAAAAA=&#10;" fillcolor="window" stroked="f" strokeweight=".5pt">
                  <v:textbox inset="0,0,0,0">
                    <w:txbxContent>
                      <w:p w:rsidR="009624B3" w:rsidRPr="00ED6BB0" w:rsidRDefault="009624B3" w:rsidP="009624B3">
                        <w:pPr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Marek</w:t>
                        </w:r>
                      </w:p>
                    </w:txbxContent>
                  </v:textbox>
                </v:shape>
                <v:shape id="Grafik 31" o:spid="_x0000_s1040" type="#_x0000_t75" style="position:absolute;left:381;width:7334;height:68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mPzZPDAAAA2wAAAA8AAABkcnMvZG93bnJldi54bWxEj0FrwkAUhO8F/8PyhF6KbmIhlOgatCXQ&#10;k6jV+zP7TEKyb0N2jem/7xYEj8PMfMOsstG0YqDe1ZYVxPMIBHFhdc2lgtNPPvsA4TyyxtYyKfgl&#10;B9l68rLCVNs7H2g4+lIECLsUFVTed6mUrqjIoJvbjjh4V9sb9EH2pdQ93gPctHIRRYk0WHNYqLCj&#10;z4qK5ngzCvQu6S68278lBr/228G050OTK/U6HTdLEJ5G/ww/2t9awXsM/1/CD5Dr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Y/Nk8MAAADbAAAADwAAAAAAAAAAAAAAAACf&#10;AgAAZHJzL2Rvd25yZXYueG1sUEsFBgAAAAAEAAQA9wAAAI8DAAAAAA==&#10;">
                  <v:imagedata r:id="rId14" o:title="" croptop="40103f" cropbottom="13740f"/>
                  <v:path arrowok="t"/>
                </v:shape>
              </v:group>
            </w:pict>
          </mc:Fallback>
        </mc:AlternateContent>
      </w:r>
    </w:p>
    <w:p w:rsidR="009624B3" w:rsidRDefault="009624B3" w:rsidP="00005AE2"/>
    <w:p w:rsidR="009624B3" w:rsidRDefault="009624B3" w:rsidP="00005AE2"/>
    <w:p w:rsidR="009624B3" w:rsidRDefault="009624B3" w:rsidP="00005AE2"/>
    <w:p w:rsidR="0012448F" w:rsidRDefault="00CA1711" w:rsidP="00005AE2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5382C25" wp14:editId="57023E97">
                <wp:simplePos x="0" y="0"/>
                <wp:positionH relativeFrom="column">
                  <wp:posOffset>5415915</wp:posOffset>
                </wp:positionH>
                <wp:positionV relativeFrom="paragraph">
                  <wp:posOffset>146685</wp:posOffset>
                </wp:positionV>
                <wp:extent cx="66675" cy="561975"/>
                <wp:effectExtent l="0" t="0" r="28575" b="28575"/>
                <wp:wrapNone/>
                <wp:docPr id="48" name="Gerade Verbindung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75" cy="56197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48" o:spid="_x0000_s1026" style="position:absolute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6.45pt,11.55pt" to="431.7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" strokecolor="#a6a6a6" strokeweight="1.5pt">
                <v:stroke joinstyle="miter"/>
              </v:lin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40D864E" wp14:editId="25E63614">
                <wp:simplePos x="0" y="0"/>
                <wp:positionH relativeFrom="column">
                  <wp:posOffset>1491615</wp:posOffset>
                </wp:positionH>
                <wp:positionV relativeFrom="paragraph">
                  <wp:posOffset>146685</wp:posOffset>
                </wp:positionV>
                <wp:extent cx="2533650" cy="857250"/>
                <wp:effectExtent l="0" t="0" r="19050" b="19050"/>
                <wp:wrapNone/>
                <wp:docPr id="47" name="Gerade Verbindung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33650" cy="8572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47" o:spid="_x0000_s1026" style="position:absolute;flip:x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7.45pt,11.55pt" to="316.95pt,7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" strokecolor="#a6a6a6" strokeweight="1.5pt">
                <v:stroke joinstyle="miter"/>
              </v:lin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BB56BA5" wp14:editId="49EF4C44">
                <wp:simplePos x="0" y="0"/>
                <wp:positionH relativeFrom="column">
                  <wp:posOffset>2625090</wp:posOffset>
                </wp:positionH>
                <wp:positionV relativeFrom="paragraph">
                  <wp:posOffset>146685</wp:posOffset>
                </wp:positionV>
                <wp:extent cx="114300" cy="1162050"/>
                <wp:effectExtent l="0" t="0" r="19050" b="19050"/>
                <wp:wrapNone/>
                <wp:docPr id="46" name="Gerade Verbindung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00" cy="11620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46" o:spid="_x0000_s1026" style="position:absolute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6.7pt,11.55pt" to="215.7pt,10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" strokecolor="#a6a6a6" strokeweight="1.5pt">
                <v:stroke joinstyle="miter"/>
              </v:lin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C4DB6CC" wp14:editId="4C6AB81B">
                <wp:simplePos x="0" y="0"/>
                <wp:positionH relativeFrom="column">
                  <wp:posOffset>1301115</wp:posOffset>
                </wp:positionH>
                <wp:positionV relativeFrom="paragraph">
                  <wp:posOffset>146685</wp:posOffset>
                </wp:positionV>
                <wp:extent cx="2943225" cy="1066800"/>
                <wp:effectExtent l="0" t="0" r="28575" b="19050"/>
                <wp:wrapNone/>
                <wp:docPr id="45" name="Gerade Verbindung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43225" cy="10668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45" o:spid="_x0000_s1026" style="position:absolute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2.45pt,11.55pt" to="334.2pt,9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" strokecolor="#a6a6a6" strokeweight="1.5pt">
                <v:stroke joinstyle="miter"/>
              </v:lin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525B15C" wp14:editId="0211F031">
                <wp:simplePos x="0" y="0"/>
                <wp:positionH relativeFrom="column">
                  <wp:posOffset>-80010</wp:posOffset>
                </wp:positionH>
                <wp:positionV relativeFrom="paragraph">
                  <wp:posOffset>146685</wp:posOffset>
                </wp:positionV>
                <wp:extent cx="0" cy="765175"/>
                <wp:effectExtent l="0" t="0" r="19050" b="15875"/>
                <wp:wrapNone/>
                <wp:docPr id="44" name="Gerade Verbindung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6517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44" o:spid="_x0000_s1026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3pt,11.55pt" to="-6.3pt,7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" strokecolor="#a6a6a6" strokeweight="1.5pt">
                <v:stroke joinstyle="miter"/>
              </v:line>
            </w:pict>
          </mc:Fallback>
        </mc:AlternateContent>
      </w:r>
    </w:p>
    <w:p w:rsidR="0012448F" w:rsidRDefault="0012448F" w:rsidP="00005AE2"/>
    <w:p w:rsidR="0012448F" w:rsidRDefault="0012448F" w:rsidP="00005AE2"/>
    <w:p w:rsidR="0012448F" w:rsidRDefault="00AF179C" w:rsidP="00005AE2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2B28AA20" wp14:editId="52135841">
                <wp:simplePos x="0" y="0"/>
                <wp:positionH relativeFrom="column">
                  <wp:posOffset>2252980</wp:posOffset>
                </wp:positionH>
                <wp:positionV relativeFrom="paragraph">
                  <wp:posOffset>710565</wp:posOffset>
                </wp:positionV>
                <wp:extent cx="1238250" cy="1091565"/>
                <wp:effectExtent l="0" t="0" r="0" b="0"/>
                <wp:wrapNone/>
                <wp:docPr id="40" name="Gruppieren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0" cy="1091565"/>
                          <a:chOff x="0" y="0"/>
                          <a:chExt cx="1238250" cy="1091565"/>
                        </a:xfrm>
                      </wpg:grpSpPr>
                      <pic:pic xmlns:pic="http://schemas.openxmlformats.org/drawingml/2006/picture">
                        <pic:nvPicPr>
                          <pic:cNvPr id="20" name="Grafik 20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0" cy="8477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Textfeld 24"/>
                        <wps:cNvSpPr txBox="1"/>
                        <wps:spPr>
                          <a:xfrm>
                            <a:off x="295275" y="876300"/>
                            <a:ext cx="728980" cy="21526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EF7C2F" w:rsidRPr="00ED6BB0" w:rsidRDefault="00EF7C2F" w:rsidP="00EF7C2F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Berlin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40" o:spid="_x0000_s1041" style="position:absolute;margin-left:177.4pt;margin-top:55.95pt;width:97.5pt;height:85.95pt;z-index:251681792" coordsize="12382,109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">
                <v:shape id="Grafik 20" o:spid="_x0000_s1042" type="#_x0000_t75" style="position:absolute;width:12382;height:84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4eI8/AAAAA2wAAAA8AAABkcnMvZG93bnJldi54bWxET01rAjEQvRf8D2EEbzXrIlZWo2ihaG/W&#10;FsTbsBl3F5NJ3ETd/ntzEDw+3vd82VkjbtSGxrGC0TADQVw63XCl4O/3630KIkRkjcYxKfinAMtF&#10;722OhXZ3/qHbPlYihXAoUEEdoy+kDGVNFsPQeeLEnVxrMSbYVlK3eE/h1sg8yybSYsOpoUZPnzWV&#10;5/3VKvg23uTbgxlPPnbrzfQy8s0x90oN+t1qBiJSF1/ip3urFeRpffqSfoBcPA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jh4jz8AAAADbAAAADwAAAAAAAAAAAAAAAACfAgAA&#10;ZHJzL2Rvd25yZXYueG1sUEsFBgAAAAAEAAQA9wAAAIwDAAAAAA==&#10;">
                  <v:imagedata r:id="rId16" o:title=""/>
                  <v:path arrowok="t"/>
                </v:shape>
                <v:shape id="Textfeld 24" o:spid="_x0000_s1043" type="#_x0000_t202" style="position:absolute;left:2952;top:8763;width:7290;height:21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BpccIA&#10;AADbAAAADwAAAGRycy9kb3ducmV2LnhtbESP3YrCMBSE7wXfIZwF7zRdEZWuUda/1VurD3Bojm1p&#10;c1KaWFuffiMs7OUwM98wq01nKtFS4wrLCj4nEQji1OqCMwW363G8BOE8ssbKMinoycFmPRysMNb2&#10;yRdqE5+JAGEXo4Lc+zqW0qU5GXQTWxMH724bgz7IJpO6wWeAm0pOo2guDRYcFnKsaZdTWiYPo2Bx&#10;yA6RK09l399fc923259uv1Vq9NF9f4Hw1Pn/8F/7rBVMZ/D+En6AX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oGlxwgAAANsAAAAPAAAAAAAAAAAAAAAAAJgCAABkcnMvZG93&#10;bnJldi54bWxQSwUGAAAAAAQABAD1AAAAhwMAAAAA&#10;" fillcolor="window" stroked="f" strokeweight=".5pt">
                  <v:textbox inset="0,0,0,0">
                    <w:txbxContent>
                      <w:p w:rsidR="00EF7C2F" w:rsidRPr="00ED6BB0" w:rsidRDefault="00EF7C2F" w:rsidP="00EF7C2F">
                        <w:pPr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Berlin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6C4DADB8" wp14:editId="7B0E6D9E">
                <wp:simplePos x="0" y="0"/>
                <wp:positionH relativeFrom="column">
                  <wp:posOffset>760095</wp:posOffset>
                </wp:positionH>
                <wp:positionV relativeFrom="paragraph">
                  <wp:posOffset>405765</wp:posOffset>
                </wp:positionV>
                <wp:extent cx="1076325" cy="1396365"/>
                <wp:effectExtent l="0" t="0" r="9525" b="0"/>
                <wp:wrapNone/>
                <wp:docPr id="39" name="Gruppieren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76325" cy="1396365"/>
                          <a:chOff x="0" y="0"/>
                          <a:chExt cx="1076325" cy="1396365"/>
                        </a:xfrm>
                      </wpg:grpSpPr>
                      <pic:pic xmlns:pic="http://schemas.openxmlformats.org/drawingml/2006/picture">
                        <pic:nvPicPr>
                          <pic:cNvPr id="19" name="Grafik 19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11715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Textfeld 25"/>
                        <wps:cNvSpPr txBox="1"/>
                        <wps:spPr>
                          <a:xfrm>
                            <a:off x="228600" y="1181100"/>
                            <a:ext cx="728980" cy="21526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EF7C2F" w:rsidRPr="00ED6BB0" w:rsidRDefault="00EF7C2F" w:rsidP="00EF7C2F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Italien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39" o:spid="_x0000_s1044" style="position:absolute;margin-left:59.85pt;margin-top:31.95pt;width:84.75pt;height:109.95pt;z-index:251682816" coordsize="10763,139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">
                <v:shape id="Grafik 19" o:spid="_x0000_s1045" type="#_x0000_t75" style="position:absolute;width:10763;height:117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xdEunAAAAA2wAAAA8AAABkcnMvZG93bnJldi54bWxET01rAjEQvQv9D2EKvWm2FsVujSLSQq9a&#10;ZXscNtPdpclkSeJu/PeNIPQ2j/c5622yRgzkQ+dYwfOsAEFcO91xo+D09TFdgQgRWaNxTAquFGC7&#10;eZissdRu5AMNx9iIHMKhRAVtjH0pZahbshhmrifO3I/zFmOGvpHa45jDrZHzolhKix3nhhZ72rdU&#10;/x4vVkH6Xg7mfazGtOgN+sXh5XrWlVJPj2n3BiJSiv/iu/tT5/mvcPslHyA3f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/F0S6cAAAADbAAAADwAAAAAAAAAAAAAAAACfAgAA&#10;ZHJzL2Rvd25yZXYueG1sUEsFBgAAAAAEAAQA9wAAAIwDAAAAAA==&#10;">
                  <v:imagedata r:id="rId18" o:title=""/>
                  <v:path arrowok="t"/>
                </v:shape>
                <v:shape id="Textfeld 25" o:spid="_x0000_s1046" type="#_x0000_t202" style="position:absolute;left:2286;top:11811;width:7289;height:21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zM6sIA&#10;AADbAAAADwAAAGRycy9kb3ducmV2LnhtbESP3YrCMBSE7wXfIZwF7zRdwR+6Rln/Vm+tPsChObal&#10;zUlpYm19+o2wsJfDzHzDrDadqURLjSssK/icRCCIU6sLzhTcrsfxEoTzyBory6SgJweb9XCwwljb&#10;J1+oTXwmAoRdjApy7+tYSpfmZNBNbE0cvLttDPogm0zqBp8Bbio5jaK5NFhwWMixpl1OaZk8jILF&#10;ITtErjyVfX9/zXXfbn+6/Vap0Uf3/QXCU+f/w3/ts1YwncH7S/gBc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7MzqwgAAANsAAAAPAAAAAAAAAAAAAAAAAJgCAABkcnMvZG93&#10;bnJldi54bWxQSwUGAAAAAAQABAD1AAAAhwMAAAAA&#10;" fillcolor="window" stroked="f" strokeweight=".5pt">
                  <v:textbox inset="0,0,0,0">
                    <w:txbxContent>
                      <w:p w:rsidR="00EF7C2F" w:rsidRPr="00ED6BB0" w:rsidRDefault="00EF7C2F" w:rsidP="00EF7C2F">
                        <w:pPr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Italien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0DCA6A85" wp14:editId="29651F39">
                <wp:simplePos x="0" y="0"/>
                <wp:positionH relativeFrom="column">
                  <wp:posOffset>-385445</wp:posOffset>
                </wp:positionH>
                <wp:positionV relativeFrom="paragraph">
                  <wp:posOffset>205740</wp:posOffset>
                </wp:positionV>
                <wp:extent cx="728980" cy="1596390"/>
                <wp:effectExtent l="0" t="0" r="0" b="3810"/>
                <wp:wrapNone/>
                <wp:docPr id="38" name="Gruppieren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8980" cy="1596390"/>
                          <a:chOff x="0" y="0"/>
                          <a:chExt cx="728980" cy="1596390"/>
                        </a:xfrm>
                      </wpg:grpSpPr>
                      <pic:pic xmlns:pic="http://schemas.openxmlformats.org/drawingml/2006/picture">
                        <pic:nvPicPr>
                          <pic:cNvPr id="7" name="Grafik 7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13525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Textfeld 26"/>
                        <wps:cNvSpPr txBox="1"/>
                        <wps:spPr>
                          <a:xfrm>
                            <a:off x="0" y="1381125"/>
                            <a:ext cx="728980" cy="21526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EF7C2F" w:rsidRPr="00ED6BB0" w:rsidRDefault="00EF7C2F" w:rsidP="00EF7C2F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New York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38" o:spid="_x0000_s1047" style="position:absolute;margin-left:-30.35pt;margin-top:16.2pt;width:57.4pt;height:125.7pt;z-index:251683840" coordsize="7289,159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">
                <v:shape id="Grafik 7" o:spid="_x0000_s1048" type="#_x0000_t75" style="position:absolute;width:6477;height:135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d2tHzEAAAA2gAAAA8AAABkcnMvZG93bnJldi54bWxEj0FrAjEUhO+F/ofwCt5q1gVtWY0iLoIe&#10;SqldqMfH5rlZTV6WTdTtv28KhR6HmfmGWawGZ8WN+tB6VjAZZyCIa69bbhRUn9vnVxAhImu0nknB&#10;NwVYLR8fFlhof+cPuh1iIxKEQ4EKTIxdIWWoDTkMY98RJ+/ke4cxyb6Rusd7gjsr8yybSYctpwWD&#10;HW0M1ZfD1SnIyt35ff9mBluV09J+XfJjNcuVGj0N6zmISEP8D/+1d1rBC/xeSTdALn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d2tHzEAAAA2gAAAA8AAAAAAAAAAAAAAAAA&#10;nwIAAGRycy9kb3ducmV2LnhtbFBLBQYAAAAABAAEAPcAAACQAwAAAAA=&#10;">
                  <v:imagedata r:id="rId20" o:title=""/>
                  <v:path arrowok="t"/>
                </v:shape>
                <v:shape id="Textfeld 26" o:spid="_x0000_s1049" type="#_x0000_t202" style="position:absolute;top:13811;width:7289;height:21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5SncEA&#10;AADbAAAADwAAAGRycy9kb3ducmV2LnhtbESPzYrCQBCE7wu+w9CCt3Wih+wSHcX/9brqAzSZNgnJ&#10;9ITMGBOf3hEEj0VVfUXNl52pREuNKywrmIwjEMSp1QVnCi7n/fcvCOeRNVaWSUFPDpaLwdccE23v&#10;/E/tyWciQNglqCD3vk6kdGlOBt3Y1sTBu9rGoA+yyaRu8B7gppLTKIqlwYLDQo41bXJKy9PNKPjZ&#10;ZbvIlX9l318fse7b9aHbrpUaDbvVDISnzn/C7/ZRK5jG8PoSfoBc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A+Up3BAAAA2wAAAA8AAAAAAAAAAAAAAAAAmAIAAGRycy9kb3du&#10;cmV2LnhtbFBLBQYAAAAABAAEAPUAAACGAwAAAAA=&#10;" fillcolor="window" stroked="f" strokeweight=".5pt">
                  <v:textbox inset="0,0,0,0">
                    <w:txbxContent>
                      <w:p w:rsidR="00EF7C2F" w:rsidRPr="00ED6BB0" w:rsidRDefault="00EF7C2F" w:rsidP="00EF7C2F">
                        <w:pPr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New York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370608A3" wp14:editId="7D8615CD">
                <wp:simplePos x="0" y="0"/>
                <wp:positionH relativeFrom="column">
                  <wp:posOffset>5248275</wp:posOffset>
                </wp:positionH>
                <wp:positionV relativeFrom="paragraph">
                  <wp:posOffset>167640</wp:posOffset>
                </wp:positionV>
                <wp:extent cx="752475" cy="1634490"/>
                <wp:effectExtent l="0" t="0" r="9525" b="3810"/>
                <wp:wrapNone/>
                <wp:docPr id="42" name="Gruppieren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2475" cy="1634490"/>
                          <a:chOff x="0" y="0"/>
                          <a:chExt cx="752475" cy="1634490"/>
                        </a:xfrm>
                      </wpg:grpSpPr>
                      <pic:pic xmlns:pic="http://schemas.openxmlformats.org/drawingml/2006/picture">
                        <pic:nvPicPr>
                          <pic:cNvPr id="2" name="Grafik 2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2475" cy="14192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Textfeld 22"/>
                        <wps:cNvSpPr txBox="1"/>
                        <wps:spPr>
                          <a:xfrm>
                            <a:off x="0" y="1419225"/>
                            <a:ext cx="728980" cy="21526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A353BC" w:rsidRPr="00ED6BB0" w:rsidRDefault="00A353BC" w:rsidP="00A353BC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London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42" o:spid="_x0000_s1050" style="position:absolute;margin-left:413.25pt;margin-top:13.2pt;width:59.25pt;height:128.7pt;z-index:251679744" coordsize="7524,163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">
                <v:shape id="Grafik 2" o:spid="_x0000_s1051" type="#_x0000_t75" style="position:absolute;width:7524;height:141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ymsLXEAAAA2gAAAA8AAABkcnMvZG93bnJldi54bWxEj91qwkAUhO+FvsNyCt7pplJUoquIpdRi&#10;Ff8e4Jg9JqnZsyG7TeLbuwXBy2FmvmGm89YUoqbK5ZYVvPUjEMSJ1TmnCk7Hz94YhPPIGgvLpOBG&#10;Duazl84UY20b3lN98KkIEHYxKsi8L2MpXZKRQde3JXHwLrYy6IOsUqkrbALcFHIQRUNpMOewkGFJ&#10;y4yS6+HPKBi226/xT/n+uxnt5PfHjc+Lpl4r1X1tFxMQnlr/DD/aK61gAP9Xwg2Qsz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ymsLXEAAAA2gAAAA8AAAAAAAAAAAAAAAAA&#10;nwIAAGRycy9kb3ducmV2LnhtbFBLBQYAAAAABAAEAPcAAACQAwAAAAA=&#10;">
                  <v:imagedata r:id="rId22" o:title=""/>
                  <v:path arrowok="t"/>
                </v:shape>
                <v:shape id="Textfeld 22" o:spid="_x0000_s1052" type="#_x0000_t202" style="position:absolute;top:14192;width:7289;height:21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VUnsIA&#10;AADbAAAADwAAAGRycy9kb3ducmV2LnhtbESPzW7CMBCE70h9B2sr9QYOOQBKMQha/q6EPsAqXpIo&#10;8TqKTUj69BgJieNoZr7RLNe9qUVHrSstK5hOIhDEmdUl5wr+LvvxAoTzyBpry6RgIAfr1cdoiYm2&#10;dz5Tl/pcBAi7BBUU3jeJlC4ryKCb2IY4eFfbGvRBtrnULd4D3NQyjqKZNFhyWCiwoZ+Csiq9GQXz&#10;Xb6LXHWshuH6P9NDtz30v1ulvj77zTcIT71/h1/tk1YQx/D8En6AX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BVSewgAAANsAAAAPAAAAAAAAAAAAAAAAAJgCAABkcnMvZG93&#10;bnJldi54bWxQSwUGAAAAAAQABAD1AAAAhwMAAAAA&#10;" fillcolor="window" stroked="f" strokeweight=".5pt">
                  <v:textbox inset="0,0,0,0">
                    <w:txbxContent>
                      <w:p w:rsidR="00A353BC" w:rsidRPr="00ED6BB0" w:rsidRDefault="00A353BC" w:rsidP="00A353BC">
                        <w:pPr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London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5E82B11B" wp14:editId="56D15065">
                <wp:simplePos x="0" y="0"/>
                <wp:positionH relativeFrom="column">
                  <wp:posOffset>3907790</wp:posOffset>
                </wp:positionH>
                <wp:positionV relativeFrom="paragraph">
                  <wp:posOffset>205740</wp:posOffset>
                </wp:positionV>
                <wp:extent cx="923925" cy="1596390"/>
                <wp:effectExtent l="0" t="0" r="9525" b="3810"/>
                <wp:wrapNone/>
                <wp:docPr id="41" name="Gruppieren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3925" cy="1596390"/>
                          <a:chOff x="0" y="0"/>
                          <a:chExt cx="923925" cy="1596390"/>
                        </a:xfrm>
                      </wpg:grpSpPr>
                      <pic:pic xmlns:pic="http://schemas.openxmlformats.org/drawingml/2006/picture">
                        <pic:nvPicPr>
                          <pic:cNvPr id="21" name="Grafik 21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925" cy="1371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Textfeld 23"/>
                        <wps:cNvSpPr txBox="1"/>
                        <wps:spPr>
                          <a:xfrm>
                            <a:off x="114300" y="1381125"/>
                            <a:ext cx="728980" cy="21526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EF7C2F" w:rsidRPr="00ED6BB0" w:rsidRDefault="00EF7C2F" w:rsidP="00EF7C2F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Frankreich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41" o:spid="_x0000_s1053" style="position:absolute;margin-left:307.7pt;margin-top:16.2pt;width:72.75pt;height:125.7pt;z-index:251680768" coordsize="9239,159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">
                <v:shape id="Grafik 21" o:spid="_x0000_s1054" type="#_x0000_t75" style="position:absolute;width:9239;height:137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seydLFAAAA2wAAAA8AAABkcnMvZG93bnJldi54bWxEj0trAkEQhO+C/2FoIZcQZ1eDxI2jGEHj&#10;RcEXXjs7vQ/c6Vl2Rt38eycQ8FhU1VfUZNaaStyocaVlBXE/AkGcWl1yruB4WL59gHAeWWNlmRT8&#10;koPZtNuZYKLtnXd02/tcBAi7BBUU3teJlC4tyKDr25o4eJltDPogm1zqBu8Bbio5iKKRNFhyWCiw&#10;pkVB6WV/NQqqaLw9Zt/Z+J1+4tPq9Wu4OG/OSr302vknCE+tf4b/22utYBDD35fwA+T0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LHsnSxQAAANsAAAAPAAAAAAAAAAAAAAAA&#10;AJ8CAABkcnMvZG93bnJldi54bWxQSwUGAAAAAAQABAD3AAAAkQMAAAAA&#10;">
                  <v:imagedata r:id="rId24" o:title=""/>
                  <v:path arrowok="t"/>
                </v:shape>
                <v:shape id="Textfeld 23" o:spid="_x0000_s1055" type="#_x0000_t202" style="position:absolute;left:1143;top:13811;width:7289;height:21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nxBcIA&#10;AADbAAAADwAAAGRycy9kb3ducmV2LnhtbESP3YrCMBSE7wXfIZwF7zRdBZWuUda/1VurD3Bojm1p&#10;c1KaWFuffiMs7OUwM98wq01nKtFS4wrLCj4nEQji1OqCMwW363G8BOE8ssbKMinoycFmPRysMNb2&#10;yRdqE5+JAGEXo4Lc+zqW0qU5GXQTWxMH724bgz7IJpO6wWeAm0pOo2guDRYcFnKsaZdTWiYPo2Bx&#10;yA6RK09l399fc923259uv1Vq9NF9f4Hw1Pn/8F/7rBVMZ/D+En6AX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SfEFwgAAANsAAAAPAAAAAAAAAAAAAAAAAJgCAABkcnMvZG93&#10;bnJldi54bWxQSwUGAAAAAAQABAD1AAAAhwMAAAAA&#10;" fillcolor="window" stroked="f" strokeweight=".5pt">
                  <v:textbox inset="0,0,0,0">
                    <w:txbxContent>
                      <w:p w:rsidR="00EF7C2F" w:rsidRPr="00ED6BB0" w:rsidRDefault="00EF7C2F" w:rsidP="00EF7C2F">
                        <w:pPr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Frankreich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12448F" w:rsidRDefault="0012448F" w:rsidP="00005AE2"/>
    <w:p w:rsidR="0012448F" w:rsidRDefault="0012448F" w:rsidP="00005AE2"/>
    <w:p w:rsidR="0012448F" w:rsidRDefault="0012448F" w:rsidP="00005AE2"/>
    <w:p w:rsidR="009624B3" w:rsidRDefault="009624B3" w:rsidP="00005AE2"/>
    <w:p w:rsidR="0012448F" w:rsidRDefault="0012448F" w:rsidP="00005AE2"/>
    <w:p w:rsidR="0012448F" w:rsidRDefault="0012448F" w:rsidP="00005AE2"/>
    <w:p w:rsidR="0012448F" w:rsidRDefault="0012448F" w:rsidP="00005AE2"/>
    <w:p w:rsidR="0012448F" w:rsidRDefault="0012448F" w:rsidP="00005AE2"/>
    <w:p w:rsidR="0012448F" w:rsidRDefault="0012448F" w:rsidP="00005AE2"/>
    <w:p w:rsidR="0012448F" w:rsidRDefault="0012448F" w:rsidP="00005AE2"/>
    <w:p w:rsidR="0012448F" w:rsidRDefault="0012448F" w:rsidP="00005AE2"/>
    <w:p w:rsidR="0012448F" w:rsidRPr="00D3427F" w:rsidRDefault="0012448F" w:rsidP="0012448F">
      <w:pPr>
        <w:pStyle w:val="ekvnummerierung"/>
        <w:framePr w:wrap="around"/>
      </w:pPr>
      <w:r>
        <w:t>2</w:t>
      </w:r>
    </w:p>
    <w:p w:rsidR="0012448F" w:rsidRPr="00287B24" w:rsidRDefault="0012448F" w:rsidP="0012448F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5115" cy="28829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schwe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448F" w:rsidRDefault="0012448F" w:rsidP="00005AE2">
      <w:r>
        <w:t xml:space="preserve">Maja, </w:t>
      </w:r>
      <w:r w:rsidR="00A50F7A">
        <w:t>Stella</w:t>
      </w:r>
      <w:r>
        <w:t xml:space="preserve"> und Lena </w:t>
      </w:r>
      <w:r w:rsidR="00A50F7A">
        <w:t>gehen am Ende der Ferien ins Freibad. Jedes Mädchen hat einen andersfarbigen Badeanzug an.</w:t>
      </w:r>
    </w:p>
    <w:p w:rsidR="00A50F7A" w:rsidRDefault="00A50F7A" w:rsidP="00005AE2">
      <w:r>
        <w:t>Überlege dir zu dieser Geschichte ein Rätsel wie oben.</w:t>
      </w:r>
    </w:p>
    <w:p w:rsidR="0012448F" w:rsidRDefault="00A50F7A" w:rsidP="00005AE2">
      <w:r>
        <w:t>Tipp: Überlege dir zuerst die Lösung.</w:t>
      </w:r>
      <w:r w:rsidR="0012448F">
        <w:t xml:space="preserve"> </w:t>
      </w:r>
    </w:p>
    <w:sectPr w:rsidR="0012448F" w:rsidSect="008D5A1A">
      <w:footerReference w:type="default" r:id="rId25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7AB3" w:rsidRDefault="009D7AB3" w:rsidP="003C599D">
      <w:pPr>
        <w:spacing w:line="240" w:lineRule="auto"/>
      </w:pPr>
      <w:r>
        <w:separator/>
      </w:r>
    </w:p>
  </w:endnote>
  <w:endnote w:type="continuationSeparator" w:id="0">
    <w:p w:rsidR="009D7AB3" w:rsidRDefault="009D7AB3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70A70">
          <w:pPr>
            <w:pStyle w:val="ekvpagina"/>
          </w:pPr>
          <w:r w:rsidRPr="00913892">
            <w:t>© Ernst Klett Verlag GmbH, Stuttgart 201</w:t>
          </w:r>
          <w:r w:rsidR="009624B3"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005AE2" w:rsidRDefault="00193A18" w:rsidP="00005AE2">
          <w:pPr>
            <w:pStyle w:val="ekvquelle"/>
          </w:pPr>
          <w:r w:rsidRPr="00005AE2">
            <w:t xml:space="preserve">Textquellen: </w:t>
          </w:r>
          <w:r w:rsidR="00BE2A64">
            <w:t>Ernst Klett Verlag Stuttgart</w:t>
          </w:r>
        </w:p>
        <w:p w:rsidR="00193A18" w:rsidRPr="00025140" w:rsidRDefault="00193A18" w:rsidP="009624B3">
          <w:pPr>
            <w:pStyle w:val="ekvquelle"/>
          </w:pPr>
          <w:r w:rsidRPr="00005AE2">
            <w:t xml:space="preserve">Illustratoren: </w:t>
          </w:r>
          <w:r w:rsidR="009624B3">
            <w:t>Angelika Citak</w:t>
          </w:r>
          <w:r w:rsidR="009624B3" w:rsidRPr="00005AE2">
            <w:t xml:space="preserve">, </w:t>
          </w:r>
          <w:r w:rsidR="009624B3">
            <w:t>Wipperfürth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7AB3" w:rsidRDefault="009D7AB3" w:rsidP="003C599D">
      <w:pPr>
        <w:spacing w:line="240" w:lineRule="auto"/>
      </w:pPr>
      <w:r>
        <w:separator/>
      </w:r>
    </w:p>
  </w:footnote>
  <w:footnote w:type="continuationSeparator" w:id="0">
    <w:p w:rsidR="009D7AB3" w:rsidRDefault="009D7AB3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4CC"/>
    <w:rsid w:val="000040E2"/>
    <w:rsid w:val="00005AE2"/>
    <w:rsid w:val="000101D7"/>
    <w:rsid w:val="00017D13"/>
    <w:rsid w:val="00020440"/>
    <w:rsid w:val="000206B8"/>
    <w:rsid w:val="00025140"/>
    <w:rsid w:val="00035074"/>
    <w:rsid w:val="00037566"/>
    <w:rsid w:val="00043523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9719D"/>
    <w:rsid w:val="000B098D"/>
    <w:rsid w:val="000B3D67"/>
    <w:rsid w:val="000B7BD3"/>
    <w:rsid w:val="000C11E0"/>
    <w:rsid w:val="000D40DE"/>
    <w:rsid w:val="000D4791"/>
    <w:rsid w:val="000E343E"/>
    <w:rsid w:val="000F21E8"/>
    <w:rsid w:val="000F7910"/>
    <w:rsid w:val="00103057"/>
    <w:rsid w:val="00107D77"/>
    <w:rsid w:val="00124062"/>
    <w:rsid w:val="0012448F"/>
    <w:rsid w:val="00127C41"/>
    <w:rsid w:val="0013113E"/>
    <w:rsid w:val="00131417"/>
    <w:rsid w:val="001524C9"/>
    <w:rsid w:val="00153B1C"/>
    <w:rsid w:val="00153C26"/>
    <w:rsid w:val="00163B80"/>
    <w:rsid w:val="001641FA"/>
    <w:rsid w:val="0016475A"/>
    <w:rsid w:val="00165ECC"/>
    <w:rsid w:val="001750C3"/>
    <w:rsid w:val="00182050"/>
    <w:rsid w:val="00182B7D"/>
    <w:rsid w:val="001845AC"/>
    <w:rsid w:val="00185997"/>
    <w:rsid w:val="00186866"/>
    <w:rsid w:val="00190B65"/>
    <w:rsid w:val="00193A18"/>
    <w:rsid w:val="00193BBE"/>
    <w:rsid w:val="0019584B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301FF"/>
    <w:rsid w:val="00232213"/>
    <w:rsid w:val="00233294"/>
    <w:rsid w:val="00246F77"/>
    <w:rsid w:val="002527A5"/>
    <w:rsid w:val="00255466"/>
    <w:rsid w:val="00255FE3"/>
    <w:rsid w:val="00261D9E"/>
    <w:rsid w:val="0026581E"/>
    <w:rsid w:val="00271367"/>
    <w:rsid w:val="0028107C"/>
    <w:rsid w:val="00287B24"/>
    <w:rsid w:val="00287DC0"/>
    <w:rsid w:val="002944CC"/>
    <w:rsid w:val="002A25AE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67A2"/>
    <w:rsid w:val="003373EF"/>
    <w:rsid w:val="0034417F"/>
    <w:rsid w:val="00362B02"/>
    <w:rsid w:val="0036404C"/>
    <w:rsid w:val="00370A70"/>
    <w:rsid w:val="00376A0A"/>
    <w:rsid w:val="0038356B"/>
    <w:rsid w:val="00384305"/>
    <w:rsid w:val="0039268F"/>
    <w:rsid w:val="00392F9B"/>
    <w:rsid w:val="003945FF"/>
    <w:rsid w:val="0039465E"/>
    <w:rsid w:val="003973E4"/>
    <w:rsid w:val="003A1A19"/>
    <w:rsid w:val="003A5B0C"/>
    <w:rsid w:val="003B59CC"/>
    <w:rsid w:val="003C39DC"/>
    <w:rsid w:val="003C599D"/>
    <w:rsid w:val="003D70F5"/>
    <w:rsid w:val="003E21AC"/>
    <w:rsid w:val="003E6330"/>
    <w:rsid w:val="003F362F"/>
    <w:rsid w:val="003F640D"/>
    <w:rsid w:val="00405D0B"/>
    <w:rsid w:val="00411B18"/>
    <w:rsid w:val="00414457"/>
    <w:rsid w:val="00415632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21B3"/>
    <w:rsid w:val="0047471A"/>
    <w:rsid w:val="004763D2"/>
    <w:rsid w:val="00483A7A"/>
    <w:rsid w:val="00483D65"/>
    <w:rsid w:val="00486B3D"/>
    <w:rsid w:val="00490692"/>
    <w:rsid w:val="004925F2"/>
    <w:rsid w:val="004A66C3"/>
    <w:rsid w:val="004A66CF"/>
    <w:rsid w:val="004A6AD5"/>
    <w:rsid w:val="004B3307"/>
    <w:rsid w:val="004B4520"/>
    <w:rsid w:val="004E7359"/>
    <w:rsid w:val="00501528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4F88"/>
    <w:rsid w:val="00597506"/>
    <w:rsid w:val="00597E2F"/>
    <w:rsid w:val="005A5E71"/>
    <w:rsid w:val="005A6D94"/>
    <w:rsid w:val="005B3E17"/>
    <w:rsid w:val="005B588B"/>
    <w:rsid w:val="005C047C"/>
    <w:rsid w:val="005C07A5"/>
    <w:rsid w:val="005C0FBD"/>
    <w:rsid w:val="005D367A"/>
    <w:rsid w:val="005D3E99"/>
    <w:rsid w:val="005E15AC"/>
    <w:rsid w:val="005E4252"/>
    <w:rsid w:val="005F2AB3"/>
    <w:rsid w:val="005F3914"/>
    <w:rsid w:val="005F439D"/>
    <w:rsid w:val="0060019A"/>
    <w:rsid w:val="00603AD5"/>
    <w:rsid w:val="006201CB"/>
    <w:rsid w:val="00622F6B"/>
    <w:rsid w:val="00623E59"/>
    <w:rsid w:val="00627765"/>
    <w:rsid w:val="0064692C"/>
    <w:rsid w:val="00653F68"/>
    <w:rsid w:val="0066479D"/>
    <w:rsid w:val="006802C4"/>
    <w:rsid w:val="006816BC"/>
    <w:rsid w:val="0068429A"/>
    <w:rsid w:val="00685FDD"/>
    <w:rsid w:val="00687BAD"/>
    <w:rsid w:val="006929FF"/>
    <w:rsid w:val="00693676"/>
    <w:rsid w:val="00695168"/>
    <w:rsid w:val="006A3BA7"/>
    <w:rsid w:val="006A549D"/>
    <w:rsid w:val="006B01F9"/>
    <w:rsid w:val="006B292C"/>
    <w:rsid w:val="006B2D23"/>
    <w:rsid w:val="006B6247"/>
    <w:rsid w:val="006B7F87"/>
    <w:rsid w:val="006C4E52"/>
    <w:rsid w:val="006C563C"/>
    <w:rsid w:val="006C6A77"/>
    <w:rsid w:val="006D49F0"/>
    <w:rsid w:val="006E235E"/>
    <w:rsid w:val="006F0D3C"/>
    <w:rsid w:val="006F2EDC"/>
    <w:rsid w:val="00701548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45BC6"/>
    <w:rsid w:val="007507F9"/>
    <w:rsid w:val="00751B0E"/>
    <w:rsid w:val="00752795"/>
    <w:rsid w:val="00760C41"/>
    <w:rsid w:val="007642DE"/>
    <w:rsid w:val="00766405"/>
    <w:rsid w:val="0076691A"/>
    <w:rsid w:val="007715D8"/>
    <w:rsid w:val="00772DA9"/>
    <w:rsid w:val="00782506"/>
    <w:rsid w:val="00787700"/>
    <w:rsid w:val="00794C12"/>
    <w:rsid w:val="007A2F5A"/>
    <w:rsid w:val="007A5AA1"/>
    <w:rsid w:val="007B656B"/>
    <w:rsid w:val="007B7D0B"/>
    <w:rsid w:val="007D186F"/>
    <w:rsid w:val="007E4DDC"/>
    <w:rsid w:val="007E5E71"/>
    <w:rsid w:val="007E68A0"/>
    <w:rsid w:val="00802E02"/>
    <w:rsid w:val="00805C65"/>
    <w:rsid w:val="00812D4E"/>
    <w:rsid w:val="00816953"/>
    <w:rsid w:val="0082136B"/>
    <w:rsid w:val="00826DDD"/>
    <w:rsid w:val="008273B7"/>
    <w:rsid w:val="008277EF"/>
    <w:rsid w:val="008306D5"/>
    <w:rsid w:val="00833C80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2C21"/>
    <w:rsid w:val="00866C85"/>
    <w:rsid w:val="00874376"/>
    <w:rsid w:val="008754CE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B446A"/>
    <w:rsid w:val="008B5E47"/>
    <w:rsid w:val="008C0880"/>
    <w:rsid w:val="008C27FD"/>
    <w:rsid w:val="008C672C"/>
    <w:rsid w:val="008D3CE0"/>
    <w:rsid w:val="008D46C7"/>
    <w:rsid w:val="008D5A1A"/>
    <w:rsid w:val="008D7FDC"/>
    <w:rsid w:val="008E2E2B"/>
    <w:rsid w:val="008E4B7A"/>
    <w:rsid w:val="008E6248"/>
    <w:rsid w:val="008F6EDE"/>
    <w:rsid w:val="00902002"/>
    <w:rsid w:val="00902CEB"/>
    <w:rsid w:val="00905BCF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4B3"/>
    <w:rsid w:val="00962A4D"/>
    <w:rsid w:val="00964A22"/>
    <w:rsid w:val="00966172"/>
    <w:rsid w:val="00967C71"/>
    <w:rsid w:val="009770A2"/>
    <w:rsid w:val="00977556"/>
    <w:rsid w:val="009800AB"/>
    <w:rsid w:val="00981DFC"/>
    <w:rsid w:val="009856A1"/>
    <w:rsid w:val="009915B2"/>
    <w:rsid w:val="00992275"/>
    <w:rsid w:val="00992B92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D7AB3"/>
    <w:rsid w:val="009E17E1"/>
    <w:rsid w:val="009E45C5"/>
    <w:rsid w:val="009E47B1"/>
    <w:rsid w:val="009F003E"/>
    <w:rsid w:val="009F0109"/>
    <w:rsid w:val="009F1185"/>
    <w:rsid w:val="009F3289"/>
    <w:rsid w:val="00A01AD0"/>
    <w:rsid w:val="00A024FF"/>
    <w:rsid w:val="00A05E18"/>
    <w:rsid w:val="00A06EFE"/>
    <w:rsid w:val="00A170E5"/>
    <w:rsid w:val="00A2146F"/>
    <w:rsid w:val="00A23E76"/>
    <w:rsid w:val="00A26B32"/>
    <w:rsid w:val="00A27593"/>
    <w:rsid w:val="00A353BC"/>
    <w:rsid w:val="00A35787"/>
    <w:rsid w:val="00A370D6"/>
    <w:rsid w:val="00A41DA3"/>
    <w:rsid w:val="00A43B4C"/>
    <w:rsid w:val="00A478DC"/>
    <w:rsid w:val="00A50F7A"/>
    <w:rsid w:val="00A701AF"/>
    <w:rsid w:val="00A75504"/>
    <w:rsid w:val="00A8687B"/>
    <w:rsid w:val="00A9156A"/>
    <w:rsid w:val="00A92B79"/>
    <w:rsid w:val="00A9695B"/>
    <w:rsid w:val="00AA2D66"/>
    <w:rsid w:val="00AA3E8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65F6"/>
    <w:rsid w:val="00AE6684"/>
    <w:rsid w:val="00AF053E"/>
    <w:rsid w:val="00AF179C"/>
    <w:rsid w:val="00B022FE"/>
    <w:rsid w:val="00B039E8"/>
    <w:rsid w:val="00B07F17"/>
    <w:rsid w:val="00B112CF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54814"/>
    <w:rsid w:val="00B6045F"/>
    <w:rsid w:val="00B65ABF"/>
    <w:rsid w:val="00B661D9"/>
    <w:rsid w:val="00B7242A"/>
    <w:rsid w:val="00B73B76"/>
    <w:rsid w:val="00B82B4E"/>
    <w:rsid w:val="00B8420E"/>
    <w:rsid w:val="00B84691"/>
    <w:rsid w:val="00B86605"/>
    <w:rsid w:val="00B90CE1"/>
    <w:rsid w:val="00BA1A23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2A64"/>
    <w:rsid w:val="00BE4821"/>
    <w:rsid w:val="00BF17F2"/>
    <w:rsid w:val="00C00404"/>
    <w:rsid w:val="00C172AE"/>
    <w:rsid w:val="00C226FA"/>
    <w:rsid w:val="00C24816"/>
    <w:rsid w:val="00C343F5"/>
    <w:rsid w:val="00C40555"/>
    <w:rsid w:val="00C40D51"/>
    <w:rsid w:val="00C429A6"/>
    <w:rsid w:val="00C504F8"/>
    <w:rsid w:val="00C52A99"/>
    <w:rsid w:val="00C61C94"/>
    <w:rsid w:val="00C639F3"/>
    <w:rsid w:val="00C727B3"/>
    <w:rsid w:val="00C72BA2"/>
    <w:rsid w:val="00C842ED"/>
    <w:rsid w:val="00C84E4C"/>
    <w:rsid w:val="00C87044"/>
    <w:rsid w:val="00C94D17"/>
    <w:rsid w:val="00CA1711"/>
    <w:rsid w:val="00CA5A56"/>
    <w:rsid w:val="00CB27C6"/>
    <w:rsid w:val="00CB463B"/>
    <w:rsid w:val="00CB5B82"/>
    <w:rsid w:val="00CB782D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267BD"/>
    <w:rsid w:val="00D3427F"/>
    <w:rsid w:val="00D36857"/>
    <w:rsid w:val="00D559DE"/>
    <w:rsid w:val="00D56FEB"/>
    <w:rsid w:val="00D61A7E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D47BB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95ED3"/>
    <w:rsid w:val="00EA7542"/>
    <w:rsid w:val="00EB7DDA"/>
    <w:rsid w:val="00EC1621"/>
    <w:rsid w:val="00EC662E"/>
    <w:rsid w:val="00EC6804"/>
    <w:rsid w:val="00ED1F6B"/>
    <w:rsid w:val="00EE049D"/>
    <w:rsid w:val="00EE25BE"/>
    <w:rsid w:val="00EE2721"/>
    <w:rsid w:val="00EE2A0B"/>
    <w:rsid w:val="00EF6029"/>
    <w:rsid w:val="00EF7C2F"/>
    <w:rsid w:val="00F022FD"/>
    <w:rsid w:val="00F16DA0"/>
    <w:rsid w:val="00F23554"/>
    <w:rsid w:val="00F241DA"/>
    <w:rsid w:val="00F24740"/>
    <w:rsid w:val="00F250B7"/>
    <w:rsid w:val="00F258A3"/>
    <w:rsid w:val="00F30571"/>
    <w:rsid w:val="00F335CB"/>
    <w:rsid w:val="00F35DB1"/>
    <w:rsid w:val="00F36D0F"/>
    <w:rsid w:val="00F4144F"/>
    <w:rsid w:val="00F42294"/>
    <w:rsid w:val="00F42F7B"/>
    <w:rsid w:val="00F459EB"/>
    <w:rsid w:val="00F52C9C"/>
    <w:rsid w:val="00F6336A"/>
    <w:rsid w:val="00F72065"/>
    <w:rsid w:val="00F81CDB"/>
    <w:rsid w:val="00F84284"/>
    <w:rsid w:val="00F849BE"/>
    <w:rsid w:val="00F94A4B"/>
    <w:rsid w:val="00F94FAE"/>
    <w:rsid w:val="00F97AD4"/>
    <w:rsid w:val="00FB0917"/>
    <w:rsid w:val="00FB3BCE"/>
    <w:rsid w:val="00FB59FB"/>
    <w:rsid w:val="00FB72A0"/>
    <w:rsid w:val="00FC35C5"/>
    <w:rsid w:val="00FC7DBF"/>
    <w:rsid w:val="00FE4FE6"/>
    <w:rsid w:val="00FF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rken\AppData\Roaming\Microsoft\Templates\WD_KV_KL2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4</cp:revision>
  <cp:lastPrinted>2018-05-18T11:12:00Z</cp:lastPrinted>
  <dcterms:created xsi:type="dcterms:W3CDTF">2018-05-18T11:28:00Z</dcterms:created>
  <dcterms:modified xsi:type="dcterms:W3CDTF">2018-05-23T11:02:00Z</dcterms:modified>
</cp:coreProperties>
</file>