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1F5FE9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1F5FE9" w:rsidP="0057444B">
            <w:pPr>
              <w:pStyle w:val="ekvkvnummer"/>
            </w:pPr>
            <w:r>
              <w:t xml:space="preserve">Klasse 1, </w:t>
            </w:r>
            <w:bookmarkStart w:id="0" w:name="_GoBack"/>
            <w:bookmarkEnd w:id="0"/>
            <w:r w:rsidR="007E7B27">
              <w:t>KV 2</w:t>
            </w:r>
          </w:p>
        </w:tc>
      </w:tr>
      <w:tr w:rsidR="00BF17F2" w:rsidRPr="00BF17F2" w:rsidTr="001F5FE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1F5FE9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1" w:name="bmStart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D85783" w:rsidRPr="00287B24" w:rsidRDefault="00D85783" w:rsidP="00D857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7E7B27" w:rsidP="00D60378">
      <w:r>
        <w:t>Es sollen echte Laternen werden. Ergänze die fehlende</w:t>
      </w:r>
      <w:r w:rsidR="00CF5074">
        <w:t>n</w:t>
      </w:r>
      <w:r>
        <w:t xml:space="preserve"> Zahl</w:t>
      </w:r>
      <w:r w:rsidR="00CF5074">
        <w:t>en</w:t>
      </w:r>
      <w:r>
        <w:t xml:space="preserve">. </w:t>
      </w:r>
    </w:p>
    <w:p w:rsidR="0075406B" w:rsidRDefault="0075406B" w:rsidP="00D60378"/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15281964" wp14:editId="3E62CA80">
                <wp:simplePos x="0" y="0"/>
                <wp:positionH relativeFrom="column">
                  <wp:posOffset>-46355</wp:posOffset>
                </wp:positionH>
                <wp:positionV relativeFrom="paragraph">
                  <wp:posOffset>221615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-3.65pt;margin-top:17.45pt;width:116.8pt;height:133.65pt;z-index:2516336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CGPrlv4AAAAAkBAAAPAAAAAAAA&#10;AAAAAAAAAGQJAABkcnMvZG93bnJldi54bWxQSwECLQAKAAAAAAAAACEA+O1flQ5BAAAOQQAAFAAA&#10;AAAAAAAAAAAAAABxCgAAZHJzL21lZGlhL2ltYWdlMS5wbmdQSwUGAAAAAAYABgB8AQAAs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2818029" wp14:editId="3D1E669B">
                <wp:simplePos x="0" y="0"/>
                <wp:positionH relativeFrom="column">
                  <wp:posOffset>4345305</wp:posOffset>
                </wp:positionH>
                <wp:positionV relativeFrom="paragraph">
                  <wp:posOffset>8255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.65pt;width:116.8pt;height:133.65pt;z-index:25164492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7E7B27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62E961C3" wp14:editId="2E586A0E">
                <wp:simplePos x="0" y="0"/>
                <wp:positionH relativeFrom="column">
                  <wp:posOffset>2192020</wp:posOffset>
                </wp:positionH>
                <wp:positionV relativeFrom="paragraph">
                  <wp:posOffset>11430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7E7B27">
                              <w:r>
                                <w:t xml:space="preserve">  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172.6pt;margin-top:.9pt;width:116.8pt;height:133.65pt;z-index:2516387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AFU8M4JBgAAuR8AAA4AAAAAAAAAAAAAAAAAOgIAAGRycy9lMm9E&#10;b2MueG1sUEsBAi0AFAAGAAgAAAAhAKomDr68AAAAIQEAABkAAAAAAAAAAAAAAAAAbwgAAGRycy9f&#10;cmVscy9lMm9Eb2MueG1sLnJlbHNQSwECLQAUAAYACAAAACEA7kOdmOAAAAAJAQAADwAAAAAAAAAA&#10;AAAAAABi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7E7B27">
                        <w:r>
                          <w:t xml:space="preserve">  5</w:t>
                        </w:r>
                      </w:p>
                    </w:txbxContent>
                  </v:textbox>
                </v:rect>
                <v:rect id="Rechteck 74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76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406B">
        <w:tab/>
      </w:r>
      <w:r w:rsidR="0075406B">
        <w:tab/>
      </w:r>
      <w:r w:rsidR="0075406B">
        <w:tab/>
      </w:r>
      <w:r w:rsidR="0075406B"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998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99333C" wp14:editId="204F69BA">
                <wp:simplePos x="0" y="0"/>
                <wp:positionH relativeFrom="column">
                  <wp:posOffset>2247265</wp:posOffset>
                </wp:positionH>
                <wp:positionV relativeFrom="paragraph">
                  <wp:posOffset>135255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10.65pt;width:116.8pt;height:133.65pt;z-index:25166233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7/jK1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E7B27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50.9pt;margin-top:8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4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5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116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7BE06E" wp14:editId="065D9E93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-3.75pt;margin-top:10.25pt;width:116.8pt;height:133.65pt;z-index:2516551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8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9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7E7B27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38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D85783" w:rsidRDefault="00D85783" w:rsidP="00D85783">
      <w:pPr>
        <w:pStyle w:val="ekvnummerierung"/>
        <w:framePr w:wrap="around"/>
      </w:pPr>
      <w:r>
        <w:t>2</w:t>
      </w:r>
    </w:p>
    <w:p w:rsidR="00D85783" w:rsidRPr="00287B24" w:rsidRDefault="00D85783" w:rsidP="00D8578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Pr="007E7B27" w:rsidRDefault="007E7B27" w:rsidP="007E7B27">
      <w:r>
        <w:t xml:space="preserve"> Erfinde selbst echte Laternen.</w:t>
      </w:r>
    </w:p>
    <w:sectPr w:rsidR="0075406B" w:rsidRPr="007E7B27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F09" w:rsidRDefault="00CA4F09" w:rsidP="003C599D">
      <w:pPr>
        <w:spacing w:line="240" w:lineRule="auto"/>
      </w:pPr>
      <w:r>
        <w:separator/>
      </w:r>
    </w:p>
  </w:endnote>
  <w:endnote w:type="continuationSeparator" w:id="0">
    <w:p w:rsidR="00CA4F09" w:rsidRDefault="00CA4F0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F09" w:rsidRDefault="00CA4F09" w:rsidP="003C599D">
      <w:pPr>
        <w:spacing w:line="240" w:lineRule="auto"/>
      </w:pPr>
      <w:r>
        <w:separator/>
      </w:r>
    </w:p>
  </w:footnote>
  <w:footnote w:type="continuationSeparator" w:id="0">
    <w:p w:rsidR="00CA4F09" w:rsidRDefault="00CA4F0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5FE9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3256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44B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A4F09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5074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5783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2016-12-08T14:25:00Z</cp:lastPrinted>
  <dcterms:created xsi:type="dcterms:W3CDTF">2018-10-19T08:00:00Z</dcterms:created>
  <dcterms:modified xsi:type="dcterms:W3CDTF">2018-10-26T10:22:00Z</dcterms:modified>
</cp:coreProperties>
</file>