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3811BE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3811BE" w:rsidP="0057444B">
            <w:pPr>
              <w:pStyle w:val="ekvkvnummer"/>
            </w:pPr>
            <w:r>
              <w:t xml:space="preserve">Klasse 1, </w:t>
            </w:r>
            <w:r w:rsidR="007E7B27">
              <w:t>KV 2</w:t>
            </w:r>
          </w:p>
        </w:tc>
      </w:tr>
      <w:tr w:rsidR="00BF17F2" w:rsidRPr="00BF17F2" w:rsidTr="003811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503DD" w:rsidP="006320A6">
            <w:pPr>
              <w:pStyle w:val="ekvue2arial"/>
            </w:pPr>
            <w:r>
              <w:t>Knobeln mit Laternen - Lösung</w:t>
            </w:r>
            <w:bookmarkStart w:id="0" w:name="_GoBack"/>
            <w:bookmarkEnd w:id="0"/>
          </w:p>
        </w:tc>
      </w:tr>
    </w:tbl>
    <w:p w:rsidR="006320A6" w:rsidRDefault="006320A6" w:rsidP="00D60378">
      <w:bookmarkStart w:id="1" w:name="bmStart"/>
      <w:bookmarkEnd w:id="1"/>
    </w:p>
    <w:p w:rsidR="0075406B" w:rsidRDefault="0075406B" w:rsidP="0075406B">
      <w:pPr>
        <w:pStyle w:val="ekvnummerierung"/>
        <w:framePr w:wrap="around"/>
      </w:pPr>
      <w:r>
        <w:t>1</w:t>
      </w:r>
    </w:p>
    <w:p w:rsidR="00D85783" w:rsidRPr="00287B24" w:rsidRDefault="00D85783" w:rsidP="00D8578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7E7B27" w:rsidP="00D60378">
      <w:r>
        <w:t>Es sollen echte Laternen werden. Ergänze die fehlende</w:t>
      </w:r>
      <w:r w:rsidR="00CF5074">
        <w:t>n</w:t>
      </w:r>
      <w:r>
        <w:t xml:space="preserve"> Zahl</w:t>
      </w:r>
      <w:r w:rsidR="00CF5074">
        <w:t>en</w:t>
      </w:r>
      <w:r>
        <w:t xml:space="preserve">. </w:t>
      </w:r>
    </w:p>
    <w:p w:rsidR="0075406B" w:rsidRDefault="0075406B" w:rsidP="00D60378"/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15281964" wp14:editId="3E62CA80">
                <wp:simplePos x="0" y="0"/>
                <wp:positionH relativeFrom="column">
                  <wp:posOffset>-46355</wp:posOffset>
                </wp:positionH>
                <wp:positionV relativeFrom="paragraph">
                  <wp:posOffset>221615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3811BE" w:rsidRDefault="003811BE" w:rsidP="00057F5C">
                              <w:pPr>
                                <w:jc w:val="center"/>
                                <w:rPr>
                                  <w:color w:val="525252" w:themeColor="accent3" w:themeShade="80"/>
                                </w:rPr>
                              </w:pPr>
                              <w:r w:rsidRPr="003811BE">
                                <w:rPr>
                                  <w:color w:val="525252" w:themeColor="accent3" w:themeShade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-3.65pt;margin-top:17.45pt;width:116.8pt;height:133.65pt;z-index:2516336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3811BE" w:rsidRDefault="003811BE" w:rsidP="00057F5C">
                        <w:pPr>
                          <w:jc w:val="center"/>
                          <w:rPr>
                            <w:color w:val="525252" w:themeColor="accent3" w:themeShade="80"/>
                          </w:rPr>
                        </w:pPr>
                        <w:r w:rsidRPr="003811BE">
                          <w:rPr>
                            <w:color w:val="525252" w:themeColor="accent3" w:themeShade="80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2818029" wp14:editId="3D1E669B">
                <wp:simplePos x="0" y="0"/>
                <wp:positionH relativeFrom="column">
                  <wp:posOffset>4345305</wp:posOffset>
                </wp:positionH>
                <wp:positionV relativeFrom="paragraph">
                  <wp:posOffset>8255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057F5C">
                              <w:pPr>
                                <w:jc w:val="center"/>
                              </w:pPr>
                              <w:r>
                                <w:rPr>
                                  <w:color w:val="525252" w:themeColor="accent3" w:themeShade="8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15pt;margin-top:.65pt;width:116.8pt;height:133.65pt;z-index:25164492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82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3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3811BE" w:rsidP="00057F5C">
                        <w:pPr>
                          <w:jc w:val="center"/>
                        </w:pPr>
                        <w:r>
                          <w:rPr>
                            <w:color w:val="525252" w:themeColor="accent3" w:themeShade="80"/>
                          </w:rPr>
                          <w:t>7</w:t>
                        </w:r>
                      </w:p>
                    </w:txbxContent>
                  </v:textbox>
                </v:rect>
                <v:rect id="Rechteck 84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7E7B27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2E961C3" wp14:editId="2E586A0E">
                <wp:simplePos x="0" y="0"/>
                <wp:positionH relativeFrom="column">
                  <wp:posOffset>2192020</wp:posOffset>
                </wp:positionH>
                <wp:positionV relativeFrom="paragraph">
                  <wp:posOffset>11430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3811BE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color w:val="525252" w:themeColor="accent3" w:themeShade="8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172.6pt;margin-top:.9pt;width:116.8pt;height:133.65pt;z-index:2516387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3811BE" w:rsidP="003811BE">
                        <w:pPr>
                          <w:jc w:val="center"/>
                        </w:pPr>
                        <w:r>
                          <w:t xml:space="preserve"> </w:t>
                        </w:r>
                        <w:r>
                          <w:rPr>
                            <w:color w:val="525252" w:themeColor="accent3" w:themeShade="80"/>
                          </w:rPr>
                          <w:t>6</w:t>
                        </w:r>
                      </w:p>
                    </w:txbxContent>
                  </v:textbox>
                </v:rect>
                <v:rect id="Rechteck 74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5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76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5406B">
        <w:tab/>
      </w:r>
      <w:r w:rsidR="0075406B">
        <w:tab/>
      </w:r>
      <w:r w:rsidR="0075406B">
        <w:tab/>
      </w:r>
      <w:r w:rsidR="0075406B"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position:absolute;margin-left:341.6pt;margin-top:296.35pt;width:116.8pt;height:133.65pt;z-index:2516899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">
                <v:shape id="Picture 2" o:spid="_x0000_s105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10" o:title="" cropbottom="32f" cropleft="20499f" cropright="8949f"/>
                </v:shape>
                <v:rect id="Rechteck 143" o:spid="_x0000_s105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5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5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5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5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5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3811BE" w:rsidRPr="003811BE" w:rsidRDefault="003811BE" w:rsidP="003811BE">
      <w:pPr>
        <w:tabs>
          <w:tab w:val="left" w:pos="3119"/>
        </w:tabs>
        <w:rPr>
          <w:color w:val="525252" w:themeColor="accent3" w:themeShade="80"/>
        </w:rPr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481587" wp14:editId="6C6EC846">
                <wp:simplePos x="0" y="0"/>
                <wp:positionH relativeFrom="column">
                  <wp:posOffset>2247265</wp:posOffset>
                </wp:positionH>
                <wp:positionV relativeFrom="paragraph">
                  <wp:posOffset>93345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057F5C">
                              <w:pPr>
                                <w:jc w:val="center"/>
                              </w:pPr>
                              <w:r>
                                <w:rPr>
                                  <w:color w:val="525252" w:themeColor="accent3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057F5C">
                              <w:pPr>
                                <w:jc w:val="center"/>
                              </w:pPr>
                              <w:r>
                                <w:rPr>
                                  <w:color w:val="525252" w:themeColor="accent3" w:themeShade="8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76.95pt;margin-top:7.35pt;width:116.8pt;height:133.65pt;z-index:25166233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A7HwsU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3811BE" w:rsidP="00057F5C">
                        <w:pPr>
                          <w:jc w:val="center"/>
                        </w:pPr>
                        <w:r>
                          <w:rPr>
                            <w:color w:val="525252" w:themeColor="accent3" w:themeShade="80"/>
                          </w:rPr>
                          <w:t>4</w:t>
                        </w: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3811BE" w:rsidP="00057F5C">
                        <w:pPr>
                          <w:jc w:val="center"/>
                        </w:pPr>
                        <w:r>
                          <w:rPr>
                            <w:color w:val="525252" w:themeColor="accent3" w:themeShade="80"/>
                          </w:rPr>
                          <w:t>9</w:t>
                        </w: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811BE">
        <w:rPr>
          <w:color w:val="525252" w:themeColor="accent3" w:themeShade="80"/>
        </w:rPr>
        <w:t>(Beispiele)</w:t>
      </w:r>
    </w:p>
    <w:p w:rsidR="0075406B" w:rsidRDefault="0075406B" w:rsidP="0075406B">
      <w:pPr>
        <w:tabs>
          <w:tab w:val="left" w:pos="3119"/>
        </w:tabs>
      </w:pPr>
    </w:p>
    <w:p w:rsidR="007E7B27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0E96A5D" wp14:editId="65A22C01">
                <wp:simplePos x="0" y="0"/>
                <wp:positionH relativeFrom="column">
                  <wp:posOffset>4456430</wp:posOffset>
                </wp:positionH>
                <wp:positionV relativeFrom="paragraph">
                  <wp:posOffset>102814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057F5C">
                              <w:pPr>
                                <w:jc w:val="center"/>
                              </w:pPr>
                              <w:r>
                                <w:rPr>
                                  <w:color w:val="525252" w:themeColor="accent3" w:themeShade="8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057F5C">
                              <w:pPr>
                                <w:jc w:val="center"/>
                              </w:pPr>
                              <w:r>
                                <w:rPr>
                                  <w:color w:val="525252" w:themeColor="accent3" w:themeShade="8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350.9pt;margin-top:8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10" o:title="" cropbottom="32f" cropleft="20499f" cropright="8949f"/>
                </v:shape>
                <v:rect id="Rechteck 111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7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3811BE" w:rsidP="00057F5C">
                        <w:pPr>
                          <w:jc w:val="center"/>
                        </w:pPr>
                        <w:r>
                          <w:rPr>
                            <w:color w:val="525252" w:themeColor="accent3" w:themeShade="80"/>
                          </w:rPr>
                          <w:t>6</w:t>
                        </w:r>
                      </w:p>
                    </w:txbxContent>
                  </v:textbox>
                </v:rect>
                <v:rect id="Rechteck 114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15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116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3811BE" w:rsidP="00057F5C">
                        <w:pPr>
                          <w:jc w:val="center"/>
                        </w:pPr>
                        <w:r>
                          <w:rPr>
                            <w:color w:val="525252" w:themeColor="accent3" w:themeShade="80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7BE06E" wp14:editId="065D9E93">
                <wp:simplePos x="0" y="0"/>
                <wp:positionH relativeFrom="column">
                  <wp:posOffset>-47625</wp:posOffset>
                </wp:positionH>
                <wp:positionV relativeFrom="paragraph">
                  <wp:posOffset>130175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3811BE" w:rsidP="00057F5C">
                              <w:pPr>
                                <w:jc w:val="center"/>
                              </w:pPr>
                              <w:r>
                                <w:rPr>
                                  <w:color w:val="525252" w:themeColor="accent3" w:themeShade="8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3811BE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</w:t>
                              </w:r>
                              <w:r w:rsidR="003811BE">
                                <w:rPr>
                                  <w:color w:val="525252" w:themeColor="accent3" w:themeShade="8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-3.75pt;margin-top:10.25pt;width:116.8pt;height:133.65pt;z-index:2516551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0" o:title="" cropbottom="32f" cropleft="20499f" cropright="8949f"/>
                </v:shape>
                <v:rect id="Rechteck 95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8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3811BE" w:rsidP="00057F5C">
                        <w:pPr>
                          <w:jc w:val="center"/>
                        </w:pPr>
                        <w:r>
                          <w:rPr>
                            <w:color w:val="525252" w:themeColor="accent3" w:themeShade="80"/>
                          </w:rPr>
                          <w:t>5</w:t>
                        </w:r>
                      </w:p>
                    </w:txbxContent>
                  </v:textbox>
                </v:rect>
                <v:rect id="Rechteck 99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7E7B27" w:rsidP="003811BE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</w:t>
                        </w:r>
                        <w:r w:rsidR="003811BE">
                          <w:rPr>
                            <w:color w:val="525252" w:themeColor="accent3" w:themeShade="80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10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169.15pt;margin-top:217.15pt;width:116.8pt;height:133.65pt;z-index:25168384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OO95H7iAAAACwEAAA8AAAAAAAAAAAAAAAAA&#10;WwkAAGRycy9kb3ducmV2LnhtbFBLAQItAAoAAAAAAAAAIQD47V+VDkEAAA5BAAAUAAAAAAAAAAAA&#10;AAAAAGoKAABkcnMvbWVkaWEvaW1hZ2UxLnBuZ1BLBQYAAAAABgAGAHwBAACqSwAAAAA=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10" o:title="" cropbottom="32f" cropleft="20499f" cropright="8949f"/>
                </v:shape>
                <v:rect id="Rechteck 135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D85783" w:rsidRDefault="00D85783" w:rsidP="00D85783">
      <w:pPr>
        <w:pStyle w:val="ekvnummerierung"/>
        <w:framePr w:wrap="around"/>
      </w:pPr>
      <w:r>
        <w:t>2</w:t>
      </w:r>
    </w:p>
    <w:p w:rsidR="00D85783" w:rsidRPr="00287B24" w:rsidRDefault="00D85783" w:rsidP="00D8578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Pr="007E7B27" w:rsidRDefault="007E7B27" w:rsidP="007E7B27">
      <w:r>
        <w:t xml:space="preserve"> Erfinde selbst echte Laternen.</w:t>
      </w:r>
      <w:r w:rsidR="003811BE">
        <w:t xml:space="preserve"> </w:t>
      </w:r>
      <w:r w:rsidR="003811BE" w:rsidRPr="003811BE">
        <w:rPr>
          <w:color w:val="525252" w:themeColor="accent3" w:themeShade="80"/>
        </w:rPr>
        <w:t>(Verschiedene Lösungen)</w:t>
      </w:r>
    </w:p>
    <w:sectPr w:rsidR="0075406B" w:rsidRPr="007E7B27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09" w:rsidRDefault="00CA4F09" w:rsidP="003C599D">
      <w:pPr>
        <w:spacing w:line="240" w:lineRule="auto"/>
      </w:pPr>
      <w:r>
        <w:separator/>
      </w:r>
    </w:p>
  </w:endnote>
  <w:endnote w:type="continuationSeparator" w:id="0">
    <w:p w:rsidR="00CA4F09" w:rsidRDefault="00CA4F0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09" w:rsidRDefault="00CA4F09" w:rsidP="003C599D">
      <w:pPr>
        <w:spacing w:line="240" w:lineRule="auto"/>
      </w:pPr>
      <w:r>
        <w:separator/>
      </w:r>
    </w:p>
  </w:footnote>
  <w:footnote w:type="continuationSeparator" w:id="0">
    <w:p w:rsidR="00CA4F09" w:rsidRDefault="00CA4F0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11BE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03DD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3256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44B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A4F09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5074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5783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2018-10-26T10:16:00Z</dcterms:created>
  <dcterms:modified xsi:type="dcterms:W3CDTF">2018-10-26T10:21:00Z</dcterms:modified>
</cp:coreProperties>
</file>