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6B005C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6B005C" w:rsidP="007B71CD">
            <w:pPr>
              <w:pStyle w:val="ekvkvnummer"/>
            </w:pPr>
            <w:r>
              <w:t xml:space="preserve">Klasse 2, </w:t>
            </w:r>
            <w:r w:rsidR="007E7B27">
              <w:t>KV 2</w:t>
            </w:r>
          </w:p>
        </w:tc>
      </w:tr>
      <w:tr w:rsidR="00BF17F2" w:rsidRPr="00BF17F2" w:rsidTr="006B00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B71CD" w:rsidP="006320A6">
            <w:pPr>
              <w:pStyle w:val="ekvue2arial"/>
            </w:pPr>
            <w:r>
              <w:t>Knobeln mit Laternen</w:t>
            </w:r>
            <w:r w:rsidR="00A1449D">
              <w:t xml:space="preserve"> - Lösung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7B71CD" w:rsidRPr="00287B24" w:rsidRDefault="007B71CD" w:rsidP="007B71C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7E7B27" w:rsidP="00D60378">
      <w:r>
        <w:t>Es sollen echte Laternen werden. Ergänze die fehlende</w:t>
      </w:r>
      <w:r w:rsidR="00CF5074">
        <w:t>n</w:t>
      </w:r>
      <w:r>
        <w:t xml:space="preserve"> Zahl</w:t>
      </w:r>
      <w:r w:rsidR="00CF5074">
        <w:t>en</w:t>
      </w:r>
      <w:r>
        <w:t xml:space="preserve">. </w:t>
      </w:r>
    </w:p>
    <w:p w:rsidR="0075406B" w:rsidRDefault="0075406B" w:rsidP="00D60378">
      <w:bookmarkStart w:id="1" w:name="_GoBack"/>
      <w:bookmarkEnd w:id="1"/>
    </w:p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15281964" wp14:editId="3E62CA80">
                <wp:simplePos x="0" y="0"/>
                <wp:positionH relativeFrom="column">
                  <wp:posOffset>-46355</wp:posOffset>
                </wp:positionH>
                <wp:positionV relativeFrom="paragraph">
                  <wp:posOffset>221615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A1449D" w:rsidRDefault="00A1449D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A1449D">
                                <w:rPr>
                                  <w:color w:val="767171" w:themeColor="background2" w:themeShade="80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-3.65pt;margin-top:17.45pt;width:116.8pt;height:133.65pt;z-index:2516336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XmUCwYAALAfAAAOAAAAZHJzL2Uyb0RvYy54bWzsWVtv2zYUfh+w/yDo&#10;3bXuF6NO4foSDMi6oO3QZ1qiLKKSqFF07GzYf985pCg7jte63VAUqAMk4V3n9p3vUHr5al9X1gMV&#10;HePN1HZfOLZFm4znrNlM7d/fr0aJbXWSNDmpeEOn9iPt7Fc3P//0ctdOqMdLXuVUWHBI00127dQu&#10;pWwn43GXlbQm3Qve0gYmCy5qIqErNuNckB2cXldjz3Gi8Y6LvBU8o10Hows9ad+o84uCZvK3ouio&#10;tKqpDbJJ9Veov2v8O755SSYbQdqSZb0Y5CukqAlr4KHDUQsiibUV7NlRNcsE73ghX2S8HvOiYBlV&#10;OoA2rnOiza3g21bpspnsNu1gJjDtiZ2++tjszcO9sFg+tf3AthpSg49uxbZtGRW0sVwXLbRrNxNY&#10;eCvad+296Ac2uodK7wtR439Qx9or2z4OtqV7aWUw6AaJ70fgggzm3CiN/TDU1s9KcBHuiwM3iFzb&#10;OmzOyqXZ7juhn0Awqe1+Egaect7YPH2MQg4ytSybwG9vMWg9s9jnIwt2ya2gdn9IfdEZNREft+0I&#10;nNsSydasYvJRBSq4EYVqHu5Zdi9058j4oTE+TONTLQ+Ngztwkd5CUKU7nn3srIbPS9Js6KxrIcTB&#10;oLDdDAnBdyUleYfDcMj46Smq+0SMdcXaFasqS3D5gcnyXUlaCANXBTRO9hYA2JyE3Rkj6pBe8Gxb&#10;00ZqjApagTF405Ws7WxLTGi9phBy4pdcPwSC5K6TGEIYLgo3f3nJzHFS7/VoHjrzUeDEy9EsDeJR&#10;7CzjwAkSd+7O/0YR3WCy7SjYhVSLlvWywugzac+CpE8nGn4KxtYDUckCTacEMv+ViDCEJkFZO5G9&#10;BetjavFdL05BM7CaH0FgW5BcglTHdycFlVlpPGGsrb3bAaCs9e5XnoPFyVZyZfQTQD0HxoCqz8EC&#10;YkZ08pby2sIG2BwkVs8gD6CP1tEsQaUajqEA42RSNU8GQHM9cs5bqZMuk2USjAIvWoK3FovRbDUP&#10;RtHKjcOFv5jPF67xVsnynDYq4nTi/w/OUn7gFcvxONVB5qDzSmg3kiyDMNQ4AI8dVo4xbg6SGB/j&#10;EYcYTF0vcF576WgVJfEoWAXhKI2dZOS46es0coI0WKyeanXHGvo/hOBuaqehFypHHQkNGjxVT+7P&#10;qEYmNZPAqhWrp3bi4I+ORMwKyyZXzpWEVbp9ZAmU/mAJHf066jGHYKzCLDbhF2kBOLsz2QF6lyEO&#10;Gfsc26m0AxrjsUeZMTKZEbBWSpp9tPwI1emXDYzU9fIZQhjoyHWj2AuBOoBXgIGcoLeGwVCMfgTw&#10;IrMEvgepRWXNwzkGHhci6FP+Wm/O+us80oDSjFKqJR8r8A6i8C0tgLOBMj0dIU+DwsS8gkNJcqqh&#10;EJpAAL8OYaS8rQ7E1QWAaDhbp+Zh5Tk89esVaFSxNWx2PiWYzjrU7FBP5o0cNtes4eLcAdWA5EKv&#10;B/GPTIPNNc8fIaUClalCpGuzFYPEd0c6eU8E1HZQgkC9CrMlF3/a1g5qv6nd/bElSPXVLw1EMRaK&#10;piFMY20azbaec8j5wLlwumrCBiEr0ywErz9AkM/wKTBFmgyeNbUzKUxnLqEPU1DYZnQ2U21dM9w1&#10;79rMkC9G3vv9ByLaPvYkBO0bbpBCJidJXK9FezZ8BmRSMJXhD3bp7QWo/VbwjZ/DN/5S+KYRYBbh&#10;m7hREF/he4XvFb7fiH2BNvWl8MC+ih4xpQBJX8C+UEElDlTEyK5eFEX9rc+wr+cGrt+zr+/4IVwA&#10;NT2YGvhbsK8F9Vbkhz1pHYrEI6LU9He23uoL4ytdH/KSttYFdC33631fzF2ZW90qvxvmBlCeQl/d&#10;aC+HfphETv9CJ/ACL/ER2vp+ha+ErtD/oSt1hL5686gy/qFGvdbu30ntjkX3SQbQd+fLM4AXuF4K&#10;iQRr98SJ3WsG+Jf7NObF7ke7qw8ZQL3svmYAddP/nm7vAX5XUN+EhvIfhvp67bLyPwTcp7r8T+Cr&#10;Taze3V1rgOdvqH/sDKCI4ZoBviQDqC+e8FlYvcLtP2Hjd+fjvnrfd/jQfvM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hj65b+AAAAAJAQAADwAAAGRycy9kb3ducmV2LnhtbEyP&#10;zU7DMBCE70i8g7VI3FrnB0oJcaqqAk4VEi0S6s2Nt0nUeB3FbpK+PcsJjjszmv0mX022FQP2vnGk&#10;IJ5HIJBKZxqqFHzt32ZLED5oMrp1hAqu6GFV3N7kOjNupE8cdqESXEI+0wrqELpMSl/WaLWfuw6J&#10;vZPrrQ589pU0vR653LYyiaKFtLoh/lDrDjc1lufdxSp4H/W4TuPXYXs+ba6H/ePH9zZGpe7vpvUL&#10;iIBT+AvDLz6jQ8FMR3ch40WrYPaUclJB+vAMgv0kWbBwZCFKEpBFLv8vKH4AAAD//wMAUEsDBAoA&#10;AAAAAAAAIQD47V+VDkEAAA5BAAAUAAAAZHJzL21lZGlhL2ltYWdlMS5wbmeJUE5HDQoaCgAAAA1J&#10;SERSAAACEAAAAZwIAgAAAAf4DuAAAAABc1JHQgCuzhzpAABAyElEQVR4Xu2debzXY/r/RyUtSlpo&#10;EUlKUooSBlmyln3JNsrSmLGMjNHwtY+RyFaWlGVMYlKK0liyZaIyJakJFUUbU2hPe78nn5nzO3PW&#10;9/65l9f5w6NyL9f1vO7zeX3u7bq327Zt2y/0IwIiIAIiIALlEahQXgH9fxEQAREQARH4iYAEQ+NA&#10;BERABEQgEAEJRiBMKiQCIiACIiDB0BgQAREQAREIRECCEQiTComACIiACEgwNAZEQAREQAQCEZBg&#10;BMKkQiIgAiIgAhIMjQEREAEREIFABLbTxb1AnFRIBEQgDIEtW7ZMmTJl9uzZzZs379ChQ6VKlcLU&#10;VllDCUgwDA2MzBIBewlMmzatR48en376KbJRoUIFBGPkyJGNGjWy1yNZniOgJSmNBBEQgSQJPP74&#10;4507d545cyZqQbtbt2798MMPDznkkBkzZiTZjdrKBwHNMPJBXX2KgHMEEIZ58+bddNNNL7300qZN&#10;m4r717JlywkTJtSpU8c51z1ySILhUbDlqgikQWDt2rXMKoYNG8YcYuPGjWV0cemllz755JNp2KA2&#10;syEgwciGs3oRAdcIbN68mRnDgw8+OHHixB9++CHI8Zm99957zpw5roHwyR8Jhk/Rlq8ikASB1atX&#10;P/PMM4MHD/7ss89yGxUBf/bYY4/58+dvt912AcurmGkEJBimRUT2iIChBJhSvP/++0wp/vnPfy5d&#10;upRNi7CGtmvXjgNUYWupvDkEdErKnFjIEhEwlAA7Ew8//HCrVq04/jRmzJhvv/02glpwvrZr166G&#10;eiizghHQDCMYJ5USAS8JcN6JU099+vThmGwEkSjMrEWLFlzlq1GjhpcgHXFaMwxHAik3RCBZAsjD&#10;uHHjDj300PPPP/+TTz6JoxbMLQ466KB33nlHapFsjLJvTYKRPXP1KAJGE2CvYujQoe3bt+/SpcvU&#10;qVNDbWsXcQypYGLxxBNPTJo0qWHDhka7LeMCENCSVABIKiICfhBAG0aMGNGvXz+mFHF0IkerevXq&#10;v/3tb++4445q1ar5wc99LyUY7sdYHopAEAJMAnr37j158mRmGEHKl12G+QTnqc4555z4TakFcwhI&#10;MMyJhSwRgTwQYFv7H//4x6233sph2USkYvvtt+/evTvTlFq1auXBH3WZJgEJRpp01bYIGExg8eLF&#10;pPQYNWrU559/HmdPu8DFKlWqnHXWWUxTWrdubbDfMi06AQlGdHaqKQKWEiDp01133fX666+vWrUq&#10;vgsVK1bk0Ytzzz33mmuu2WmnneI3qBaMJSDBMDY0MkwEkifwr3/9q1evXu+9914iq0/Y16RJk5tv&#10;vhm1YIs7eXPVomEEJBiGBUTmiEA6BL7++us//vGPb7zxxooVKxLpoXLlyr/61a/69u1bt27dRBpU&#10;I+YTkGCYHyNZKAKhCZA7ds2aNcuXL0cnZs2a9corr3D8iZyyoRsqVoHUgY0bN2Zbm5lK7dq14zeo&#10;FiwiIMGwKFgyVQTKJ4BIcJeCJ1HJPc66U4lvGZXfSkkl2KvYc889L//5R3e2ozG0vZYEw/YIyn4R&#10;+A+BdevW3X333SQeX7JkSSKnngrIcmGb9/LY077gggt0C8/nASfB8Dn68t0dAuxMnHzyyaQfT9yl&#10;qlWrckvjd7/7naQicbbWNSjBsC5kMlgEihKYO3fu6aefzl5Fsmh22GEHtrVvuOGGvfbaK9mW1Zql&#10;BCQYlgZOZovAfwiQ0uPss8/mFl6CRHJSceWVV+67776chkqwZTVlNQEJhtXhk/G+E+CZCnLKLly4&#10;MCkQyAMZA6+++mqeU61UqVJSzaodNwhIMNyIo7zwjgAHZ1944YXrr79+0aJFSTmPWgwZMoT0HhyI&#10;SqpNteMSAQmGS9GUL14QIPH4W2+9dd99940fPz6pC9s5cPXq1WOywnqUFxzlZHgCekApPDPVEIE8&#10;EUAquF1x5JFH8jg2mpGsWuDTr3/9a6lFnmJrR7cSDDviJCs9J/Djjz8++eSTbdu2Peqoozg7m7hU&#10;5PA2atTIc85yv2wCEgyNEBEwmgBSMWzYsCOOOIL71aQOjP8QXmnesm9BJkGjWci4fBPQHka+I6D+&#10;RaAUAmjDxx9/zLY2y1Dp6URB51zQ44q4Xj3SeCyDgARDw0MEjCOwevXq4cOHP/bYY/Hf1mZPon37&#10;9scddxyX70hHOHr06Ndee61Eh3nKguyEZAExDocMMoaABMOYUMgQvwls2LBhzpw5Y8eOZYvi3Xff&#10;5a/x80Gx53H//fcfeOCBvIXHtsf69evnz59/6qmnMpMoDpsHLRAMXdPzexiW470EQ8NDBPJMgOUm&#10;bj888MADPJWa1G72brvtduGFF/IABjLAI9s5D8lOSPLaO+6448EHHyzuM8WmT5/O1e4841D3BhOQ&#10;YBgcHJnmOgEyBg4dOnTw4MGffvppUrsUJ5xwAnmluHzHrIJtCZ6vKKDIDGPjxo3//ve/eVG1RLQP&#10;P/zwVVdd5Tp1+RedgNYro7NTTRGIRoBP7Y8++ogZQIMGDcgZTnqPpNSCnLIoEEnIea+C5LKF1QJT&#10;OQfFv+y88848a1Gi5ZzCiuaRanlCQILhSaDlphEE1q5d++KLL3bq1Onggw9+7rnn+Moff6OiwDGu&#10;3fXp06dOnTqFl6EKu53TDzJE7bPPPiXiSDAnlRG4ZUTSBCQYSRNVeyJQjABTCjKQ8/WfZ4i6devG&#10;a6lJ7VUUdNWzZ0+ShSAVZeBHKjg0xTyjXbt2JRb77rvvFD0RKIOABEPDQwRSJIBUDBo0iOvZrVq1&#10;YoeAr/AJTikK7CYVOfvYQZ5NZWebc1ClLUlhbYos1LT9BCQY9sdQHhhJYNWqVSw9kc7viiuumDhx&#10;Ypy3tfmI54DspZdeeuONN7LiVMRddOKWW24pe25RuAozjNIK60ytkUPJIKMkGAYFQ6a4QYDlpu7d&#10;uzdr1gydQDYiTylq1qzJIdfevXtzLYNNcnJJsUXBa6lFKDF94RBtQHRsY5RhD/IWsB0V85OABMPP&#10;uMvrtAh8++23+++/P/e0ly1bFmGjgu/4vFx0/PHH33zzze+88w6vrt5zzz2HHnpowQXspk2bFjc9&#10;1EtHNMWV7xL91wwjrWHhSrsSDFciKT8MIMBUoEOHDlyq4PhTKHP44t+wYcNrr72Wu3tfffXV66+/&#10;fuedd3JDu3gjxZek6K7I8dlyuy6tfFKne8s1QAUsJSDBsDRwMtssAmPGjGGbgawbEd6/23HHHTt3&#10;7swxKi57l7YdXeAthYt4zqpXqKkM05H69eubhU/WWEJAgmFJoGSmkQRY2/nDH/7QunVrbuGRKJCk&#10;gaHMrF27NreyBw4cOG7cOO7ZBalbfHLw/fffk/MjSN2CMl9++WWJ5blIGKodFfaNgATDt4jL32QI&#10;TJkyhUNQ7Cg8+uijXJAOKxUY0bhxY/LRjho1CrGJYxPrSCNGjAjeApveCxYsKLE8JgVvRyU9JCDB&#10;8DDocjk6ATYnBgwYsN9++x199NH/+Mc/2NkOu11B3yQSP/PMM9nQ5hJfWFNKXH16+eWXt23bFrAp&#10;BIPJUImFyRoSsBEV85OABMPPuMvrcAT4mCbxOI9ps8dwww038Flf2kGjstvlpCyNPPvssyQICXLP&#10;rnhr3LwrfiaKtOTB972ZkaBzmmGEGwEq/TMBCYYGggiURYAtZbYZeH3ovPPOe++99zg1y5upYZFx&#10;khWlIc/g22+/zUmqk08+OWwLBeW53lFcG1CR4DMMLu6VOE3hTG1pWWwjW6uKjhGQYDgWULmTDAE+&#10;Utld4K06nrlmbsGif7QpBbMB8kfxLsXs2bMfeughGoxpHx/rxV9RRTCCzzCQlhInN7vssosEI2Z0&#10;nK8uwXA+xHIwHAG2r3NTChI0cb96+fLloQ6t5jrj45sTUEcccUT//v1Zv+KGdsErRuGsKVaalot/&#10;3Ie6oc10p8QLetzwCK46Mb1QdUsJSDAsDZzMTp4AN+C4D7H33nu/+uqrTCnCnlXNGUQ6WCYll112&#10;GYtXLGGRSCrxT+HiZ5mOOeaY4DhKW7wKdV08eHcq6RIBCYZL0ZQvUQjwejavlrJwdNBBB7HHwIN0&#10;0ZK28s0dqeCGNu9m84heUlOK4i6RO6TIP4Za6WLTu0QtjDCRioJbdWwmIMGwOXqyPQYBvmjz1B3f&#10;zdmO7tu3Lzk5eN0oWntIBYk9uE4xb96866+/PlojwWsVTzWI8cGrY22JqXM57Bu8EZX0k4AEw8+4&#10;e+01X7GZAfBAxWGHHUaCv2+++SbCXYocQRJ1cEyWhy4WL17817/+NfHVpxLjVHwPY/To0cEjykyi&#10;xINebLoEb0Ql/SQgwfAz7p56zTdxMr/yDZ3H7z777DOOzEYDUaVKld133/20004bOXIkx2TZqIjW&#10;TrRabMhzNLZw3UmTJgV/b4MlOLKJFO86+Isa0cxWLQcISDAcCKJcKIcA36nvv//+Nm3a8JI2n61s&#10;R/OhGY0aR1pzU4qvv/76pZdeOu6446K1E6cWh7iKzAZWrFgRXDC4tcdFv+IGsAETxyrV9YGABMOH&#10;KPvrI8LAK3VcduNNOnYsVq5cGY0Fa00cXb3ooouWLl3KlIJDUNHaSaQWx5kaNWpUuCnuiLAmFrDx&#10;0kqWmyg3YPsq5jABCYbDwfXaNV6VYIuCA0XkDGc2EOF6dgG+XXfdFdXh9BS7FOmdfQoVLTZgipS/&#10;+OKLgxxzYqv/iy++KLGvOIhCGa/C9hKQYNgbO1leAgE+EEkV3q5dO14f+uCDDyKfkaVpvshz+blr&#10;164ck73rrruy2dAOGFQcLFISZ59++ulyq7PhzySpxGJLliwpt7oKeE5AguH5AHDHfaRizpw5zCrO&#10;Pffc6dOnl7hMH9DbqlWr7rPPPjySit688sor/DVgxcyKnXTSScUPNfFgX7kng0lVW9oMI/guSGZu&#10;qiPTCEgwTIuI7AlNgE86MnCwSsP9tYkTJ5LMI3QTP1dguYmzTxdccAF5yzlDddttt0VrJ4NaXDM8&#10;/PDDi3TEdbzJkyeX0TvTC5atuNBeYpki+yIZeKEurCMgwbAuZDL4/xPg42/o0KEcf2I2wEd8hFeM&#10;cjrBk6WcfUIh2O2gwVAXp/MVD7LnFr+QMXz48LIFgxsnpT0ii1jmyxf1awuB7YJnRbbFJdnpAwG+&#10;Td96660kfWLlPdrZJy488yoqT+b16NGDxRwboSFspEcsbDlXNJhAlJhbMJcRhEW2/fffv8TUIDR1&#10;wAEH2MhBNmdGQDOMzFCrowQI8KlHRj8u3/FB/8gjjzCriKAW3HrjQ5N9bD49eXvOUrWAJtlwizDl&#10;sW4mSUW+BeaudrO9wZ32v/zlL6UlVWRvgx2Owg3STu6Hfyz4s75iJjCOrW1CMwxrQ+eT4XxIcTmZ&#10;vH5vvvkm1wgi39CGGbMKVp/+/ve/O8Dv+eefZ8eliCNHHXUUL3kwf8p9+k+YMOG5557jkPHChQtZ&#10;jyrjLAB3EtlIZ5mrZ8+eXOwA8pAhQ9gfykkFqkOD/NAyP1xt4SwA5fkDSai4+s79eQ6VFeyscMYs&#10;7LkyeqG7jz/+mMML3MlH+VhjpBH+vW7dulwT4Woht2FYgaSjInfdHYimFS5IMKwIk79G8gn12muv&#10;MRsgrx8Tgjgg+AjjWkavXr2uuuqqOO2YU/fee+/laabi9iCKfJ4iDxkffCK1O1rCRzw/7Ig0aNAA&#10;LQE7S2T8gess6AqCRA4S/sCkh4Ay6UEYWFdkAsQP/8Iksux7+PRCy/jIAx5kem/RogXvPrVu3br4&#10;3RRzIuWMJRIMZ0LpmiN8peViAetOfDuOtptdQIRPMb6ZduvWjcNUFmH67rvv2IHPJTLhIxgBgAOJ&#10;PRBRPlVZi4NMiVmhLPIxKVPRIVYpSZrCFcsSt3CS6sjzdiQYng8AE91nCYJVFLI/sSIfUyo4AUXi&#10;8eOPP37QoEEmuvpfm15++WUufHBDkKc4+OrNchA7DWhDxlMEkxEFsY1vBhx469SpE3dxTjnllCBV&#10;VCYUAQlGKFwqnDoBDvmQ/HXGjBmRr1MUmEjucZIDklA2daOjdsDrrQMHDuTyBBvOEXbvo3brfj1C&#10;z8mI++67j6Uq973N0EMJRoaw1VXpBPgqzYb27bffzkdnTKngayZ7pCTPYI5i4Lo2K0t8kHE6i2SI&#10;bERHewhWQykIAYYBaSLvvvvuIIVVJggBCUYQSiqTIgGW4zmz1KdPH87GxJSK3HvaZ5111p///OcU&#10;LQ7TNMeNHn30UVQQ70jixAobOxO5G9dhmlHZiAQYEmxs/O1vf4tYX9X+l4AEQyMinwSGDRs2YMCA&#10;2bNnx0n9hAMc8SSzxW9+85vrrrsun/78t28+oTjcxVU4tqxZa0IhTLDKTxs4psWteI4I++l+sl5L&#10;MJLlqdYCEeDYDwcoeYaIFfxy8+WV0SJL1RzfPProo7mtTXraQH2nUyh3poutl7lz5+YmE1prSod0&#10;lFaZZ3B6yuTkYFG8ykcdCUY+qPvaJ+dBkQryeXDf+K233or87B38uGX2y1/+km+OxW+uZUCXbLg8&#10;Bo42kJcJbUDzePOOP+hQUwbwo3XBfsZTTz2lo1PR6BXUkmDEBKjqgQjwBZzNXg6PXn311azjR16i&#10;4c4Xx2RJicFCFle3AvUduxA6x2cN62bcMuPqA1fN4zzyGtscNRCRALf8nnzyyby8qhvRYvOqSTDM&#10;i4lzFrGV/fjjj3NYhW/iRbIVBfSVe8ssPXG+novNvFQRsFacYihcv379mEkwjeAecm6nOk6DqmsC&#10;AW5psG3GQDLBGBttkGDYGDVrbGah5qGHHuJl0+IZ8QL6wM27tm3bXnLJJWxoB6wSudjYsWM56srs&#10;gesRzCf4g84yRYZpbEVybbGcaKx5hhsmwTA8QLaax6ctUsFhIVb5o80q8JyMQ2eccQa3vtOjgDZw&#10;CZyZBFciWGvSJkR6qA1pmVXNBx98kASLhthjlxkSDLviZbq1ZPVYsGAB1yCeffbZOHvapE4iV93l&#10;l1/OVb7EfUaBeFOPE02IGctlcY5pJW6bGsyAAInFWCPlu0gGfTnWhQTDsYDmzR1Wn1h6GjNmzAcf&#10;fBBHKnCALKQnn3wyX/wTzCLHDgQX6KZMmTJ16lRmEjFTVOWNsjpOiAAXPEnsyEG7hNrzppnC76Lo&#10;zyIQgQAbwiQM594cOTni/N4wq+B9Be5pc4MhghmlVZk0adIJJ5zAl0oucMUxT3UdI8BZuwSHmSdN&#10;/c9DWp74LDeTIsD17N/97ndMCGJ+lPAeDpfvWH0qeK4nEQs5yHvmmWfuvPPOMc1TdScJsEPGfaBE&#10;Rpo/jUgw/Il1kp4iFZxwZVYR9lW1wh89fOXnJZyLLrqIvYQkjfu5LfZRMM/JTzo5lRQBvqYkPvDc&#10;blCC4XZ8k/eODQAygLIjHUcquKfNLkXhF0CTNZRvjppYJPWp6nA7LIFOmzYt2bHndmsSDLfjm4x3&#10;vOrDDWee1CZneMydAH5Fzz77bE4oJWNZKa2ceuqpDn/MybUECTBRTnUoOta4TkklOPZca4p1J644&#10;cZ2Nxxt41wjZiONhzZo1DzrooAceeCCDN21Yanj33XfjWKu6nhBgl+vFF1/0xNn4bsY61hK/e7Vg&#10;IAGuN3NNgXkAewA8dclhWe61xVELdsVPO+00niDliaQM1AKkZJozEKxMMpCAHkUPFRQJRihcjhfm&#10;l4eHjMgTfswxx/C1i1NGMRMoIRXdunVjdvLSSy9xijEzfCx8ZdaXOrKaAInCrLY/Y+O1JJUxcEO7&#10;49eG5IDk8kQk4pvIgUVmJ127dr3++uvzclQJwVO+oPhx9KEFLuiQhJjslj44G99HCUZ8hha3wI4c&#10;OZTuueeeUaNGkf0pjifc2ttrr724OrvvvvuyN965c+c4rcWpy6wIleKBpjiNqK4nBHhbiRXXbFIg&#10;u4DUsU18uROQAO+GkhnwyCOPJB1szHHMualDDz30mWeeYfMjYO+pFuvdu7e+MMaMqVfV+UVIdUC6&#10;1Lj2MLz61fjpFDUT8Jtuuql9+/a8VTd+/Pg4+Vm5jcFu9ogRI95///3u3bsb8jE9ceLEmFsvfo0J&#10;770leYz3DIIC0JJUUFIOlONRiv/7v/9jNzvOkSc4cGWP3G3ozcUXX9y0aVOjyGg9yqhwWGFMx44d&#10;J0+ebIWp+TfSpemSfCmRAHMIvnRz3pz71TEHHKtP++23H1k3SAluJm1sM2SiExO1qmdGgLN8a9as&#10;MXM8m2aVlqQyG5Z56IgjT88//zwb0YcffvjIkSPJQB7NCHSCF1JJ+pR7RoIVrcze0w5rMC+qaj0q&#10;LDTPy7OfxyUhzyEEdF9LUgFBWVZs1apVnJHlSYkvvvgiwoN3fElv0aIFR0fQCV5I5YY2f42ZvTwb&#10;gpzOevvtt7PpS704Q4C3Uq644gpn3EnREdOmPLInJgGSA7L/TMLwaIMGqeDi3rBhw2Kaka/qrVq1&#10;iua4avlM4LHHHsvXiLWrXy1JOfJrwurTe++9d95557HHQDKPpUuXhnWM87WHHXYYp2PZAOR6dtjq&#10;JpRftmyZrl+YEAjrbPjyyy+tszkvBksw8oI9yU5Zgb333ntz+TyYGfBIddjWOR3LeacPP/wQybnw&#10;wgtj5qMN23uC5Xmomef/EmxQTXlCgGTMnnga000JRkyAeavOzgRTAR6y5341KZrJ1xR2s5fVJ1IB&#10;MhknGe3TTz/N9WwrdilKI85uzaxZs/IWD3VsM4E4j7vY7Hdo27XpHRpZ3iv8+OOP3E0dPHjwRx99&#10;xOXqCPaQDoHVp0suuYSztvw5QgvmVMkdiIQDt0zQPHMMkyUWEbj22mtJvG+RwfkyVTOMfJGP0i9n&#10;Rq+55pqWLVv27NmTFaSwasEEgnt2JBlkAv7GG2+cf/75tqsFELllUqNGDd7X4wZ7FKaq4z2BypUr&#10;c/TcewzBANi1R++ntXwmclT0xBNP5A2iYFEtWgphIG3Uc8895/AFJdbWosFRLc8J7L333oakQTP/&#10;800zDHN/WUjgQdbxhx56iNQFxx9//GuvvcbtilDmcvDp4IMPpgWWa9566y2mFNWrVw/VgkWFP/vs&#10;M4uslanmECDPjbIDBA2H+ZrmoYUcDx0wYMAhhxzCZDloIP+3HC9S/OY3v/n4449RHU8AIqvRWKmW&#10;5wRIJ+PJ70h8N39KX6ofQwisXr16+PDhnTp1irz0xG8+35U4I8vbeRyjMsSvDMwgY27VqlU9/+CT&#10;+xEI7LTTThzFzmCIutGFlqQijLGEq7B+ynknziyxm80b2lyGCLv0lDOIPe3ddtutX79+AwcO5I1S&#10;r04Kzp8/n8NjCQdGzXlAgOMSJB/0wNFkXJRgJMMxWivkfH322WfZjmb16S9/+cuiRYsi5H1CGFi5&#10;It3T/fffT2ZADgg6cPYpLM+YzwWG7U7lnSHAgUN91QgeTQlGcFaJlWSA8igFd+44ntGjR48PPvgg&#10;2itGXMk+7rjjSOZBPgwegenVqxdflxKz0qqGdFPXqnAZZCyv+WoxM3g8dHEvOKsESpK3g91sjreS&#10;uybCZKLAAqSCrY7bbruNqYm9mTwSAPrfJjp06DB16tQEG1RTnhDgsUhdwggeawlGcFbRS5K0gySy&#10;Dz/8MK9TsHgSRyq4pMYD2rfffjsfkToLWBAS8qPMmzcveoRU01cC7H5xrNZX70P7LcEIjSxUBQ4+&#10;jRo1il3oadOmRVt3KuiOnQke0L711lv33XffUDb4UJj8iRES9PpARj6WTYADJnwJE6WABCQYAUGF&#10;K8YRugULFnD3mL0KLs2FTQtYuDNWnPg0POWUU5hVRH7lIpz1FpbmVFiENL0WOiqTEyPANzB+Q08/&#10;/XRvd/4ioJRgRIBWVhW+sJCmieSv77777oYNG6K1ztlw0pV36dKFd+723HNPEkBxES9aU57U4nc+&#10;8gO0niCSm0UI8PWLTApa1w01MCQYoXCVWpilpylTpvAeA7couAcUbZeCrzwnn3wyu9ksPXGjIhnL&#10;/GiFp2QXLlzoh6/yMhkC5PbnGHoybXnTigQjeqh55G7dunXMJHhBnqUn/hp56Ym7FByx5YAsqZ+8&#10;unAXnf7/1iTX1rhx45JqTe34QIBLsjwT4IOnCfqoexihYaIK5Gi6+uqrjzrqqMaNGzPseBKVK3jR&#10;1IIZcfPmzXv37v3Pf/6TM7JSi9Dx+LlC+/bt2emJVle1PCTAbP6AAw7w0PGYLmuGEQIgj6EymeBo&#10;7DvvvBN5fyLXH8JAKlnu7t1444377LNP5CSDIax3vWibNm1mzpzpupfyLxkC7AvyRKO+n4WlqRlG&#10;+cTI9cQ9O14u4lIoef1IMx5HLTj1dMQRR3DQlg03ZsR8zEktyo9BgBIIcIBSKiICPxFgWi+1iDAU&#10;NMMoFRoJPD7//HMugvKSxJtvvplIwhk2Kp566ilullr9enaEcZZBFRb0eOQ8g47Uhe0EOIRNwoUL&#10;LrjAdkeyt1+CUZQ5WxFcARsyZMjIkSM/+eQT3pNIJCrsVZAf8NVXX61Vq1YiDaqRIgROPfXUMWPG&#10;CIsIlEuA721z5swpt5gKFCcgwfgPE67acRyWLE/sUpANMM6iU2HKzCRYgyKZB6/d/epXv9J1ivR+&#10;CQkcmRx/+OGH9LpQy24QIK0OZ0zc8CVjLyQYv+A4LAoxePDg0aNHk70j2hWKImFDJ7hwd/jhhzPt&#10;ZWIR50GkjAeE1d1xVopJIXtOVnsh41MlQG7aCy+8kN/3VHtxtXGvBYNb2Sw9ceqJRKcxEz3lxkdu&#10;PsHlO55HZVZRrVo1V8eNsX41bNjwm2++MdY8GZZ3AhyFJ21P3s2w1ABPBYMDslyeGDRo0OzZs6Pd&#10;nygcb/YnOKLD3TGSeXBSljQV2tPO1+8Dl2PGjx+fr97Vr/kEOJfINNR8O8200DvB4K2hBx98kIvZ&#10;PLkTUypQhT322AORYH+iVatWWncyYYhffvnlLC0SZROMkQ0GEujYsaNO00WOiy+CwUYFb9Jxlm7i&#10;xIkx82BzbeKEE07o2rUrI49nGKpXrx6ZviqmQaBdu3bTp09Po2W16QABvuGNHTvWAUfy4oL7F/e4&#10;P8G72dyV4zXTl19+OY5akOHuuuuu48UVvsPyFDBzW6lFXkZt2Z0qCbyBQTHHJL1+ESsWHCd19WfN&#10;mjWPPPIIiTfiZzDmUugxxxzDiwuusnLJLxS9fv36sX4rVNlRAjwccO+997o02jP2xc0lKZ5G4GmU&#10;J554gseLABpn8HPqiUcpLr30UrIN6vXsOCSzrMsRtaROvmVptvpKm4COSMUk7JRgsPpEsnEepeBp&#10;CrY9Y0oF2U/PPvvsyy67jCdRlaco5jjLuDqhb9myJdnlYp5ryNhsdZc2Ab5JcOkq7V4cbt8RwWCx&#10;qG/fviTzYDki5s07zj5xlr9bt27kka1Tp47DsXfbNa7vNWnSZPHixW67Ke9CEeDs++uvvx6qigoX&#10;JmD3pjcfCm+//TYX5bhWzdIkOWVjqsV+++3HiVtyDt53331SC6t/VVg/ZJKh55qtDmLixutSZ0yk&#10;ts4weBKVG9ock03k5h0Q69Wrx0bFHXfcoWTjMYeUUdU58sAIMcokGZNHAnwL5F4n3wvzaIPVXdsn&#10;GGxo//nPf37hhRdYbYi5S5GLHHsVnJHt1auXphRWD+USjVfOc/diGtOjI488kp3OmI14W90awWCt&#10;6Y033ujfvz+3NEnskUjA2MomgyxrWZKKRHga2MiyZcs45MYWl4G2yaS8ENhtt93I8hD/qH1ejM97&#10;pxYIBhsVf//73//0pz+RASaRQy9sazNoeD7h2muvZV9UD2/lfRSmagAzyDi3NVO1TY1nT4Cvibxg&#10;pklGNPJGCwaPUrD0xPEndqHjrz7ljj+Rz4MbFZyu00nZaCPGulrKX2tdyNI2uG7dumTC563ltDty&#10;r31DBYNL2uxpc1SJo/TxpYKw8SjjXXfdxQKUknm4N4jL8IiVTGYYPI3llddytlwCPHzJ1veECRPK&#10;LakChQkYJxhIBW+bDBw4kDOyiUgFEwsSSdEm7zIq9r4R4G21GTNmJPXOrm/03PZ3xx135EzEuHHj&#10;3HYzWe8MuofBAhQvpLZt25YEf4lMLFh0YkBwUYP1SqlFsuPGltZ4sVVqYUuwMraT76bTpk1T5tpQ&#10;2I2YYXBStl+/fsOGDeP0Qsybd+xgoxN8r+SqNs9U6C2jUKPBvcKcf9Mr3+6FNUGPuN356aefJtig&#10;203lUzDWrl37yiuvkHucB9m///77OAtQXOtlDsFDCJ07dz7llFOkE26P2oDeMR64tUeGsYDlVcxD&#10;AmxqkoiaBws89D2Cy3kQDHSCaeDw4cO5UfHtt9/GnFKQr/iwww4jjTmPVehh1AgjwOEqpCZdtGiR&#10;ww7KtUQI8Awaa+CJNOV8I9kJBiuGo0aNQidy84mYOoE2cIXinHPO4Yws5yadj5McDEuA6QWfAoy6&#10;sBVV3jcC1apVY5IxZswY3xyP4G8WgsEvLVsUTz311JIlS+KsOxW417Rp0+uvv/6iiy4i0hF8VhUf&#10;CPCGkl729iHQifioSUZAjOkKBikZkIohQ4YklWWavQquZ99555077LBDQA9VzEMC/P6zGKXzUR6G&#10;PprLNWvW5Dglt/miVfeoVkov/PGE0WmnncbtmARRMrHggGxKBqtZZwgwl9W7zQn+3nnSFLmCnPkV&#10;SM+RhGcYnEghmQdv3vFAZiJ5nwoGK98Z33zzTd698GT4ys3IBJQLJDI6nyvqbaUg0U/s4h7T/9tv&#10;v52PdV6V+PDDDxNUC/JKnnfeeUxZpBZBIup5mTZt2iSVzNhzkr65r+PXQSKezAxj3bp1J5xwwvvv&#10;v5/InnaB3dzCY+uS1y+6d++udMRBwqky5CFOasNMML0iwKlLHnj2yuUIziYzw/jtb39LGq8E1YJT&#10;s0xWbrvttlmzZl1yySVSiwih9bBK69atNb3wMO6JuMzrrXzUJNKUw40kMMMYOXIkWWATmdCR1QNt&#10;IFv9xRdffO6550onHB55abimpy/SoOpPm+SvnTlzpj/+RvA0rmBwbZsbUnPnzo3Qd+EqaMMZZ5zB&#10;6lODBg3IIqlHjWLy9LB6s2bNOEpLCksPfZfLiRBgAZx5RiJNudpI3CUpjjCShzwmHQ5B86Q21zWa&#10;N2/OgUipRUyeHlY/+uijeVZPauFh6BN0mWWSBNfVEzTMnKbizjAOPPBAUgRH8wdh4ODT6aefzl28&#10;Ro0aRWtEtUQAAlqM0jCIT6By5cqc39FKeBkk484w6tWrFyFO3NPu0qUL+cynT5/Os3pSiwgMVaWA&#10;AEvPyhml8RCfAF9hlcC0bIxxZxgcRDv22GODrErlgkFOWTIGkgmKhwriB1gtiAAEOBD59ddfC4UI&#10;xCTA118WNmM24nb1uIIBHb7c3XjjjTzBzYlGVIEEHjxKwbMkH3300bJly3jLiGfvmFLwRgXppslG&#10;Lg13e0hl7B1pj/nywRtcGfer7twjoKsY5cY0AcHI9UGeQeSBX13OOCkzYLncVSApAhyUYJq7efPm&#10;pBpUO94S4KBd/AOfbtOLu4dRQIcJBL+6CIbUwu0RY5p3HOyWWpgWFEvtiflIj6VehzI7McEI1asK&#10;i0AiBDgEqRzmiZBUIxCoUqWKOJRNQIKhEWIxAQRD56Msjp9JpvPWDsvpJllkoi0SDBOjIpsCEuBA&#10;rZYRArJSsbIJcB5n0qRJoqQZhsaAswS42q0lKWejm6FjVatW5TaYDnCWi1wzjHIRqYC5BJQLxNzY&#10;2GMZ53RIYffJJ5/YY3LeLJVg5A29Oo5PQIIRn6FaYDEqyNVjgYKABEPDwGICWo+yOHhmmM7JqF12&#10;2cUMWyywQoJhQZBkYmkEtOOtsRGTAOmx9QZGcIYSjOCsVFIERMApAixGPfDAA065lLIzEoyUAav5&#10;NAno6ZQ06TreNnOL/v37X3jhhY77mah7ieWSStQqNSYCgQjUqlVr1apVevQmECwVKkSgWrVqvK+n&#10;ve6wg0KCEZaYyptFgAu6W7ZsMcsmWWM8Ab3GGi1EWpKKxk21TCGgzIOmRMIeO5heMDe1x16DLNUM&#10;w6BgyJRoBLigq1WpaOg8rMULrKTW5i0GD32P77IEIz5DtZBnAttvv73mGXmOgT3dc697/fr19thr&#10;lqVakjIrHrImAoFNmzYpC1AEbn5WqVy5sp+OJ+K1BCMRjGokzwTY+s6zBereBgKsR0kw4gRKghGH&#10;nuqaQoAED7qTYUowDLaDmeh3331nsIGmm6Y9DNMjJPuCE0Az+NEGeHBivpVkeqGElXGCrhlGHHqq&#10;axYBpCKnFpptmBUYWeMKAQmGK5GUHz8TkGZoIJRBQLPPmMNDghEToKqbSCCXxVbzDBNjk1ebdJou&#10;Jn4JRkyAqm4oATRDXycNjU3+zJJgxGQvwYgJUNVFQAREwBcCEgxfIu2hn5pheBj0sl1WnsqYQ0KC&#10;EROgqhtNQJphdHgyNw7BqF27dubdutOhBMOdWMoTERCBcmcYSiQVZ5BIMOLQU10REAHLCGzcuNEy&#10;i00yV4JhUjRkiwiIQMoEWJUivXHKnTjbvATD2dDKMREQgRIJkAyfJOeCE4GAEu9EgKYqNhHQ9T2b&#10;opWhrToQEQG2ZhgRoKmKCIiACPhIQILhY9Tlswh4TiCX2NhzCBHcl2BEgKYqIiACdhNQVuNo8ZNg&#10;ROOmWiIgAtYT0CQjbAglGGGJqbwIiIAjBJhnSDNCxVKCEQqXCouACLhGQClsg0dUx2qDs1JJKwno&#10;K6SVYcvW6NwgyT2jop8yCGiGoeHhMgGphcvRTc633EONvPidXJNutiTBcDOu8koERCAsAbKG1KpV&#10;q3Xr1mEr+lNeguFPrOWpCIhAWQRYklq5cuWKFSuEqTQCEgyNDWcJaD3K2dCm6djq1avTbN7utiUY&#10;dsdP1pdGQGqhsRGNgPKfl8FNghFtUKmWCIiAmwTIZeumY0l4JcFIgqLaEAERcIWA3v3WDMOVsSw/&#10;ghHQelQwTipVAgGlPZdg6BdDBERABAIRkGBIMAINFBVyg4CmF27EUV4YSEB7GAYGRSaJgAiIgIkE&#10;JBgmRkU2iYAIiICBBCQYBgZFJkUnoPWo6OxUUwTKIyDBKI+Q/r89BKQW9sTKXEsZRUp4Xlp4JBjm&#10;DlxZJgIikD2BXOba7Pu1okcJhhVhkpHlE9D0onxGKiEC8QhIMOLxU20zCEgtzIiDI1ZoOGlJypGh&#10;LDdEQATSJqCn9yQYaY8xtS8CIiACjhPQkpTjAfbBPS0g+BDlbHzUWCqbswQjm3GoXkRABOwgoCNS&#10;ZcRJgmHHIJaVIiACGRCQWmiGkcEwUxd5I6A1hLyhd7FjCYYEw8VxLZ9+JiC10EBIioDGUhCSWpIK&#10;QkllREAEHCegC95BAizBCEJJZUwkoK+EJkbFWpu0GBUkdBKMIJRURgREQARE4BcSDA0CWwnoK6Gt&#10;kTPMbk1VgwdEghGclUqKgAg4SEC7F8GDKsEIzkolRUAEHCSgqWrwoEowgrNSSREQAacIaDEqbDgl&#10;GGGJqbwIiIALBFALLUaFDeRPyMLWUXkRMIeAviSaEwvrLNGnX9iQaYYRlpjKm0VAv/NmxUPWOE1A&#10;guF0eP1wTprhR5wT9lJz0whAtSQVAZqqmEhAv/8mRsVgm/Q9I0JwNMOIAE1VTCSg338ToyKb3CIg&#10;wXArnn57I83wO/7yPnUCEozUEauDLAlIM7Kkrb58IyDB8C3i7vsrzXA/xvIwTwQkGHkCr27TJKAL&#10;WWnSVdv+EpBg+Bt75z3XVMP5EMvBjAlIMDIGru4yJSDNyBS3OnOdgATD9Qh77580w/shUDKAihUr&#10;ikxYArq4F5aYyltJQNf6rAxbykbry0RYwJphhCWm8iIgAiLgKQEJhqeBl9si4DkBJp0VKugDMNwo&#10;EK9wvFRaBETADQK5s9eVKlVyw51svNAeRjac1UueCWgPI88BMLh77WQED45mGMFZqaQIiICDBPRl&#10;InhQJRjBWamkxQT0LdLi4KVvuo7YBmQswQgISsVEQAScJbB169aqVas2bdrUWQ8TckyCkRBINSMC&#10;ImAzgfXr169cudJmD7KwXYKRBWX1IQIiYD6B1atX77///ubbmUcLdUoqj/DVdaYEtLeZKW47O9tp&#10;p51WrFhhp+1ZWK0ZRhaU1UfeCUgt8h4CKwxYs2ZNs2bNrDA1L0ZKMPKCXZ1mSkBqkSlumzvbsmXL&#10;8uXLbfYgXdslGOnyVet5JyC1yHsI7DJg3bp1HTt2tMvmzKyVYGSGWh2JgAhYQIDjUgsXLrTA0HyY&#10;KMHIB3X1mRUBTS+yIu1UP+xkrF271imXEnJGgpEQSDUjAiLgCgHO1x588MGueJOkHxKMJGmqLaMI&#10;aHphVDjsMobdb7sMzsZaCUY2nNVL1gSkFlkTd6s/jZ8S4ynBcGuYy5ufCei3XQMhJoHtt98+ZgtO&#10;VpdgOBlWr52SWngd/oScVyLCEkEqNUhC40vNmEFAamFGHOy2gunFhAkTdBujeBQlGHaPbFlfmIDU&#10;QuMhEQI1a9ZU5lrtYSQyltSIoQSkFoYGxkKzEAwLrc7CZO1hZEFZfaRNQGqRNmF/2q9WrVr79u39&#10;8TeUp1qSCoVLhQ0lIMEwNDC2mcVbrQ0bNlywYIFthmdkr2YYGYFWNyIgAuYT2GWXXb766ivz7cyX&#10;hRKMfJFXvyIgAmYR4PWkSy65pEIFfSqWGhctSZk1ZGVNNAJakorGTbUKE2jSpMn8+fPFpAwC0lIN&#10;DxEQARH4RYMGDd555x2BKJuABEMjRAREwHcCtWvXPvHEE/fcc0/fQZTnv5akyiOk/28DAS1J2RAl&#10;Q23cYYcdWIz6/PPPDbXPJLM0wzApGrJFBEQgcwL16tWbOXNm5t1a2aEEw8qwyWgREIFECFSpUoV7&#10;3cpNGxCmBCMgKBUTARFwjUClSpXq168/ffp01xxLzR/tYaSGVg1nSEB7GBnCdqSrnFrMmzdP04vg&#10;EZVgBGelkkYTkGYYHR7zjNt1110XLVqEbJhnmrkWaUnK3NjIMhEQgZQIVK9evVmzZlKLsHg1wwhL&#10;TOXNJaBJhrmxMckykn80btxYOaMixESCEQGaqphLQJphbmyMsYxjUcuWLatcubIxFlljiJakrAmV&#10;DA1CYNu2bUGKqYzPBGrVqiW1iDYAJBjRuKmWuQTQjIIfc62UZXkiwIsXNWrUyFPn1nerJSnrQygH&#10;yiagRSqNkMIE2O5evny5jtJGGxWaYUTjplrWENAilTWhysTQHXfcUWoRmbQEIzI6VbSGgDTDmlCl&#10;bCh5Brl+kXInLjevJSmXoyvfChPQ2pTGw2677bZw4UJxiExAM4zI6FRRBETAJgKcjHrkkUdsstg8&#10;WzXDMC8msigdApphpMPVmlarVq26bt06a8w10lDNMIwMi4wSARFImsDWrVuVmDYmVM0wYgJUdTsI&#10;aHphR5xStnKvvfb64osvUu7E5eY1w3A5uvJNBESgMAHS0zZv3lxMIhOQYERGp4oiIAKWEdiwYcOC&#10;BQtatGixZcsWy0w3w1wJhhlxkBWpEeAYZatWrVJrXg1bRgDN+PLLL5s0aXLLLbdYZroB5moPw4Ag&#10;yITUCNx2223PP/+8lq1TA2xxw/Xq1Zs6deruu+9usQ+Zmy7ByBy5OsyKwObNm5UEIivYVvbTsGHD&#10;7t279+nTx0rr82G0BCMf1NVnJgR0MioTzHZ30qBBgw4dOowePdpuN7KyXnsYWZFWP9kSkFpky9vW&#10;3r755pvJkyefeeaZtjqQrd0SjGx5qzcREAHDCCxdunTu3LmGGWWoORIMQwMjsyITYG6h6UVken5W&#10;nDNnzllnneWn76G8lmCEwqXCphOQVJgeISPt46ztrFmzjDTNLKMkGGbFQ9aIgAjkhcCSJUt69uyZ&#10;l64t6lSCYVGwZKoIiEBaBFatWsWFvrRad6VdCYYrkZQfIiACMQhUrFiRt75jNOBFVd3D8CLM/jip&#10;PQx/Yp2spxUqVFCCqXKRaoZRLiIVEAERcJlA7kuG1CJIjCUYQSipjAiIgMsEtm3b5rJ7yfkmwUiO&#10;pVoSARGwkIDUInjQJBjBWamk6QQ2bdpkuomyzyQCuTueEozgMZFgBGelkqYT4KCL6SbKPsMI8NC3&#10;YRYZbY7U1ejwyLiwBHRKKiwxz8trehFqAGiGEQqXCouACDhCQN8tIgRSghEBmqqYS+DSSy811zhZ&#10;ZhgBTS/CBkRLUmGJqbzpBJo1a6YcD6YHyQD7mGFoAyNsHDTDCEtM5U0nsPfee5tuouwzgICOSEQI&#10;ggQjAjRVMZrADTfc0KhRI6NNlHEGEKhZs6YBVlhmggTDsoDJ3HIJdOrUqW3btlWqVCm3pAr4TKBl&#10;y5Y+ux/NdwlGNG6qZTSBMWPGIBvVqlUz2koZlz8C9evXP/roo/PXv609a9Pb1sjJ7rIJsJ/Zo0cP&#10;lGPlypViJQJFCBxzzDFvvfWWsIQloBlGWGIqbwcBslU/88wz3bp1O+CAA+ywWFZmSKBhw4YZ9uZO&#10;VxIMd2IpT4oQQDMGDRr0y1/+sm7duoIjAoUJNGjQQEAiEJBgRICmKjYR6N+//0knnWSTxbI1fQI6&#10;ExGNsQQjGjfVsoYA97Nq1KhhjbkyNBMCM2fOzKQf1zqRYLgWUflTnEDTpk2lGRoYhQlMnjz51ltv&#10;FZOwBHRKKiwxlbeSwD777DN79mwrTZfR6RDgHsaQIUPat2+fTvNutqoZhptxlVdFCGjNWkOiCIHP&#10;Pvvsyiuv5FjEnDlzBCcgAc0wAoJSMbsJtGnTRsvWdocwNevPP//8Ll268N/UenCnYQmGO7GUJ6UR&#10;IIt1kyZNFixYIEQiUCKBvfba67DDDuPijviUTUBLUhoh7hPo27fvv//9b/f9lIdRCZAP/4UXXth9&#10;993PPvvsqG14UU+C4UWYPXdy1qxZGzZs8ByC3C+bwPr16xcuXDh69GhkQ6xKIyDB0NhwnMCIESM+&#10;/PBDx52UewkR2LRpE7JRtWpVksp8++23CbXqTjMSDHdiKU9KJMDRyS+++EJwRCA4AWYbw4cPv/vu&#10;u3/44YfgtXwoKcHwIcr++vj73//+/fff99d/eR6DwIABA4YOHRqjAQerSjAcDKpcyhF49NFH2clc&#10;sWKFgIhANAIMIRapotV1spYEw8mwyqmfCDz99NNLliwRCxGITGDevHn33Xdf5OruVZRguBdTefQT&#10;gV69es2YMUMsRCAOgc2bN7MHtmXLljiNuFRXguFSNOXLfwgMHjz4xRdf5LddREQgJoG5c+dqklHA&#10;UIIRczipunEENm7c+MQTTyxevNg4y2SQhQSYXrz77rsWGp6KyRKMVLCq0TwS6N2798cff5xHA9S1&#10;YwSUVEYzDMeGtNz5DwFSkL766qtadNaASJDA6tWrE2zN6qY0w7A6fDK+KIGBAwey6CwuIpAgge+/&#10;/578lQk2aG9TEgx7YyfLixIgEdCoUaPERQREICUCEoyUwKrZPBBALbTXnQfuHnSpGUYuyBIMDwa7&#10;Hy6S/+e9997zw1d5mSmBXXfdtUIFfVRKMDIddeosXQKkiiPPaLp9qHUvCSAYXvpdgtOSTY0ERwh8&#10;8MEHW7dudcQZuWESgTp16phkTj5tkWDkk776TooA7yPpcFRSMNVOEQKrVq0SE+1haAy4Q2Ds2LHK&#10;M+hOOOWJqQQ0wzA1MrIrDIHx48crc1QYYCobgoCWpApgSTBCjBsVNZbA/PnzjbVNhtlOoGLFira7&#10;kJT9EoykSKqdfBJgDyOf3atvpwnUrl3baf9COCfBCAFLRY0lULlyZWNtk2G2E+jYsaPtLiRlvwQj&#10;KZJqRwREwEECTC8OPvhgBx2L5JIEIxI2VTKMwM4772yYRTLHEQJt27bdb7/9HHEmthsSjNgI1YAB&#10;BI499tgddtjBAENkglMEKlWqdMUVVzjlUjxntlNSrXgAVdsUAkcddRSHa02xRnY4QWD//fefPn26&#10;E64k44RmGMlwVCt5J0AuqQYNGuTdDBngEoHWrVu75E58XyQY8RmqBSMIsDN555131qpVywhrZIQT&#10;BA444AAn/EjMCS1JJYZSDZlA4JFHHrnpppuU/MeEWNhuAxPWjz76SNPWwnHUDMP2US37/4fAVVdd&#10;dd111+n1Ag2L+ATYFZNaFMGoGUb8caUWzCLAOQ6WnmfNmmWWWbLGKgLVq1cfN27coYceapXVqRur&#10;GUbqiNVBxgS22267a665RqdsM8buWHfNmjWTWhSPqQTDsXEud34i0LNnzy5duoiFCEQjwJLmOeec&#10;E62u27W0JOV2fP31bvHixXxDXLBggb8I5HlUAk2aNPnXv/7FqlTUBpytpxmGs6H13LFGjRrdcccd&#10;VatW9ZyD3A9LoFq1ajfccIPUokRuEoyww0nlrSHQo0ePM844wxpzZagBBKpUqcJBu8svv9wAW0w0&#10;QUtSJkZFNiVFYOnSpZ06dfr888+TalDtOEwAtfj1r3/dv39/h32M6ZpmGDEBqrrRBHbZZZf777+/&#10;fv36Rlsp4wwgwOolEwupRdmhkGAYMFRlQpoETjrppBEjRhx44IHaz0gTs91tMzbISvvQQw/Z7Ub6&#10;1mtJKn3G6sEMAq+//vq0adM4PTV79uwpU6YofYgZYcm/FRyiveyyywYNGpR/U4y3QIJhfIhkYAoE&#10;nnnmGc5QffXVVym0rSZtIoBaHHnkkW+//bZNRufPVglG/tir57wSWLJkSd++fYcNG7Zs2bK8GqLO&#10;80aAE7Rdu3Z99tln9SZ8wBhIMAKCUjE3CZCOlEP3kyZNWrt2rZseyqtSCHAU4pZbbtGDeqEGiAQj&#10;FC4VdpPAiy++OGDAgKlTp/74449ueiivChHgUl6HDh2YX3bs2FFgQhGQYITCpcIuE2B56rHHHpNs&#10;OBljVp94Yot05S1atOjcufMhhxzipJtpOyXBSJuw2reMALLBd09SCW3ZssUy02VuSQTq1at35ZVX&#10;HnvssRytVg7jmGNEghEToKq7SWDgwIF/+9vfpk+fvnr1ajc9dNqrGjVqsO6ETiASLVu23H333fWm&#10;ViIBl2AkglGNuEmAJ3Qefvjh8ePHr1mzxk0PHfJqp5122n777c8777wTTzyRdSdEolKlSg75Z4Qr&#10;EgwjwiAjTCYwZswYtsQ/+eST7777zmQ7PbStcePGDzzwQMOGDXNTijp16uy4444VK1b0EEU2Lksw&#10;suGsXqwnwK4Gp28RD26Jc3Vj69at1rtkpwPIAynC+vTpw3+ZRtStW5c3Fu10xT6rJRj2xUwW55fA&#10;xo0b2eF47bXX2OGQcmQZC25OPP74423atOGxE1afpBNZws/1JcHInrl6dIQAGxv9+vUjRdXcuXOX&#10;L1/uiFfmucExp5o1a3LJrl27ds2bNycJuXk2+mKRBMOXSMvP9AhwXfyVV17hv19++SX5qXT7Lyxq&#10;JIHZA4tLuR0IDjSvWLGCu/ebN2+++eab2cFGJ8jeoZNOYcEmXl6CkThSNeg1gVmzZpETF/GYOXPm&#10;/PnzFy1atGnTJq+JlOI8IsGtCDar2YcYOnQoCcY51LRt2zaKsz/EX5EN/so/aunJnPEjwTAnFrLE&#10;NQJ8Rx47diy75SjHwoULuUOOePipH0wRmjRpwkEmNqvRCZaVmDGwD8F8gh+mDkr/Z8Xol2BYESYZ&#10;6QIB9IN98hkzZrByxbMcPB/Lv6xcufLrr7/m2zR76ZGdZCWHb+L8lwlN5EYSqbjHHnswObjxxht3&#10;3XVXlphYncOwnXfemUsSmEcXuf/qx1ICEgxLAyez3SGAVMyZMye3as/yC3fL+Zxlm5flGj5n+T6O&#10;tLCpzicvsxP+7/fff0/JUaNGkcKEiwgUowxf3u+55x7+zLr/TTfdlCCdCRMmcBjsm2+++eGHH/gD&#10;D0/xmsg555zDwtHtt9+OPdjM2hH91qpVi0kDmpGbOiRog5oyhIAEw5BAyAwRCEGAD2t+UBpy6uWq&#10;8Wc+tfmY5nUHPsFRjtyaD//lSz2KUngnICc8/F+KrV+/nr/mWuNf0CoaoTD/yL9s2LABMfv973+f&#10;211gJsR8iH9Hn/bcc0+WknSbOkTY7C8qwbA/hvJABP5LgM93Ptn5uC/4Kcwm94/8C2VyxXIywOc+&#10;gpH7c+5/8Qf+L/+IQiAhTB0kDBplP42K3ODQjwiIgAiIgAiUTaCCAImACIiACIhAEAISjCCUVEYE&#10;REAEROAXEgwNAhEQAREQgUAEJBiBMKmQCIiACIiABENjQAREQAREIBABCUYgTCokAiIgAiIgwdAY&#10;EAEREAERCERAghEIkwqJgAiIgAhIMDQGREAEREAEAhH4f5zmbWtppsLgAAAAAElFTkSuQmCCUEsB&#10;Ai0AFAAGAAgAAAAhALGCZ7YKAQAAEwIAABMAAAAAAAAAAAAAAAAAAAAAAFtDb250ZW50X1R5cGVz&#10;XS54bWxQSwECLQAUAAYACAAAACEAOP0h/9YAAACUAQAACwAAAAAAAAAAAAAAAAA7AQAAX3JlbHMv&#10;LnJlbHNQSwECLQAUAAYACAAAACEAfq15lAsGAACwHwAADgAAAAAAAAAAAAAAAAA6AgAAZHJzL2Uy&#10;b0RvYy54bWxQSwECLQAUAAYACAAAACEAqiYOvrwAAAAhAQAAGQAAAAAAAAAAAAAAAABxCAAAZHJz&#10;L19yZWxzL2Uyb0RvYy54bWwucmVsc1BLAQItABQABgAIAAAAIQCGPrlv4AAAAAkBAAAPAAAAAAAA&#10;AAAAAAAAAGQJAABkcnMvZG93bnJldi54bWxQSwECLQAKAAAAAAAAACEA+O1flQ5BAAAOQQAAFAAA&#10;AAAAAAAAAAAAAABxCgAAZHJzL21lZGlhL2ltYWdlMS5wbmdQSwUGAAAAAAYABgB8AQAAsU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36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39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0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A1449D" w:rsidRDefault="00A1449D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A1449D">
                          <w:rPr>
                            <w:color w:val="767171" w:themeColor="background2" w:themeShade="80"/>
                          </w:rPr>
                          <w:t>55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2818029" wp14:editId="3D1E669B">
                <wp:simplePos x="0" y="0"/>
                <wp:positionH relativeFrom="column">
                  <wp:posOffset>4345305</wp:posOffset>
                </wp:positionH>
                <wp:positionV relativeFrom="paragraph">
                  <wp:posOffset>8255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A1449D" w:rsidRDefault="00A1449D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342.15pt;margin-top:.65pt;width:116.8pt;height:133.65pt;z-index:25164492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E7lBQYAALcfAAAOAAAAZHJzL2Uyb0RvYy54bWzsWVtv2zYUfh+w/yDo&#10;3bXuF6NO4foSDMi6oO3QZ1qiLKISqVF07GzYf985pCQ7sde63VAUqAMkoXg9l+8751B6+WpfV9YD&#10;lS0TfGq7LxzbojwTOeObqf37+9Uosa1WEZ6TSnA6tR9pa7+6+fmnl7tmQj1Riiqn0oJNeDvZNVO7&#10;VKqZjMdtVtKatC9EQzkMFkLWRMGj3IxzSXawe12NPceJxjsh80aKjLYt9C7MoH2j9y8KmqnfiqKl&#10;yqqmNsim9F+p/67x7/jmJZlsJGlKlnVikK+QoiaMw6HDVguiiLWV7GSrmmVStKJQLzJRj0VRsIxq&#10;HUAb13mmza0U20brspnsNs1gJjDtMzt99bbZm4d7abF8asexbXFSg49u5bZpGJWUW66LFto1mwlM&#10;vJXNu+Zedh0b84RK7wtZ439Qx9pr2z4OtqV7ZWXQ6QaJ70fgggzG3CiN/TA01s9KcBGuiwM3iFzb&#10;OizOymW/3HdCPwEw6eV+Egaedt64P32MQg4yNSybwG9nMWidWOzzyIJVaiup3W1SX7RHTeTHbTMC&#10;5zZEsTWrmHrUQAU3olD84Z5l99I8HBkfNDPGh2E81fLQOLgCJ5klBFW6E9nH1uJiXhK+obO2AYiD&#10;QWF53yWl2JWU5C12wybjp7voxydirCvWrFhVWVKoD0yV70rSAAxcDWgc7CwAtHkGuzNGNJBeiGxb&#10;U64MRyWtwBiCtyVrWtuSE1qvKUBO/pKbQwAkd61CCCFcNG/+8pKZ46Te69E8dOajwImXo1kaxKPY&#10;WcaBEyTu3J3/jSK6wWTbUrALqRYN62SF3hNpz5KkCyeGfprG1gPRwQJNpwXq/2sRoQtNgrK2MnsL&#10;1sfQ4rtenIJmYDU/AmBbEFyC1OC7VZKqrOw90VvbeLcFQlnr3a8iB4uTrRLa6M8IdUqMgVWfowVg&#10;RrbqlorawgbYHCTWZ5AH0Mfo2E9BpbhAKEA/mVT8SQdobnrOeSt10mWyTIJR4EVL8NZiMZqt5sEo&#10;WrlxuPAX8/nC7b1VsjynXCPOBP7/4CztB1GxHLfTD5g56LySxo0kywCGhgfgscPMMeLmIEnvY9zi&#10;gMHU9QLntZeOVlESj4JVEI7S2ElGjpu+TiMnSIPF6qlWd4zT/wGCu6mdhl6oHXUkNGjwVD21P6Ma&#10;mdRMQVatWD21Ewd/DBIxKix5rp2rCKtM+8gSKP3BEgb9BvUYQxCrMIpN+MW0ADm77aMDPF3GOMzY&#10;57KdDjugMW57FBmBViYyAtdKRbOPFjANVOimDRmp7eTrE8KQjlw3ir0QAizkFchATtBZo+dQjH6E&#10;UzCzBL4HoUVHzcM+PT0uZNCn/LXenPXXeaZBSuuV0i31WIF3kIVvaQE5G1KmZxDyFBQ95jUdSpJT&#10;Q4WwBwL4dYCR9rbeEGcXQKJhbxOah5nn+NTN16TRxdaw2PmUYCbq0H6FPllwNSyuGRfy3AbVwOTC&#10;zAfxj0yDzbXIHyGkQirThUjbZCsGge+OtOqeSKjtoASBehVGSyH/tK0d1H5Tu/1jSzDVV79wQDEW&#10;in1D9o113+Dbei4g5kPOhd11ExZIVfXNQor6A4B8hqfAEOEZnDW1MyX7h7mCZxiCwjajs5lum5rh&#10;jr9rsj75IvLe7z8Q2XTYUwDaN6JnCpk8C+JmLtqTixkkk4LpCH+wS2cvYO03om8CSj6jL3R9IX3T&#10;CDiL9E3cKIiv9L3S90rfb5N9E7xY6EvhkH2h64voCxVU4kBFjNnVi6Kou/X12ddzA9fvsq/v+CFc&#10;AE166Gvgb5F9Lai3Ij/sktahSDxKlCb9na23usL4mq4PcclY64J0rfbrvX79EPSouiZwfbn8bhK4&#10;dxoB9LsJLCqgTL+g/g6TyOne6wRe4CU+utpcs/DN0DUC/NAF+xABdGI4lKrXEv57KeH90wigKXx5&#10;BPAC10shyWMJnzixe40A/3KtxrjY/mhX9iECRNcaYLjwf1eX+OA0Agz12qU1QOKk5haQwMebWLv6&#10;WgOcvqj+sSNAfI0AXxoB9IdP+Dqs3+R2X7Lx8/Pxs37td/jefvM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ndFW+AAAAAJAQAADwAAAGRycy9kb3ducmV2LnhtbEyPwUrDQBCG&#10;74LvsIzgzW7SakxjNqUU9VQKtoJ422anSWh2NmS3Sfr2jic9DcP38883+WqyrRiw940jBfEsAoFU&#10;OtNQpeDz8PaQgvBBk9GtI1RwRQ+r4vYm15lxI33gsA+V4BLymVZQh9BlUvqyRqv9zHVIzE6utzrw&#10;2lfS9HrkctvKeRQl0uqG+EKtO9zUWJ73F6vgfdTjehG/DtvzaXP9PjztvrYxKnV/N61fQAScwl8Y&#10;fvVZHQp2OroLGS9aBUn6uOAoAx7Ml/HzEsRRwTxJE5BFLv9/UPw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j/RO5QUGAAC3HwAADgAAAAAAAAAAAAAAAAA6AgAAZHJzL2Uyb0RvYy54&#10;bWxQSwECLQAUAAYACAAAACEAqiYOvrwAAAAhAQAAGQAAAAAAAAAAAAAAAABrCAAAZHJzL19yZWxz&#10;L2Uyb0RvYy54bWwucmVsc1BLAQItABQABgAIAAAAIQCKd0Vb4AAAAAkBAAAPAAAAAAAAAAAAAAAA&#10;AF4JAABkcnMvZG93bnJldi54bWxQSwECLQAKAAAAAAAAACEA+O1flQ5BAAAOQQAAFAAAAAAAAAAA&#10;AAAAAABrCgAAZHJzL21lZGlhL2ltYWdlMS5wbmdQSwUGAAAAAAYABgB8AQAAq0sAAAAA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82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83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A1449D" w:rsidRDefault="00A1449D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>
                          <w:rPr>
                            <w:color w:val="767171" w:themeColor="background2" w:themeShade="80"/>
                          </w:rPr>
                          <w:t>70</w:t>
                        </w:r>
                      </w:p>
                    </w:txbxContent>
                  </v:textbox>
                </v:rect>
                <v:rect id="Rechteck 84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Default="007E7B27" w:rsidP="007E7B27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2E961C3" wp14:editId="2E586A0E">
                <wp:simplePos x="0" y="0"/>
                <wp:positionH relativeFrom="column">
                  <wp:posOffset>2192020</wp:posOffset>
                </wp:positionH>
                <wp:positionV relativeFrom="paragraph">
                  <wp:posOffset>11430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A1449D" w:rsidRDefault="00A1449D" w:rsidP="00A1449D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A1449D">
                                <w:rPr>
                                  <w:color w:val="767171" w:themeColor="background2" w:themeShade="80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172.6pt;margin-top:.9pt;width:116.8pt;height:133.65pt;z-index:2516387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PDOCQYAALkfAAAOAAAAZHJzL2Uyb0RvYy54bWzsWW1v2zYQ/j5g/0HQ&#10;d9d6fzHqFK5fggJZFzQd+pmmKIuoJGoUHTsb9t93R0pyEnut221FgTpAEr6ejnf33HOiXr7aV6V1&#10;z2TLRT213ReObbGaiozXm6n92/vVKLGtVpE6I6Wo2dR+YK396urnn17umgnzRCHKjEkLhNTtZNdM&#10;7UKpZjIet7RgFWlfiIbVMJkLWREFXbkZZ5LsQHpVjj3HicY7IbNGCsraFkYXZtK+0vLznFH1a563&#10;TFnl1AbdlP4r9d81/h1fvSSTjSRNwWmnBvkKLSrCa3joIGpBFLG2kh+JqjiVohW5ekFFNRZ5zinT&#10;Z4DTuM6z01xLsW30WTaT3aYZzASmfWanrxZL397fSotnUztKbasmFfjoWm6bhjPJast10UK7ZjOB&#10;hdeyuWtuZTewMT089D6XFf6H41h7bduHwbZsrywKg26Q+H4ELqAw50Zp7IehsT4twEW4Lw7cIHJt&#10;67CZFst+u++EfgLBpLf7SRh42nnj/uljVHLQqeF0Ar+dxaB1ZLHPRxbsUlvJ7E5IdZaMisiP22YE&#10;zm2I4mtecvWgAxXciErV97ec3krTORg/BsMY48M0PtXy0Di4AxeZLQSPdCPox9aqxbwg9YbN2gZC&#10;HAwK2/shKcWuYCRrcRiEjJ9K0d0naqxL3qx4WVpSqA9cFXcFaSAMXB3QONlZAGDzLOxOGNGE9ELQ&#10;bcVqZTAqWQnGEHVb8Ka1LTlh1ZpByMk3mXkIBMlNqzCEMFw0bv70kpnjpN7r0Tx05qPAiZejWRrE&#10;o9hZxoETJO7cnf+FKrrBZNsysAspFw3vdIXRI21PgqRLJwZ+GsbWPdHJAk2nFer/axVhCE2CuraS&#10;vgPrY2rxXS8G/ICFXD+CwLYguQSpie9WSaZo0Xuit7bxbguAsta7X0QGFidbJbTRnwHqGBgDqj4H&#10;C4gZ2aprJioLG2Bz0Fg/g9zDecwZ+yV4qFpgKMA4mZT1kwE4uRk55a3USZfJMglGgRctwVuLxWi2&#10;mgejaOXG4cJfzOcLt/dWwbOM1TriTOL/F87SfhAlz1Cc7iBzsHkpjRsJpRCGBgfgscPKMcbNQZPe&#10;xyjiEIOp6wXOay8draIkHgWrIBylsZOMHDd9nUZOkAaL1dNT3fCa/QchuJvaaeiF2lGPlIYTPD2e&#10;2p84GplUXAGrlrya2omDPyYSMSss60w7VxFemvYjS6D2B0uY6DdRjzkEYxVmsQm/SAvA2W2fHaB3&#10;HuKQsU+xnU47cGIU+ygzYmrTtARYKxSjH624IyW9bGCkttOvJ4SBjlw3ir0QqAN4BRjICTpr9BiK&#10;0Y8AXmSWwPcgteiseZDTw+NMBH3KX+vNSX+dRhpQWn8o3VIPJXgHUfiO5cDZQJmeiZCnQdHHvIZD&#10;QTJmoBD2gQB+HcJIe1sLxNU5gGiQbVLzsPIUnrr1GjS62Bo2O59SzGQd1u/QTxa1GjZXvBbylIBy&#10;QHJu1oP6j0yDzbXIHiClApXpQqRt6IpD4rshrbolEmo7YFqoV2G2EPIP29pB7Te129+3BKm+fFND&#10;FGOh2Ddk31j3jXpbzQXkfAhMkK6bsEGqsm/mUlQfIMhn+BSYIjWFZ01tqmTfmSvowxQUtpTNZrpt&#10;aoab+q6hPfli5L3ffyCy6WJPQdC+FT1SyORZEjdr0Z61mAGZ5Fxn+INdOnsBar8VfL1j+OrSBnUC&#10;lJ8F3zQCzCJ8EzcKoFTSCewCXyC5C3wv8O3enf8f9vWP4esj/s6HL1RQiQMVMbKrF0VR99bXw9dz&#10;A9fv2Nd3/BBeAA099DXwt2BfC+qtyA870joUiY+I0tDfyXqrK4wvdH0oK4y1zqBrtV/v9fWDLroO&#10;RHUh8O+FwIPjDBB8WQYIk8jp7nUCL/ASnUDMaxbeDF0ywA9dsA8ZQF+XXDKALve/qxIeyPv5G7gm&#10;8S+pAVwvBZLHEj5xYveSAf7htRr93v5or+xDBnD1q90lBXx/KSA6TgHRlxYBiZOa14AEvt7Eevul&#10;CDi+qf7BU8Bwt3u5yNMfmc64yNOfPuH7sL4M6r5l4wfox3198Xf44n7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5DnZjgAAAACQEAAA8AAABkcnMvZG93bnJldi54bWxMj0FL&#10;w0AQhe+C/2EZwZvdJDW1xmxKKeqpFGwF8TbNTpPQ7G7IbpP03zue9DaP7/HmvXw1mVYM1PvGWQXx&#10;LAJBtnS6sZWCz8PbwxKED2g1ts6Sgit5WBW3Nzlm2o32g4Z9qASHWJ+hgjqELpPSlzUZ9DPXkWV2&#10;cr3BwLKvpO5x5HDTyiSKFtJgY/lDjR1tairP+4tR8D7iuJ7Hr8P2fNpcvw/p7msbk1L3d9P6BUSg&#10;KfyZ4bc+V4eCOx3dxWovWgXzxzRhKwNewDx9WvJxVJAsnmOQRS7/Lyh+AA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AFU8M4JBgAAuR8AAA4AAAAAAAAAAAAAAAAAOgIAAGRycy9lMm9E&#10;b2MueG1sUEsBAi0AFAAGAAgAAAAhAKomDr68AAAAIQEAABkAAAAAAAAAAAAAAAAAbwgAAGRycy9f&#10;cmVscy9lMm9Eb2MueG1sLnJlbHNQSwECLQAUAAYACAAAACEA7kOdmOAAAAAJAQAADwAAAAAAAAAA&#10;AAAAAABiCQAAZHJzL2Rvd25yZXYueG1sUEsBAi0ACgAAAAAAAAAhAPjtX5UOQQAADkEAABQAAAAA&#10;AAAAAAAAAAAAbwoAAGRycy9tZWRpYS9pbWFnZTEucG5nUEsFBgAAAAAGAAYAfAEAAK9LAAAAAA==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A1449D" w:rsidRDefault="00A1449D" w:rsidP="00A1449D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A1449D">
                          <w:rPr>
                            <w:color w:val="767171" w:themeColor="background2" w:themeShade="80"/>
                          </w:rPr>
                          <w:t>60</w:t>
                        </w:r>
                      </w:p>
                    </w:txbxContent>
                  </v:textbox>
                </v:rect>
                <v:rect id="Rechteck 74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5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6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5406B">
        <w:tab/>
      </w:r>
      <w:r w:rsidR="0075406B">
        <w:tab/>
      </w:r>
      <w:r w:rsidR="0075406B">
        <w:tab/>
      </w:r>
      <w:r w:rsidR="0075406B">
        <w:tab/>
      </w:r>
    </w:p>
    <w:p w:rsidR="007E7B27" w:rsidRDefault="007E7B27" w:rsidP="007E7B27"/>
    <w:p w:rsidR="007E7B27" w:rsidRDefault="007E7B27" w:rsidP="007E7B27"/>
    <w:p w:rsidR="0075406B" w:rsidRDefault="005350D6" w:rsidP="007E7B2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9" o:spid="_x0000_s1050" type="#_x0000_t202" style="position:absolute;margin-left:378.45pt;margin-top:.65pt;width:27.1pt;height:25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40jwIAAJUFAAAOAAAAZHJzL2Uyb0RvYy54bWysVE1v2zAMvQ/YfxB0X53Pdg3qFFmLDgOK&#10;tlg79KzIUiJMEjVJiZ39+lKynWRdLx12sSnxkRTJR15cNkaTrfBBgS3p8GRAibAcKmVXJf3xdPPp&#10;MyUhMlsxDVaUdCcCvZx//HBRu5kYwRp0JTxBJzbMalfSdYxuVhSBr4Vh4QScsKiU4A2LePSrovKs&#10;Ru9GF6PB4LSowVfOAxch4O11q6Tz7F9KweO9lEFEokuKb4v56/N3mb7F/ILNVp65teLdM9g/vMIw&#10;ZTHo3tU1i4xsvPrLlVHcQwAZTziYAqRUXOQcMJvh4FU2j2vmRM4FixPcvkzh/7nld9sHT1SFvZue&#10;U2KZwSY9iSZKoSuS7rBCtQszBD46hMbmCzSI7u8DXqbEG+lN+mNKBPVY692+vuiOcLwcTybDM9Rw&#10;VI1H59PTafJSHIydD/GrAEOSUFKP7ctVZdvbEFtoD0mxAmhV3Sit8yFRRlxpT7YMm61jfiI6/wOl&#10;LalLejqeDrJjC8m89axtciMyabpwKfE2wSzFnRYJo+13IbFoOc83YjPOhd3Hz+iEkhjqPYYd/vCq&#10;9xi3eaBFjgw27o2NsuBz9nnKDiWrfvYlky0ee3OUdxJjs2xatox6Aiyh2iEvPLSzFRy/Udi9Wxbi&#10;A/M4TNhwXBDxHj9SA1YfOomSNfjfb90nPHIctZTUOJwlDb82zAtK9DeL7D8fTiZpmvNhMj0b4cEf&#10;a5bHGrsxV4CUGOIqcjyLCR91L0oP5hn3yCJFRRWzHGOXNPbiVWxXBu4hLhaLDML5dSze2kfHk+tU&#10;5sTNp+aZedcROCLz76AfYzZ7xeMWmywtLDYRpMokT4Vuq9o1AGc/j0m3p9JyOT5n1GGbzl8AAAD/&#10;/wMAUEsDBBQABgAIAAAAIQBgbvU44AAAAAgBAAAPAAAAZHJzL2Rvd25yZXYueG1sTI9NT4NAEIbv&#10;Jv6HzZh4MXahhLYiS2OMH4k3i63xtmVHILKzhN0C/nvHkx4nz5v3fSbfzrYTIw6+daQgXkQgkCpn&#10;WqoVvJWP1xsQPmgyunOECr7Rw7Y4P8t1ZtxErzjuQi24hHymFTQh9JmUvmrQar9wPRKzTzdYHfgc&#10;amkGPXG57eQyilbS6pZ4odE93jdYfe1OVsHHVf3+4uen/ZSkSf/wPJbrgymVuryY725BBJzDXxh+&#10;9VkdCnY6uhMZLzoF63R1w1EGCQjmmziOQRwVpMkSZJHL/w8UPwAAAP//AwBQSwECLQAUAAYACAAA&#10;ACEAtoM4kv4AAADhAQAAEwAAAAAAAAAAAAAAAAAAAAAAW0NvbnRlbnRfVHlwZXNdLnhtbFBLAQIt&#10;ABQABgAIAAAAIQA4/SH/1gAAAJQBAAALAAAAAAAAAAAAAAAAAC8BAABfcmVscy8ucmVsc1BLAQIt&#10;ABQABgAIAAAAIQA5Fx40jwIAAJUFAAAOAAAAAAAAAAAAAAAAAC4CAABkcnMvZTJvRG9jLnhtbFBL&#10;AQItABQABgAIAAAAIQBgbvU4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51" type="#_x0000_t202" style="position:absolute;margin-left:134.85pt;margin-top:.85pt;width:27.1pt;height:25.2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3vjwIAAJUFAAAOAAAAZHJzL2Uyb0RvYy54bWysVE1PGzEQvVfqf7B8L5uQAG3EBqUgqkoI&#10;UKHi7HhtsqrX49pOsumv77N381HKhaqXXdvzZsbz5nnOL9rGsJXyoSZb8uHRgDNlJVW1fS7598fr&#10;Dx85C1HYShiyquQbFfjF9P2787WbqGNakKmUZwhiw2TtSr6I0U2KIsiFakQ4IqcsjJp8IyK2/rmo&#10;vFgjemOK48HgtFiTr5wnqULA6VVn5NMcX2sl453WQUVmSo67xfz1+TtP32J6LibPXrhFLftriH+4&#10;RSNqi6S7UFciCrb09V+hmlp6CqTjkaSmIK1rqXINqGY4eFHNw0I4lWsBOcHtaAr/L6y8Xd17Vlfo&#10;3QlaZUWDJj2qNmplKpbOwNDahQmADw7Q2H6mFujtecBhKrzVvkl/lMRgB9ebHb8IxyQOR+Px8AwW&#10;CdMI3Rtn/ou9s/MhflHUsLQouUf7MqtidRMiLgLoFpJyBTJ1dV0bkzdJMurSeLYSaLaJ+Yrw+ANl&#10;LFuX/HR0MsiBLSX3LrKxKYzKounTpcK7AvMqboxKGGO/KQ3Scp2v5BZSKrvLn9EJpZHqLY49fn+r&#10;tzh3dcAjZyYbd85Nbcnn6vMr21NW/dhSpjs8CD+oOy1jO287tYy2AphTtYEuPHVvKzh5XaN7NyLE&#10;e+HxmNBwDIh4h482BPapX3G2IP/rtfOEh8Zh5WyNx1ny8HMpvOLMfLVQ/6fhGNphMW/GJ2fH2PhD&#10;y/zQYpfNJUESQ4wiJ/My4aPZLrWn5glzZJaywiSsRO6Sx+3yMnYjA3NIqtksg/B+nYg39sHJFDrR&#10;nLT52D4J73oBRyj/lrbPWExe6LjDJk9Ls2UkXWeRJ6I7VvsG4O1n7fdzKg2Xw31G7afp9DcAAAD/&#10;/wMAUEsDBBQABgAIAAAAIQDpmwr64AAAAAgBAAAPAAAAZHJzL2Rvd25yZXYueG1sTI9NS8NAEIbv&#10;Qv/DMoIXsZsmtLUxmyLiB3hr4wfettkxCc3Ohuw2if/e8WRPw/C8vPNMtp1sKwbsfeNIwWIegUAq&#10;nWmoUvBWPN3cgvBBk9GtI1Twgx62+ewi06lxI+1w2IdKcAn5VCuoQ+hSKX1Zo9V+7jokZt+utzrw&#10;2lfS9HrkctvKOIpW0uqG+EKtO3yosTzuT1bB13X1+eqn5/cxWSbd48tQrD9ModTV5XR/ByLgFP7D&#10;8KfP6pCz08GdyHjRKohXmzVHGfBgnsTJBsRBwTJegMwzef5A/gsAAP//AwBQSwECLQAUAAYACAAA&#10;ACEAtoM4kv4AAADhAQAAEwAAAAAAAAAAAAAAAAAAAAAAW0NvbnRlbnRfVHlwZXNdLnhtbFBLAQIt&#10;ABQABgAIAAAAIQA4/SH/1gAAAJQBAAALAAAAAAAAAAAAAAAAAC8BAABfcmVscy8ucmVsc1BLAQIt&#10;ABQABgAIAAAAIQDdDl3vjwIAAJUFAAAOAAAAAAAAAAAAAAAAAC4CAABkcnMvZTJvRG9jLnhtbFBL&#10;AQItABQABgAIAAAAIQDpmwr6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CB617F" w:rsidRPr="00287B24" w:rsidRDefault="00CB617F" w:rsidP="007E7B27">
      <w:pPr>
        <w:pStyle w:val="ekvpicto"/>
        <w:framePr w:wrap="around" w:y="1441"/>
        <w:jc w:val="left"/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position:absolute;margin-left:341.6pt;margin-top:296.35pt;width:116.8pt;height:133.65pt;z-index:2516899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vP/AAYAAMkfAAAOAAAAZHJzL2Uyb0RvYy54bWzsWVtv2zYUfh+w/yDo&#10;3bUu1M2oU7h2HAzIuqDt0Gdaoi2ikqhRdOxs2H/fOaQoO4nXut1QFKgDJKEo8uhcv+9QevlqX1fO&#10;PZMdF83U9V94rsOaXBS82Uzd398vR6nrdIo2Ba1Ew6buA+vcV1c///Ry105YIEpRFUw6IKTpJrt2&#10;6pZKtZPxuMtLVtPuhWhZAzfXQtZUwaXcjAtJdyC9rsaB58XjnZBFK0XOug5mF+ame6Xlr9csV7+t&#10;1x1TTjV1QTel/0r9d4V/x1cv6WQjaVvyvFeDfoUWNeUNPHQQtaCKOlvJn4mqeS5FJ9bqRS7qsViv&#10;ec60DWCN7z2x5kaKbatt2Ux2m3ZwE7j2iZ++Wmz+5v5OOryA2BHfdRpaQ5Bu5LZtOZOscXwfXbRr&#10;NxNYeSPbd+2d7Cc25gqt3q9ljf/BHmevnfswOJftlZPDpE/SMIwhBjnc8+MsCaPIuD8vIUa4LyE+&#10;iUGLw+a8vLbbQy8KU8gmvT1MIxLo6I3t08eo5KBTy/MJ/PYug9Ezl30+tWCX2krm9kLqs2TUVH7c&#10;tiOIbksVX/GKqwedqRBHVKq5v+P5nTQXx94PrPfhPj7WCdA7uAVXmT0UbboV+cfOacS8pM2GzboW&#10;khw8CtvtlJRiVzJadDgNQsaPpejLR3qsKt4ueVU5UqgPXJXvStpCHvg6pfFm7wIonCeJd8KLJqkX&#10;It/WrFGmSiWrwBui6Uredq4jJ6xeMUg6+UthHgJZctspzCHMF105fwXpzPOy4PVoHnnzEfGS69Es&#10;I8ko8a4T4pHUn/vzv1FFn0y2HQO/0GrR8l5XmH2m7cky6QHFFKAuZOeearhA12mF7H+tIkyhS1DX&#10;TuZvwfsILqEfJBlYBl4LY8hsB+CFZCbBOyWZyksbCettE90OKspZ7X4VBXicbpXQTn9SUc8rYyir&#10;z9UF5Izs1A0TtYMD8DlorJ9B78EeY6NdgkY1AlMB5umkah5NgOVm5lS0Mi+7Tq9TMiJBfA3RWixG&#10;s+WcjOKln0SLcDGfL3wbrZIXBWt0xhno/w/B0nEQFS9QnL5A7mDzSpow0jyHNDR1ABE7rBxj3hw0&#10;sTFGEYcczPyAeK+DbLSM02REliQaZYmXjjw/e53FHsnIYvnYqlvesP8hBXdTN4uCSAfqSGmw4LF5&#10;an/CNDqpuQJerXg9dVMPf0wmIipcN4UOrqK8MuMjT6D2B0+Y7DdZjxiCuQp3cQi/yAvA2p1FB7g6&#10;r+KQs0/xnYYdsBjFHkNjaKERiq1ULP/o+CREg/qFAyl1vYaWEwZG8v04CSJgD6AWICGP9P6wVZRg&#10;JKF8kVxIGAC4aNw8yLEFcmYNfSpiq83JiJ2uNWA1a5QeqYcK4oN1+JatgbeBNQOTI4/Twma9LoiS&#10;FswUQ2RTASI7JJKOtxaIq9dQRoNsA87DylMV1a/XZaMbrmGz9ynFDO4wu0M/WTRq2FzzRshTAqqh&#10;ltdmPah/5BocrkTxAKAKZKZ7ka7Nlxyg75Z26o5K6O+gC4GeFe6WQv7pOjvo/6Zu98eWIttXvzSQ&#10;x9gs2oG0g5UdNNt6LgD1gXVBuh7CBqkqO1xLUX+ANJ/hU+AWbXJ41tTNlbQXcwXXcAua25zNZnps&#10;2obb5l2bW/rFzHu//0Bl2+eegqR9I2yt0MkTGDdr0Z+NmAGdrLnG+INfen9B3X6zAiYnCph8aQFn&#10;MVQtFnDqxyS5FPClgC8F/K0YGPpZczQ8YmB9ekNYAao+g4Ghj0o9kIMMG8Rx3B/+LAMHcP4MewYO&#10;vTCCc6ChCNsJfwsGdqDrisOoJ65Dq3hEloYCT3ZdfXt8oewDMhlvnUHZar/a968hLC9cWFyfMb8f&#10;Fo9PgEBso3UeCERp7PVveEhAglR38ea8he+ILiDwQ/ftBxAYuOUCAt8ZCCQnQCD5MhAIiB9kQPXY&#10;yqde4l9A4F8O2HiI6360w/sBBAZuuYDAdwYC8CLt2XFAvzE7/zgQQeln5jiQwsecRAf70gk8f2/9&#10;g4PAwC0XEDgXBPSXUPherN/r9t+28YP08bV+CXj4An/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xSKNLiAAAACwEAAA8AAABkcnMvZG93bnJldi54bWxMj8FqwzAQRO+F/oPY&#10;QG+NZIe4jmM5hND2FApJCqW3jbWxTSzJWIrt/H3VU3tc9jHzJt9MumUD9a6xRkI0F8DIlFY1ppLw&#10;eXp7ToE5j0Zhaw1JuJODTfH4kGOm7GgONBx9xUKIcRlKqL3vMs5dWZNGN7cdmfC72F6jD2dfcdXj&#10;GMJ1y2MhEq6xMaGhxo52NZXX401LeB9x3C6i12F/vezu36flx9c+IimfZtN2DczT5P9g+NUP6lAE&#10;p7O9GeVYKyFJF3FAJSxX8QuwQKyiJIw5S0gTIYAXOf+/ofgB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WMrz/wAGAADJHwAADgAAAAAAAAAAAAAAAAA6AgAAZHJzL2Uyb0RvYy54bWxQ&#10;SwECLQAUAAYACAAAACEAqiYOvrwAAAAhAQAAGQAAAAAAAAAAAAAAAABmCAAAZHJzL19yZWxzL2Uy&#10;b0RvYy54bWwucmVsc1BLAQItABQABgAIAAAAIQBMUijS4gAAAAsBAAAPAAAAAAAAAAAAAAAAAFkJ&#10;AABkcnMvZG93bnJldi54bWxQSwECLQAKAAAAAAAAACEA+O1flQ5BAAAOQQAAFAAAAAAAAAAAAAAA&#10;AABoCgAAZHJzL21lZGlhL2ltYWdlMS5wbmdQSwUGAAAAAAYABgB8AQAAqEsAAAAA&#10;">
                <v:shape id="Picture 2" o:spid="_x0000_s105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10" o:title="" cropbottom="32f" cropleft="20499f" cropright="8949f"/>
                </v:shape>
                <v:rect id="Rechteck 143" o:spid="_x0000_s105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5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5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05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05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05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E7B27" w:rsidP="0075406B">
      <w:pPr>
        <w:tabs>
          <w:tab w:val="left" w:pos="3119"/>
        </w:tabs>
      </w:pPr>
      <w:r w:rsidRPr="00A1449D">
        <w:rPr>
          <w:color w:val="767171" w:themeColor="background2" w:themeShade="80"/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70E7EF4" wp14:editId="62292DA1">
                <wp:simplePos x="0" y="0"/>
                <wp:positionH relativeFrom="column">
                  <wp:posOffset>2247265</wp:posOffset>
                </wp:positionH>
                <wp:positionV relativeFrom="paragraph">
                  <wp:posOffset>135255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A1449D" w:rsidRDefault="00435A48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435A48" w:rsidRDefault="00435A48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0" style="position:absolute;margin-left:176.95pt;margin-top:10.65pt;width:116.8pt;height:133.65pt;z-index:251662336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rLzAQYAAMkfAAAOAAAAZHJzL2Uyb0RvYy54bWzsWVtv2zYUfh+w/yDo&#10;3bXuFyNO4foSFMi6oO2QZ1qiLKKSqFF07HTYf985pCg7idcm3VAUqAMkoSjy6Ny+8x1KF6/3dWXd&#10;UdEx3kxt95VjW7TJeM6azdT+4+NqlNhWJ0mTk4o3dGrf085+ffnrLxe7dkI9XvIqp8ICIU032bVT&#10;u5SynYzHXVbSmnSveEsbuFlwURMJl2IzzgXZgfS6GnuOE413XOSt4BntOphd6Jv2pZJfFDSTvxdF&#10;R6VVTW3QTaq/Qv1d49/x5QWZbARpS5b1apBv0KImrIGHDqIWRBJrK9gTUTXLBO94IV9lvB7zomAZ&#10;VTaANa7zyJorwbetsmUz2W3awU3g2kd++max2bu7G2GxHGLnuLbVkBqCdCW2bcuooI3luuiiXbuZ&#10;wMor0X5ob0Q/sdFXaPW+EDX+B3usvXLu/eBcupdWBpNukPh+BDHI4J4bpbEfhtr9WQkxwn1x4AYR&#10;aHHYnJVLs913Qj+BbFLb/SQMPBW9sXn6GJUcdGpZNoHf3mUweuKyr6cW7JJbQe1eSP0sGTURn7bt&#10;CKLbEsnWrGLyXmUqxBGVau5uWHYj9MWx9z3jfbiPj7U89A5uwVV6D0Gbrnn2qbMaPi9Js6GzroUk&#10;B4/CdjMlBN+VlOQdToOQ8UMp6vKBHuuKtStWVZbg8pbJ8kNJWsgDV6U03uxdAMB5lHgnvKiTesGz&#10;bU0bqVEqaAXe4E1XsrazLTGh9ZpC0om3uX4IZMl1JzGHMF8Ucv7ykpnjpN6b0Tx05qPAiZejWRrE&#10;o9hZxoETJO7cnf+NKrrBZNtR8AupFi3rdYXZJ9qehElfUDQAFZCtO6LKBbpOKWT+KxVhCl2CunYi&#10;ew/ex+Liu16cgmXgNT+CzLagvASpTvBOCiqz0kTCeFtHtwNEWevdbzwHj5Ot5MrpjxD1FBkDrL6G&#10;C8gZ0ckrymsLB+Bz0Fg9g9yBPdpGswSNajimAsyTSdU8mADL9cypaKVOukyWSTAKvGgJ0VosRrPV&#10;PBhFKzcOF/5iPl+4Jloly3PaqIzTpf8/BEvFgVcsR3HqArmDziuhw0iyDNJQ4wAidlg5xrw5aGJi&#10;jCIOOZi6XuC88dLRKkriUbAKwlEaO8nIcdM3aeQEabBYPbTqmjX0f0jB3dROQy9UgTpSGix4aJ7c&#10;nzCNTGomgVcrVk/txMEfnYlYFZZNroIrCav0+MgTqP3BEzr7ddZjDcFchbs4hF/kBWDtzlQHuHoe&#10;4pCzT/GdKjtgMYo9Lo2+KY0AtlLS7JPlOj4a1C8cSKnrNTScMDCS60axFwJ7ALUACTlB7w+Dohgj&#10;CfBFcgl8D4qLqpsHOQYgz8TQlyK23pyM2GmsAasZo9RI3lcQH8The1oAbwNrejpHHqaFyXoFiJLk&#10;VIMhNKkAkR0SScVbCcTVBcBokK2L87DyFKL69Qo2quEaNjtfUkzXHWp2qCfzRg6ba9ZwcUpANWC5&#10;0OtB/SPX4HDN83soqkBmqhfp2mzFoPRdk07eEAH9HXQh0LPC3ZKLz7a1g/5vand/bgmyffW2gTzG&#10;ZtEMhBmszaDZ1nMOVR9YF6SrIWwQsjLDQvD6FtJ8hk+BW6TJ4FlTO5PCXMwlXMMtaG4zOpupsW4b&#10;rpsPbWboFzPv4/6WiLbPPQlJ+44brJDJozKu16I/Gz4DOimYqvEHv/T+Atx+NwAHJwAcvBTAaQSo&#10;RQAnbhTEZwCfAXwG8PdiYOhn9dHwiIHV6Q3LClD1MxgY+qjEATnIsF4URf3hzzCw5wau3zOw7/gh&#10;nAM1RZhO+HswsAVdV+SHPXEdWsUjstQUeLLr6tvjM2UfKpP21jMoW+7Xe/0aQnVeB7Y6s/gPw+LR&#10;iSIQvYzFwyRy+jc8gRd4ieri9XkL3xGdi8BP3bcfioB6cXIuAqrt/7Fa+fhEEYhfVgS8wPVSoHps&#10;5RMnds9F4F8O2Bj57mc7vA9FwFNHvHMR+AGLALxIe3IcGPq25x0HQoB+qo8DCXzMiVUjce4Enr63&#10;/smLgDoGnovAS4qA+hIK34vVe93+2zZ+kD6+Vi8BD1/gL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7/jK14QAAAAoBAAAPAAAAZHJzL2Rvd25yZXYueG1sTI/BSsNAEIbvgu+w&#10;jODNbtKQGmM2pRT1VARbQbxNs9MkNDsbstskfXvXkx5n5uOf7y/Ws+nESINrLSuIFxEI4srqlmsF&#10;n4fXhwyE88gaO8uk4EoO1uXtTYG5thN/0Lj3tQgh7HJU0Hjf51K6qiGDbmF74nA72cGgD+NQSz3g&#10;FMJNJ5dRtJIGWw4fGuxp21B13l+MgrcJp00Sv4y782l7/T6k71+7mJS6v5s3zyA8zf4Phl/9oA5l&#10;cDraC2snOgVJmjwFVMEyTkAEIM0eUxDHsMiyFciykP8rlD8A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qaqy8wEGAADJHwAADgAAAAAAAAAAAAAAAAA6AgAAZHJzL2Uyb0RvYy54bWxQ&#10;SwECLQAUAAYACAAAACEAqiYOvrwAAAAhAQAAGQAAAAAAAAAAAAAAAABnCAAAZHJzL19yZWxzL2Uy&#10;b0RvYy54bWwucmVsc1BLAQItABQABgAIAAAAIQD7/jK14QAAAAoBAAAPAAAAAAAAAAAAAAAAAFoJ&#10;AABkcnMvZG93bnJldi54bWxQSwECLQAKAAAAAAAAACEA+O1flQ5BAAAOQQAAFAAAAAAAAAAAAAAA&#10;AABoCgAAZHJzL21lZGlhL2ltYWdlMS5wbmdQSwUGAAAAAAYABgB8AQAAqEsAAAAA&#10;">
                <v:shape id="Picture 2" o:spid="_x0000_s106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10" o:title="" cropbottom="32f" cropleft="20499f" cropright="8949f"/>
                </v:shape>
                <v:rect id="Rechteck 103" o:spid="_x0000_s106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06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06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6" o:spid="_x0000_s106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Pr="00A1449D" w:rsidRDefault="00435A48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>
                          <w:rPr>
                            <w:color w:val="767171" w:themeColor="background2" w:themeShade="80"/>
                          </w:rPr>
                          <w:t>10</w:t>
                        </w:r>
                      </w:p>
                    </w:txbxContent>
                  </v:textbox>
                </v:rect>
                <v:rect id="Rechteck 107" o:spid="_x0000_s106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Pr="00435A48" w:rsidRDefault="00435A48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>
                          <w:rPr>
                            <w:color w:val="767171" w:themeColor="background2" w:themeShade="80"/>
                          </w:rPr>
                          <w:t>60</w:t>
                        </w:r>
                      </w:p>
                    </w:txbxContent>
                  </v:textbox>
                </v:rect>
                <v:rect id="Rechteck 108" o:spid="_x0000_s106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449D" w:rsidRPr="00A1449D">
        <w:rPr>
          <w:color w:val="767171" w:themeColor="background2" w:themeShade="80"/>
        </w:rPr>
        <w:t>(Beispiele)</w:t>
      </w:r>
    </w:p>
    <w:p w:rsidR="0075406B" w:rsidRDefault="0075406B" w:rsidP="0075406B">
      <w:pPr>
        <w:tabs>
          <w:tab w:val="left" w:pos="3119"/>
        </w:tabs>
      </w:pPr>
    </w:p>
    <w:p w:rsidR="007E7B27" w:rsidRDefault="003F2464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7BE06E" wp14:editId="065D9E93">
                <wp:simplePos x="0" y="0"/>
                <wp:positionH relativeFrom="column">
                  <wp:posOffset>-51435</wp:posOffset>
                </wp:positionH>
                <wp:positionV relativeFrom="paragraph">
                  <wp:posOffset>126365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2404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A1449D" w:rsidRDefault="00A1449D" w:rsidP="00A1449D">
                              <w:pPr>
                                <w:rPr>
                                  <w:color w:val="767171" w:themeColor="background2" w:themeShade="80"/>
                                </w:rPr>
                              </w:pPr>
                              <w:r w:rsidRPr="00A1449D">
                                <w:rPr>
                                  <w:color w:val="767171" w:themeColor="background2" w:themeShade="80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A1449D" w:rsidRDefault="00A1449D" w:rsidP="00A1449D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8" style="position:absolute;margin-left:-4.05pt;margin-top:9.95pt;width:116.8pt;height:133.65pt;z-index:2516551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H4gBAYAAL0fAAAOAAAAZHJzL2Uyb0RvYy54bWzsWW1v2zYQ/j5g/0HQ&#10;d9d6od6MOoXrl2BA1gVth36mJdoiKokaRcfOhv333ZGi7The63ZDUaAOkISvp+PdPfecqJevdnXl&#10;PDDZcdGMXf+F5zqsyUXBm/XY/f39YpC6TqdoU9BKNGzsPrLOfXXz808vt+2IBaIUVcGkA0KabrRt&#10;x26pVDsaDru8ZDXtXoiWNTC5ErKmCrpyPSwk3YL0uhoGnhcPt0IWrRQ56zoYnZlJ90bLX61Yrn5b&#10;rTqmnGrsgm5K/5X67xL/Dm9e0tFa0rbkea8G/QotasobeOhe1Iwq6mwkfyaq5rkUnVipF7moh2K1&#10;4jnTZ4DT+N7JaW6l2LT6LOvRdt3uzQSmPbHTV4vN3zzcS4cXYzcLXaehNfjoVm7aljPJGsf30ULb&#10;dj2Chbeyfdfey35gbXp46N1K1vgfjuPstG0f97ZlO+XkMOiTNAxjcEEOc36cJWEUGevnJbgI9yXE&#10;J7HvOofNeTm320MvClMIJr09TCMSaOcN7dOHqORep5bnI/jtLQatZxb7fGTBLrWRzO2F1BfJqKn8&#10;uGkH4NyWKr7kFVePOlDBjahU83DP83tpOkfGJ9b4MI1PdQI0Du7ARWYLxSPdifxj5zRiWtJmzSZd&#10;CyEOBoXtdkhKsS0ZLTocBiHDp1J094kay4q3C15VjhTqA1flu5K2EAa+Dmic7C0AsDkJuzNGNCE9&#10;E/mmZo0yGJWsAmOIpit527mOHLF6ySDk5C+FeQgEyV2nMIQwXDRu/grSiedlwevBNPKmA+Il88Ek&#10;I8kg8eYJ8UjqT/3p36iiT0abjoFdaDVrea8rjD7T9ixI+nRi4Kdh7DxQnSzQdFoh+1+rCENoEtS1&#10;k/lbsD6mltAPkgxOBlYLYwhsB5ILyUx8d0oylZfWE9baxrsdAMpZbn8VBVicbpTQRj8B1HNg7FH1&#10;OVhAzMhO3TJRO9gAm4PG+hn0Ac5jzmiX4KEagaEA43RUNU8G4ORm5Jy3Mi+bp/OUDEgQz8Fbs9lg&#10;spiSQbzwk2gWzqbTmW+9VfKiYI2OOJP4/4OztB9ExQsUpzvIHGxaSeNGmucQhgYH4LHDyiHGzUET&#10;62MUcYjBzA+I9zrIBos4TQZkQaJBlnjpwPOz11nskYzMFk9Pdccb9j+E4BbycRRE2lFHSsMJnh5P&#10;7c4cjY5qroBVK16P3dTDHxOJmBXmTaGdqyivTPvIEqj9wRIm+k3UYw7BWIVZbMIv0gJwdmezA/Qu&#10;Qxwy9jm202kHToxijzIjgMnQEmCtVCz/6GSaOPple0bqev0sIezpyPfjJIiAOoBXgIE80lvDYihB&#10;PwJ4kVlIGEBq0VnzIMfC40IEfcpfy/VZf51HGlCaPZRuqccKvIMofMtWwNlAmYGJkKdBYWNew6Gk&#10;BTNQiGwggF/3YaS9rQXi6hWAaC/bpOb9ynN46tdr0Ohia7/Z+5RiJuswu0M/WTRqv7nmjZDnBFR7&#10;JK/MelD/yDTYXIriEVIqUJkuRLo2X3BIfHe0U/dUQm0HJQjUqzBbCvmn62yh9hu73R8bilRf/dJA&#10;FGOhaBvSNpa20WzqqYCcD5wL0nUTNkhV2eZKivoDBPkEnwJTtMnhWWM3V9J2pgr6MAWFbc4mE902&#10;NcNd867NLfli5L3ffaCy7WNPQdC+ERYpdHSSxM1atGcjJkAmK64z/MEuvb0Atd8KvvFz+MaIL9QJ&#10;UH4RfLMYMIvwTf2YJFf4XuF7he83Yt/kOXyTL4NvACUUMW91JCBBGppaxLJv4BM/7Nk39MIIXgAN&#10;Pdga+FuwrwP1VhxGPWkdisQjojT0d7be6gvjK10f8pKx1gV0rXbLnb5+CPQL74Gprgz+vTA4VM6n&#10;BbiukC9n8CiNvf5i55oCztW1P3TFfkgBmhquKUAX/N9VEQ/8fJoC9OXW5SkgIH6QgRgs4lMv8a9V&#10;wL+8WKPfux/tpf2QAogtLq/v8fqO+Xt5j/fhDvE0B+DYF73JRwB9uLwzSSAiib4IMPet+Ino+ipw&#10;rQPwSyTce/dhdU0ClyYB/fkTvhHr+9z+ezZ+hD7u68u/w1f3m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bSeha4AAAAAkBAAAPAAAAZHJzL2Rvd25yZXYueG1sTI9BS8NAEIXv&#10;gv9hGcFbu0kkmsZsSinqqQi2gnjbZqdJaHY2ZLdJ+u8dT3qbmfd4871iPdtOjDj41pGCeBmBQKqc&#10;aalW8Hl4XWQgfNBkdOcIFVzRw7q8vSl0btxEHzjuQy04hHyuFTQh9LmUvmrQar90PRJrJzdYHXgd&#10;amkGPXG47WQSRY/S6pb4Q6N73DZYnfcXq+Bt0tPmIX4Zd+fT9vp9SN+/djEqdX83b55BBJzDnxl+&#10;8RkdSmY6ugsZLzoFiyxmJ99XKxCsJ0magjjykD0lIMtC/m9Q/gA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DMrH4gBAYAAL0fAAAOAAAAAAAAAAAAAAAAADoCAABkcnMvZTJvRG9jLnht&#10;bFBLAQItABQABgAIAAAAIQCqJg6+vAAAACEBAAAZAAAAAAAAAAAAAAAAAGoIAABkcnMvX3JlbHMv&#10;ZTJvRG9jLnhtbC5yZWxzUEsBAi0AFAAGAAgAAAAhABtJ6FrgAAAACQEAAA8AAAAAAAAAAAAAAAAA&#10;XQkAAGRycy9kb3ducmV2LnhtbFBLAQItAAoAAAAAAAAAIQD47V+VDkEAAA5BAAAUAAAAAAAAAAAA&#10;AAAAAGoKAABkcnMvbWVkaWEvaW1hZ2UxLnBuZ1BLBQYAAAAABgAGAHwBAACqSwAAAAA=&#10;">
                <v:shape id="Picture 2" o:spid="_x0000_s106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10" o:title="" cropbottom="32f" cropleft="20499f" cropright="8949f"/>
                </v:shape>
                <v:rect id="Rechteck 95" o:spid="_x0000_s107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07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072" style="position:absolute;left:12240;top:4242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98" o:spid="_x0000_s107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A1449D" w:rsidRDefault="00A1449D" w:rsidP="00A1449D">
                        <w:pPr>
                          <w:rPr>
                            <w:color w:val="767171" w:themeColor="background2" w:themeShade="80"/>
                          </w:rPr>
                        </w:pPr>
                        <w:r w:rsidRPr="00A1449D">
                          <w:rPr>
                            <w:color w:val="767171" w:themeColor="background2" w:themeShade="80"/>
                          </w:rPr>
                          <w:t>21</w:t>
                        </w:r>
                      </w:p>
                    </w:txbxContent>
                  </v:textbox>
                </v:rect>
                <v:rect id="Rechteck 99" o:spid="_x0000_s107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0" o:spid="_x0000_s107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Pr="00A1449D" w:rsidRDefault="00A1449D" w:rsidP="00A1449D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>
                          <w:rPr>
                            <w:color w:val="767171" w:themeColor="background2" w:themeShade="80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E7B27"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0E96A5D" wp14:editId="65A22C01">
                <wp:simplePos x="0" y="0"/>
                <wp:positionH relativeFrom="column">
                  <wp:posOffset>4456430</wp:posOffset>
                </wp:positionH>
                <wp:positionV relativeFrom="paragraph">
                  <wp:posOffset>102814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435A48" w:rsidRDefault="00435A48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 w:rsidRPr="00435A48">
                                <w:rPr>
                                  <w:color w:val="767171" w:themeColor="background2" w:themeShade="80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  <w:r w:rsidR="003F246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435A48" w:rsidRDefault="00435A48" w:rsidP="00057F5C">
                              <w:pPr>
                                <w:jc w:val="center"/>
                                <w:rPr>
                                  <w:color w:val="767171" w:themeColor="background2" w:themeShade="80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position:absolute;margin-left:350.9pt;margin-top:8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xVHiBwYAAMkfAAAOAAAAZHJzL2Uyb0RvYy54bWzsWW1v2zYQ/j5g/0HQ&#10;d9d6fzHqFK4dBwWyLmg79DMtURZRSdQoOnY27L/vjhRlJ9Far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FzUttqSA1BuhG7tmVU0MZyXXTR&#10;vt3OYOSNaN+3d6Lv2Oor3PWhEDX+h/1YB+Xch8G59CCtDDrdIPH9CGKQwT03SmM/DLX7sxJihPPi&#10;wA0i17aOk7Py2kz3ndBPAE1qup+EgaeiNzVPn6KRg00ty2bw27sMWs9c9mVowSy5E9TuF6nPWqMm&#10;4tOunUB0WyLZhlVMPiikQhzRqOb+jmV3Ql+ceN8Fz2jvw318rOWhd3AKjtJzCO7plmefOqvhy5I0&#10;W7roWgA5eBSmmy4h+L6kJO+wGxaZPl5FXT6yY1Oxds2qyhJcfmSyfF+SFnDgKkjjzd4FQJwnwBvx&#10;ogb1ime7mjZSs1TQCrzBm65kbWdbYkbrDQXQiTe5fgig5LaTiCHEi2LOn16ycJzUez1Zhs5yEjjx&#10;9WSRBvEkdq7jwAkSd+ku/0IT3WC26yj4hVSrlvW2Qu8za0dp0icUTUBFZOueqHSBrlMGmf/KROhC&#10;l6CtncjegfcxufiuFwOBwEOuHwGyLUgvQaoB3klBZVaaSBhv6+h2wChrs/+F5+BxspNcOf0Jo54z&#10;Y6DVl3gBmBGdvKG8trABPgeL1TPIPexH79EMwU01HKEA/WRWNY86YOe6ZyxaqZNeJ9dJMAm86Bqi&#10;tVpNFutlMInWbhyu/NVyuXJNtEqW57RRiNOp/z8ES8WBVyzH5dQFagddVkKHkWQZwFDzACJ2HDlF&#10;3BwtMTHGJY4YTF0vcF576WQdJfEkWAfhJI2dZOK46es0coI0WK0f7+qWNfR/gOB+bqehF6pAnRgN&#10;O3i8PXkY2RqZ1UyCrlasntuJgz8aiZgVrptcBVcSVun2iSfQ+qMnNPo16jGHIFbhLjbhF3UBVLsz&#10;2QGuzmMcavaY3qm0AzvGZU9TI+Y2JUxAtlLS7BPIUq9LauAgSl1vodGEQZFcN4q9ENQDpAVEyAl6&#10;fxgWxRhJoC+KS+B7kFxU3jyuYwhyJoc+F7HNdjRi41wDVTObUi35UEF8kIfvaAG6DarpaYw8hoVB&#10;vSJESXKqyRAaKEBkByCpeKsFcXQBNBrW1sl5GDnGqH68oo0quIbJzucM03mHmhnqybyRw+SaNVyM&#10;LVANXC70eDD/xDXY3PD8AZIqiJmqRbo2WzNIfbekk3dEQH0HWgs1K9wtufjDtvZQ/83t7vcdQbWv&#10;3jSAYywWTUOYxsY0ml295JD1AZmwumrCBCEr0ywErz8CzBf4FLhFmgyeNbczKczFUsI13ILiNqOL&#10;hWrrsuG2ed9mRn4ReR8OH4loe+xJAO1bbrhCZk/SuB6L/mz4AuSkYCrHH/3S+wt4+80I7I0QWJU3&#10;aBUw/SwCpxGwFgmcuFEQXwh8IfCFwN9Kgf0RAvsokecTGOqoxIG6GBXWi6KoP/wZBfbcwPV7BfYd&#10;P4RzoJYIUwl/CwW2oOqK/LAXrmOpeCKWWgJHq66+PL5I9jEzaW+dIdnysDmo1xBeZGB1UXF1xvx+&#10;VDwYSQKBidZ5Kh4mkdO/4Qm8wEtUDtHnLXxHdEkCP3TdfkwCsYHVJQl8Z0kAFPzZWVxJ+b+pBFwv&#10;BanHUj5xYveSBP7hgI2HuO5HO7wfk4B6B3M8t17O89/NeT4aSQJD3XZuJZA4qT4OJPAxJ1bTL5XA&#10;8/fWP3gSUJ9QLklAvQA886We+hIK34vVe93+2zZ+kD69Vi8Bj1/gr/4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ICMYr4QAAAAoBAAAPAAAAZHJzL2Rvd25yZXYueG1sTI9PS8NA&#10;FMTvgt9heYI3u/ljao3ZlFLUUynYCqW31+Q1Cc3uhuw2Sb+9z5MehxlmfpMtJ92KgXrXWKMgnAUg&#10;yBS2bEyl4Hv/8bQA4TyaEltrSMGNHCzz+7sM09KO5ouGna8ElxiXooLa+y6V0hU1aXQz25Fh72x7&#10;jZ5lX8myx5HLdSujIJhLjY3hhRo7WtdUXHZXreBzxHEVh+/D5nJe3477ZHvYhKTU48O0egPhafJ/&#10;YfjFZ3TImelkr6Z0olXwEoSM7tmYRyA48BonzyBOCqJFnIDMM/n/Qv4D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h8VR4gcGAADJHwAADgAAAAAAAAAAAAAAAAA6AgAAZHJzL2Uyb0Rv&#10;Yy54bWxQSwECLQAUAAYACAAAACEAqiYOvrwAAAAhAQAAGQAAAAAAAAAAAAAAAABtCAAAZHJzL19y&#10;ZWxzL2Uyb0RvYy54bWwucmVsc1BLAQItABQABgAIAAAAIQDICMYr4QAAAAoBAAAPAAAAAAAAAAAA&#10;AAAAAGAJAABkcnMvZG93bnJldi54bWxQSwECLQAKAAAAAAAAACEA+O1flQ5BAAAOQQAAFAAAAAAA&#10;AAAAAAAAAABuCgAAZHJzL21lZGlhL2ltYWdlMS5wbmdQSwUGAAAAAAYABgB8AQAArksAAAAA&#10;">
                <v:shape id="Picture 2" o:spid="_x0000_s107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10" o:title="" cropbottom="32f" cropleft="20499f" cropright="8949f"/>
                </v:shape>
                <v:rect id="Rechteck 111" o:spid="_x0000_s107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7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8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435A48" w:rsidRDefault="00435A48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 w:rsidRPr="00435A48">
                          <w:rPr>
                            <w:color w:val="767171" w:themeColor="background2" w:themeShade="80"/>
                          </w:rPr>
                          <w:t>60</w:t>
                        </w:r>
                      </w:p>
                    </w:txbxContent>
                  </v:textbox>
                </v:rect>
                <v:rect id="Rechteck 114" o:spid="_x0000_s108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5" o:spid="_x0000_s108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  <w:r w:rsidR="003F2464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6" o:spid="_x0000_s108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Pr="00435A48" w:rsidRDefault="00435A48" w:rsidP="00057F5C">
                        <w:pPr>
                          <w:jc w:val="center"/>
                          <w:rPr>
                            <w:color w:val="767171" w:themeColor="background2" w:themeShade="80"/>
                          </w:rPr>
                        </w:pPr>
                        <w:r>
                          <w:rPr>
                            <w:color w:val="767171" w:themeColor="background2" w:themeShade="80"/>
                          </w:rPr>
                          <w:t>50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7E7B27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3pt;margin-top:217.1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9tBAYAAMkfAAAOAAAAZHJzL2Uyb0RvYy54bWzsWdtu20YQfS/QfyD4&#10;roj3ixA5UCTLCOCmRpIiz6vlUlyE5LLLlSW36L93ZpcX2VYbJS2CAJEB28u9cXbmnDlD8uWrQ1Va&#10;90y2XNRz233h2Barqch4vZ3bv31YTxLbahWpM1KKms3tB9bar65+/unlvpkxTxSizJi0YJO6ne2b&#10;uV0o1cym05YWrCLtC9GwGgZzISui4FJup5kke9i9Kqee40TTvZBZIwVlbQu9KzNoX+n985xR9Wue&#10;t0xZ5dwG25T+K/XfDf6dXr0ks60kTcFpZwb5Cisqwmu46bDViihi7SR/tlXFqRStyNULKqqpyHNO&#10;mT4DnMZ1npzmRopdo8+yne23zeAmcO0TP331tvTt/Z20eAax80LbqkkFQbqRu6bhTLLacl100b7Z&#10;zmDmjWzeN3ey69iaKzz1IZcV/ofzWAft3IfBueygLAqdbpD4fgQxoDDmRmnsh6FxPy0gRrguDtwg&#10;cm1rXEyL636574R+AmjSy/0kDDwdvWl/9ykaOdjUcDqD385l0Hrmss9DC1apnWR2t0l11h4VkZ92&#10;zQSi2xDFN7zk6kEjFeKIRtX3d5zeSXNx7P2o9z6M420tD72DS3CWWUPwTLeCfmqtWiwLUm/Zom0A&#10;5OBRWN53SSn2BSNZi92wyfTxLvrykR2bkjdrXpaWFOojV8X7gjSAA1dDGgc7FwBxngDvhBcNqFeC&#10;7ipWK8NSyUrwhqjbgjetbckZqzYMQCffZOYmgJLbViGGEC+aOX96ycJxUu/1ZBk6y0ngxNeTRRrE&#10;k9i5jgMnSNylu/wLTXSD2a5l4BdSrhre2Qq9z6w9SZMuoRgCaiJb90SnC3SdNqj/r02ELnQJ2tpK&#10;+g68j8nFd704hZOB1/wIkG1BeglSA/BWSaZo0Uei97aJbguMsjb7X0QGHic7JbTTnzDqOTMGWn2O&#10;F4AZ2aobJioLG+BzsFjfg9zDecwZ+yl4qFogFKCfzMr6UQec3PScilbqpNfJdRJMAi+6hmitVpPF&#10;ehlMorUbhyt/tVyu3D5aBc8yVmvEmdT/H4Kl4yBKnuF2+gK1gy1LacJIKAUYGh5AxMaZU8TNaEkf&#10;Y9xixGDqeoHz2ksn6yiJJ8E6CCdp7CQTx01fp5ETpMFq/fhUt7xm/wME93M7DSElf+546nDiaGRW&#10;cQW6WvJqbicO/hgkYla4rjMdXEV4adpHnkDrR08Y9BvUYw5BrMIoNuEXdQFUu+2zA1ydxzjU7FN6&#10;p9MOnBi3PU6NcZ8agWyFYvSTBWTDA3UTB1FqOwt7TRgUyXWj2AtBPUBaQIScoPNHz6IYIwn0RXEJ&#10;fA+Si86b4z49Qc7k0BHMAHOPAbnZnozYaa6BqvWH0i31UEJ8kIfvWA66DarpGYw8vkmPeg2fgmTM&#10;kCHsoQCRHczS8dYb4uwcaDTsbZLzMPMUo7r5uJTpgmtY7PybYSbvDCv0nUWthsUVr4U8tUE5cDk3&#10;88H8I9dgcyOyB0iqIGa6FmkbuuaQ+m5Jq+6IhPoOqhCoWWG0EPIP29pD/Te32993BNW+fFMDjrFY&#10;7Buyb2z6Rr2rlgKyPqgu7K6bsECqsm/mUlQfAeYLvAsMkZrCveY2VbK/WCq4hiEobilbLHTblA23&#10;9fuG9vKLyPtw+Ehk02FPAWjfip4rZPYkjZu56M9aLEBOcq5z/OiXzl/A229GYCCeqSyPCKwZhlYB&#10;088icBoBa5HAiRsF8YXAFwJfCPytFBik8RmBdXF7PoGhjkocqItRYb0oirqHv16BPTdw/U6BfccP&#10;4TnQSERfCX8LBbag6or8sBOusVQ8EksjgSerrq48vkj2mJmMt86QbHXYHPRrCF8n9lGtLir+vag4&#10;ROZZEhijdZ6Kh0nkdG94Ai/wEt88llySwNOnVazf2h+tbh+TgE7+lySgy/7vqpT38T2jfkk8lvLQ&#10;90XP4l7geilIPZbyiRO7lyTwDw/YP3gS0C/AL0ngO0wC3okkMETr3EogcVLzOJDAx5w4ulQClzd4&#10;+uUmMn6sBLQ4XJLAlyQB/SUUvhfr97rdt238IH18rV8Cjl/gr/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G2zD4QAAAAoBAAAPAAAAZHJzL2Rvd25yZXYueG1sTI9Na8JAEIbv&#10;hf6HZQq96ebDRonZiEjbkxSqhdLbmoxJMDsbsmsS/32np3oc5uF9nzfbTKYVA/ausaQgnAcgkApb&#10;NlQp+Dq+zVYgnNdU6tYSKrihg03++JDptLQjfeJw8JXgEHKpVlB736VSuqJGo93cdkj8O9veaM9n&#10;X8my1yOHm1ZGQZBIoxvihlp3uKuxuByuRsH7qMdtHL4O+8t5d/s5vnx870NU6vlp2q5BeJz8Pwx/&#10;+qwOOTud7JVKJ1oFsyRhUsEiXsQgGIiiJY87KVgGYQIyz+T9hPwX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plwvbQQGAADJHwAADgAAAAAAAAAAAAAAAAA6AgAAZHJzL2Uyb0RvYy54&#10;bWxQSwECLQAUAAYACAAAACEAqiYOvrwAAAAhAQAAGQAAAAAAAAAAAAAAAABqCAAAZHJzL19yZWxz&#10;L2Uyb0RvYy54bWwucmVsc1BLAQItABQABgAIAAAAIQBrG2zD4QAAAAoBAAAPAAAAAAAAAAAAAAAA&#10;AF0JAABkcnMvZG93bnJldi54bWxQSwECLQAKAAAAAAAAACEA+O1flQ5BAAAOQQAAFAAAAAAAAAAA&#10;AAAAAABrCgAAZHJzL21lZGlhL2ltYWdlMS5wbmdQSwUGAAAAAAYABgB8AQAAq0sAAAAA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10" o:title="" cropbottom="32f" cropleft="20499f" cropright="8949f"/>
                </v:shape>
                <v:rect id="Rechteck 127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  <v:rect id="Rechteck 130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7E7B27"/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2" style="position:absolute;margin-left:169.15pt;margin-top:217.15pt;width:116.8pt;height:133.65pt;z-index:25168384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piyAgYAAMkfAAAOAAAAZHJzL2Uyb0RvYy54bWzsWW1v2zYQ/j5g/0HQ&#10;d9d6fzHqFK5fggJZF7Qd+pmWKIuoJGoUHTsb9t93R4qyE3ut1w1FgTpAEr6ejnf33HOUXr7a15X1&#10;QEXHeDO13ReObdEm4zlrNlP7tw+rUWJbnSRNTire0Kn9SDv71c3PP73ctRPq8ZJXORUWCGm6ya6d&#10;2qWU7WQ87rKS1qR7wVvawGTBRU0kdMVmnAuyA+l1NfYcJxrvuMhbwTPadTC60JP2jZJfFDSTvxZF&#10;R6VVTW3QTaq/Qv1d49/xzUsy2QjSlizr1SBfoUVNWAMPHUQtiCTWVrATUTXLBO94IV9kvB7zomAZ&#10;VWeA07jOs9PcCr5t1Vk2k92mHcwEpn1mp68Wm719uBcWy8F3vm9bDanBSbdi27aMCtpYrosm2rWb&#10;Cay8Fe379l70Axvdw1PvC1HjfziPtVfGfRyMS/fSymDQDRLfj8AHGcy5URr7YajNn5XgI9wXB24Q&#10;ubZ12JyVS7Pdd0I/gWhS2/0kDDzlvbF5+hiVHHRqWTaB395k0Dox2ZdDC3bJraB2L6S+SEZNxKdt&#10;OwLvtkSyNauYfFSRCn5EpZqHe5bdC905tn5grA/z+FjLQ+vgFlyl9xA80x3PPnVWw+claTZ01rUQ&#10;5GBR2G6GhOC7kpK8w2EQMn4qRXWf6LGuWLtiVWUJLj8yWb4vSQtx4KqQxsneBACcZ4F3xoo6qBc8&#10;29a0kRqlglZgDd50JWs72xITWq8pBJ14k+uHQJTcdRJjCONFIedPL5k5Tuq9Hs1DZz4KnHg5mqVB&#10;PIqdZRw4QeLO3flfqKIbTLYdBbuQatGyXlcYPdH2LEz6hKIBqIBsPRCVLtB0SiHzX6kIQ2gS1LUT&#10;2TuwPiYX3/XiFE4GVvMjiGwL0kuQ6gDvpKAyK40njLW1dztAlLXe/cJzsDjZSq6M/gxRp8gYYPUl&#10;XEDMiE7eUl5b2ACbg8bqGeQBzqPPaJbgoRqOoQDjZFI1Twbg5HrknLdSJ10myyQYBV60BG8tFqPZ&#10;ah6MopUbhwt/MZ8vXOOtkuU5bVTE6dT/H5yl/MArlqM41UHuoPNKaDeSLIMw1DgAjx1WjjFuDpoY&#10;H6OIQwymrhc4r710tIqSeBSsgnCUxk4yctz0dRo5QRosVk9Pdcca+j+E4G5qp6EXKkcdKQ0neHo8&#10;uT9zNDKpmQRerVg9tRMHf3QkYlZYNrlyriSs0u0jS6D2B0vo6NdRjzkEYxVmsQm/yAvA2p3JDtC7&#10;DHHI2ef4TqUdODGKPU6NgCZNTAC2UtLsk+X6ijv6hQMpdb2GhhMGRnLdKPZCYA+gFiAhJ+jtYVAU&#10;oycBvkguge9BclF58yDHAORCDH3OY+vNWY+dxxqwmjmUasnHCvyDOHxHC+BtYE1Px8jTsDBRrwBR&#10;kpxqMIQmFMCzQyApfyuBuLoAGA2ydXIeVp5DVL9ewUYVXMNm53OK6bxDzQ71ZN7IYXPNGi7OCagG&#10;LBd6Pah/ZBpsrnn+CEkVyEzVIl2brRikvjvSyXsioL6DKgRqVpgtufjDtnZQ/03t7vctQbav3jQQ&#10;x1gsmoYwjbVpNNt6ziHrA+uCdNWEDUJWplkIXn+EMJ/hU2CKNBk8a2pnUpjOXEIfpqC4zehsptq6&#10;bLhr3reZoV+MvA/7j0S0fexJCNq33GCFTJ6lcb0W7dnwGdBJwVSOP9iltxfg9psBODoD4AgRhloB&#10;0i8CcBoBahHAiRsF8RXAVwBfAfytGDg+A+D43wEY6qjEASZHhvWiKOovf4aBPTdw/Z6BfccP4R6o&#10;KcJUwt+CgS2ouiI/7InrUCoekaWmwLNVV18eXyn7kJm0tS6gbLlf79VrCD8wYXVlcXXH/H5YHMrn&#10;kzJc1cmXs3iYRE7/hifwAi/x0dn6voXviK5J4Ieu2w9JYLjdXZPAd5YEgKJPkoB6zXV5EvAC10tB&#10;DpbyiRO71yTwDxdsTI3dj3Z5PySB4YZ4TQLfVxLAe/jzJKDfqF2eBEKAfqqvAwl8zImVs6+VwOl7&#10;6x88CQy3zGsSuDQJqC+h8L1Yvdftv23jB+njvnoJePgCf/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73kfuIAAAALAQAADwAAAGRycy9kb3ducmV2LnhtbEyPy07DMBBF90j8&#10;gzVI7Khj3BchTlVVwKpCokWqunPjaRI1Hkexm6R/j1nBbkZzdOfcbDXahvXY+dqRAjFJgCEVztRU&#10;Kvjevz8tgfmgyejGESq4oYdVfn+X6dS4gb6w34WSxRDyqVZQhdCmnPuiQqv9xLVI8XZ2ndUhrl3J&#10;TaeHGG4b/pwkc251TfFDpVvcVFhcdler4GPQw1qKt357OW9ux/3s87AVqNTjw7h+BRZwDH8w/OpH&#10;dcij08ldyXjWKJByKSOqYCqncYjEbCFegJ0ULBIxB55n/H+H/Ac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3kpiyAgYAAMkfAAAOAAAAAAAAAAAAAAAAADoCAABkcnMvZTJvRG9jLnht&#10;bFBLAQItABQABgAIAAAAIQCqJg6+vAAAACEBAAAZAAAAAAAAAAAAAAAAAGgIAABkcnMvX3JlbHMv&#10;ZTJvRG9jLnhtbC5yZWxzUEsBAi0AFAAGAAgAAAAhAOO95H7iAAAACwEAAA8AAAAAAAAAAAAAAAAA&#10;WwkAAGRycy9kb3ducmV2LnhtbFBLAQItAAoAAAAAAAAAIQD47V+VDkEAAA5BAAAUAAAAAAAAAAAA&#10;AAAAAGoKAABkcnMvbWVkaWEvaW1hZ2UxLnBuZ1BLBQYAAAAABgAGAHwBAACqSwAAAAA=&#10;">
                <v:shape id="Picture 2" o:spid="_x0000_s109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10" o:title="" cropbottom="32f" cropleft="20499f" cropright="8949f"/>
                </v:shape>
                <v:rect id="Rechteck 135" o:spid="_x0000_s109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09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09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09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09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09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Default="007E7B27" w:rsidP="007E7B27"/>
    <w:p w:rsidR="007B71CD" w:rsidRDefault="007B71CD" w:rsidP="007B71CD">
      <w:pPr>
        <w:pStyle w:val="ekvnummerierung"/>
        <w:framePr w:wrap="around"/>
      </w:pPr>
      <w:r>
        <w:t>2</w:t>
      </w:r>
    </w:p>
    <w:p w:rsidR="007B71CD" w:rsidRPr="00287B24" w:rsidRDefault="007B71CD" w:rsidP="007B71CD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Pr="007E7B27" w:rsidRDefault="007B71CD" w:rsidP="007E7B27">
      <w:r>
        <w:t xml:space="preserve"> </w:t>
      </w:r>
      <w:r w:rsidR="007E7B27">
        <w:t>Erfinde selbst echte Laternen.</w:t>
      </w:r>
      <w:r w:rsidR="00435A48">
        <w:t xml:space="preserve"> </w:t>
      </w:r>
      <w:r w:rsidR="00435A48" w:rsidRPr="00435A48">
        <w:rPr>
          <w:color w:val="767171" w:themeColor="background2" w:themeShade="80"/>
        </w:rPr>
        <w:t>(Verschiedene Lösungen)</w:t>
      </w:r>
    </w:p>
    <w:sectPr w:rsidR="0075406B" w:rsidRPr="007E7B27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0E3" w:rsidRDefault="00B940E3" w:rsidP="003C599D">
      <w:pPr>
        <w:spacing w:line="240" w:lineRule="auto"/>
      </w:pPr>
      <w:r>
        <w:separator/>
      </w:r>
    </w:p>
  </w:endnote>
  <w:endnote w:type="continuationSeparator" w:id="0">
    <w:p w:rsidR="00B940E3" w:rsidRDefault="00B940E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0E3" w:rsidRDefault="00B940E3" w:rsidP="003C599D">
      <w:pPr>
        <w:spacing w:line="240" w:lineRule="auto"/>
      </w:pPr>
      <w:r>
        <w:separator/>
      </w:r>
    </w:p>
  </w:footnote>
  <w:footnote w:type="continuationSeparator" w:id="0">
    <w:p w:rsidR="00B940E3" w:rsidRDefault="00B940E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00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2464"/>
    <w:rsid w:val="003F362F"/>
    <w:rsid w:val="00405D0B"/>
    <w:rsid w:val="00410F77"/>
    <w:rsid w:val="00411B18"/>
    <w:rsid w:val="00415632"/>
    <w:rsid w:val="0042107E"/>
    <w:rsid w:val="00424375"/>
    <w:rsid w:val="00435A4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3256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E3D9F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005C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B71CD"/>
    <w:rsid w:val="007D186F"/>
    <w:rsid w:val="007E4DDC"/>
    <w:rsid w:val="007E5E71"/>
    <w:rsid w:val="007E7B27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07C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449D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940E3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5074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2018-10-26T10:32:00Z</dcterms:created>
  <dcterms:modified xsi:type="dcterms:W3CDTF">2018-10-26T10:34:00Z</dcterms:modified>
</cp:coreProperties>
</file>