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711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1644"/>
        <w:gridCol w:w="239"/>
        <w:gridCol w:w="2029"/>
      </w:tblGrid>
      <w:tr w:rsidR="00FB59FB" w:rsidRPr="00C172AE" w:rsidTr="008A27EB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164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8A27EB" w:rsidP="00877DD9">
            <w:pPr>
              <w:pStyle w:val="ekvkvnummer"/>
            </w:pPr>
            <w:r>
              <w:t xml:space="preserve">Klasse 3, </w:t>
            </w:r>
            <w:r w:rsidR="00877DD9">
              <w:t>KV 1</w:t>
            </w:r>
          </w:p>
        </w:tc>
      </w:tr>
      <w:tr w:rsidR="00BF17F2" w:rsidRPr="00BF17F2" w:rsidTr="008A27E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468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77DD9" w:rsidP="006320A6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877DD9" w:rsidRPr="00287B24" w:rsidRDefault="00877DD9" w:rsidP="00877DD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1952626" cy="1697355"/>
                <wp:effectExtent l="0" t="0" r="9525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6" cy="1697355"/>
                          <a:chOff x="0" y="0"/>
                          <a:chExt cx="1953092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F275C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F275C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8D4EB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3" y="742951"/>
                            <a:ext cx="456939" cy="3418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3.75pt;height:133.65pt;z-index:251662336;mso-width-relative:margin" coordsize="1953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F275C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F275C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6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8D4EB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4569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F275C0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F275C0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5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4E1EF158" wp14:editId="141DAC17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515FB024" wp14:editId="5EF54159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877DD9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CA382F" wp14:editId="29DA4528">
                <wp:simplePos x="0" y="0"/>
                <wp:positionH relativeFrom="column">
                  <wp:posOffset>2733040</wp:posOffset>
                </wp:positionH>
                <wp:positionV relativeFrom="paragraph">
                  <wp:posOffset>-1270</wp:posOffset>
                </wp:positionV>
                <wp:extent cx="456565" cy="341630"/>
                <wp:effectExtent l="0" t="0" r="635" b="127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7DD9" w:rsidRPr="00383DAC" w:rsidRDefault="00877DD9" w:rsidP="00877DD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3" o:spid="_x0000_s1048" type="#_x0000_t202" style="position:absolute;margin-left:215.2pt;margin-top:-.1pt;width:35.95pt;height:26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" fillcolor="white [3201]" stroked="f" strokeweight=".5pt">
                <v:textbox>
                  <w:txbxContent>
                    <w:p w:rsidR="00877DD9" w:rsidRPr="00383DAC" w:rsidRDefault="00877DD9" w:rsidP="00877DD9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 w:rsidR="00CB617F">
        <w:t>Male nur die echten Laternen an.</w:t>
      </w:r>
      <w:r w:rsidRPr="00877DD9">
        <w:rPr>
          <w:lang w:eastAsia="de-DE"/>
        </w:rPr>
        <w:t xml:space="preserve"> </w:t>
      </w:r>
      <w:bookmarkStart w:id="1" w:name="_GoBack"/>
      <w:bookmarkEnd w:id="1"/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B5D4C50" wp14:editId="254572D4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"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452F9B7" wp14:editId="2E42E55B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765A1E8" wp14:editId="710136EA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TFIo0uIAAAALAQAADwAAAAAAAAAA&#10;AAAAAABgCQAAZHJzL2Rvd25yZXYueG1sUEsBAi0ACgAAAAAAAAAhAPjtX5UOQQAADkEAABQAAAAA&#10;AAAAAAAAAAAAbwoAAGRycy9tZWRpYS9pbWFnZTEucG5nUEsFBgAAAAAGAAYAfAEAAK9LAAAAAA=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6A4B5F4" wp14:editId="07E530BA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F8B667" wp14:editId="517A5BCB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8A27EB" w:rsidRDefault="008A27EB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A27EB">
                                <w:rPr>
                                  <w:color w:val="000000" w:themeColor="text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81" style="position:absolute;margin-left:-4.4pt;margin-top:3.05pt;width:116.8pt;height:133.65pt;z-index:251666432;mso-width-relative:margin;mso-height-relative:margin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8A27EB" w:rsidRDefault="008A27EB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A27EB">
                          <w:rPr>
                            <w:color w:val="000000" w:themeColor="text1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877DD9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7LgDgYAAMkfAAAOAAAAZHJzL2Uyb0RvYy54bWzsWW1v2zYQ/j5g/0HQ&#10;d9d6fzHqFK4dBwWyLmg79DMtURZRSdQoOnY27L/vjhQlJ/FWt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xtsw+EAAAAKAQAADwAAAGRycy9kb3ducmV2Lnht&#10;bEyPTWvCQBCG74X+h2UKvenmw0aJ2YhI25MUqoXS25qMSTA7G7JrEv99p6d6HObhfZ8320ymFQP2&#10;rrGkIJwHIJAKWzZUKfg6vs1WIJzXVOrWEiq4oYNN/viQ6bS0I33icPCV4BByqVZQe9+lUrqiRqPd&#10;3HZI/Dvb3mjPZ1/Jstcjh5tWRkGQSKMb4oZad7irsbgcrkbB+6jHbRy+DvvLeXf7Ob58fO9DVOr5&#10;adquQXic/D8Mf/qsDjk7neyVSidaBbMkYVLBIl7EIBiIoiWPOylYBmECMs/k/YT8F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877DD9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7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09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138" o:spid="_x0000_s110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39" o:spid="_x0000_s110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40" o:spid="_x0000_s110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877DD9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-2.25pt;margin-top:71.5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877DD9">
                        <w:pPr>
                          <w:jc w:val="center"/>
                        </w:pPr>
                        <w:bookmarkStart w:id="2" w:name="_GoBack"/>
                        <w:bookmarkEnd w:id="2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7A" w:rsidRDefault="005D677A" w:rsidP="003C599D">
      <w:pPr>
        <w:spacing w:line="240" w:lineRule="auto"/>
      </w:pPr>
      <w:r>
        <w:separator/>
      </w:r>
    </w:p>
  </w:endnote>
  <w:endnote w:type="continuationSeparator" w:id="0">
    <w:p w:rsidR="005D677A" w:rsidRDefault="005D677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7A" w:rsidRDefault="005D677A" w:rsidP="003C599D">
      <w:pPr>
        <w:spacing w:line="240" w:lineRule="auto"/>
      </w:pPr>
      <w:r>
        <w:separator/>
      </w:r>
    </w:p>
  </w:footnote>
  <w:footnote w:type="continuationSeparator" w:id="0">
    <w:p w:rsidR="005D677A" w:rsidRDefault="005D677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77A"/>
    <w:rsid w:val="005D698E"/>
    <w:rsid w:val="005E15AC"/>
    <w:rsid w:val="005F2AB3"/>
    <w:rsid w:val="005F3914"/>
    <w:rsid w:val="005F439D"/>
    <w:rsid w:val="00603AD5"/>
    <w:rsid w:val="006201CB"/>
    <w:rsid w:val="00622F6B"/>
    <w:rsid w:val="00626CE8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7DD9"/>
    <w:rsid w:val="00882053"/>
    <w:rsid w:val="008942A2"/>
    <w:rsid w:val="0089534A"/>
    <w:rsid w:val="008A27EB"/>
    <w:rsid w:val="008A529C"/>
    <w:rsid w:val="008B446A"/>
    <w:rsid w:val="008B5E47"/>
    <w:rsid w:val="008C0880"/>
    <w:rsid w:val="008C27FD"/>
    <w:rsid w:val="008D3CE0"/>
    <w:rsid w:val="008D4EB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7AD1"/>
    <w:rsid w:val="00B6045F"/>
    <w:rsid w:val="00B7242A"/>
    <w:rsid w:val="00B82B4E"/>
    <w:rsid w:val="00B8420E"/>
    <w:rsid w:val="00B90CE1"/>
    <w:rsid w:val="00B9309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275C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2016-12-08T14:25:00Z</cp:lastPrinted>
  <dcterms:created xsi:type="dcterms:W3CDTF">2018-10-19T07:41:00Z</dcterms:created>
  <dcterms:modified xsi:type="dcterms:W3CDTF">2018-10-26T10:05:00Z</dcterms:modified>
</cp:coreProperties>
</file>