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8A2537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8A2537" w:rsidP="00162644">
            <w:pPr>
              <w:pStyle w:val="ekvkvnummer"/>
            </w:pPr>
            <w:r>
              <w:t xml:space="preserve">Klasse 3, </w:t>
            </w:r>
            <w:r w:rsidR="007E7B27">
              <w:t>KV 2</w:t>
            </w:r>
          </w:p>
        </w:tc>
      </w:tr>
      <w:tr w:rsidR="00BF17F2" w:rsidRPr="00BF17F2" w:rsidTr="008A253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162644" w:rsidP="006320A6">
            <w:pPr>
              <w:pStyle w:val="ekvue2arial"/>
            </w:pPr>
            <w:r>
              <w:t>Knobeln mit Laternen</w:t>
            </w:r>
            <w:r w:rsidR="0016642F">
              <w:t xml:space="preserve"> - Lösung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162644" w:rsidRPr="00287B24" w:rsidRDefault="00162644" w:rsidP="0016264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162644" w:rsidP="00D60378">
      <w:r>
        <w:t xml:space="preserve"> </w:t>
      </w:r>
      <w:r w:rsidR="007E7B27">
        <w:t xml:space="preserve">Es sollen echte Laternen werden. Ergänze die fehlende Zahl. </w:t>
      </w:r>
    </w:p>
    <w:p w:rsidR="0075406B" w:rsidRDefault="0075406B" w:rsidP="00D60378"/>
    <w:p w:rsidR="0075406B" w:rsidRDefault="0016642F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596940F1" wp14:editId="35ED3CA3">
                <wp:simplePos x="0" y="0"/>
                <wp:positionH relativeFrom="column">
                  <wp:posOffset>2192020</wp:posOffset>
                </wp:positionH>
                <wp:positionV relativeFrom="paragraph">
                  <wp:posOffset>361950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16642F" w:rsidP="0016642F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172.6pt;margin-top:28.5pt;width:116.8pt;height:133.65pt;z-index:25163776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16642F" w:rsidRDefault="0016642F" w:rsidP="0016642F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4</w:t>
                        </w:r>
                      </w:p>
                    </w:txbxContent>
                  </v:textbox>
                </v:rect>
                <v:rect id="Rechteck 74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5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76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93204DF" wp14:editId="4EF1ADC3">
                <wp:simplePos x="0" y="0"/>
                <wp:positionH relativeFrom="column">
                  <wp:posOffset>4345305</wp:posOffset>
                </wp:positionH>
                <wp:positionV relativeFrom="paragraph">
                  <wp:posOffset>107315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16642F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342.15pt;margin-top:8.45pt;width:116.8pt;height:133.65pt;z-index:25164390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82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3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16642F" w:rsidRDefault="0016642F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4</w:t>
                        </w:r>
                      </w:p>
                    </w:txbxContent>
                  </v:textbox>
                </v:rect>
                <v:rect id="Rechteck 84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356BA9C3" wp14:editId="7E5C623F">
                <wp:simplePos x="0" y="0"/>
                <wp:positionH relativeFrom="column">
                  <wp:posOffset>-46355</wp:posOffset>
                </wp:positionH>
                <wp:positionV relativeFrom="paragraph">
                  <wp:posOffset>69215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E54E8D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C67C8B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-3.65pt;margin-top:5.45pt;width:116.8pt;height:133.65pt;z-index:25163264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36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39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E54E8D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1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16642F" w:rsidRDefault="00C67C8B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D60378"/>
    <w:p w:rsidR="007E7B27" w:rsidRDefault="0075406B" w:rsidP="007E7B27">
      <w:r>
        <w:tab/>
      </w:r>
      <w:r>
        <w:tab/>
      </w:r>
      <w:r>
        <w:tab/>
      </w:r>
      <w:r>
        <w:tab/>
      </w:r>
    </w:p>
    <w:p w:rsidR="007E7B27" w:rsidRDefault="007E7B27" w:rsidP="007E7B27"/>
    <w:p w:rsidR="007E7B27" w:rsidRDefault="007E7B27" w:rsidP="007E7B27"/>
    <w:p w:rsidR="0075406B" w:rsidRDefault="005350D6" w:rsidP="007E7B2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9" o:spid="_x0000_s1050" type="#_x0000_t202" style="position:absolute;margin-left:378.45pt;margin-top:.65pt;width:27.1pt;height:25.9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51" type="#_x0000_t202" style="position:absolute;margin-left:134.85pt;margin-top:.85pt;width:27.1pt;height:25.2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CB617F" w:rsidRPr="00287B24" w:rsidRDefault="00CB617F" w:rsidP="007E7B27">
      <w:pPr>
        <w:pStyle w:val="ekvpicto"/>
        <w:framePr w:wrap="around" w:y="1441"/>
        <w:jc w:val="left"/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position:absolute;margin-left:341.6pt;margin-top:296.35pt;width:116.8pt;height:133.65pt;z-index:25168896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">
                <v:shape id="Picture 2" o:spid="_x0000_s105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10" o:title="" cropbottom="32f" cropleft="20499f" cropright="8949f"/>
                </v:shape>
                <v:rect id="Rechteck 143" o:spid="_x0000_s105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5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5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05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05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05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162644" w:rsidRDefault="00162644" w:rsidP="00162644">
      <w:pPr>
        <w:pStyle w:val="ekvnummerierung"/>
        <w:framePr w:wrap="around"/>
      </w:pPr>
      <w:r>
        <w:t>2</w:t>
      </w:r>
    </w:p>
    <w:p w:rsidR="00162644" w:rsidRPr="00287B24" w:rsidRDefault="00162644" w:rsidP="0016264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Default="001E6C81" w:rsidP="0075406B">
      <w:pPr>
        <w:tabs>
          <w:tab w:val="left" w:pos="3119"/>
        </w:tabs>
      </w:pPr>
      <w:r>
        <w:t>Hier gibt es mehrere Lösungen. Findest du sie?</w:t>
      </w:r>
      <w:r w:rsidR="0016642F">
        <w:t xml:space="preserve"> </w:t>
      </w:r>
      <w:r w:rsidR="0016642F" w:rsidRPr="0016642F">
        <w:rPr>
          <w:color w:val="767171" w:themeColor="background2" w:themeShade="80"/>
        </w:rPr>
        <w:t>(Beispiele)</w:t>
      </w:r>
    </w:p>
    <w:p w:rsidR="0075406B" w:rsidRDefault="007E7B27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99333C" wp14:editId="204F69BA">
                <wp:simplePos x="0" y="0"/>
                <wp:positionH relativeFrom="column">
                  <wp:posOffset>2247265</wp:posOffset>
                </wp:positionH>
                <wp:positionV relativeFrom="paragraph">
                  <wp:posOffset>135255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16642F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16642F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0" style="position:absolute;margin-left:176.95pt;margin-top:10.65pt;width:116.8pt;height:133.65pt;z-index:2516613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">
                <v:shape id="Picture 2" o:spid="_x0000_s106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10" o:title="" cropbottom="32f" cropleft="20499f" cropright="8949f"/>
                </v:shape>
                <v:rect id="Rechteck 103" o:spid="_x0000_s106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06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06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06" o:spid="_x0000_s106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Pr="0016642F" w:rsidRDefault="0016642F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4</w:t>
                        </w:r>
                      </w:p>
                    </w:txbxContent>
                  </v:textbox>
                </v:rect>
                <v:rect id="Rechteck 107" o:spid="_x0000_s106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Pr="0016642F" w:rsidRDefault="0016642F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2</w:t>
                        </w:r>
                      </w:p>
                    </w:txbxContent>
                  </v:textbox>
                </v:rect>
                <v:rect id="Rechteck 108" o:spid="_x0000_s106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E7B27" w:rsidRDefault="007E7B27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0E96A5D" wp14:editId="65A22C01">
                <wp:simplePos x="0" y="0"/>
                <wp:positionH relativeFrom="column">
                  <wp:posOffset>4456430</wp:posOffset>
                </wp:positionH>
                <wp:positionV relativeFrom="paragraph">
                  <wp:posOffset>102814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16642F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16642F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8" style="position:absolute;margin-left:350.9pt;margin-top:8.1pt;width:116.8pt;height:133.65pt;z-index:25167462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">
                <v:shape id="Picture 2" o:spid="_x0000_s106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10" o:title="" cropbottom="32f" cropleft="20499f" cropright="8949f"/>
                </v:shape>
                <v:rect id="Rechteck 111" o:spid="_x0000_s107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7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7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16642F" w:rsidRDefault="0016642F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5</w:t>
                        </w:r>
                      </w:p>
                    </w:txbxContent>
                  </v:textbox>
                </v:rect>
                <v:rect id="Rechteck 114" o:spid="_x0000_s107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15" o:spid="_x0000_s107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  <v:rect id="Rechteck 116" o:spid="_x0000_s107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16642F" w:rsidRDefault="0016642F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77BE06E" wp14:editId="065D9E93">
                <wp:simplePos x="0" y="0"/>
                <wp:positionH relativeFrom="column">
                  <wp:posOffset>-47625</wp:posOffset>
                </wp:positionH>
                <wp:positionV relativeFrom="paragraph">
                  <wp:posOffset>130175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16642F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6642F" w:rsidRDefault="0016642F" w:rsidP="0016642F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16642F">
                                <w:rPr>
                                  <w:color w:val="767171" w:themeColor="background2" w:themeShade="8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position:absolute;margin-left:-3.75pt;margin-top:10.25pt;width:116.8pt;height:133.65pt;z-index:2516541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">
                <v:shape id="Picture 2" o:spid="_x0000_s107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10" o:title="" cropbottom="32f" cropleft="20499f" cropright="8949f"/>
                </v:shape>
                <v:rect id="Rechteck 95" o:spid="_x0000_s107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07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08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98" o:spid="_x0000_s108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16642F" w:rsidRDefault="0016642F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8</w:t>
                        </w:r>
                      </w:p>
                    </w:txbxContent>
                  </v:textbox>
                </v:rect>
                <v:rect id="Rechteck 99" o:spid="_x0000_s108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08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Pr="0016642F" w:rsidRDefault="0016642F" w:rsidP="0016642F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16642F">
                          <w:rPr>
                            <w:color w:val="767171" w:themeColor="background2" w:themeShade="80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7E7B27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3pt;margin-top:217.15pt;width:116.8pt;height:133.65pt;z-index:25167872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10" o:title="" cropbottom="32f" cropleft="20499f" cropright="8949f"/>
                </v:shape>
                <v:rect id="Rechteck 127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  <v:rect id="Rechteck 130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7E7B27"/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2" style="position:absolute;margin-left:169.15pt;margin-top:217.15pt;width:116.8pt;height:133.65pt;z-index:251682816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">
                <v:shape id="Picture 2" o:spid="_x0000_s109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10" o:title="" cropbottom="32f" cropleft="20499f" cropright="8949f"/>
                </v:shape>
                <v:rect id="Rechteck 135" o:spid="_x0000_s109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09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09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09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09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09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16642F" w:rsidP="0016642F">
      <w:pPr>
        <w:tabs>
          <w:tab w:val="left" w:pos="3686"/>
        </w:tabs>
      </w:pPr>
      <w:r>
        <w:rPr>
          <w:color w:val="767171" w:themeColor="background2" w:themeShade="80"/>
        </w:rPr>
        <w:tab/>
      </w:r>
      <w:r>
        <w:rPr>
          <w:color w:val="767171" w:themeColor="background2" w:themeShade="80"/>
        </w:rPr>
        <w:tab/>
      </w:r>
      <w:r>
        <w:rPr>
          <w:color w:val="767171" w:themeColor="background2" w:themeShade="80"/>
        </w:rPr>
        <w:tab/>
      </w:r>
      <w:r>
        <w:rPr>
          <w:color w:val="767171" w:themeColor="background2" w:themeShade="80"/>
        </w:rPr>
        <w:tab/>
      </w:r>
      <w:r>
        <w:rPr>
          <w:color w:val="767171" w:themeColor="background2" w:themeShade="80"/>
        </w:rPr>
        <w:t>und: 0/0, 2/1, 6/3, 8/4…</w:t>
      </w:r>
    </w:p>
    <w:p w:rsidR="007E7B27" w:rsidRPr="007E7B27" w:rsidRDefault="007E7B27" w:rsidP="007E7B27"/>
    <w:p w:rsidR="007E7B27" w:rsidRPr="0016642F" w:rsidRDefault="0016642F" w:rsidP="0016642F">
      <w:pPr>
        <w:tabs>
          <w:tab w:val="left" w:pos="3544"/>
          <w:tab w:val="left" w:pos="7088"/>
        </w:tabs>
        <w:rPr>
          <w:color w:val="767171" w:themeColor="background2" w:themeShade="80"/>
        </w:rPr>
      </w:pPr>
      <w:r w:rsidRPr="0016642F">
        <w:rPr>
          <w:color w:val="767171" w:themeColor="background2" w:themeShade="80"/>
        </w:rPr>
        <w:t xml:space="preserve">und: </w:t>
      </w:r>
      <w:r>
        <w:rPr>
          <w:color w:val="767171" w:themeColor="background2" w:themeShade="80"/>
        </w:rPr>
        <w:t xml:space="preserve">0/0, </w:t>
      </w:r>
      <w:r w:rsidRPr="0016642F">
        <w:rPr>
          <w:color w:val="767171" w:themeColor="background2" w:themeShade="80"/>
        </w:rPr>
        <w:t>4/3</w:t>
      </w:r>
      <w:r>
        <w:rPr>
          <w:color w:val="767171" w:themeColor="background2" w:themeShade="80"/>
        </w:rPr>
        <w:t>…</w:t>
      </w:r>
      <w:r w:rsidRPr="0016642F">
        <w:rPr>
          <w:color w:val="767171" w:themeColor="background2" w:themeShade="80"/>
        </w:rPr>
        <w:t xml:space="preserve"> </w:t>
      </w:r>
      <w:r w:rsidRPr="0016642F">
        <w:rPr>
          <w:color w:val="767171" w:themeColor="background2" w:themeShade="80"/>
        </w:rPr>
        <w:tab/>
      </w:r>
      <w:bookmarkStart w:id="1" w:name="_GoBack"/>
      <w:bookmarkEnd w:id="1"/>
      <w:r>
        <w:rPr>
          <w:color w:val="767171" w:themeColor="background2" w:themeShade="80"/>
        </w:rPr>
        <w:tab/>
        <w:t>und: 0/0, 10/8…</w:t>
      </w:r>
    </w:p>
    <w:p w:rsidR="007E7B27" w:rsidRDefault="007E7B27" w:rsidP="007E7B27"/>
    <w:p w:rsidR="00162644" w:rsidRPr="00287B24" w:rsidRDefault="00162644" w:rsidP="0016264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644" w:rsidRDefault="00162644" w:rsidP="00162644">
      <w:pPr>
        <w:pStyle w:val="ekvnummerierung"/>
        <w:framePr w:wrap="around"/>
      </w:pPr>
      <w:r>
        <w:t>3</w:t>
      </w:r>
    </w:p>
    <w:p w:rsidR="0075406B" w:rsidRPr="007E7B27" w:rsidRDefault="00162644" w:rsidP="007E7B27">
      <w:r>
        <w:t xml:space="preserve"> </w:t>
      </w:r>
      <w:r w:rsidR="007E7B27">
        <w:t>Erfinde selbst echte Laternen.</w:t>
      </w:r>
      <w:r w:rsidR="0016642F">
        <w:t xml:space="preserve"> </w:t>
      </w:r>
      <w:r w:rsidR="0016642F" w:rsidRPr="0016642F">
        <w:rPr>
          <w:color w:val="767171" w:themeColor="background2" w:themeShade="80"/>
        </w:rPr>
        <w:t>(Verschiedene Möglichkeiten)</w:t>
      </w:r>
    </w:p>
    <w:sectPr w:rsidR="0075406B" w:rsidRPr="007E7B27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A6" w:rsidRDefault="00396DA6" w:rsidP="003C599D">
      <w:pPr>
        <w:spacing w:line="240" w:lineRule="auto"/>
      </w:pPr>
      <w:r>
        <w:separator/>
      </w:r>
    </w:p>
  </w:endnote>
  <w:endnote w:type="continuationSeparator" w:id="0">
    <w:p w:rsidR="00396DA6" w:rsidRDefault="00396D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A6" w:rsidRDefault="00396DA6" w:rsidP="003C599D">
      <w:pPr>
        <w:spacing w:line="240" w:lineRule="auto"/>
      </w:pPr>
      <w:r>
        <w:separator/>
      </w:r>
    </w:p>
  </w:footnote>
  <w:footnote w:type="continuationSeparator" w:id="0">
    <w:p w:rsidR="00396DA6" w:rsidRDefault="00396DA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00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742"/>
    <w:rsid w:val="00124062"/>
    <w:rsid w:val="00131417"/>
    <w:rsid w:val="001524C9"/>
    <w:rsid w:val="00162644"/>
    <w:rsid w:val="001641FA"/>
    <w:rsid w:val="0016475A"/>
    <w:rsid w:val="00165ECC"/>
    <w:rsid w:val="0016642F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C81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96DA6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5FD4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E7B27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2537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86464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E4C6E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4E8D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2018-10-26T10:35:00Z</dcterms:created>
  <dcterms:modified xsi:type="dcterms:W3CDTF">2018-10-26T10:43:00Z</dcterms:modified>
</cp:coreProperties>
</file>