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745508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745508" w:rsidP="007C3EAA">
            <w:pPr>
              <w:pStyle w:val="ekvkvnummer"/>
            </w:pPr>
            <w:r>
              <w:t xml:space="preserve">Klasse 4, </w:t>
            </w:r>
            <w:r w:rsidR="009B096B">
              <w:t>KV 1</w:t>
            </w:r>
          </w:p>
        </w:tc>
      </w:tr>
      <w:tr w:rsidR="00BF17F2" w:rsidRPr="00BF17F2" w:rsidTr="007455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C3EAA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7C3EAA" w:rsidRPr="00287B24" w:rsidRDefault="007C3EAA" w:rsidP="007C3EA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2020570" cy="1697355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697355"/>
                          <a:chOff x="0" y="0"/>
                          <a:chExt cx="2021052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B37C6F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F275C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8D4EB0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  <w:r w:rsidR="00B37C6F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2" y="742951"/>
                            <a:ext cx="524900" cy="3418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9.1pt;height:133.65pt;z-index:251662336;mso-width-relative:margin" coordsize="2021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NVwavgAAAACAEAAA8AAABkcnMvZG93bnJldi54&#10;bWxMj81OwzAQhO9IvIO1SNyo80PaEuJUVQWcqkq0SKg3N9kmUeN1FLtJ+vYsJzjOzmjm22w1mVYM&#10;2LvGkoJwFoBAKmzZUKXg6/D+tAThvKZSt5ZQwQ0drPL7u0ynpR3pE4e9rwSXkEu1gtr7LpXSFTUa&#10;7Wa2Q2LvbHujPcu+kmWvRy43rYyCYC6NbogXat3hpsbisr8aBR+jHtdx+DZsL+fN7XhIdt/bEJV6&#10;fJjWryA8Tv4vDL/4jA45M53slUonWgXJMwcVRIsFCLbjKJ6DOPHhJQlA5pn8/0D+A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B37C6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F275C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6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8D4EB0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  <w:r w:rsidR="00B37C6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5249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F275C0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  <w:r w:rsidR="00B37C6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F275C0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5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  <w:r w:rsidR="00B37C6F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  <w:bookmarkStart w:id="1" w:name="_GoBack"/>
      <w:bookmarkEnd w:id="1"/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3E6606AE" wp14:editId="6B1B27B6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0BCF5D8B" wp14:editId="2D444AAE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7C3EAA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3ED42F" wp14:editId="135EF9C6">
                <wp:simplePos x="0" y="0"/>
                <wp:positionH relativeFrom="column">
                  <wp:posOffset>2706370</wp:posOffset>
                </wp:positionH>
                <wp:positionV relativeFrom="paragraph">
                  <wp:posOffset>-2540</wp:posOffset>
                </wp:positionV>
                <wp:extent cx="524510" cy="341630"/>
                <wp:effectExtent l="0" t="0" r="8890" b="127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EAA" w:rsidRPr="00383DAC" w:rsidRDefault="007C3EAA" w:rsidP="007C3EA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48" type="#_x0000_t202" style="position:absolute;margin-left:213.1pt;margin-top:-.2pt;width:41.3pt;height:2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" fillcolor="white [3201]" stroked="f" strokeweight=".5pt">
                <v:textbox>
                  <w:txbxContent>
                    <w:p w:rsidR="007C3EAA" w:rsidRPr="00383DAC" w:rsidRDefault="007C3EAA" w:rsidP="007C3EAA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CB617F">
        <w:t>Male nur die echten Laternen an.</w:t>
      </w:r>
      <w:r w:rsidRPr="007C3EAA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"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745508" w:rsidRDefault="00745508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45508">
                                <w:rPr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745508" w:rsidRDefault="00745508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45508">
                          <w:rPr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xtsw+EAAAAKAQAADwAAAGRycy9kb3ducmV2Lnht&#10;bEyPTWvCQBCG74X+h2UKvenmw0aJ2YhI25MUqoXS25qMSTA7G7JrEv99p6d6HObhfZ8320ymFQP2&#10;rrGkIJwHIJAKWzZUKfg6vs1WIJzXVOrWEiq4oYNN/viQ6bS0I33icPCV4BByqVZQe9+lUrqiRqPd&#10;3HZI/Dvb3mjPZ1/Jstcjh5tWRkGQSKMb4oZad7irsbgcrkbB+6jHbRy+DvvLeXf7Ob58fO9DVOr5&#10;adquQXic/D8Mf/qsDjk7neyVSidaBbMkYVLBIl7EIBiIoiWPOylYBmECMs/k/YT8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axtsw+EAAAAKAQAADwAA&#10;AAAAAAAAAAAAAABnCQAAZHJzL2Rvd25yZXYueG1sUEsBAi0ACgAAAAAAAAAhAPjtX5UOQQAADkEA&#10;ABQAAAAAAAAAAAAAAAAAdQoAAGRycy9tZWRpYS9pbWFnZTEucG5nUEsFBgAAAAAGAAYAfAEAALVL&#10;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B37C6F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  <w:r w:rsidR="00C67C8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B37C6F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  <w:r w:rsidR="00C67C8B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B37C6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B37C6F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1EF" w:rsidRDefault="005F31EF" w:rsidP="003C599D">
      <w:pPr>
        <w:spacing w:line="240" w:lineRule="auto"/>
      </w:pPr>
      <w:r>
        <w:separator/>
      </w:r>
    </w:p>
  </w:endnote>
  <w:endnote w:type="continuationSeparator" w:id="0">
    <w:p w:rsidR="005F31EF" w:rsidRDefault="005F31E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1EF" w:rsidRDefault="005F31EF" w:rsidP="003C599D">
      <w:pPr>
        <w:spacing w:line="240" w:lineRule="auto"/>
      </w:pPr>
      <w:r>
        <w:separator/>
      </w:r>
    </w:p>
  </w:footnote>
  <w:footnote w:type="continuationSeparator" w:id="0">
    <w:p w:rsidR="005F31EF" w:rsidRDefault="005F31E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1EF"/>
    <w:rsid w:val="005F3914"/>
    <w:rsid w:val="005F439D"/>
    <w:rsid w:val="00603AD5"/>
    <w:rsid w:val="006201CB"/>
    <w:rsid w:val="00622F6B"/>
    <w:rsid w:val="00626CE8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508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C3EAA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4EB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96B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C6F"/>
    <w:rsid w:val="00B37E68"/>
    <w:rsid w:val="00B468CC"/>
    <w:rsid w:val="00B54655"/>
    <w:rsid w:val="00B57AD1"/>
    <w:rsid w:val="00B6045F"/>
    <w:rsid w:val="00B7242A"/>
    <w:rsid w:val="00B82B4E"/>
    <w:rsid w:val="00B8420E"/>
    <w:rsid w:val="00B90CE1"/>
    <w:rsid w:val="00B93091"/>
    <w:rsid w:val="00BA1A23"/>
    <w:rsid w:val="00BC2CD2"/>
    <w:rsid w:val="00BC6483"/>
    <w:rsid w:val="00BC69E3"/>
    <w:rsid w:val="00BC7335"/>
    <w:rsid w:val="00BD542D"/>
    <w:rsid w:val="00BD6E66"/>
    <w:rsid w:val="00BE1783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275C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2018-10-19T08:17:00Z</dcterms:created>
  <dcterms:modified xsi:type="dcterms:W3CDTF">2018-10-26T10:06:00Z</dcterms:modified>
</cp:coreProperties>
</file>