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745508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745508" w:rsidP="007C3EAA">
            <w:pPr>
              <w:pStyle w:val="ekvkvnummer"/>
            </w:pPr>
            <w:r>
              <w:t xml:space="preserve">Klasse 4, </w:t>
            </w:r>
            <w:r w:rsidR="009B096B">
              <w:t>KV 1</w:t>
            </w:r>
          </w:p>
        </w:tc>
      </w:tr>
      <w:tr w:rsidR="00BF17F2" w:rsidRPr="00BF17F2" w:rsidTr="007455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C3EAA" w:rsidP="006320A6">
            <w:pPr>
              <w:pStyle w:val="ekvue2arial"/>
            </w:pPr>
            <w:r>
              <w:t>Knobeln mit Laternen</w:t>
            </w:r>
            <w:r w:rsidR="00B94B65">
              <w:t xml:space="preserve"> - Lösung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7C3EAA" w:rsidRPr="00287B24" w:rsidRDefault="007C3EAA" w:rsidP="007C3EA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5350D6" w:rsidP="00D60378">
      <w:r>
        <w:t>Die erste Laterne ist echt. Die zweite Laterne nicht. Warum?</w:t>
      </w:r>
    </w:p>
    <w:p w:rsidR="0075406B" w:rsidRDefault="0075406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DAC3C5" wp14:editId="2D953C7A">
                <wp:simplePos x="0" y="0"/>
                <wp:positionH relativeFrom="column">
                  <wp:posOffset>34290</wp:posOffset>
                </wp:positionH>
                <wp:positionV relativeFrom="paragraph">
                  <wp:posOffset>175895</wp:posOffset>
                </wp:positionV>
                <wp:extent cx="2020570" cy="1697355"/>
                <wp:effectExtent l="0" t="0" r="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697355"/>
                          <a:chOff x="0" y="0"/>
                          <a:chExt cx="2021052" cy="1697355"/>
                        </a:xfrm>
                      </wpg:grpSpPr>
                      <wpg:grpSp>
                        <wpg:cNvPr id="3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Rechteck 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F275C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  <w:r w:rsidR="00B37C6F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F275C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8D4EB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2</w:t>
                                </w:r>
                                <w:r w:rsidR="00B37C6F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feld 21"/>
                        <wps:cNvSpPr txBox="1"/>
                        <wps:spPr>
                          <a:xfrm>
                            <a:off x="1496152" y="742951"/>
                            <a:ext cx="524900" cy="3418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2" o:spid="_x0000_s1026" style="position:absolute;margin-left:2.7pt;margin-top:13.85pt;width:159.1pt;height:133.65pt;z-index:251662336;mso-width-relative:margin" coordsize="20210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NVwavgAAAACAEAAA8AAABkcnMvZG93bnJldi54&#10;bWxMj81OwzAQhO9IvIO1SNyo80PaEuJUVQWcqkq0SKg3N9kmUeN1FLtJ+vYsJzjOzmjm22w1mVYM&#10;2LvGkoJwFoBAKmzZUKXg6/D+tAThvKZSt5ZQwQ0drPL7u0ynpR3pE4e9rwSXkEu1gtr7LpXSFTUa&#10;7Wa2Q2LvbHujPcu+kmWvRy43rYyCYC6NbogXat3hpsbisr8aBR+jHtdx+DZsL+fN7XhIdt/bEJV6&#10;fJjWryA8Tv4vDL/4jA45M53slUonWgXJMwcVRIsFCLbjKJ6DOPHhJQlA5pn8/0D+A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">
                <v:group id="_x0000_s102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poXBAAAA2gAAAA8AAABkcnMvZG93bnJldi54bWxEj0GLwjAUhO+C/yE8YW+auqDUahQpCHvw&#10;UncVj4/k2Rabl9JE7frrjbCwx2FmvmFWm9424k6drx0rmE4SEMTamZpLBT/fu3EKwgdkg41jUvBL&#10;Hjbr4WCFmXEPLuh+CKWIEPYZKqhCaDMpva7Iop+4ljh6F9dZDFF2pTQdPiLcNvIzSebSYs1xocKW&#10;8or09XCzCm77xeko8/xpbBHKc6t1WmxTpT5G/XYJIlAf/sN/7S+jYAbvK/EGy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bpoXBAAAA2gAAAA8AAAAAAAAAAAAAAAAAnwIA&#10;AGRycy9kb3ducmV2LnhtbFBLBQYAAAAABAAEAPcAAACNAwAAAAA=&#10;" fillcolor="#5b9bd5 [3204]" strokecolor="black [3213]">
                    <v:imagedata r:id="rId9" o:title="" cropbottom="32f" cropleft="20499f" cropright="8949f"/>
                  </v:shape>
                  <v:rect id="Rechteck 6" o:spid="_x0000_s102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+sMEA&#10;AADaAAAADwAAAGRycy9kb3ducmV2LnhtbESPUWvCQBCE3wv+h2OFvtWNFkSip7SCqC+FRn/AmluT&#10;YG4v3J0m/vteodDHYWa+YVabwbbqwT40TjRMJxkoltKZRioN59PubQEqRBJDrRPW8OQAm/XoZUW5&#10;cb1886OIlUoQCTlpqGPscsRQ1mwpTFzHkryr85Zikr5C46lPcNviLMvmaKmRtFBTx9uay1txtxre&#10;8TTsb1b6r8/j8bnwlwKRt1q/joePJajIQ/wP/7UPRsMcfq+kG4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vrDBAAAA2gAAAA8AAAAAAAAAAAAAAAAAmAIAAGRycy9kb3du&#10;cmV2LnhtbFBLBQYAAAAABAAEAPUAAACGAwAAAAA=&#10;" fillcolor="white [3212]" stroked="f" strokeweight="1pt">
                    <v:textbox inset="0,0,0,0"/>
                  </v:rect>
                  <v:rect id="Rechteck 7" o:spid="_x0000_s103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bK8IA&#10;AADaAAAADwAAAGRycy9kb3ducmV2LnhtbESPUWvCQBCE3wX/w7FC33RTC1VST6lCaX0pmPgD1tw2&#10;Ceb2wt3VxH/fKxT6OMzMN8xmN9pO3diH1omGx0UGiqVyppVaw7l8m69BhUhiqHPCGu4cYLedTjaU&#10;GzfIiW9FrFWCSMhJQxNjnyOGqmFLYeF6luR9OW8pJulrNJ6GBLcdLrPsGS21khYa6vnQcHUtvq2G&#10;JyzH96uV4XN/PN7X/lIg8kHrh9n4+gIq8hj/w3/tD6NhBb9X0g3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hsrwgAAANoAAAAPAAAAAAAAAAAAAAAAAJgCAABkcnMvZG93&#10;bnJldi54bWxQSwUGAAAAAAQABAD1AAAAhwMAAAAA&#10;" fillcolor="white [3212]" stroked="f" strokeweight="1pt">
                    <v:textbox inset="0,0,0,0"/>
                  </v:rect>
                  <v:rect id="Rechteck 8" o:spid="_x0000_s103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FiL4A&#10;AADaAAAADwAAAGRycy9kb3ducmV2LnhtbERPy4rCMBTdD8w/hCu4GTRVQYdqlEEQ3IkPcHunuUmL&#10;zU1poq1+vVkMzPJw3qtN72rxoDZUnhVMxhkI4sLriq2Cy3k3+gYRIrLG2jMpeFKAzfrzY4W59h0f&#10;6XGKVqQQDjkqKGNscilDUZLDMPYNceKMbx3GBFsrdYtdCne1nGbZXDqsODWU2NC2pOJ2ujsF9tpd&#10;q8PCvoxsJrU3v7MvY1ip4aD/WYKI1Md/8Z97rxWkrelKu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bRYi+AAAA2gAAAA8AAAAAAAAAAAAAAAAAmAIAAGRycy9kb3ducmV2&#10;LnhtbFBLBQYAAAAABAAEAPUAAACDAwAAAAA=&#10;" fillcolor="white [3212]" strokecolor="black [3213]" strokeweight=".5pt">
                    <v:textbox inset="0,0,0,0">
                      <w:txbxContent>
                        <w:p w:rsidR="00057F5C" w:rsidRDefault="00F275C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  <w:r w:rsidR="00B37C6F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9" o:spid="_x0000_s103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gE8MA&#10;AADaAAAADwAAAGRycy9kb3ducmV2LnhtbESPQWvCQBSE74L/YXmFXqRutFA1ZiNSEHqTquD1Nft2&#10;E5p9G7Jbk/bXu4VCj8PMfMMUu9G14kZ9aDwrWMwzEMSV1w1bBZfz4WkNIkRkja1nUvBNAXbldFJg&#10;rv3A73Q7RSsShEOOCuoYu1zKUNXkMMx9R5w843uHMcneSt3jkOCulcsse5EOG04LNXb0WlP1efpy&#10;Cux1uDbHlf0xslu03nw8z4xhpR4fxv0WRKQx/of/2m9awQZ+r6Qb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fgE8MAAADa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10" o:spid="_x0000_s103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Xe8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CFX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uXe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F275C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6</w:t>
                          </w:r>
                        </w:p>
                      </w:txbxContent>
                    </v:textbox>
                  </v:rect>
                  <v:rect id="Rechteck 11" o:spid="_x0000_s103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  <v:textbox inset="0,0,0,0">
                      <w:txbxContent>
                        <w:p w:rsidR="00057F5C" w:rsidRDefault="008D4EB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2</w:t>
                          </w:r>
                          <w:r w:rsidR="00B37C6F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5" type="#_x0000_t202" style="position:absolute;left:14961;top:7429;width:5249;height:3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DAFA" wp14:editId="4D068DAC">
                <wp:simplePos x="0" y="0"/>
                <wp:positionH relativeFrom="column">
                  <wp:posOffset>3040603</wp:posOffset>
                </wp:positionH>
                <wp:positionV relativeFrom="paragraph">
                  <wp:posOffset>178913</wp:posOffset>
                </wp:positionV>
                <wp:extent cx="2636322" cy="1697355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322" cy="1697355"/>
                          <a:chOff x="0" y="0"/>
                          <a:chExt cx="2636322" cy="1697355"/>
                        </a:xfrm>
                      </wpg:grpSpPr>
                      <wpg:grpSp>
                        <wpg:cNvPr id="24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6" name="Rechteck 2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3</w:t>
                                </w:r>
                                <w:r w:rsidR="00B37C6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F275C0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2</w:t>
                                </w:r>
                                <w:r w:rsidR="00B37C6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1</w:t>
                                </w:r>
                                <w:r w:rsidR="00B37C6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1496152" y="760021"/>
                            <a:ext cx="1140170" cy="61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3" o:spid="_x0000_s1036" style="position:absolute;margin-left:239.4pt;margin-top:14.1pt;width:207.6pt;height:133.65pt;z-index:251664384;mso-width-relative:margin" coordsize="26363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">
                <v:group id="_x0000_s103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" o:spid="_x0000_s103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swrCAAAA2wAAAA8AAABkcnMvZG93bnJldi54bWxEj0GLwjAUhO8L/ofwBG9rquB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q7MKwgAAANsAAAAPAAAAAAAAAAAAAAAAAJ8C&#10;AABkcnMvZG93bnJldi54bWxQSwUGAAAAAAQABAD3AAAAjgMAAAAA&#10;" fillcolor="#5b9bd5 [3204]" strokecolor="black [3213]">
                    <v:imagedata r:id="rId9" o:title="" cropbottom="32f" cropleft="20499f" cropright="8949f"/>
                  </v:shape>
                  <v:rect id="Rechteck 26" o:spid="_x0000_s103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  <v:textbox inset="0,0,0,0"/>
                  </v:rect>
                  <v:rect id="Rechteck 27" o:spid="_x0000_s104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C8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iYf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HILwgAAANsAAAAPAAAAAAAAAAAAAAAAAJgCAABkcnMvZG93&#10;bnJldi54bWxQSwUGAAAAAAQABAD1AAAAhwMAAAAA&#10;" fillcolor="white [3212]" stroked="f" strokeweight="1pt">
                    <v:textbox inset="0,0,0,0"/>
                  </v:rect>
                  <v:rect id="Rechteck 28" o:spid="_x0000_s104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3</w:t>
                          </w:r>
                          <w:r w:rsidR="00B37C6F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29" o:spid="_x0000_s104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75406B" w:rsidRDefault="00F275C0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5</w:t>
                          </w:r>
                        </w:p>
                      </w:txbxContent>
                    </v:textbox>
                  </v:rect>
                  <v:rect id="Rechteck 30" o:spid="_x0000_s104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2</w:t>
                          </w:r>
                          <w:r w:rsidR="00B37C6F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31" o:spid="_x0000_s104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ugMIA&#10;AADbAAAADwAAAGRycy9kb3ducmV2LnhtbESPQWsCMRSE7wX/Q3hCL0WzW6HKahQpCN6kVvD63Lxk&#10;FzcvyyZ1V3+9KRR6HGbmG2a1GVwjbtSF2rOCfJqBIC69rtkqOH3vJgsQISJrbDyTgjsF2KxHLyss&#10;tO/5i27HaEWCcChQQRVjW0gZyoochqlviZNnfOcwJtlZqTvsE9w18j3LPqTDmtNChS19VlRejz9O&#10;gT335/owtw8j27zx5jJ7M4aVeh0P2yWISEP8D/+191rBLIf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6AwgAAANsAAAAPAAAAAAAAAAAAAAAAAJgCAABkcnMvZG93&#10;bnJldi54bWxQSwUGAAAAAAQABAD1AAAAhw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1</w:t>
                          </w:r>
                          <w:r w:rsidR="00B37C6F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 id="Textfeld 32" o:spid="_x0000_s1045" type="#_x0000_t202" style="position:absolute;left:14961;top:7600;width:11402;height:6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406B" w:rsidRDefault="0075406B" w:rsidP="00D60378"/>
    <w:p w:rsidR="0075406B" w:rsidRDefault="0075406B" w:rsidP="00D60378"/>
    <w:p w:rsidR="0075406B" w:rsidRDefault="0075406B" w:rsidP="0075406B">
      <w:r>
        <w:tab/>
      </w:r>
      <w:r>
        <w:tab/>
      </w:r>
      <w:r>
        <w:tab/>
      </w:r>
      <w:r>
        <w:tab/>
      </w:r>
    </w:p>
    <w:p w:rsidR="0075406B" w:rsidRDefault="005350D6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C"/>
                            </w: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9" o:spid="_x0000_s1046" type="#_x0000_t202" style="position:absolute;margin-left:378.45pt;margin-top:.65pt;width:27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C"/>
                      </w: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47" type="#_x0000_t202" style="position:absolute;margin-left:134.85pt;margin-top:.85pt;width:27.1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  <w:bookmarkStart w:id="1" w:name="_GoBack"/>
      <w:bookmarkEnd w:id="1"/>
    </w:p>
    <w:p w:rsidR="0075406B" w:rsidRDefault="0075406B" w:rsidP="0075406B">
      <w:pPr>
        <w:tabs>
          <w:tab w:val="left" w:pos="3119"/>
        </w:tabs>
      </w:pPr>
    </w:p>
    <w:p w:rsidR="00CB617F" w:rsidRDefault="00CB617F" w:rsidP="00CB617F">
      <w:pPr>
        <w:pStyle w:val="ekvnummerierung"/>
        <w:framePr w:wrap="around"/>
      </w:pPr>
      <w:r>
        <w:t>2</w:t>
      </w:r>
    </w:p>
    <w:p w:rsidR="00CB617F" w:rsidRPr="00287B24" w:rsidRDefault="00CB617F" w:rsidP="00CB617F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3E6606AE" wp14:editId="6B1B27B6">
            <wp:simplePos x="0" y="0"/>
            <wp:positionH relativeFrom="column">
              <wp:posOffset>43180</wp:posOffset>
            </wp:positionH>
            <wp:positionV relativeFrom="paragraph">
              <wp:posOffset>314325</wp:posOffset>
            </wp:positionV>
            <wp:extent cx="285115" cy="288290"/>
            <wp:effectExtent l="0" t="0" r="63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inline distT="0" distB="0" distL="0" distR="0" wp14:anchorId="0BCF5D8B" wp14:editId="2D444AAE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7F" w:rsidRPr="00287B24" w:rsidRDefault="00CB617F" w:rsidP="00CB617F">
      <w:pPr>
        <w:pStyle w:val="ekvpicto"/>
        <w:framePr w:wrap="around" w:y="1441"/>
      </w:pPr>
    </w:p>
    <w:p w:rsidR="0075406B" w:rsidRDefault="007C3EAA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3ED42F" wp14:editId="135EF9C6">
                <wp:simplePos x="0" y="0"/>
                <wp:positionH relativeFrom="column">
                  <wp:posOffset>2706370</wp:posOffset>
                </wp:positionH>
                <wp:positionV relativeFrom="paragraph">
                  <wp:posOffset>-2540</wp:posOffset>
                </wp:positionV>
                <wp:extent cx="524510" cy="341630"/>
                <wp:effectExtent l="0" t="0" r="8890" b="127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EAA" w:rsidRPr="00383DAC" w:rsidRDefault="007C3EAA" w:rsidP="007C3EA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83DAC">
                              <w:rPr>
                                <w:sz w:val="44"/>
                                <w:szCs w:val="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3" o:spid="_x0000_s1048" type="#_x0000_t202" style="position:absolute;margin-left:213.1pt;margin-top:-.2pt;width:41.3pt;height:26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" fillcolor="white [3201]" stroked="f" strokeweight=".5pt">
                <v:textbox>
                  <w:txbxContent>
                    <w:p w:rsidR="007C3EAA" w:rsidRPr="00383DAC" w:rsidRDefault="007C3EAA" w:rsidP="007C3EAA">
                      <w:pPr>
                        <w:rPr>
                          <w:sz w:val="44"/>
                          <w:szCs w:val="44"/>
                        </w:rPr>
                      </w:pPr>
                      <w:r w:rsidRPr="00383DAC">
                        <w:rPr>
                          <w:sz w:val="44"/>
                          <w:szCs w:val="4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 w:rsidR="00CB617F">
        <w:t>Male nur die echten Laternen an.</w:t>
      </w:r>
      <w:r w:rsidRPr="007C3EAA">
        <w:rPr>
          <w:lang w:eastAsia="de-DE"/>
        </w:rPr>
        <w:t xml:space="preserve"> </w:t>
      </w: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2E961C3" wp14:editId="2E586A0E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49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5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11" o:title="" cropbottom="32f" cropleft="20499f" cropright="8949f"/>
                </v:shape>
                <v:rect id="Rechteck 71" o:spid="_x0000_s105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sbsMA&#10;AADbAAAADwAAAGRycy9kb3ducmV2LnhtbESPQWvCQBSE74L/YXlCb2Y3FrSNrhIshR48aNof8Mg+&#10;k5Ds25DdxvTfdwXB4zDzzTC7w2Q7MdLgG8ca0kSBIC6dabjS8PP9uXwD4QOywc4xafgjD4f9fLbD&#10;zLgbX2gsQiViCfsMNdQh9JmUvqzJok9cTxy9qxsshiiHSpoBb7HcdnKl1FpabDgu1NjTsaayLX6t&#10;hk1+HU+vozPpe/ORqmPRnnPVav2ymPItiEBTeIYf9JeJXAr3L/EHyP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QsbsMAAADbAAAADwAAAAAAAAAAAAAAAACYAgAAZHJzL2Rv&#10;d25yZXYueG1sUEsFBgAAAAAEAAQA9QAAAIgDAAAAAA==&#10;" fillcolor="#7f7f7f [1612]" stroked="f" strokeweight="1pt">
                  <v:textbox inset="0,0,0,0"/>
                </v:rect>
                <v:rect id="Rechteck 72" o:spid="_x0000_s105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yGcIA&#10;AADbAAAADwAAAGRycy9kb3ducmV2LnhtbESPQWvCQBSE7wX/w/IEb3U3Cq1GVwmK4KGHNvoDHtln&#10;EpJ9G7JrjP/eLRR6HGa+GWa7H20rBup97VhDMlcgiAtnai41XC+n9xUIH5ANto5Jw5M87HeTty2m&#10;xj34h4Y8lCKWsE9RQxVCl0rpi4os+rnriKN3c73FEGVfStPjI5bbVi6U+pAWa44LFXZ0qKho8rvV&#10;8Jndhq/l4Eyyro+JOuTNd6YarWfTMduACDSG//AffTaRW8Dvl/gD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rIZwgAAANsAAAAPAAAAAAAAAAAAAAAAAJgCAABkcnMvZG93&#10;bnJldi54bWxQSwUGAAAAAAQABAD1AAAAhwMAAAAA&#10;" fillcolor="#7f7f7f [1612]" stroked="f" strokeweight="1pt">
                  <v:textbox inset="0,0,0,0"/>
                </v:rect>
                <v:rect id="Rechteck 73" o:spid="_x0000_s105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4" o:spid="_x0000_s105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75" o:spid="_x0000_s105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6" o:spid="_x0000_s105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0E96A5D" wp14:editId="65A22C01">
                <wp:simplePos x="0" y="0"/>
                <wp:positionH relativeFrom="column">
                  <wp:posOffset>4351655</wp:posOffset>
                </wp:positionH>
                <wp:positionV relativeFrom="paragraph">
                  <wp:posOffset>1914525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position:absolute;margin-left:342.65pt;margin-top:150.75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">
                <v:shape id="Picture 2" o:spid="_x0000_s105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11" o:title="" cropbottom="32f" cropleft="20499f" cropright="8949f"/>
                </v:shape>
                <v:rect id="Rechteck 111" o:spid="_x0000_s105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ziVMIA&#10;AADcAAAADwAAAGRycy9kb3ducmV2LnhtbERPS2rDMBDdF3IHMYHuYkkJNI0TJZiUQBddtG4OMFgT&#10;29gaGUt13NtXhUJ383jfOZxm14uJxtB6NqAzBYK48rbl2sD187J6BhEissXeMxn4pgCn4+LhgLn1&#10;d/6gqYy1SCEccjTQxDjkUoaqIYch8wNx4m5+dBgTHGtpR7yncNfLtVJP0mHLqaHBgc4NVV355Qxs&#10;i9v0tpm81bv2Ratz2b0XqjPmcTkXexCR5vgv/nO/2jRfa/h9Jl0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OJUwgAAANwAAAAPAAAAAAAAAAAAAAAAAJgCAABkcnMvZG93&#10;bnJldi54bWxQSwUGAAAAAAQABAD1AAAAhwMAAAAA&#10;" fillcolor="#7f7f7f [1612]" stroked="f" strokeweight="1pt">
                  <v:textbox inset="0,0,0,0"/>
                </v:rect>
                <v:rect id="Rechteck 112" o:spid="_x0000_s106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58I8EA&#10;AADcAAAADwAAAGRycy9kb3ducmV2LnhtbERPzYrCMBC+L/gOYQRva1KFXa1GKYrgYQ+71QcYmrEt&#10;bSalibW+vVlY2Nt8fL+z3Y+2FQP1vnasIZkrEMSFMzWXGq6X0/sKhA/IBlvHpOFJHva7ydsWU+Me&#10;/ENDHkoRQ9inqKEKoUul9EVFFv3cdcSRu7neYoiwL6Xp8RHDbSsXSn1IizXHhgo7OlRUNPndavjM&#10;bsPXcnAmWdfHRB3y5jtTjdaz6ZhtQAQaw7/4z302cX6ygN9n4gV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ufCPBAAAA3AAAAA8AAAAAAAAAAAAAAAAAmAIAAGRycy9kb3du&#10;cmV2LnhtbFBLBQYAAAAABAAEAPUAAACGAwAAAAA=&#10;" fillcolor="#7f7f7f [1612]" stroked="f" strokeweight="1pt">
                  <v:textbox inset="0,0,0,0"/>
                </v:rect>
                <v:rect id="Rechteck 113" o:spid="_x0000_s106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4" o:spid="_x0000_s106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15" o:spid="_x0000_s106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6" o:spid="_x0000_s106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margin-left:341.6pt;margin-top:296.3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">
                <v:shape id="Picture 2" o:spid="_x0000_s106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6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6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6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46" o:spid="_x0000_s107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47" o:spid="_x0000_s107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  <v:rect id="Rechteck 148" o:spid="_x0000_s107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818029" wp14:editId="3D1E669B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3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7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7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7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7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2" o:spid="_x0000_s107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83" o:spid="_x0000_s107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4" o:spid="_x0000_s108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281964" wp14:editId="3E62CA80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745508" w:rsidRDefault="00745508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45508"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1" style="position:absolute;margin-left:-4.4pt;margin-top:3.05pt;width:116.8pt;height:133.65pt;z-index:2516664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82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12" o:title="" cropbottom="32f" cropleft="20499f" cropright="8949f"/>
                </v:shape>
                <v:rect id="Rechteck 36" o:spid="_x0000_s1083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84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85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86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87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1" o:spid="_x0000_s1088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745508" w:rsidRDefault="00745508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45508"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3.3pt;margin-top:217.1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12" o:title="" cropbottom="32f" cropleft="20499f" cropright="8949f"/>
                </v:shape>
                <v:rect id="Rechteck 127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VBsIA&#10;AADcAAAADwAAAGRycy9kb3ducmV2LnhtbERPzYrCMBC+L/gOYQRva1IFf6pRisvCHjzsVh9gaMa2&#10;tJmUJtb69mZhYW/z8f3O/jjaVgzU+9qxhmSuQBAXztRcarhePt83IHxANtg6Jg1P8nA8TN72mBr3&#10;4B8a8lCKGMI+RQ1VCF0qpS8qsujnriOO3M31FkOEfSlNj48Yblu5UGolLdYcGyrs6FRR0eR3q2Gd&#10;3YbzcnAm2dYfiTrlzXemGq1n0zHbgQg0hn/xn/vLxPmLNfw+Ey+Qh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tRUGwgAAANwAAAAPAAAAAAAAAAAAAAAAAJgCAABkcnMvZG93&#10;bnJldi54bWxQSwUGAAAAAAQABAD1AAAAhwMAAAAA&#10;" fillcolor="#7f7f7f [1612]" stroked="f" strokeweight="1pt">
                  <v:textbox inset="0,0,0,0"/>
                </v:rect>
                <v:rect id="Rechteck 128" o:spid="_x0000_s109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BdMUA&#10;AADcAAAADwAAAGRycy9kb3ducmV2LnhtbESPzWrDQAyE74W8w6JAb8muU+iPk00wKYUccmjdPoDw&#10;KraxV2u8G8d9++oQ6E1iRjOfdofZ92qiMbaBLWRrA4q4Cq7l2sLP98fqFVRMyA77wGThlyIc9ouH&#10;HeYu3PiLpjLVSkI45mihSWnItY5VQx7jOgzEol3C6DHJOtbajXiTcN/rjTHP2mPL0tDgQMeGqq68&#10;egsvxWU6P03BZW/te2aOZfdZmM7ax+VcbEElmtO/+X59coK/EVp5Rib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oF0xQAAANwAAAAPAAAAAAAAAAAAAAAAAJgCAABkcnMv&#10;ZG93bnJldi54bWxQSwUGAAAAAAQABAD1AAAAigMAAAAA&#10;" fillcolor="#7f7f7f [1612]" stroked="f" strokeweight="1pt">
                  <v:textbox inset="0,0,0,0"/>
                </v:rect>
                <v:rect id="Rechteck 129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0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1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2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7" style="position:absolute;margin-left:169.15pt;margin-top:217.1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473kfuIAAAALAQAADwAAAAAAAAAAAAAAAABa&#10;CQAAZHJzL2Rvd25yZXYueG1sUEsBAi0ACgAAAAAAAAAhAPjtX5UOQQAADkEAABQAAAAAAAAAAAAA&#10;AAAAaQoAAGRycy9tZWRpYS9pbWFnZTEucG5nUEsFBgAAAAAGAAYAfAEAAKlLAAAAAA==&#10;">
                <v:shape id="Picture 2" o:spid="_x0000_s109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8" o:spid="_x0000_s110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9" o:spid="_x0000_s110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40" o:spid="_x0000_s110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7BE06E" wp14:editId="065D9E93">
                <wp:simplePos x="0" y="0"/>
                <wp:positionH relativeFrom="column">
                  <wp:posOffset>-28575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B37C6F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</w:t>
                              </w:r>
                              <w:r w:rsidR="00C67C8B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5" style="position:absolute;margin-left:-2.25pt;margin-top:71.5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">
                <v:shape id="Picture 2" o:spid="_x0000_s110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12" o:title="" cropbottom="32f" cropleft="20499f" cropright="8949f"/>
                </v:shape>
                <v:rect id="Rechteck 95" o:spid="_x0000_s110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Ml8MA&#10;AADbAAAADwAAAGRycy9kb3ducmV2LnhtbESPQWvCQBSE7wX/w/IEb3U3lrYaXSVYhB56aKM/4JF9&#10;JiHZtyG7xvjvXUHocZiZb5jNbrStGKj3tWMNyVyBIC6cqbnUcDoeXpcgfEA22DomDTfysNtOXjaY&#10;GnflPxryUIoIYZ+ihiqELpXSFxVZ9HPXEUfv7HqLIcq+lKbHa4TbVi6U+pAWa44LFXa0r6ho8ovV&#10;8Jmdh5+3wZlkVX8lap83v5lqtJ5Nx2wNItAY/sPP9rfRsHqHx5f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PMl8MAAADbAAAADwAAAAAAAAAAAAAAAACYAgAAZHJzL2Rv&#10;d25yZXYueG1sUEsFBgAAAAAEAAQA9QAAAIgDAAAAAA==&#10;" fillcolor="#7f7f7f [1612]" stroked="f" strokeweight="1pt">
                  <v:textbox inset="0,0,0,0"/>
                </v:rect>
                <v:rect id="Rechteck 96" o:spid="_x0000_s110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S4MMA&#10;AADbAAAADwAAAGRycy9kb3ducmV2LnhtbESPQWvCQBSE7wX/w/IEb3U3ClajqwRF6KGHNvoDHtln&#10;EpJ9G7JrjP/eLRR6HGbmG2Z3GG0rBup97VhDMlcgiAtnai41XC/n9zUIH5ANto5Jw5M8HPaTtx2m&#10;xj34h4Y8lCJC2KeooQqhS6X0RUUW/dx1xNG7ud5iiLIvpenxEeG2lQulVtJizXGhwo6OFRVNfrca&#10;PrLb8LUcnEk29SlRx7z5zlSj9Ww6ZlsQgcbwH/5rfxoNmxX8fok/QO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S4MMAAADbAAAADwAAAAAAAAAAAAAAAACYAgAAZHJzL2Rv&#10;d25yZXYueG1sUEsFBgAAAAAEAAQA9QAAAIgDAAAAAA==&#10;" fillcolor="#7f7f7f [1612]" stroked="f" strokeweight="1pt">
                  <v:textbox inset="0,0,0,0"/>
                </v:rect>
                <v:rect id="Rechteck 97" o:spid="_x0000_s110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8" o:spid="_x0000_s111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9" o:spid="_x0000_s111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0" o:spid="_x0000_s111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B37C6F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</w:t>
                        </w:r>
                        <w:r w:rsidR="00C67C8B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position:absolute;margin-left:170.2pt;margin-top:71.5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">
                <v:shape id="Picture 2" o:spid="_x0000_s111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11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11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11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06" o:spid="_x0000_s111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07" o:spid="_x0000_s111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8" o:spid="_x0000_s112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13"/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1EF" w:rsidRDefault="005F31EF" w:rsidP="003C599D">
      <w:pPr>
        <w:spacing w:line="240" w:lineRule="auto"/>
      </w:pPr>
      <w:r>
        <w:separator/>
      </w:r>
    </w:p>
  </w:endnote>
  <w:endnote w:type="continuationSeparator" w:id="0">
    <w:p w:rsidR="005F31EF" w:rsidRDefault="005F31E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1EF" w:rsidRDefault="005F31EF" w:rsidP="003C599D">
      <w:pPr>
        <w:spacing w:line="240" w:lineRule="auto"/>
      </w:pPr>
      <w:r>
        <w:separator/>
      </w:r>
    </w:p>
  </w:footnote>
  <w:footnote w:type="continuationSeparator" w:id="0">
    <w:p w:rsidR="005F31EF" w:rsidRDefault="005F31E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1EF"/>
    <w:rsid w:val="005F3914"/>
    <w:rsid w:val="005F439D"/>
    <w:rsid w:val="00603AD5"/>
    <w:rsid w:val="006201CB"/>
    <w:rsid w:val="00622F6B"/>
    <w:rsid w:val="00626CE8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508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C3EAA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4EB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96B"/>
    <w:rsid w:val="009C26DF"/>
    <w:rsid w:val="009C2A7B"/>
    <w:rsid w:val="009C3C75"/>
    <w:rsid w:val="009D08F7"/>
    <w:rsid w:val="009E0436"/>
    <w:rsid w:val="009E17E1"/>
    <w:rsid w:val="009E45C5"/>
    <w:rsid w:val="009E47B1"/>
    <w:rsid w:val="009E4C56"/>
    <w:rsid w:val="009E7429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C6F"/>
    <w:rsid w:val="00B37E68"/>
    <w:rsid w:val="00B468CC"/>
    <w:rsid w:val="00B54655"/>
    <w:rsid w:val="00B57AD1"/>
    <w:rsid w:val="00B6045F"/>
    <w:rsid w:val="00B7242A"/>
    <w:rsid w:val="00B82B4E"/>
    <w:rsid w:val="00B8420E"/>
    <w:rsid w:val="00B90CE1"/>
    <w:rsid w:val="00B93091"/>
    <w:rsid w:val="00B94B65"/>
    <w:rsid w:val="00BA1A23"/>
    <w:rsid w:val="00BC2CD2"/>
    <w:rsid w:val="00BC6483"/>
    <w:rsid w:val="00BC69E3"/>
    <w:rsid w:val="00BC7335"/>
    <w:rsid w:val="00BD542D"/>
    <w:rsid w:val="00BD6E66"/>
    <w:rsid w:val="00BE1783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275C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1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2018-10-26T13:01:00Z</dcterms:created>
  <dcterms:modified xsi:type="dcterms:W3CDTF">2018-10-26T13:04:00Z</dcterms:modified>
</cp:coreProperties>
</file>