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8975A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8975A5" w:rsidP="00712B3D">
            <w:pPr>
              <w:pStyle w:val="ekvkvnummer"/>
            </w:pPr>
            <w:r>
              <w:t xml:space="preserve">Klasse 4, </w:t>
            </w:r>
            <w:r w:rsidR="007E7B27">
              <w:t>KV 2</w:t>
            </w:r>
          </w:p>
        </w:tc>
      </w:tr>
      <w:tr w:rsidR="00BF17F2" w:rsidRPr="00BF17F2" w:rsidTr="008975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12B3D" w:rsidP="008255F1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712B3D" w:rsidRPr="00287B24" w:rsidRDefault="00712B3D" w:rsidP="00712B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7E7B27" w:rsidP="00D60378">
      <w:r>
        <w:t xml:space="preserve">Es sollen echte Laternen werden. Ergänze die fehlende Zahl. </w:t>
      </w:r>
    </w:p>
    <w:p w:rsidR="0075406B" w:rsidRDefault="0093525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846757C" wp14:editId="72160D2E">
                <wp:simplePos x="0" y="0"/>
                <wp:positionH relativeFrom="column">
                  <wp:posOffset>2726690</wp:posOffset>
                </wp:positionH>
                <wp:positionV relativeFrom="paragraph">
                  <wp:posOffset>199390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935250" w:rsidRDefault="00CB617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214.7pt;margin-top:15.7pt;width:116.8pt;height:133.65pt;z-index:2516464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2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3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935250" w:rsidRDefault="00CB617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</w:p>
                    </w:txbxContent>
                  </v:textbox>
                </v:rect>
                <v:rect id="Rechteck 84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442F9FEE" wp14:editId="72173491">
                <wp:simplePos x="0" y="0"/>
                <wp:positionH relativeFrom="column">
                  <wp:posOffset>1228725</wp:posOffset>
                </wp:positionH>
                <wp:positionV relativeFrom="paragraph">
                  <wp:posOffset>150495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DF0F03" w:rsidRDefault="00CB617F" w:rsidP="00DF0F03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96.75pt;margin-top:11.85pt;width:116.8pt;height:133.65pt;z-index:2516382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DF0F03" w:rsidRDefault="00CB617F" w:rsidP="00DF0F03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</w:p>
                    </w:txbxContent>
                  </v:textbox>
                </v:rect>
                <v:rect id="Rechteck 74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5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6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6722F">
        <w:rPr>
          <w:lang w:eastAsia="de-DE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7F4886F9" wp14:editId="1C6EF8AB">
                <wp:simplePos x="0" y="0"/>
                <wp:positionH relativeFrom="column">
                  <wp:posOffset>-232576</wp:posOffset>
                </wp:positionH>
                <wp:positionV relativeFrom="paragraph">
                  <wp:posOffset>202565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E54E8D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DF0F03" w:rsidRDefault="00CB617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-18.3pt;margin-top:15.95pt;width:116.8pt;height:133.65pt;z-index:25163110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0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E54E8D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1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DF0F03" w:rsidRDefault="00CB617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93525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25E8FF25" wp14:editId="7690E7AF">
                <wp:simplePos x="0" y="0"/>
                <wp:positionH relativeFrom="column">
                  <wp:posOffset>4241165</wp:posOffset>
                </wp:positionH>
                <wp:positionV relativeFrom="paragraph">
                  <wp:posOffset>81280</wp:posOffset>
                </wp:positionV>
                <wp:extent cx="1483360" cy="1697355"/>
                <wp:effectExtent l="0" t="0" r="2540" b="0"/>
                <wp:wrapNone/>
                <wp:docPr id="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hteck 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 1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hteck 1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hteck 1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hteck 1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8255F1" w:rsidRDefault="008255F1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255F1">
                                <w:rPr>
                                  <w:color w:val="000000" w:themeColor="text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hteck 1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0" style="position:absolute;margin-left:333.95pt;margin-top:6.4pt;width:116.8pt;height:133.65pt;z-index:25169561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">
                <v:shape id="Picture 2" o:spid="_x0000_s105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CRu+AAAA2gAAAA8AAABkcnMvZG93bnJldi54bWxET8uKwjAU3Qv+Q7gD7jQdF1KrUaQguHBT&#10;X7i8JHfaMs1NaaJWv94sBJeH816ue9uIO3W+dqzgd5KAINbO1FwqOB234xSED8gGG8ek4Eke1qvh&#10;YImZcQ8u6H4IpYgh7DNUUIXQZlJ6XZFFP3EtceT+XGcxRNiV0nT4iOG2kdMkmUmLNceGClvKK9L/&#10;h5tVcNvPL2eZ5y9ji1BeW63TYpMqNfrpNwsQgfrwFX/cO6Mgbo1X4g2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uaCRu+AAAA2gAAAA8AAAAAAAAAAAAAAAAAnwIAAGRy&#10;cy9kb3ducmV2LnhtbFBLBQYAAAAABAAEAPcAAACKAwAAAAA=&#10;" fillcolor="#5b9bd5 [3204]" strokecolor="black [3213]">
                  <v:imagedata r:id="rId9" o:title="" cropbottom="32f" cropleft="20499f" cropright="8949f"/>
                </v:shape>
                <v:rect id="Rechteck 9" o:spid="_x0000_s105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qwsEA&#10;AADaAAAADwAAAGRycy9kb3ducmV2LnhtbESPUWvCQBCE3wv+h2OFvtWNFoqmnlIFUV8Kjf6AbW6b&#10;BHN74e408d97hUIfh5n5hlmuB9uqG/vQONEwnWSgWEpnGqk0nE+7lzmoEEkMtU5Yw50DrFejpyXl&#10;xvXyxbciVipBJOSkoY6xyxFDWbOlMHEdS/J+nLcUk/QVGk99gtsWZ1n2hpYaSQs1dbytubwUV6vh&#10;FU/D/mKl/9wcj/e5/y4Qeav183j4eAcVeYj/4b/2wWhYwO+VdANw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RKsLBAAAA2gAAAA8AAAAAAAAAAAAAAAAAmAIAAGRycy9kb3du&#10;cmV2LnhtbFBLBQYAAAAABAAEAPUAAACGAwAAAAA=&#10;" fillcolor="white [3212]" stroked="f" strokeweight="1pt">
                  <v:textbox inset="0,0,0,0"/>
                </v:rect>
                <v:rect id="Rechteck 10" o:spid="_x0000_s105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gwsMA&#10;AADbAAAADwAAAGRycy9kb3ducmV2LnhtbESPwWrDQAxE74X8w6JCb43cFkpwswlJILS5FOr0A1Sv&#10;apt4tWZ3Gzt/Hx0CvUnMaOZpuZ58b84cUxfEwtO8AMNSB9dJY+H7uH9cgEmZxFEfhC1cOMF6Nbtb&#10;UunCKF98rnJjNERSSRbanIcSMdUte0rzMLCo9huip6xrbNBFGjXc9/hcFK/oqRNtaGngXcv1qfrz&#10;Fl7wOL2fvIyf28Phsog/FSLvrH24nzZvYDJP+d98u/5wiq/0+osOg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gwsMAAADbAAAADwAAAAAAAAAAAAAAAACYAgAAZHJzL2Rv&#10;d25yZXYueG1sUEsFBgAAAAAEAAQA9QAAAIgDAAAAAA==&#10;" fillcolor="white [3212]" stroked="f" strokeweight="1pt">
                  <v:textbox inset="0,0,0,0"/>
                </v:rect>
                <v:rect id="Rechteck 11" o:spid="_x0000_s105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60</w:t>
                        </w:r>
                      </w:p>
                    </w:txbxContent>
                  </v:textbox>
                </v:rect>
                <v:rect id="Rechteck 12" o:spid="_x0000_s105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sl8EA&#10;AADbAAAADwAAAGRycy9kb3ducmV2LnhtbERP32vCMBB+F/Y/hBvsRTTVgRvVtAxhsLehDvp6ay5p&#10;WXMpTbTd/nozEHy7j+/n7crJdeJCQ2g9K1gtMxDEtdctWwVfp/fFK4gQkTV2nknBLwUoi4fZDnPt&#10;Rz7Q5RitSCEcclTQxNjnUoa6IYdh6XvixBk/OIwJDlbqAccU7jq5zrKNdNhyamiwp31D9c/x7BTY&#10;aqzazxf7Z2S/6rz5fp4bw0o9PU5vWxCRpngX39wfOs1fw/8v6QBZ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1rJ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3" o:spid="_x0000_s105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JDMAA&#10;AADbAAAADwAAAGRycy9kb3ducmV2LnhtbERP32vCMBB+F/Y/hBP2Ipo6YY5qlCEM9jZ0Ql9vzSUt&#10;NpfSRFv96xdB8O0+vp+33g6uERfqQu1ZwXyWgSAuva7ZKjj+fk0/QISIrLHxTAquFGC7eRmtMde+&#10;5z1dDtGKFMIhRwVVjG0uZSgrchhmviVOnPGdw5hgZ6XusE/hrpFvWfYuHdacGipsaVdReTqcnQJb&#10;9EX9s7Q3I9t5483fYmIMK/U6Hj5XICIN8Sl+uL91mr+A+y/p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kJDMAAAADbAAAADwAAAAAAAAAAAAAAAACYAgAAZHJzL2Rvd25y&#10;ZXYueG1sUEsFBgAAAAAEAAQA9QAAAIUDAAAAAA==&#10;" fillcolor="white [3212]" strokecolor="black [3213]" strokeweight=".5pt">
                  <v:textbox inset="0,0,0,0">
                    <w:txbxContent>
                      <w:p w:rsidR="00935250" w:rsidRPr="008255F1" w:rsidRDefault="008255F1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255F1">
                          <w:rPr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rect>
                <v:rect id="Rechteck 14" o:spid="_x0000_s105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ReMAA&#10;AADbAAAADwAAAGRycy9kb3ducmV2LnhtbERPTWsCMRC9F/wPYQpeSs1qRWU1igiCt1IVvE43k+zS&#10;zWTZRHf11zeFgrd5vM9ZbXpXixu1ofKsYDzKQBAXXldsFZxP+/cFiBCRNdaeScGdAmzWg5cV5tp3&#10;/EW3Y7QihXDIUUEZY5NLGYqSHIaRb4gTZ3zrMCbYWqlb7FK4q+Uky2bSYcWpocSGdiUVP8erU2Av&#10;3aX6nNuHkc249ub7480YVmr42m+XICL18Sn+dx90mj+Fv1/S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CReMAAAADbAAAADwAAAAAAAAAAAAAAAACYAgAAZHJzL2Rvd25y&#10;ZXYueG1sUEsFBgAAAAAEAAQA9QAAAIUDAAAAAA=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D60378"/>
    <w:p w:rsidR="007E7B27" w:rsidRDefault="0075406B" w:rsidP="007E7B27">
      <w:r>
        <w:tab/>
      </w:r>
      <w:r>
        <w:tab/>
      </w:r>
      <w:r>
        <w:tab/>
      </w:r>
      <w:r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8" type="#_x0000_t202" style="position:absolute;margin-left:378.45pt;margin-top:.65pt;width:27.1pt;height:25.9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9" type="#_x0000_t202" style="position:absolute;margin-left:134.85pt;margin-top:.85pt;width:27.1pt;height:25.2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  <w:bookmarkStart w:id="1" w:name="_GoBack"/>
      <w:bookmarkEnd w:id="1"/>
    </w:p>
    <w:p w:rsidR="00712B3D" w:rsidRDefault="00712B3D" w:rsidP="00712B3D">
      <w:pPr>
        <w:pStyle w:val="ekvnummerierung"/>
        <w:framePr w:wrap="around"/>
      </w:pPr>
      <w:r>
        <w:t>2</w:t>
      </w:r>
    </w:p>
    <w:p w:rsidR="00712B3D" w:rsidRPr="00287B24" w:rsidRDefault="00712B3D" w:rsidP="00712B3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102C464" wp14:editId="523500F3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Default="00E6722F" w:rsidP="0075406B">
      <w:pPr>
        <w:tabs>
          <w:tab w:val="left" w:pos="3119"/>
        </w:tabs>
      </w:pPr>
      <w:r>
        <w:t>Hier gibt es mehrere Lösungen. Findest du sie?</w:t>
      </w:r>
    </w:p>
    <w:p w:rsidR="0075406B" w:rsidRDefault="00E6722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6725533" wp14:editId="7B3B6715">
                <wp:simplePos x="0" y="0"/>
                <wp:positionH relativeFrom="column">
                  <wp:posOffset>1444625</wp:posOffset>
                </wp:positionH>
                <wp:positionV relativeFrom="paragraph">
                  <wp:posOffset>182794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13.75pt;margin-top:14.4pt;width:116.8pt;height:133.65pt;z-index:25166592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R+LDO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935250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273F7E7B" wp14:editId="49E40ED2">
                <wp:simplePos x="0" y="0"/>
                <wp:positionH relativeFrom="column">
                  <wp:posOffset>4413250</wp:posOffset>
                </wp:positionH>
                <wp:positionV relativeFrom="paragraph">
                  <wp:posOffset>170815</wp:posOffset>
                </wp:positionV>
                <wp:extent cx="1483360" cy="1697355"/>
                <wp:effectExtent l="0" t="0" r="2540" b="0"/>
                <wp:wrapNone/>
                <wp:docPr id="2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hteck 2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hteck 2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hteck 2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hteck 2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hteck 2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hteck 3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Pr="00935250" w:rsidRDefault="00935250" w:rsidP="00057F5C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9"/>
                                </w:rPr>
                              </w:pPr>
                              <w:r w:rsidRPr="0093525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347.5pt;margin-top:13.45pt;width:116.8pt;height:133.65pt;z-index:2516997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nFpHCAAAA2wAAAA8AAABkcnMvZG93bnJldi54bWxEj0GLwjAUhO8L/ofwBG9rqsh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5xaR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25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5J58IA&#10;AADbAAAADwAAAGRycy9kb3ducmV2LnhtbESPUWvCQBCE3wv9D8cWfKubWiySeooVSvVFaPQHbHNr&#10;Eszthburif/eEwQfh5n5hpkvB9uqM/vQONHwNs5AsZTONFJpOOy/X2egQiQx1DphDRcOsFw8P80p&#10;N66XXz4XsVIJIiEnDXWMXY4YypothbHrWJJ3dN5STNJXaDz1CW5bnGTZB1pqJC3U1PG65vJU/FsN&#10;77gffk5W+t3XdnuZ+b8Ckddaj16G1SeoyEN8hO/tjdEwmcL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knnwgAAANsAAAAPAAAAAAAAAAAAAAAAAJgCAABkcnMvZG93&#10;bnJldi54bWxQSwUGAAAAAAQABAD1AAAAhwMAAAAA&#10;" fillcolor="white [3212]" stroked="f" strokeweight="1pt">
                  <v:textbox inset="0,0,0,0"/>
                </v:rect>
                <v:rect id="Rechteck 26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<v:textbox inset="0,0,0,0"/>
                </v:rect>
                <v:rect id="Rechteck 27" o:spid="_x0000_s107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7FssIA&#10;AADbAAAADwAAAGRycy9kb3ducmV2LnhtbESPQWsCMRSE74L/ITzBi9SsClW2RpGC4K3UCl6fm5fs&#10;4uZl2aTu2l/fCILHYWa+Ydbb3tXiRm2oPCuYTTMQxIXXFVsFp5/92wpEiMgaa8+k4E4BtpvhYI25&#10;9h1/0+0YrUgQDjkqKGNscilDUZLDMPUNcfKMbx3GJFsrdYtdgrtazrPsXTqsOC2U2NBnScX1+OsU&#10;2HN3rr6W9s/IZlZ7c1lMjGGlxqN+9wEiUh9f4Wf7oBXMl/D4kn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LsWy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8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40</w:t>
                        </w:r>
                      </w:p>
                    </w:txbxContent>
                  </v:textbox>
                </v:rect>
                <v:rect id="Rechteck 29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30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935250" w:rsidRPr="00935250" w:rsidRDefault="00935250" w:rsidP="00057F5C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9"/>
                          </w:rPr>
                        </w:pPr>
                        <w:r w:rsidRPr="00935250"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rPr>
          <w:lang w:eastAsia="de-DE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0EE7D80" wp14:editId="48516E7E">
                <wp:simplePos x="0" y="0"/>
                <wp:positionH relativeFrom="column">
                  <wp:posOffset>2929890</wp:posOffset>
                </wp:positionH>
                <wp:positionV relativeFrom="paragraph">
                  <wp:posOffset>130810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230.7pt;margin-top:10.3pt;width:116.8pt;height:133.65pt;z-index:2516792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4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5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16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rPr>
          <w:lang w:eastAsia="de-DE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708AD30" wp14:editId="22E90D57">
                <wp:simplePos x="0" y="0"/>
                <wp:positionH relativeFrom="column">
                  <wp:posOffset>-47625</wp:posOffset>
                </wp:positionH>
                <wp:positionV relativeFrom="paragraph">
                  <wp:posOffset>130175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1D3852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75pt;margin-top:10.25pt;width:116.8pt;height:133.65pt;z-index:25165670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1D3852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8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99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1B182AB" wp14:editId="71EEBF92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-3.3pt;margin-top:217.15pt;width:116.8pt;height:133.65pt;z-index:25168332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712B3D" w:rsidRDefault="00712B3D" w:rsidP="00712B3D">
      <w:pPr>
        <w:pStyle w:val="ekvnummerierung"/>
        <w:framePr w:wrap="around"/>
      </w:pPr>
      <w:r>
        <w:t>3</w:t>
      </w:r>
    </w:p>
    <w:p w:rsidR="00712B3D" w:rsidRPr="00287B24" w:rsidRDefault="00712B3D" w:rsidP="00712B3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F3841FE" wp14:editId="5C489426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Pr="007E7B27" w:rsidRDefault="00935250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7FF11367" wp14:editId="5E82665B">
                <wp:simplePos x="0" y="0"/>
                <wp:positionH relativeFrom="column">
                  <wp:posOffset>4446435</wp:posOffset>
                </wp:positionH>
                <wp:positionV relativeFrom="paragraph">
                  <wp:posOffset>608965</wp:posOffset>
                </wp:positionV>
                <wp:extent cx="1483360" cy="1697355"/>
                <wp:effectExtent l="0" t="0" r="2540" b="0"/>
                <wp:wrapNone/>
                <wp:docPr id="1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hteck 1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hteck 1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hteck 1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hteck 2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hteck 2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hteck 2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5250" w:rsidRDefault="00935250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0" style="position:absolute;margin-left:350.1pt;margin-top:47.95pt;width:116.8pt;height:133.65pt;z-index:2516976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">
                <v:shape id="Picture 2" o:spid="_x0000_s110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V58DAAAAA2wAAAA8AAABkcnMvZG93bnJldi54bWxET02LwjAQvS/4H8II3rapHqRbjSIFwYOX&#10;urvicUjGtthMShO1+uuNsLC3ebzPWa4H24ob9b5xrGCapCCItTMNVwp+vrefGQgfkA22jknBgzys&#10;V6OPJebG3bmk2yFUIoawz1FBHUKXS+l1TRZ94jriyJ1dbzFE2FfS9HiP4baVszSdS4sNx4YaOypq&#10;0pfD1Sq47r+Ov7IonsaWoTp1WmflJlNqMh42CxCBhvAv/nPvTJw/h/cv8QC5e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RXnwMAAAADbAAAADwAAAAAAAAAAAAAAAACfAgAA&#10;ZHJzL2Rvd25yZXYueG1sUEsFBgAAAAAEAAQA9wAAAIwDAAAAAA==&#10;" fillcolor="#5b9bd5 [3204]" strokecolor="black [3213]">
                  <v:imagedata r:id="rId9" o:title="" cropbottom="32f" cropleft="20499f" cropright="8949f"/>
                </v:shape>
                <v:rect id="Rechteck 17" o:spid="_x0000_s110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4tsAA&#10;AADbAAAADwAAAGRycy9kb3ducmV2LnhtbERPzWrCQBC+C77DMkJvOqmFKqmrVKG0XgomPsCYnSbB&#10;7GzY3Zr49t1Cobf5+H5nsxttp27sQ+tEw+MiA8VSOdNKreFcvs3XoEIkMdQ5YQ13DrDbTicbyo0b&#10;5MS3ItYqhUjISUMTY58jhqphS2HhepbEfTlvKSboazSehhRuO1xm2TNaaiU1NNTzoeHqWnxbDU9Y&#10;ju9XK8Pn/ni8r/2lQOSD1g+z8fUFVOQx/ov/3B8mzV/B7y/pA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y4tsAAAADbAAAADwAAAAAAAAAAAAAAAACYAgAAZHJzL2Rvd25y&#10;ZXYueG1sUEsFBgAAAAAEAAQA9QAAAIUDAAAAAA==&#10;" fillcolor="white [3212]" stroked="f" strokeweight="1pt">
                  <v:textbox inset="0,0,0,0"/>
                </v:rect>
                <v:rect id="Rechteck 18" o:spid="_x0000_s110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sxMMA&#10;AADbAAAADwAAAGRycy9kb3ducmV2LnhtbESPwWrDQAxE74X8w6JCb43cFkpwswlJILS5FOr0A1Sv&#10;apt4tWZ3Gzt/Hx0CvUnMaOZpuZ58b84cUxfEwtO8AMNSB9dJY+H7uH9cgEmZxFEfhC1cOMF6Nbtb&#10;UunCKF98rnJjNERSSRbanIcSMdUte0rzMLCo9huip6xrbNBFGjXc9/hcFK/oqRNtaGngXcv1qfrz&#10;Fl7wOL2fvIyf28Phsog/FSLvrH24nzZvYDJP+d98u/5wiq+w+osOg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MsxMMAAADbAAAADwAAAAAAAAAAAAAAAACYAgAAZHJzL2Rv&#10;d25yZXYueG1sUEsFBgAAAAAEAAQA9QAAAIgDAAAAAA==&#10;" fillcolor="white [3212]" stroked="f" strokeweight="1pt">
                  <v:textbox inset="0,0,0,0"/>
                </v:rect>
                <v:rect id="Rechteck 19" o:spid="_x0000_s110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+5sEA&#10;AADbAAAADwAAAGRycy9kb3ducmV2LnhtbERPS2sCMRC+F/wPYQpeSs1qwcdqFBEEb6UqeJ1uJtml&#10;m8myie7qr28KBW/z8T1nteldLW7UhsqzgvEoA0FceF2xVXA+7d/nIEJE1lh7JgV3CrBZD15WmGvf&#10;8RfdjtGKFMIhRwVljE0uZShKchhGviFOnPGtw5hga6VusUvhrpaTLJtKhxWnhhIb2pVU/ByvToG9&#10;dJfqc2YfRjbj2pvvjzdjWKnha79dgojUx6f4333Qaf4C/n5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Pu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0" o:spid="_x0000_s110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ddxr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/r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x13G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1" o:spid="_x0000_s110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4XcMA&#10;AADbAAAADwAAAGRycy9kb3ducmV2LnhtbESPwWrDMBBE74X8g9hAL6WRnUIaXMshBAK5lSaFXDfW&#10;SjaxVsZSYrdfXxUKPQ4z84YpN5PrxJ2G0HpWkC8yEMS11y1bBZ+n/fMaRIjIGjvPpOCLAmyq2UOJ&#10;hfYjf9D9GK1IEA4FKmhi7AspQ92Qw7DwPXHyjB8cxiQHK/WAY4K7Ti6zbCUdtpwWGuxp11B9Pd6c&#10;Ansez+37q/02ss87by4vT8awUo/zafsGItIU/8N/7YNWsMzh90v6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v4X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22" o:spid="_x0000_s110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lmKsIA&#10;AADbAAAADwAAAGRycy9kb3ducmV2LnhtbESPQWsCMRSE74L/ITzBi9SsK1TZGkUKgrdSK3h9bl6y&#10;i5uXZZO6a399IxR6HGbmG2azG1wj7tSF2rOCxTwDQVx6XbNVcP46vKxBhIissfFMCh4UYLcdjzZY&#10;aN/zJ91P0YoE4VCggirGtpAylBU5DHPfEifP+M5hTLKzUnfYJ7hrZJ5lr9JhzWmhwpbeKypvp2+n&#10;wF76S/2xsj9GtovGm+tyZgwrNZ0M+zcQkYb4H/5rH7WCPIfnl/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WY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935250" w:rsidRDefault="00935250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ECF18FF" wp14:editId="59FEACAD">
                <wp:simplePos x="0" y="0"/>
                <wp:positionH relativeFrom="column">
                  <wp:posOffset>2917190</wp:posOffset>
                </wp:positionH>
                <wp:positionV relativeFrom="paragraph">
                  <wp:posOffset>447040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8" style="position:absolute;margin-left:229.7pt;margin-top:35.2pt;width:116.8pt;height:133.65pt;z-index:2516935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">
                <v:shape id="Picture 2" o:spid="_x0000_s110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11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11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11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11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11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11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00D7DD9B" wp14:editId="745D28EB">
                <wp:simplePos x="0" y="0"/>
                <wp:positionH relativeFrom="column">
                  <wp:posOffset>1475105</wp:posOffset>
                </wp:positionH>
                <wp:positionV relativeFrom="paragraph">
                  <wp:posOffset>447040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6" style="position:absolute;margin-left:116.15pt;margin-top:35.2pt;width:116.8pt;height:133.65pt;z-index:25168742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LwJ7V3iAAAACgEAAA8AAAAAAAAAAAAAAAAA&#10;WwkAAGRycy9kb3ducmV2LnhtbFBLAQItAAoAAAAAAAAAIQD47V+VDkEAAA5BAAAUAAAAAAAAAAAA&#10;AAAAAGoKAABkcnMvbWVkaWEvaW1hZ2UxLnBuZ1BLBQYAAAAABgAGAHwBAACqSwAAAAA=&#10;">
                <v:shape id="Picture 2" o:spid="_x0000_s111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11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1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2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12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12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12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t xml:space="preserve"> Erfinde selbst echte Laternen.</w:t>
      </w:r>
    </w:p>
    <w:sectPr w:rsidR="0075406B" w:rsidRPr="007E7B27" w:rsidSect="00054A93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E0" w:rsidRDefault="00A010E0" w:rsidP="003C599D">
      <w:pPr>
        <w:spacing w:line="240" w:lineRule="auto"/>
      </w:pPr>
      <w:r>
        <w:separator/>
      </w:r>
    </w:p>
  </w:endnote>
  <w:endnote w:type="continuationSeparator" w:id="0">
    <w:p w:rsidR="00A010E0" w:rsidRDefault="00A010E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E0" w:rsidRDefault="00A010E0" w:rsidP="003C599D">
      <w:pPr>
        <w:spacing w:line="240" w:lineRule="auto"/>
      </w:pPr>
      <w:r>
        <w:separator/>
      </w:r>
    </w:p>
  </w:footnote>
  <w:footnote w:type="continuationSeparator" w:id="0">
    <w:p w:rsidR="00A010E0" w:rsidRDefault="00A010E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4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8B8"/>
    <w:rsid w:val="001C3792"/>
    <w:rsid w:val="001D2674"/>
    <w:rsid w:val="001D385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54DE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5FD4"/>
    <w:rsid w:val="006E6BDF"/>
    <w:rsid w:val="006F0D3C"/>
    <w:rsid w:val="006F2EDC"/>
    <w:rsid w:val="00710718"/>
    <w:rsid w:val="00712B3D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E7B27"/>
    <w:rsid w:val="00802E02"/>
    <w:rsid w:val="00816953"/>
    <w:rsid w:val="0082136B"/>
    <w:rsid w:val="00823CAF"/>
    <w:rsid w:val="008255F1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75A5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250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0FE4"/>
    <w:rsid w:val="009E0436"/>
    <w:rsid w:val="009E17E1"/>
    <w:rsid w:val="009E45C5"/>
    <w:rsid w:val="009E47B1"/>
    <w:rsid w:val="009F003E"/>
    <w:rsid w:val="009F0109"/>
    <w:rsid w:val="009F1185"/>
    <w:rsid w:val="00A010E0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0F03"/>
    <w:rsid w:val="00DF129D"/>
    <w:rsid w:val="00DF4371"/>
    <w:rsid w:val="00DF46AF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4E8D"/>
    <w:rsid w:val="00E63251"/>
    <w:rsid w:val="00E6722F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2018-10-26T10:48:00Z</dcterms:created>
  <dcterms:modified xsi:type="dcterms:W3CDTF">2018-10-26T10:49:00Z</dcterms:modified>
</cp:coreProperties>
</file>