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5C27DF" w:rsidP="005C27DF">
            <w:pPr>
              <w:pStyle w:val="ekvkvnummer"/>
            </w:pPr>
            <w:r>
              <w:t xml:space="preserve">KV 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5C27DF" w:rsidP="006320A6">
            <w:pPr>
              <w:pStyle w:val="ekvue2arial"/>
            </w:pPr>
            <w:r>
              <w:t>Knobeln mit Laternen</w:t>
            </w:r>
          </w:p>
        </w:tc>
      </w:tr>
    </w:tbl>
    <w:p w:rsidR="0075406B" w:rsidRDefault="0075406B" w:rsidP="0075406B">
      <w:pPr>
        <w:tabs>
          <w:tab w:val="left" w:pos="3119"/>
        </w:tabs>
      </w:pPr>
      <w:bookmarkStart w:id="0" w:name="bmStart"/>
      <w:bookmarkEnd w:id="0"/>
    </w:p>
    <w:p w:rsidR="005C27DF" w:rsidRDefault="005C27DF" w:rsidP="0075406B">
      <w:pPr>
        <w:tabs>
          <w:tab w:val="left" w:pos="3119"/>
        </w:tabs>
      </w:pPr>
      <w:bookmarkStart w:id="1" w:name="_GoBack"/>
      <w:bookmarkEnd w:id="1"/>
    </w:p>
    <w:p w:rsidR="00CB617F" w:rsidRPr="00287B24" w:rsidRDefault="00CB617F" w:rsidP="00CB617F">
      <w:pPr>
        <w:pStyle w:val="ekvpicto"/>
        <w:framePr w:wrap="around" w:y="1441"/>
      </w:pP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9C09BF4" wp14:editId="1D2BD308">
                <wp:simplePos x="0" y="0"/>
                <wp:positionH relativeFrom="column">
                  <wp:posOffset>2134870</wp:posOffset>
                </wp:positionH>
                <wp:positionV relativeFrom="paragraph">
                  <wp:posOffset>26670</wp:posOffset>
                </wp:positionV>
                <wp:extent cx="1483360" cy="1697355"/>
                <wp:effectExtent l="0" t="0" r="2540" b="0"/>
                <wp:wrapNone/>
                <wp:docPr id="6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Rechteck 7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hteck 7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hteck 7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hteck 7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hteck 7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hteck 7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26" style="position:absolute;margin-left:168.1pt;margin-top:2.1pt;width:116.8pt;height:133.65pt;z-index:25167564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vP4/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uD5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vP4/BAAAA2wAAAA8AAAAAAAAAAAAAAAAAnwIA&#10;AGRycy9kb3ducmV2LnhtbFBLBQYAAAAABAAEAPcAAACNAwAAAAA=&#10;" fillcolor="#5b9bd5 [3204]" strokecolor="black [3213]">
                  <v:imagedata r:id="rId8" o:title="" cropbottom="32f" cropleft="20499f" cropright="8949f"/>
                </v:shape>
                <v:rect id="Rechteck 71" o:spid="_x0000_s102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g+cIA&#10;AADbAAAADwAAAGRycy9kb3ducmV2LnhtbESPUWvCQBCE3wv9D8cWfKsbW7CSeooVpPoiNPoDtrk1&#10;Ceb2wt1p4r/3CgUfh5n5hpkvB9uqK/vQONEwGWegWEpnGqk0HA+b1xmoEEkMtU5Yw40DLBfPT3PK&#10;jevlh69FrFSCSMhJQx1jlyOGsmZLYew6luSdnLcUk/QVGk99gtsW37JsipYaSQs1dbyuuTwXF6vh&#10;HQ/D99lKv//a7W4z/1sg8lrr0cuw+gQVeYiP8H97azR8TODvS/oBuL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mD5wgAAANsAAAAPAAAAAAAAAAAAAAAAAJgCAABkcnMvZG93&#10;bnJldi54bWxQSwUGAAAAAAQABAD1AAAAhwMAAAAA&#10;" fillcolor="white [3212]" stroked="f" strokeweight="1pt">
                  <v:textbox inset="0,0,0,0"/>
                </v:rect>
                <v:rect id="Rechteck 72" o:spid="_x0000_s102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+js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j4m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P6OwgAAANsAAAAPAAAAAAAAAAAAAAAAAJgCAABkcnMvZG93&#10;bnJldi54bWxQSwUGAAAAAAQABAD1AAAAhwMAAAAA&#10;" fillcolor="white [3212]" stroked="f" strokeweight="1pt">
                  <v:textbox inset="0,0,0,0"/>
                </v:rect>
                <v:rect id="Rechteck 73" o:spid="_x0000_s103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srMMA&#10;AADbAAAADwAAAGRycy9kb3ducmV2LnhtbESPQWsCMRSE70L/Q3gFL6JZFbplNUopFHoTreD1dfOS&#10;Xbp5WTapu/rrjSB4HGbmG2a9HVwjztSF2rOC+SwDQVx6XbNVcPz5mr6DCBFZY+OZFFwowHbzMlpj&#10;oX3PezofohUJwqFABVWMbSFlKCtyGGa+JU6e8Z3DmGRnpe6wT3DXyEWWvUmHNaeFClv6rKj8O/w7&#10;BfbUn+pdbq9GtvPGm9/lxBhWavw6fKxARBriM/xof2sF+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bsr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74" o:spid="_x0000_s103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902M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M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902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75" o:spid="_x0000_s103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RQ8MA&#10;AADbAAAADwAAAGRycy9kb3ducmV2LnhtbESPT2sCMRTE7wW/Q3hCL0WzWvzDahQRhN5KVfD63Lxk&#10;Fzcvyya62376plDwOMzMb5j1tne1eFAbKs8KJuMMBHHhdcVWwfl0GC1BhIissfZMCr4pwHYzeFlj&#10;rn3HX/Q4RisShEOOCsoYm1zKUJTkMIx9Q5w841uHMcnWSt1il+CultMsm0uHFaeFEhval1Tcjnen&#10;wF66S/W5sD9GNpPam+v7mzGs1Ouw361AROrjM/zf/tAKFjP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PRQ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76" o:spid="_x0000_s103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PNMMA&#10;AADbAAAADwAAAGRycy9kb3ducmV2LnhtbESPQWvCQBSE74L/YXlCL1I3tqCSZiNSELxJreD1mX27&#10;CWbfhuzWpP31bqHQ4zAz3zDFdnStuFMfGs8KlosMBHHldcNWwflz/7wBESKyxtYzKfimANtyOikw&#10;137gD7qfohUJwiFHBXWMXS5lqGpyGBa+I06e8b3DmGRvpe5xSHDXypcsW0mHDaeFGjt6r6m6nb6c&#10;AnsZLs1xbX+M7JatN9fXuTGs1NNs3L2BiDTG//Bf+6AVrFfw+yX9AF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PN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54BA942" wp14:editId="32A90A2A">
                <wp:simplePos x="0" y="0"/>
                <wp:positionH relativeFrom="column">
                  <wp:posOffset>4351655</wp:posOffset>
                </wp:positionH>
                <wp:positionV relativeFrom="paragraph">
                  <wp:posOffset>1953260</wp:posOffset>
                </wp:positionV>
                <wp:extent cx="1483360" cy="1697355"/>
                <wp:effectExtent l="0" t="0" r="2540" b="0"/>
                <wp:wrapNone/>
                <wp:docPr id="10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1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hteck 11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hteck 11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4" style="position:absolute;margin-left:342.65pt;margin-top:153.8pt;width:116.8pt;height:133.65pt;z-index:25168179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">
                <v:shape id="Picture 2" o:spid="_x0000_s103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g0TEAAAA3AAAAA8AAABkcnMvZG93bnJldi54bWxEj0+LwkAMxe8Lfochgrd16h6kWx1FCsIe&#10;vNT9wx7DTGyLnUzpjFr99OawsLeE9/LeL+vt6Dt1pSG2gQ0s5hkoYhtcy7WBr8/9aw4qJmSHXWAy&#10;cKcI283kZY2FCzeu6HpMtZIQjgUaaFLqC62jbchjnIeeWLRTGDwmWYdauwFvEu47/ZZlS+2xZWlo&#10;sKeyIXs+XryBy+H951uX5cP5KtW/vbV5tcuNmU3H3QpUojH9m/+uP5zgLwRfnpEJ9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+g0TEAAAA3AAAAA8AAAAAAAAAAAAAAAAA&#10;nwIAAGRycy9kb3ducmV2LnhtbFBLBQYAAAAABAAEAPcAAACQAwAAAAA=&#10;" fillcolor="#5b9bd5 [3204]" strokecolor="black [3213]">
                  <v:imagedata r:id="rId8" o:title="" cropbottom="32f" cropleft="20499f" cropright="8949f"/>
                </v:shape>
                <v:rect id="Rechteck 111" o:spid="_x0000_s103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dDMAA&#10;AADcAAAADwAAAGRycy9kb3ducmV2LnhtbERPzWrCQBC+F/oOyxS81UkURFJXUUGql0JjH2CanSbB&#10;7GzY3Zr49m5B6G0+vt9ZbUbbqSv70DrRkE8zUCyVM63UGr7Oh9clqBBJDHVOWMONA2zWz08rKowb&#10;5JOvZaxVCpFQkIYmxr5ADFXDlsLU9SyJ+3HeUkzQ12g8DSncdjjLsgVaaiU1NNTzvuHqUv5aDXM8&#10;j+8XK8PH7nS6Lf13ich7rScv4/YNVOQx/osf7qNJ8/Mc/p5JF+D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wdDMAAAADcAAAADwAAAAAAAAAAAAAAAACYAgAAZHJzL2Rvd25y&#10;ZXYueG1sUEsFBgAAAAAEAAQA9QAAAIUDAAAAAA==&#10;" fillcolor="white [3212]" stroked="f" strokeweight="1pt">
                  <v:textbox inset="0,0,0,0"/>
                </v:rect>
                <v:rect id="Rechteck 112" o:spid="_x0000_s103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De8AA&#10;AADcAAAADwAAAGRycy9kb3ducmV2LnhtbERPzWrCQBC+F3yHZQRvdaKFItFVVJDWS6HRBxizYxLM&#10;zobdrYlv7xYKvc3H9zurzWBbdWcfGicaZtMMFEvpTCOVhvPp8LoAFSKJodYJa3hwgM169LKi3Lhe&#10;vvlexEqlEAk5aahj7HLEUNZsKUxdx5K4q/OWYoK+QuOpT+G2xXmWvaOlRlJDTR3vay5vxY/V8Ian&#10;4eNmpf/aHY+Phb8UiLzXejIetktQkYf4L/5zf5o0fzaH32fSBbh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De8AAAADcAAAADwAAAAAAAAAAAAAAAACYAgAAZHJzL2Rvd25y&#10;ZXYueG1sUEsFBgAAAAAEAAQA9QAAAIUDAAAAAA==&#10;" fillcolor="white [3212]" stroked="f" strokeweight="1pt">
                  <v:textbox inset="0,0,0,0"/>
                </v:rect>
                <v:rect id="Rechteck 113" o:spid="_x0000_s103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Yn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p8v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mJ3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14" o:spid="_x0000_s103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A6cIA&#10;AADcAAAADwAAAGRycy9kb3ducmV2LnhtbERP32vCMBB+F/Y/hBvsRTTtJ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gDp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15" o:spid="_x0000_s104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lcsIA&#10;AADcAAAADwAAAGRycy9kb3ducmV2LnhtbERP32vCMBB+F/Y/hBvsRTTth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bqV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16" o:spid="_x0000_s104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7BcEA&#10;AADcAAAADwAAAGRycy9kb3ducmV2LnhtbERP32vCMBB+H/g/hBN8GTOtgpPOKDIQfBvqwNezuaTF&#10;5lKazHb76xdB8O0+vp+32gyuETfqQu1ZQT7NQBCXXtdsFXyfdm9LECEia2w8k4JfCrBZj15WWGjf&#10;84Fux2hFCuFQoIIqxraQMpQVOQxT3xInzvjOYUyws1J32Kdw18hZli2kw5pTQ4UtfVZUXo8/ToE9&#10;9+f6693+GdnmjTeX+asxrNRkPGw/QEQa4lP8cO91mp8v4P5Mu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8OwX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9F7C826" wp14:editId="51C619F1">
                <wp:simplePos x="0" y="0"/>
                <wp:positionH relativeFrom="column">
                  <wp:posOffset>4338320</wp:posOffset>
                </wp:positionH>
                <wp:positionV relativeFrom="paragraph">
                  <wp:posOffset>3867785</wp:posOffset>
                </wp:positionV>
                <wp:extent cx="1483360" cy="1697355"/>
                <wp:effectExtent l="0" t="0" r="2540" b="0"/>
                <wp:wrapNone/>
                <wp:docPr id="14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4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hteck 14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echteck 14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hteck 14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hteck 14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hteck 14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Rechteck 14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2" style="position:absolute;margin-left:341.6pt;margin-top:304.55pt;width:116.8pt;height:133.65pt;z-index:25168691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">
                <v:shape id="Picture 2" o:spid="_x0000_s104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Tl7XDAAAA3AAAAA8AAABkcnMvZG93bnJldi54bWxET8lqwzAQvRfyD2ICvdVyQyiOayUEQyCH&#10;XOwu5DhIU9vUGhlLid18fVQo9DaPt06xm20vrjT6zrGC5yQFQayd6bhR8P52eMpA+IBssHdMCn7I&#10;w267eCgwN27iiq51aEQMYZ+jgjaEIZfS65Ys+sQNxJH7cqPFEOHYSDPiFMNtL1dp+iItdhwbWhyo&#10;bEl/1xer4HLafH7IsrwZW4XmPGidVftMqcflvH8FEWgO/+I/99HE+esV/D4TL5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OXtcMAAADcAAAADwAAAAAAAAAAAAAAAACf&#10;AgAAZHJzL2Rvd25yZXYueG1sUEsFBgAAAAAEAAQA9wAAAI8DAAAAAA==&#10;" fillcolor="#5b9bd5 [3204]" strokecolor="black [3213]">
                  <v:imagedata r:id="rId8" o:title="" cropbottom="32f" cropleft="20499f" cropright="8949f"/>
                </v:shape>
                <v:rect id="Rechteck 143" o:spid="_x0000_s104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J/cEA&#10;AADcAAAADwAAAGRycy9kb3ducmV2LnhtbERPzWrCQBC+F3yHZYTe6sRaikRXUUGsl0KjDzBmxySY&#10;nQ27WxPfvlso9DYf3+8s14Nt1Z19aJxomE4yUCylM41UGs6n/cscVIgkhlonrOHBAdar0dOScuN6&#10;+eJ7ESuVQiTkpKGOscsRQ1mzpTBxHUvirs5bign6Co2nPoXbFl+z7B0tNZIaaup4V3N5K76thhme&#10;hsPNSv+5PR4fc38pEHmn9fN42CxARR7iv/jP/WHS/LcZ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RCf3BAAAA3AAAAA8AAAAAAAAAAAAAAAAAmAIAAGRycy9kb3du&#10;cmV2LnhtbFBLBQYAAAAABAAEAPUAAACGAwAAAAA=&#10;" fillcolor="white [3212]" stroked="f" strokeweight="1pt">
                  <v:textbox inset="0,0,0,0"/>
                </v:rect>
                <v:rect id="Rechteck 144" o:spid="_x0000_s104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iRicEA&#10;AADcAAAADwAAAGRycy9kb3ducmV2LnhtbERPzWrCQBC+F/oOyxS81UlViqSuYgWxXoRGH2CaHZNg&#10;djbsria+fbdQ8DYf3+8sVoNt1Y19aJxoeBtnoFhKZxqpNJyO29c5qBBJDLVOWMOdA6yWz08Lyo3r&#10;5ZtvRaxUCpGQk4Y6xi5HDGXNlsLYdSyJOztvKSboKzSe+hRuW5xk2TtaaiQ11NTxpubyUlythike&#10;h93FSn/43O/vc/9TIPJG69HLsP4AFXmID/G/+8uk+bMZ/D2TLs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4kYnBAAAA3AAAAA8AAAAAAAAAAAAAAAAAmAIAAGRycy9kb3du&#10;cmV2LnhtbFBLBQYAAAAABAAEAPUAAACGAwAAAAA=&#10;" fillcolor="white [3212]" stroked="f" strokeweight="1pt">
                  <v:textbox inset="0,0,0,0"/>
                </v:rect>
                <v:rect id="Rechteck 145" o:spid="_x0000_s104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2Kb8IA&#10;AADcAAAADwAAAGRycy9kb3ducmV2LnhtbERPTWsCMRC9C/6HMEIvollbq7IaRQqF3opW8DpuJtnF&#10;zWTZRHfbX98UCt7m8T5ns+tdLe7Uhsqzgtk0A0FceF2xVXD6ep+sQISIrLH2TAq+KcBuOxxsMNe+&#10;4wPdj9GKFMIhRwVljE0uZShKchimviFOnPGtw5hga6VusUvhrpbPWbaQDitODSU29FZScT3enAJ7&#10;7s7V59L+GNnMam8uL2NjWKmnUb9fg4jUx4f43/2h0/z5K/w9ky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3Yp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6" o:spid="_x0000_s104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UGMEA&#10;AADcAAAADwAAAGRycy9kb3ducmV2LnhtbERPTWsCMRC9F/wPYYReima1orIaRQSht1IVvI6bSXZx&#10;M1k20d321zeFgrd5vM9Zb3tXiwe1ofKsYDLOQBAXXldsFZxPh9ESRIjIGmvPpOCbAmw3g5c15tp3&#10;/EWPY7QihXDIUUEZY5NLGYqSHIaxb4gTZ3zrMCbYWqlb7FK4q+U0y+bSYcWpocSG9iUVt+PdKbCX&#10;7lJ9LuyPkc2k9ub6/mYMK/U67HcrEJH6+BT/uz90mj+bw9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PFBj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7" o:spid="_x0000_s104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xg8IA&#10;AADcAAAADwAAAGRycy9kb3ducmV2LnhtbERP32vCMBB+F/Y/hBvsRTR1kynVtAxhsDeZDnw9m0ta&#10;1lxKE223v94MBr7dx/fztuXoWnGlPjSeFSzmGQjiyuuGrYKv4/tsDSJEZI2tZ1LwQwHK4mGyxVz7&#10;gT/peohWpBAOOSqoY+xyKUNVk8Mw9x1x4ozvHcYEeyt1j0MKd618zrJX6bDh1FBjR7uaqu/DxSmw&#10;p+HU7Ff218hu0Xpzfpkaw0o9PY5vGxCRxngX/7s/dJq/XMHfM+kC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7G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8" o:spid="_x0000_s104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l8c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l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3CXx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2FAC354" wp14:editId="39241A8C">
                <wp:simplePos x="0" y="0"/>
                <wp:positionH relativeFrom="column">
                  <wp:posOffset>4325620</wp:posOffset>
                </wp:positionH>
                <wp:positionV relativeFrom="paragraph">
                  <wp:posOffset>38735</wp:posOffset>
                </wp:positionV>
                <wp:extent cx="1483360" cy="1697355"/>
                <wp:effectExtent l="0" t="0" r="2540" b="0"/>
                <wp:wrapNone/>
                <wp:docPr id="7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hteck 79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hteck 80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hteck 82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hteck 83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hteck 84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0" style="position:absolute;margin-left:340.6pt;margin-top:3.05pt;width:116.8pt;height:133.65pt;z-index:25167667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">
                <v:shape id="Picture 2" o:spid="_x0000_s1051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M4n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ODZ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ZM4nBAAAA2wAAAA8AAAAAAAAAAAAAAAAAnwIA&#10;AGRycy9kb3ducmV2LnhtbFBLBQYAAAAABAAEAPcAAACNAwAAAAA=&#10;" fillcolor="#5b9bd5 [3204]" strokecolor="black [3213]">
                  <v:imagedata r:id="rId8" o:title="" cropbottom="32f" cropleft="20499f" cropright="8949f"/>
                </v:shape>
                <v:rect id="Rechteck 79" o:spid="_x0000_s1052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s/8MA&#10;AADbAAAADwAAAGRycy9kb3ducmV2LnhtbESPUWvCQBCE3wv+h2OFvtVNK7QaPUUFaX0pGP0Ba26b&#10;BHN74e5q4r/vFQp9HGbmG2a5HmyrbuxD40TD8yQDxVI600il4XzaP81AhUhiqHXCGu4cYL0aPSwp&#10;N66XI9+KWKkEkZCThjrGLkcMZc2WwsR1LMn7ct5STNJXaDz1CW5bfMmyV7TUSFqoqeNdzeW1+LYa&#10;pnga3q9W+s/t4XCf+UuByDutH8fDZgEq8hD/w3/tD6PhbQ6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Bs/8MAAADbAAAADwAAAAAAAAAAAAAAAACYAgAAZHJzL2Rv&#10;d25yZXYueG1sUEsFBgAAAAAEAAQA9QAAAIgDAAAAAA==&#10;" fillcolor="white [3212]" stroked="f" strokeweight="1pt">
                  <v:textbox inset="0,0,0,0"/>
                </v:rect>
                <v:rect id="Rechteck 80" o:spid="_x0000_s1053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+1Rb8A&#10;AADbAAAADwAAAGRycy9kb3ducmV2LnhtbERPzWrCQBC+F3yHZYTe6kQLJURXUUFaL4VGH2DMjkkw&#10;Oxt2VxPfvnso9Pjx/a82o+3Ug31onWiYzzJQLJUzrdQazqfDWw4qRBJDnRPW8OQAm/XkZUWFcYP8&#10;8KOMtUohEgrS0MTYF4ihathSmLmeJXFX5y3FBH2NxtOQwm2Hiyz7QEutpIaGet43XN3Ku9Xwjqfx&#10;82Zl+N4dj8/cX0pE3mv9Oh23S1CRx/gv/nN/GQ15Wp++pB+A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v7VFvwAAANsAAAAPAAAAAAAAAAAAAAAAAJgCAABkcnMvZG93bnJl&#10;di54bWxQSwUGAAAAAAQABAD1AAAAhAMAAAAA&#10;" fillcolor="white [3212]" stroked="f" strokeweight="1pt">
                  <v:textbox inset="0,0,0,0"/>
                </v:rect>
                <v:rect id="Rechteck 81" o:spid="_x0000_s1054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nZ8MA&#10;AADbAAAADwAAAGRycy9kb3ducmV2LnhtbESPzWrDMBCE74W8g9hAL6WR3UISnMimFAK9lfxArltr&#10;JZtYK2MpsdunjwqFHoeZ+YbZVpPrxI2G0HpWkC8yEMS11y1bBafj7nkNIkRkjZ1nUvBNAapy9rDF&#10;QvuR93Q7RCsShEOBCpoY+0LKUDfkMCx8T5w84weHMcnBSj3gmOCuky9ZtpQOW04LDfb03lB9OVyd&#10;Ansez+3nyv4Y2eedN1+vT8awUo/z6W0DItIU/8N/7Q+tYJ3D75f0A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2nZ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82" o:spid="_x0000_s1055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5EMIA&#10;AADbAAAADwAAAGRycy9kb3ducmV2LnhtbESPQWsCMRSE74L/IbyCF9GsClVWo0hB8FZqBa/PzUt2&#10;6eZl2aTu2l/fCILHYWa+YTa73tXiRm2oPCuYTTMQxIXXFVsF5+/DZAUiRGSNtWdScKcAu+1wsMFc&#10;+46/6HaKViQIhxwVlDE2uZShKMlhmPqGOHnGtw5jkq2VusUuwV0t51n2Lh1WnBZKbOijpOLn9OsU&#10;2Et3qT6X9s/IZlZ7c12MjWGlRm/9fg0iUh9f4Wf7qBWs5vD4kn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zkQ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83" o:spid="_x0000_s1056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ci8MA&#10;AADbAAAADwAAAGRycy9kb3ducmV2LnhtbESPQWsCMRSE70L/Q3iCF6lZFVrZGqUUCr2JVtjr6+Yl&#10;u7h5WTapu/rrjSB4HGbmG2a9HVwjztSF2rOC+SwDQVx6XbNVcPz9fl2BCBFZY+OZFFwowHbzMlpj&#10;rn3PezofohUJwiFHBVWMbS5lKCtyGGa+JU6e8Z3DmGRnpe6wT3DXyEWWvUmHNaeFClv6qqg8Hf6d&#10;Alv0Rb17t1cj23njzd9yagwrNRkPnx8gIg3xGX60f7SC1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ci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84" o:spid="_x0000_s1057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E/8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O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E/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5281964" wp14:editId="3E62CA80">
                <wp:simplePos x="0" y="0"/>
                <wp:positionH relativeFrom="column">
                  <wp:posOffset>-55880</wp:posOffset>
                </wp:positionH>
                <wp:positionV relativeFrom="paragraph">
                  <wp:posOffset>38735</wp:posOffset>
                </wp:positionV>
                <wp:extent cx="1483360" cy="1697355"/>
                <wp:effectExtent l="0" t="0" r="2540" b="0"/>
                <wp:wrapNone/>
                <wp:docPr id="34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3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hteck 36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hteck 37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hteck 40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5C27D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8" style="position:absolute;margin-left:-4.4pt;margin-top:3.05pt;width:116.8pt;height:133.65pt;z-index:25166643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">
                <v:shape id="Picture 2" o:spid="_x0000_s1059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JdfEAAAA2wAAAA8AAABkcnMvZG93bnJldi54bWxEj0FrwkAUhO+F/oflFXprNm2pxJiNSEDw&#10;4CXalh4fu88kmH0bsqvG/vpuQfA4zMw3TLGcbC/ONPrOsYLXJAVBrJ3puFHwuV+/ZCB8QDbYOyYF&#10;V/KwLB8fCsyNu3BN511oRISwz1FBG8KQS+l1SxZ94gbi6B3caDFEOTbSjHiJcNvLtzSdSYsdx4UW&#10;B6pa0sfdySo4beffX7Kqfo2tQ/MzaJ3Vq0yp56dptQARaAr38K29MQreP+D/S/wB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yJdfEAAAA2wAAAA8AAAAAAAAAAAAAAAAA&#10;nwIAAGRycy9kb3ducmV2LnhtbFBLBQYAAAAABAAEAPcAAACQAwAAAAA=&#10;" fillcolor="#5b9bd5 [3204]" strokecolor="black [3213]">
                  <v:imagedata r:id="rId8" o:title="" cropbottom="32f" cropleft="20499f" cropright="8949f"/>
                </v:shape>
                <v:rect id="Rechteck 36" o:spid="_x0000_s1060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BTcIA&#10;AADbAAAADwAAAGRycy9kb3ducmV2LnhtbESPUWvCQBCE3wX/w7GFvummLYiknqEVRH0RGvsDtrlt&#10;EpLbC3dXE/99ryD0cZj5ZphNMdleXdmH1omGp2UGiqVyppVaw+dlv1iDCpHEUO+ENdw4QLGdzzaU&#10;GzfKB1/LWKtUIiEnDU2MQ44YqoYthaUbWJL37bylmKSv0XgaU7nt8TnLVmiplbTQ0MC7hquu/LEa&#10;XvAyHTor4/n9dLqt/VeJyDutHx+mt1dQkaf4H77TR5O4Ffx9ST8A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UFNwgAAANsAAAAPAAAAAAAAAAAAAAAAAJgCAABkcnMvZG93&#10;bnJldi54bWxQSwUGAAAAAAQABAD1AAAAhwMAAAAA&#10;" fillcolor="white [3212]" stroked="f" strokeweight="1pt">
                  <v:textbox inset="0,0,0,0"/>
                </v:rect>
                <v:rect id="Rechteck 37" o:spid="_x0000_s1061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k1sIA&#10;AADbAAAADwAAAGRycy9kb3ducmV2LnhtbESPUWvCQBCE3wX/w7FC33RTC1VST6lCaX0pmPgD1tw2&#10;Ceb2wt3VxH/fKxT6OMx8M8xmN9pO3diH1omGx0UGiqVyppVaw7l8m69BhUhiqHPCGu4cYLedTjaU&#10;GzfIiW9FrFUqkZCThibGPkcMVcOWwsL1LMn7ct5STNLXaDwNqdx2uMyyZ7TUSlpoqOdDw9W1+LYa&#10;nrAc369Whs/98Xhf+0uByAetH2bj6wuoyGP8D//RHyZxK/j9kn4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6eTWwgAAANsAAAAPAAAAAAAAAAAAAAAAAJgCAABkcnMvZG93&#10;bnJldi54bWxQSwUGAAAAAAQABAD1AAAAhwMAAAAA&#10;" fillcolor="white [3212]" stroked="f" strokeweight="1pt">
                  <v:textbox inset="0,0,0,0"/>
                </v:rect>
                <v:rect id="Rechteck 38" o:spid="_x0000_s1062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HHb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Gpu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aMcd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39" o:spid="_x0000_s1063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hsMA&#10;AADbAAAADwAAAGRycy9kb3ducmV2LnhtbESPT2sCMRTE74LfITyhF9GsFaquRpFCobfiH/D63Lxk&#10;Fzcvyya62376piD0OMzMb5jNrne1eFAbKs8KZtMMBHHhdcVWwfn0MVmCCBFZY+2ZFHxTgN12ONhg&#10;rn3HB3ocoxUJwiFHBWWMTS5lKEpyGKa+IU6e8a3DmGRrpW6xS3BXy9cse5MOK04LJTb0XlJxO96d&#10;AnvpLtXXwv4Y2cxqb67zsTGs1Muo369BROrjf/jZ/tQK5i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Rihs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40" o:spid="_x0000_s1064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4ZsEA&#10;AADbAAAADwAAAGRycy9kb3ducmV2LnhtbERPz2vCMBS+C/sfwhvsIjN1EyedaZHBYLcxFXp9Ni9p&#10;WfNSmmg7/3pzGHj8+H5vy8l14kJDaD0rWC4yEMS11y1bBcfD5/MGRIjIGjvPpOCPApTFw2yLufYj&#10;/9BlH61IIRxyVNDE2OdShrohh2Hhe+LEGT84jAkOVuoBxxTuOvmSZWvpsOXU0GBPHw3Vv/uzU2Cr&#10;sWq/3+zVyH7ZeXN6nRvDSj09Trt3EJGmeBf/u7+0glVan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YuG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41" o:spid="_x0000_s1065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d/cMA&#10;AADbAAAADwAAAGRycy9kb3ducmV2LnhtbESPQWvCQBSE70L/w/IKvYhu0kor0VWKUOhNtIVcn9m3&#10;m9Ds25BdTdpf7xYEj8PMfMOst6NrxYX60HhWkM8zEMSV1w1bBd9fH7MliBCRNbaeScEvBdhuHiZr&#10;LLQf+ECXY7QiQTgUqKCOsSukDFVNDsPcd8TJM753GJPsrdQ9DgnuWvmcZa/SYcNpocaOdjVVP8ez&#10;U2DLoWz2b/bPyC5vvTm9TI1hpZ4ex/cViEhjvIdv7U+tYJHD/5f0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Qd/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5C27D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5C27D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443FFEE" wp14:editId="1FBE4858">
                <wp:simplePos x="0" y="0"/>
                <wp:positionH relativeFrom="column">
                  <wp:posOffset>-8255</wp:posOffset>
                </wp:positionH>
                <wp:positionV relativeFrom="paragraph">
                  <wp:posOffset>4776470</wp:posOffset>
                </wp:positionV>
                <wp:extent cx="1483360" cy="1697355"/>
                <wp:effectExtent l="0" t="0" r="2540" b="0"/>
                <wp:wrapNone/>
                <wp:docPr id="12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3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Rechteck 14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hteck 15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hteck 16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C27DF" w:rsidRDefault="005C27D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hteck 17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C27DF" w:rsidRDefault="005C27D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hteck 18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C27DF" w:rsidRDefault="005C27D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hteck 19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C27DF" w:rsidRDefault="005C27D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6" style="position:absolute;margin-left:-.65pt;margin-top:376.1pt;width:116.8pt;height:133.65pt;z-index:251688960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">
                <v:shape id="Picture 2" o:spid="_x0000_s106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iRFjCAAAA2wAAAA8AAABkcnMvZG93bnJldi54bWxET8lqwzAQvRf6D2IKudVyUyiuayUEQyGH&#10;Xpyl9DhIE9vEGhlLsZ1+fVUI5DaPt06xnm0nRhp861jBS5KCINbOtFwrOOw/nzMQPiAb7ByTgit5&#10;WK8eHwrMjZu4onEXahFD2OeooAmhz6X0uiGLPnE9ceRObrAYIhxqaQacYrjt5DJN36TFlmNDgz2V&#10;Denz7mIVXL7ev4+yLH+NrUL902udVZtMqcXTvPkAEWgOd/HNvTVx/iv8/xIPk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YkRYwgAAANsAAAAPAAAAAAAAAAAAAAAAAJ8C&#10;AABkcnMvZG93bnJldi54bWxQSwUGAAAAAAQABAD3AAAAjgMAAAAA&#10;" fillcolor="#5b9bd5 [3204]" strokecolor="black [3213]">
                  <v:imagedata r:id="rId8" o:title="" cropbottom="32f" cropleft="20499f" cropright="8949f"/>
                </v:shape>
                <v:rect id="Rechteck 14" o:spid="_x0000_s106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4mwcAA&#10;AADbAAAADwAAAGRycy9kb3ducmV2LnhtbERPzWrCQBC+C77DMkJvOqktIqmrVKG0XgomPsCYnSbB&#10;7GzY3Zr49t1Cobf5+H5nsxttp27sQ+tEw+MiA8VSOdNKreFcvs3XoEIkMdQ5YQ13DrDbTicbyo0b&#10;5MS3ItYqhUjISUMTY58jhqphS2HhepbEfTlvKSboazSehhRuO1xm2QottZIaGur50HB1Lb6thics&#10;x/erleFzfzze1/5SIPJB64fZ+PoCKvIY/8V/7g+T5j/D7y/pAN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4mwcAAAADbAAAADwAAAAAAAAAAAAAAAACYAgAAZHJzL2Rvd25y&#10;ZXYueG1sUEsFBgAAAAAEAAQA9QAAAIUDAAAAAA==&#10;" fillcolor="white [3212]" stroked="f" strokeweight="1pt">
                  <v:textbox inset="0,0,0,0"/>
                </v:rect>
                <v:rect id="Rechteck 15" o:spid="_x0000_s106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KDWsAA&#10;AADbAAAADwAAAGRycy9kb3ducmV2LnhtbERPzWrCQBC+C77DMkJvOqmlIqmrVKG0XgomPsCYnSbB&#10;7GzY3Zr49t1Cobf5+H5nsxttp27sQ+tEw+MiA8VSOdNKreFcvs3XoEIkMdQ5YQ13DrDbTicbyo0b&#10;5MS3ItYqhUjISUMTY58jhqphS2HhepbEfTlvKSboazSehhRuO1xm2QottZIaGur50HB1Lb6thics&#10;x/erleFzfzze1/5SIPJB64fZ+PoCKvIY/8V/7g+T5j/D7y/pAN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sKDWsAAAADbAAAADwAAAAAAAAAAAAAAAACYAgAAZHJzL2Rvd25y&#10;ZXYueG1sUEsFBgAAAAAEAAQA9QAAAIUDAAAAAA==&#10;" fillcolor="white [3212]" stroked="f" strokeweight="1pt">
                  <v:textbox inset="0,0,0,0"/>
                </v:rect>
                <v:rect id="Rechteck 16" o:spid="_x0000_s107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6qlMEA&#10;AADbAAAADwAAAGRycy9kb3ducmV2LnhtbERP32vCMBB+H+x/CCfsZWjqBB3VtIzBYG9DJ/T11lzS&#10;YnMpTWarf/0iCHu7j+/n7crJdeJMQ2g9K1guMhDEtdctWwXH74/5K4gQkTV2nknBhQKUxePDDnPt&#10;R97T+RCtSCEcclTQxNjnUoa6IYdh4XvixBk/OIwJDlbqAccU7jr5kmVr6bDl1NBgT+8N1afDr1Ng&#10;q7Fqvzb2amS/7Lz5WT0bw0o9zaa3LYhIU/wX392fOs1fw+2XdIAs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OqpT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5C27DF" w:rsidRDefault="005C27D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7" o:spid="_x0000_s107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IPD8EA&#10;AADbAAAADwAAAGRycy9kb3ducmV2LnhtbERP32vCMBB+F/wfwgl7EU3dwEptKmMg7G1MB77emkta&#10;bC6libbbX78MBnu7j+/nlYfJdeJOQ2g9K9isMxDEtdctWwUf5+NqByJEZI2dZ1LwRQEO1XxWYqH9&#10;yO90P0UrUgiHAhU0MfaFlKFuyGFY+544ccYPDmOCg5V6wDGFu04+ZtlWOmw5NTTY00tD9fV0cwrs&#10;Zby0b7n9NrLfdN58Pi2NYaUeFtPzHkSkKf6L/9yvOs3P4feXdICs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CDw/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5C27DF" w:rsidRDefault="005C27D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8" o:spid="_x0000_s107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2bfcMA&#10;AADbAAAADwAAAGRycy9kb3ducmV2LnhtbESPQWsCMRCF74X+hzBCL0WztlDLapQiCN6kVvA63Uyy&#10;i5vJsonutr/eORR6m+G9ee+b1WYMrbpRn5rIBuazAhRxFW3D3sDpazd9B5UyssU2Mhn4oQSb9ePD&#10;CksbB/6k2zF7JSGcSjRQ59yVWqeqpoBpFjti0VzsA2ZZe69tj4OEh1a/FMWbDtiwNNTY0bam6nK8&#10;BgP+PJybw8L/Ot3N2+i+X5+dY2OeJuPHElSmMf+b/673VvAFVn6RAf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2bf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5C27DF" w:rsidRDefault="005C27D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9" o:spid="_x0000_s107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+5sEA&#10;AADbAAAADwAAAGRycy9kb3ducmV2LnhtbERPS2sCMRC+F/wPYQpeSs1qwcdqFBEEb6UqeJ1uJtml&#10;m8myie7qr28KBW/z8T1nteldLW7UhsqzgvEoA0FceF2xVXA+7d/nIEJE1lh7JgV3CrBZD15WmGvf&#10;8RfdjtGKFMIhRwVljE0uZShKchhGviFOnPGtw5hga6VusUvhrpaTLJtKhxWnhhIb2pVU/ByvToG9&#10;dJfqc2YfRjbj2pvvjzdjWKnha79dgojUx6f4333Qaf4C/n5JB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RPu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5C27DF" w:rsidRDefault="005C27D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FE4AB1C" wp14:editId="32855186">
                <wp:simplePos x="0" y="0"/>
                <wp:positionH relativeFrom="column">
                  <wp:posOffset>2181225</wp:posOffset>
                </wp:positionH>
                <wp:positionV relativeFrom="paragraph">
                  <wp:posOffset>4775835</wp:posOffset>
                </wp:positionV>
                <wp:extent cx="1483360" cy="1697355"/>
                <wp:effectExtent l="0" t="0" r="2540" b="0"/>
                <wp:wrapNone/>
                <wp:docPr id="20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33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Rechteck 42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Rechteck 45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hteck 46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C27DF" w:rsidRDefault="005C27D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Rechteck 47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C27DF" w:rsidRDefault="005C27D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hteck 48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C27DF" w:rsidRDefault="005C27D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hteck 49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C27DF" w:rsidRDefault="005C27D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4" style="position:absolute;margin-left:171.75pt;margin-top:376.05pt;width:116.8pt;height:133.65pt;z-index:25168998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">
                <v:shape id="Picture 2" o:spid="_x0000_s107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XGDjDAAAA2wAAAA8AAABkcnMvZG93bnJldi54bWxEj0+LwjAUxO/CfofwFvamqStItxpFCgse&#10;vNR/7PGRPNti81KaqF0/vREEj8PM/IaZL3vbiCt1vnasYDxKQBBrZ2ouFex3v8MUhA/IBhvHpOCf&#10;PCwXH4M5ZsbduKDrNpQiQthnqKAKoc2k9Loii37kWuLonVxnMUTZldJ0eItw28jvJJlKizXHhQpb&#10;yivS5+3FKrhsfo4Hmed3Y4tQ/rVap8UqVerrs1/NQATqwzv8aq+NgskEnl/iD5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tcYOMMAAADbAAAADwAAAAAAAAAAAAAAAACf&#10;AgAAZHJzL2Rvd25yZXYueG1sUEsFBgAAAAAEAAQA9wAAAI8DAAAAAA==&#10;" fillcolor="#5b9bd5 [3204]" strokecolor="black [3213]">
                  <v:imagedata r:id="rId8" o:title="" cropbottom="32f" cropleft="20499f" cropright="8949f"/>
                </v:shape>
                <v:rect id="Rechteck 42" o:spid="_x0000_s107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0M8IA&#10;AADbAAAADwAAAGRycy9kb3ducmV2LnhtbESPUWvCQBCE3wv9D8cWfKubWimSeooVSvVFaPQHbHNr&#10;Eszthburif/eEwQfh5n5hpkvB9uqM/vQONHwNs5AsZTONFJpOOy/X2egQiQx1DphDRcOsFw8P80p&#10;N66XXz4XsVIJIiEnDXWMXY4YypothbHrWJJ3dN5STNJXaDz1CW5bnGTZB1pqJC3U1PG65vJU/FsN&#10;77gffk5W+t3XdnuZ+b8Ckddaj16G1SeoyEN8hO/tjdEwnc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mDQzwgAAANsAAAAPAAAAAAAAAAAAAAAAAJgCAABkcnMvZG93&#10;bnJldi54bWxQSwUGAAAAAAQABAD1AAAAhwMAAAAA&#10;" fillcolor="white [3212]" stroked="f" strokeweight="1pt">
                  <v:textbox inset="0,0,0,0"/>
                </v:rect>
                <v:rect id="Rechteck 45" o:spid="_x0000_s107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GsR8MA&#10;AADbAAAADwAAAGRycy9kb3ducmV2LnhtbESPUWvCQBCE3wv+h2OFvtWNtRVJPUUFaX0pGP0B29ya&#10;BHN74e5q4r/vFQp9HGbmG2a5HmyrbuxD40TDdJKBYimdaaTScD7tnxagQiQx1DphDXcOsF6NHpaU&#10;G9fLkW9FrFSCSMhJQx1jlyOGsmZLYeI6luRdnLcUk/QVGk99gtsWn7NsjpYaSQs1dbyrubwW31bD&#10;DE/D+9VK/7k9HO4L/1Ug8k7rx/GweQMVeYj/4b/2h9Hw8gq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GsR8MAAADbAAAADwAAAAAAAAAAAAAAAACYAgAAZHJzL2Rv&#10;d25yZXYueG1sUEsFBgAAAAAEAAQA9QAAAIgDAAAAAA==&#10;" fillcolor="white [3212]" stroked="f" strokeweight="1pt">
                  <v:textbox inset="0,0,0,0"/>
                </v:rect>
                <v:rect id="Rechteck 46" o:spid="_x0000_s107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2FicMA&#10;AADbAAAADwAAAGRycy9kb3ducmV2LnhtbESPQWvCQBSE70L/w/IKvYhubMVKdBOKUOhNqgWvz+zb&#10;TWj2bciuJu2vdwsFj8PMfMNsy9G14kp9aDwrWMwzEMSV1w1bBV/H99kaRIjIGlvPpOCHApTFw2SL&#10;ufYDf9L1EK1IEA45Kqhj7HIpQ1WTwzD3HXHyjO8dxiR7K3WPQ4K7Vj5n2Uo6bDgt1NjRrqbq+3Bx&#10;CuxpODX7V/trZLdovTm/TI1hpZ4ex7cNiEhjvIf/2x9awXIFf1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2Fi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5C27DF" w:rsidRDefault="005C27D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47" o:spid="_x0000_s107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EgEs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toC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EgEs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5C27DF" w:rsidRDefault="005C27D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48" o:spid="_x0000_s108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60YMEA&#10;AADbAAAADwAAAGRycy9kb3ducmV2LnhtbERPz2vCMBS+C/sfwhvsIjN1EyedaZHBYLcxFXp9Ni9p&#10;WfNSmmg7/3pzGHj8+H5vy8l14kJDaD0rWC4yEMS11y1bBcfD5/MGRIjIGjvPpOCPApTFw2yLufYj&#10;/9BlH61IIRxyVNDE2OdShrohh2Hhe+LEGT84jAkOVuoBxxTuOvmSZWvpsOXU0GBPHw3Vv/uzU2Cr&#10;sWq/3+zVyH7ZeXN6nRvDSj09Trt3EJGmeBf/u7+0glUam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utGD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5C27DF" w:rsidRDefault="005C27D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49" o:spid="_x0000_s108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IR+8MA&#10;AADbAAAADwAAAGRycy9kb3ducmV2LnhtbESPQWsCMRSE74L/ITyhF9GsrVRdjSKFQm9FK3h9bl6y&#10;i5uXZRPdbX99Uyh4HGbmG2az610t7tSGyrOC2TQDQVx4XbFVcPp6nyxBhIissfZMCr4pwG47HGww&#10;177jA92P0YoE4ZCjgjLGJpcyFCU5DFPfECfP+NZhTLK1UrfYJbir5XOWvUqHFaeFEht6K6m4Hm9O&#10;gT135+pzYX+MbGa1N5eXsTGs1NOo369BROrjI/zf/tAK5i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IR+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5C27DF" w:rsidRDefault="005C27D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0C504E6" wp14:editId="0159DCC7">
                <wp:simplePos x="0" y="0"/>
                <wp:positionH relativeFrom="column">
                  <wp:posOffset>4371340</wp:posOffset>
                </wp:positionH>
                <wp:positionV relativeFrom="paragraph">
                  <wp:posOffset>4776470</wp:posOffset>
                </wp:positionV>
                <wp:extent cx="1483360" cy="1697355"/>
                <wp:effectExtent l="0" t="0" r="2540" b="0"/>
                <wp:wrapNone/>
                <wp:docPr id="50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51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Rechteck 52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echteck 53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echteck 54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C27DF" w:rsidRDefault="005C27D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hteck 55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C27DF" w:rsidRDefault="005C27D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Rechteck 56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C27DF" w:rsidRDefault="005C27D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hteck 57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C27DF" w:rsidRDefault="005C27D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2" style="position:absolute;margin-left:344.2pt;margin-top:376.1pt;width:116.8pt;height:133.65pt;z-index:25169100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">
                <v:shape id="Picture 2" o:spid="_x0000_s108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WxnTCAAAA2wAAAA8AAABkcnMvZG93bnJldi54bWxEj0GLwjAUhO8L/ofwBG9r6oJLrUaRgrAH&#10;L9VVPD6SZ1tsXkoTtfrrzYKwx2FmvmEWq9424kadrx0rmIwTEMTamZpLBb/7zWcKwgdkg41jUvAg&#10;D6vl4GOBmXF3Lui2C6WIEPYZKqhCaDMpva7Ioh+7ljh6Z9dZDFF2pTQd3iPcNvIrSb6lxZrjQoUt&#10;5RXpy+5qFVy3s+NB5vnT2CKUp1brtFinSo2G/XoOIlAf/sPv9o9RMJ3A35f4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lsZ0wgAAANsAAAAPAAAAAAAAAAAAAAAAAJ8C&#10;AABkcnMvZG93bnJldi54bWxQSwUGAAAAAAQABAD3AAAAjgMAAAAA&#10;" fillcolor="#5b9bd5 [3204]" strokecolor="black [3213]">
                  <v:imagedata r:id="rId8" o:title="" cropbottom="32f" cropleft="20499f" cropright="8949f"/>
                </v:shape>
                <v:rect id="Rechteck 52" o:spid="_x0000_s108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Gi7sIA&#10;AADbAAAADwAAAGRycy9kb3ducmV2LnhtbESPUWvCQBCE3wv9D8cWfKubWiySeooVSvVFaPQHbHNr&#10;Eszthburif/eEwQfh5n5hpkvB9uqM/vQONHwNs5AsZTONFJpOOy/X2egQiQx1DphDRcOsFw8P80p&#10;N66XXz4XsVIJIiEnDXWMXY4YypothbHrWJJ3dN5STNJXaDz1CW5bnGTZB1pqJC3U1PG65vJU/FsN&#10;77gffk5W+t3XdnuZ+b8Ckddaj16G1SeoyEN8hO/tjdEwnc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QaLuwgAAANsAAAAPAAAAAAAAAAAAAAAAAJgCAABkcnMvZG93&#10;bnJldi54bWxQSwUGAAAAAAQABAD1AAAAhwMAAAAA&#10;" fillcolor="white [3212]" stroked="f" strokeweight="1pt">
                  <v:textbox inset="0,0,0,0"/>
                </v:rect>
                <v:rect id="Rechteck 53" o:spid="_x0000_s108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HdcIA&#10;AADbAAAADwAAAGRycy9kb3ducmV2LnhtbESPUWvCQBCE34X+h2MLfdNNlYqknmKF0vpSMPEHbHNr&#10;EszthbvTxH/fKxT6OMzMN8x6O9pO3diH1omG51kGiqVyppVaw6l8n65AhUhiqHPCGu4cYLt5mKwp&#10;N26QI9+KWKsEkZCThibGPkcMVcOWwsz1LMk7O28pJulrNJ6GBLcdzrNsiZZaSQsN9bxvuLoUV6th&#10;geX4cbEyfL0dDveV/y4Qea/10+O4ewUVeYz/4b/2p9HwsoDfL+kH4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DQd1wgAAANsAAAAPAAAAAAAAAAAAAAAAAJgCAABkcnMvZG93&#10;bnJldi54bWxQSwUGAAAAAAQABAD1AAAAhwMAAAAA&#10;" fillcolor="white [3212]" stroked="f" strokeweight="1pt">
                  <v:textbox inset="0,0,0,0"/>
                </v:rect>
                <v:rect id="Rechteck 54" o:spid="_x0000_s108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oouMMA&#10;AADbAAAADwAAAGRycy9kb3ducmV2LnhtbESPQWsCMRSE74L/ITyhF9GsrVVZjSKFQm9FK3h9bl6y&#10;i5uXZRPdbX99Uyh4HGbmG2az610t7tSGyrOC2TQDQVx4XbFVcPp6n6xAhIissfZMCr4pwG47HGww&#10;177jA92P0YoE4ZCjgjLGJpcyFCU5DFPfECfP+NZhTLK1UrfYJbir5XOWLaTDitNCiQ29lVRcjzen&#10;wJ67c/W5tD9GNrPam8vL2BhW6mnU79cgIvXxEf5vf2gFr3P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oou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5C27DF" w:rsidRDefault="005C27D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55" o:spid="_x0000_s108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aNI8MA&#10;AADbAAAADwAAAGRycy9kb3ducmV2LnhtbESPW2sCMRSE3wv+h3CEvhTN2uKF1ShSKPSteAFfj5uT&#10;7OLmZNlEd9tf3wiCj8PMfMOsNr2rxY3aUHlWMBlnIIgLryu2Co6Hr9ECRIjIGmvPpOCXAmzWg5cV&#10;5tp3vKPbPlqRIBxyVFDG2ORShqIkh2HsG+LkGd86jEm2VuoWuwR3tXzPspl0WHFaKLGhz5KKy/7q&#10;FNhTd6p+5vbPyGZSe3P+eDOGlXod9tsliEh9fIYf7W+tYDqF+5f0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aNI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5C27DF" w:rsidRDefault="005C27D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56" o:spid="_x0000_s108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QTVMMA&#10;AADbAAAADwAAAGRycy9kb3ducmV2LnhtbESPQWvCQBSE70L/w/IKvYhubNFKdBOKUOhNqgWvz+zb&#10;TWj2bciuJu2vdwsFj8PMfMNsy9G14kp9aDwrWMwzEMSV1w1bBV/H99kaRIjIGlvPpOCHApTFw2SL&#10;ufYDf9L1EK1IEA45Kqhj7HIpQ1WTwzD3HXHyjO8dxiR7K3WPQ4K7Vj5n2Uo6bDgt1NjRrqbq+3Bx&#10;CuxpODX7V/trZLdovTm/TI1hpZ4ex7cNiEhjvIf/2x9awXIFf1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QTV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5C27DF" w:rsidRDefault="005C27D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57" o:spid="_x0000_s108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i2z8MA&#10;AADbAAAADwAAAGRycy9kb3ducmV2LnhtbESPT2sCMRTE7wW/Q3hCL0WzWvzDahQRhN5KVfD63Lxk&#10;Fzcvyya62376plDwOMzMb5j1tne1eFAbKs8KJuMMBHHhdcVWwfl0GC1BhIissfZMCr4pwHYzeFlj&#10;rn3HX/Q4RisShEOOCsoYm1zKUJTkMIx9Q5w841uHMcnWSt1il+CultMsm0uHFaeFEhval1Tcjnen&#10;wF66S/W5sD9GNpPam+v7mzGs1Ouw361AROrjM/zf/tAKZgv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i2z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5C27DF" w:rsidRDefault="005C27D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B465ADB" wp14:editId="75184711">
                <wp:simplePos x="0" y="0"/>
                <wp:positionH relativeFrom="column">
                  <wp:posOffset>-41910</wp:posOffset>
                </wp:positionH>
                <wp:positionV relativeFrom="paragraph">
                  <wp:posOffset>2861945</wp:posOffset>
                </wp:positionV>
                <wp:extent cx="1483360" cy="1697355"/>
                <wp:effectExtent l="0" t="0" r="2540" b="0"/>
                <wp:wrapNone/>
                <wp:docPr id="125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Rechteck 127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hteck 129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0" style="position:absolute;margin-left:-3.3pt;margin-top:225.35pt;width:116.8pt;height:133.65pt;z-index:25168486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">
                <v:shape id="Picture 2" o:spid="_x0000_s1091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3dBbBAAAA3AAAAA8AAABkcnMvZG93bnJldi54bWxET0uLwjAQvgv+hzCCN5uuB6ldo0hhYQ9e&#10;6guPQzLblm0mpYla/fWbBcHbfHzPWW0G24ob9b5xrOAjSUEQa2carhQcD1+zDIQPyAZbx6TgQR42&#10;6/Fohblxdy7ptg+ViCHsc1RQh9DlUnpdk0WfuI44cj+utxgi7CtperzHcNvKeZoupMWGY0ONHRU1&#10;6d/91Sq47pbnkyyKp7FlqC6d1lm5zZSaTobtJ4hAQ3iLX+5vE+fPF/D/TLxA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3dBbBAAAA3AAAAA8AAAAAAAAAAAAAAAAAnwIA&#10;AGRycy9kb3ducmV2LnhtbFBLBQYAAAAABAAEAPcAAACNAwAAAAA=&#10;" fillcolor="#5b9bd5 [3204]" strokecolor="black [3213]">
                  <v:imagedata r:id="rId8" o:title="" cropbottom="32f" cropleft="20499f" cropright="8949f"/>
                </v:shape>
                <v:rect id="Rechteck 127" o:spid="_x0000_s1092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qXsEA&#10;AADcAAAADwAAAGRycy9kb3ducmV2LnhtbERPzWrCQBC+F/oOyxS81UktWEldxQqlehEafYBpdkyC&#10;2dmwuzXx7V1B8DYf3+/Ml4Nt1Zl9aJxoeBtnoFhKZxqpNBz2368zUCGSGGqdsIYLB1gunp/mlBvX&#10;yy+fi1ipFCIhJw11jF2OGMqaLYWx61gSd3TeUkzQV2g89SnctjjJsilaaiQ11NTxuubyVPxbDe+4&#10;H35OVvrd13Z7mfm/ApHXWo9ehtUnqMhDfIjv7o1J8ycfcHsmXYCL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16l7BAAAA3AAAAA8AAAAAAAAAAAAAAAAAmAIAAGRycy9kb3du&#10;cmV2LnhtbFBLBQYAAAAABAAEAPUAAACGAwAAAAA=&#10;" fillcolor="white [3212]" stroked="f" strokeweight="1pt">
                  <v:textbox inset="0,0,0,0"/>
                </v:rect>
                <v:rect id="Rechteck 128" o:spid="_x0000_s1093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+LMMA&#10;AADcAAAADwAAAGRycy9kb3ducmV2LnhtbESPwWrDQAxE74X+w6JCb43cFEpwsgltoLS5FOrkAxSv&#10;apt4tWZ3Gzt/Hx0CvUnMaOZptZl8b84cUxfEwvOsAMNSB9dJY+Gw/3hagEmZxFEfhC1cOMFmfX+3&#10;otKFUX74XOXGaIikkiy0OQ8lYqpb9pRmYWBR7TdET1nX2KCLNGq473FeFK/oqRNtaGngbcv1qfrz&#10;Fl5wP32evIzf77vdZRGPFSJvrX18mN6WYDJP+d98u/5yij9XWn1GJ8D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p+LMMAAADcAAAADwAAAAAAAAAAAAAAAACYAgAAZHJzL2Rv&#10;d25yZXYueG1sUEsFBgAAAAAEAAQA9QAAAIgDAAAAAA==&#10;" fillcolor="white [3212]" stroked="f" strokeweight="1pt">
                  <v:textbox inset="0,0,0,0"/>
                </v:rect>
                <v:rect id="Rechteck 129" o:spid="_x0000_s1094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9lysIA&#10;AADcAAAADwAAAGRycy9kb3ducmV2LnhtbERP32vCMBB+H+x/CDfwZWiqwnRdUxFB2NuYCr7emkta&#10;1lxKE23dX78Ig73dx/fzis3oWnGlPjSeFcxnGQjiyuuGrYLTcT9dgwgRWWPrmRTcKMCmfHwoMNd+&#10;4E+6HqIVKYRDjgrqGLtcylDV5DDMfEecOON7hzHB3krd45DCXSsXWfYiHTacGmrsaFdT9X24OAX2&#10;PJybj5X9MbKbt958LZ+NYaUmT+P2DUSkMf6L/9zvOs1fvML9mXSB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2XK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0" o:spid="_x0000_s1095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ais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wZd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sWor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1" o:spid="_x0000_s1096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/E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r/M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g/xH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2" o:spid="_x0000_s1097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hZsIA&#10;AADcAAAADwAAAGRycy9kb3ducmV2LnhtbERP32vCMBB+H+x/CDfYy9BUhU2qaRkDYW+iE/p6ay5p&#10;sbmUJtpuf70RBnu7j+/nbcvJdeJKQ2g9K1jMMxDEtdctWwWnr91sDSJEZI2dZ1LwQwHK4vFhi7n2&#10;Ix/oeoxWpBAOOSpoYuxzKUPdkMMw9z1x4owfHMYEByv1gGMKd51cZtmrdNhyamiwp4+G6vPx4hTY&#10;aqza/Zv9NbJfdN58r16MYaWen6b3DYhIU/wX/7k/dZq/WsL9mXS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mFm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F6B4A44" wp14:editId="120CEC8C">
                <wp:simplePos x="0" y="0"/>
                <wp:positionH relativeFrom="column">
                  <wp:posOffset>2148205</wp:posOffset>
                </wp:positionH>
                <wp:positionV relativeFrom="paragraph">
                  <wp:posOffset>2857500</wp:posOffset>
                </wp:positionV>
                <wp:extent cx="1483360" cy="1697355"/>
                <wp:effectExtent l="0" t="0" r="2540" b="0"/>
                <wp:wrapNone/>
                <wp:docPr id="13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3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Rechteck 13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hteck 13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Rechteck 13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hteck 13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hteck 13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hteck 14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8" style="position:absolute;margin-left:169.15pt;margin-top:225pt;width:116.8pt;height:133.65pt;z-index:25168588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">
                <v:shape id="Picture 2" o:spid="_x0000_s1099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2SfDAAAA3AAAAA8AAABkcnMvZG93bnJldi54bWxET0trwkAQvhf6H5Yp9NZs+kBizEYkIHjw&#10;Em1Lj8PumASzsyG7auyv7xYEb/PxPadYTrYXZxp951jBa5KCINbOdNwo+NyvXzIQPiAb7B2Tgit5&#10;WJaPDwXmxl24pvMuNCKGsM9RQRvCkEvpdUsWfeIG4sgd3GgxRDg20ox4ieG2l29pOpMWO44NLQ5U&#10;taSPu5NVcNrOv79kVf0aW4fmZ9A6q1eZUs9P02oBItAU7uKbe2Pi/PcP+H8mXi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DZJ8MAAADcAAAADwAAAAAAAAAAAAAAAACf&#10;AgAAZHJzL2Rvd25yZXYueG1sUEsFBgAAAAAEAAQA9wAAAI8DAAAAAA==&#10;" fillcolor="#5b9bd5 [3204]" strokecolor="black [3213]">
                  <v:imagedata r:id="rId8" o:title="" cropbottom="32f" cropleft="20499f" cropright="8949f"/>
                </v:shape>
                <v:rect id="Rechteck 135" o:spid="_x0000_s1100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Hb8EA&#10;AADcAAAADwAAAGRycy9kb3ducmV2LnhtbERPzWrCQBC+F3yHZYTe6sRKi0RXUUGsl0KjDzBmxySY&#10;nQ27WxPfvlso9DYf3+8s14Nt1Z19aJxomE4yUCylM41UGs6n/cscVIgkhlonrOHBAdar0dOScuN6&#10;+eJ7ESuVQiTkpKGOscsRQ1mzpTBxHUvirs5bign6Co2nPoXbFl+z7B0tNZIaaup4V3N5K76thhme&#10;hsPNSv+5PR4fc38pEHmn9fN42CxARR7iv/jP/WHS/Nkb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yR2/BAAAA3AAAAA8AAAAAAAAAAAAAAAAAmAIAAGRycy9kb3du&#10;cmV2LnhtbFBLBQYAAAAABAAEAPUAAACGAwAAAAA=&#10;" fillcolor="white [3212]" stroked="f" strokeweight="1pt">
                  <v:textbox inset="0,0,0,0"/>
                </v:rect>
                <v:rect id="Rechteck 136" o:spid="_x0000_s1101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ZGMAA&#10;AADcAAAADwAAAGRycy9kb3ducmV2LnhtbERPzWrCQBC+C32HZQq96cQKItFVVCitF6HRBxizYxLM&#10;zobdrYlv3y0Ivc3H9zurzWBbdWcfGicappMMFEvpTCOVhvPpY7wAFSKJodYJa3hwgM36ZbSi3Lhe&#10;vvlexEqlEAk5aahj7HLEUNZsKUxcx5K4q/OWYoK+QuOpT+G2xfcsm6OlRlJDTR3vay5vxY/VMMPT&#10;8Hmz0h93h8Nj4S8FIu+1fnsdtktQkYf4L366v0yaP5vD3zPpA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DZGMAAAADcAAAADwAAAAAAAAAAAAAAAACYAgAAZHJzL2Rvd25y&#10;ZXYueG1sUEsFBgAAAAAEAAQA9QAAAIUDAAAAAA==&#10;" fillcolor="white [3212]" stroked="f" strokeweight="1pt">
                  <v:textbox inset="0,0,0,0"/>
                </v:rect>
                <v:rect id="Rechteck 137" o:spid="_x0000_s1102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C/sEA&#10;AADcAAAADwAAAGRycy9kb3ducmV2LnhtbERPTYvCMBC9C/6HMIIXWVMVVukaRRYEb4uu4HVsJmmx&#10;mZQma7v76zeC4G0e73PW297V4k5tqDwrmE0zEMSF1xVbBefv/dsKRIjIGmvPpOCXAmw3w8Eac+07&#10;PtL9FK1IIRxyVFDG2ORShqIkh2HqG+LEGd86jAm2VuoWuxTuajnPsnfpsOLUUGJDnyUVt9OPU2Av&#10;3aX6Wto/I5tZ7c11MTGGlRqP+t0HiEh9fImf7oNO8xdLeDyTL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Fwv7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8" o:spid="_x0000_s1103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WjM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oZV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aVoz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9" o:spid="_x0000_s1104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zF8EA&#10;AADcAAAADwAAAGRycy9kb3ducmV2LnhtbERPS2sCMRC+C/6HMEIvolkrVF2NIoVCb8UHeB03k+zi&#10;ZrJsorvtr28KQm/z8T1ns+tdLR7Uhsqzgtk0A0FceF2xVXA+fUyWIEJE1lh7JgXfFGC3HQ42mGvf&#10;8YEex2hFCuGQo4IyxiaXMhQlOQxT3xAnzvjWYUywtVK32KVwV8vXLHuTDitODSU29F5ScTvenQJ7&#10;6S7V18L+GNnMam+u87ExrNTLqN+vQUTq47/46f7Uaf58B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W8xf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0" o:spid="_x0000_s1105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op98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nx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in3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77BE06E" wp14:editId="065D9E93">
                <wp:simplePos x="0" y="0"/>
                <wp:positionH relativeFrom="column">
                  <wp:posOffset>-28575</wp:posOffset>
                </wp:positionH>
                <wp:positionV relativeFrom="paragraph">
                  <wp:posOffset>947420</wp:posOffset>
                </wp:positionV>
                <wp:extent cx="1483360" cy="1697355"/>
                <wp:effectExtent l="0" t="0" r="2540" b="0"/>
                <wp:wrapNone/>
                <wp:docPr id="9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9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Rechteck 9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hteck 9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hteck 9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hteck 9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06" style="position:absolute;margin-left:-2.25pt;margin-top:74.6pt;width:116.8pt;height:133.65pt;z-index:25167974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">
                <v:shape id="Picture 2" o:spid="_x0000_s110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33bCAAAA2wAAAA8AAABkcnMvZG93bnJldi54bWxEj0GLwjAUhO8L/ofwBG9r6iJLrUaRgrAH&#10;L9VVPD6SZ1tsXkoTtfrrzYKwx2FmvmEWq9424kadrx0rmIwTEMTamZpLBb/7zWcKwgdkg41jUvAg&#10;D6vl4GOBmXF3Lui2C6WIEPYZKqhCaDMpva7Ioh+7ljh6Z9dZDFF2pTQd3iPcNvIrSb6lxZrjQoUt&#10;5RXpy+5qFVy3s+NB5vnT2CKUp1brtFinSo2G/XoOIlAf/sPv9o9RMJvC35f4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WN92wgAAANsAAAAPAAAAAAAAAAAAAAAAAJ8C&#10;AABkcnMvZG93bnJldi54bWxQSwUGAAAAAAQABAD3AAAAjgMAAAAA&#10;" fillcolor="#5b9bd5 [3204]" strokecolor="black [3213]">
                  <v:imagedata r:id="rId8" o:title="" cropbottom="32f" cropleft="20499f" cropright="8949f"/>
                </v:shape>
                <v:rect id="Rechteck 95" o:spid="_x0000_s110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AAMMA&#10;AADbAAAADwAAAGRycy9kb3ducmV2LnhtbESPUWvCQBCE3wv+h2OFvtVNKy0aPUUFaX0pGP0Ba26b&#10;BHN74e5q4r/vFQp9HGbmG2a5HmyrbuxD40TD8yQDxVI600il4XzaP81AhUhiqHXCGu4cYL0aPSwp&#10;N66XI9+KWKkEkZCThjrGLkcMZc2WwsR1LMn7ct5STNJXaDz1CW5bfMmyN7TUSFqoqeNdzeW1+LYa&#10;pnga3q9W+s/t4XCf+UuByDutH8fDZgEq8hD/w3/tD6Nh/gq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GAAMMAAADbAAAADwAAAAAAAAAAAAAAAACYAgAAZHJzL2Rv&#10;d25yZXYueG1sUEsFBgAAAAAEAAQA9QAAAIgDAAAAAA==&#10;" fillcolor="white [3212]" stroked="f" strokeweight="1pt">
                  <v:textbox inset="0,0,0,0"/>
                </v:rect>
                <v:rect id="Rechteck 96" o:spid="_x0000_s110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ed8IA&#10;AADbAAAADwAAAGRycy9kb3ducmV2LnhtbESPUWvCQBCE34X+h2MLfdNNK4hGT2kFsb4UGv0Ba25N&#10;grm9cHea+O97hUIfh5n5hlltBtuqO/vQONHwOslAsZTONFJpOB134zmoEEkMtU5Yw4MDbNZPoxXl&#10;xvXyzfciVipBJOSkoY6xyxFDWbOlMHEdS/IuzluKSfoKjac+wW2Lb1k2Q0uNpIWaOt7WXF6Lm9Uw&#10;xeOwv1rpvz4Oh8fcnwtE3mr98jy8L0FFHuJ/+K/9aTQsZvD7Jf0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wx53wgAAANsAAAAPAAAAAAAAAAAAAAAAAJgCAABkcnMvZG93&#10;bnJldi54bWxQSwUGAAAAAAQABAD1AAAAhwMAAAAA&#10;" fillcolor="white [3212]" stroked="f" strokeweight="1pt">
                  <v:textbox inset="0,0,0,0"/>
                </v:rect>
                <v:rect id="Rechteck 97" o:spid="_x0000_s111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MVcMA&#10;AADbAAAADwAAAGRycy9kb3ducmV2LnhtbESPQWvCQBSE70L/w/IKvYhubEFrdBOKUOhNqgWvz+zb&#10;TWj2bciuJu2vdwsFj8PMfMNsy9G14kp9aDwrWMwzEMSV1w1bBV/H99kriBCRNbaeScEPBSiLh8kW&#10;c+0H/qTrIVqRIBxyVFDH2OVShqomh2HuO+LkGd87jEn2VuoehwR3rXzOsqV02HBaqLGjXU3V9+Hi&#10;FNjTcGr2K/trZLdovTm/TI1hpZ4ex7cNiEhjvIf/2x9awXoFf1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EMV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98" o:spid="_x0000_s111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YJ8EA&#10;AADbAAAADwAAAGRycy9kb3ducmV2LnhtbERPz2vCMBS+C/sfwhvsIjN1A52daZHBYLcxFXp9Ni9p&#10;WfNSmmg7/3pzGHj8+H5vy8l14kJDaD0rWC4yEMS11y1bBcfD5/MbiBCRNXaeScEfBSiLh9kWc+1H&#10;/qHLPlqRQjjkqKCJsc+lDHVDDsPC98SJM35wGBMcrNQDjincdfIly1bSYcupocGePhqqf/dnp8BW&#10;Y9V+r+3VyH7ZeXN6nRvDSj09Trt3EJGmeBf/u7+0gk0am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OmCf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99" o:spid="_x0000_s111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9vMMA&#10;AADbAAAADwAAAGRycy9kb3ducmV2LnhtbESPT2sCMRTE7wW/Q3hCL0WzWvDPahQRhN5KVfD63Lxk&#10;Fzcvyya62376plDwOMzMb5j1tne1eFAbKs8KJuMMBHHhdcVWwfl0GC1AhIissfZMCr4pwHYzeFlj&#10;rn3HX/Q4RisShEOOCsoYm1zKUJTkMIx9Q5w841uHMcnWSt1il+CultMsm0mHFaeFEhval1Tcjnen&#10;wF66S/U5tz9GNpPam+v7mzGs1Ouw361AROrjM/zf/tAKlkv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9v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00" o:spid="_x0000_s111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QN8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AkDf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099333C" wp14:editId="204F69BA">
                <wp:simplePos x="0" y="0"/>
                <wp:positionH relativeFrom="column">
                  <wp:posOffset>2161540</wp:posOffset>
                </wp:positionH>
                <wp:positionV relativeFrom="paragraph">
                  <wp:posOffset>939165</wp:posOffset>
                </wp:positionV>
                <wp:extent cx="1483360" cy="1697355"/>
                <wp:effectExtent l="0" t="0" r="2540" b="0"/>
                <wp:wrapNone/>
                <wp:docPr id="10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0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Rechteck 10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Rechteck 10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ck 10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hteck 10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14" style="position:absolute;margin-left:170.2pt;margin-top:73.95pt;width:116.8pt;height:133.65pt;z-index:25168076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">
                <v:shape id="Picture 2" o:spid="_x0000_s111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5LnXBAAAA3AAAAA8AAABkcnMvZG93bnJldi54bWxET0uLwjAQvgv7H8IIe7OpHqR2jSKFBQ9e&#10;6os9DsnYFptJaaLW/fWbBcHbfHzPWa4H24o79b5xrGCapCCItTMNVwqOh+9JBsIHZIOtY1LwJA/r&#10;1cdoiblxDy7pvg+ViCHsc1RQh9DlUnpdk0WfuI44chfXWwwR9pU0PT5iuG3lLE3n0mLDsaHGjoqa&#10;9HV/swpuu8X5JIvi19gyVD+d1lm5yZT6HA+bLxCBhvAWv9xbE+enM/h/Jl4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d5LnXBAAAA3AAAAA8AAAAAAAAAAAAAAAAAnwIA&#10;AGRycy9kb3ducmV2LnhtbFBLBQYAAAAABAAEAPcAAACNAwAAAAA=&#10;" fillcolor="#5b9bd5 [3204]" strokecolor="black [3213]">
                  <v:imagedata r:id="rId8" o:title="" cropbottom="32f" cropleft="20499f" cropright="8949f"/>
                </v:shape>
                <v:rect id="Rechteck 103" o:spid="_x0000_s111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wPcAA&#10;AADcAAAADwAAAGRycy9kb3ducmV2LnhtbERPzWrCQBC+F3yHZYTe6kQFkdRVWkHUS8HYB5hmp0kw&#10;Oxt2VxPfvlsQvM3H9zurzWBbdWMfGicappMMFEvpTCOVhu/z7m0JKkQSQ60T1nDnAJv16GVFuXG9&#10;nPhWxEqlEAk5aahj7HLEUNZsKUxcx5K4X+ctxQR9hcZTn8Jti7MsW6ClRlJDTR1vay4vxdVqmON5&#10;2F+s9F+fx+N96X8KRN5q/ToePt5BRR7iU/xwH0yan83h/5l0Aa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uwPcAAAADcAAAADwAAAAAAAAAAAAAAAACYAgAAZHJzL2Rvd25y&#10;ZXYueG1sUEsFBgAAAAAEAAQA9QAAAIUDAAAAAA==&#10;" fillcolor="white [3212]" stroked="f" strokeweight="1pt">
                  <v:textbox inset="0,0,0,0"/>
                </v:rect>
                <v:rect id="Rechteck 104" o:spid="_x0000_s111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oScEA&#10;AADcAAAADwAAAGRycy9kb3ducmV2LnhtbERPzWrCQBC+C77DMkJvOqktIqmrVKG0XgomPsCYnSbB&#10;7GzY3Zr49t1Cobf5+H5nsxttp27sQ+tEw+MiA8VSOdNKreFcvs3XoEIkMdQ5YQ13DrDbTicbyo0b&#10;5MS3ItYqhUjISUMTY58jhqphS2HhepbEfTlvKSboazSehhRuO1xm2QottZIaGur50HB1Lb6thics&#10;x/erleFzfzze1/5SIPJB64fZ+PoCKvIY/8V/7g+T5mfP8PtMug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SKEnBAAAA3AAAAA8AAAAAAAAAAAAAAAAAmAIAAGRycy9kb3du&#10;cmV2LnhtbFBLBQYAAAAABAAEAPUAAACGAwAAAAA=&#10;" fillcolor="white [3212]" stroked="f" strokeweight="1pt">
                  <v:textbox inset="0,0,0,0"/>
                </v:rect>
                <v:rect id="Rechteck 105" o:spid="_x0000_s111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zr8IA&#10;AADcAAAADwAAAGRycy9kb3ducmV2LnhtbERP32vCMBB+F/Y/hBP2Ipo62Sa1qYzBYG+iG/h6Npe0&#10;2FxKk9luf70RhL3dx/fziu3oWnGhPjSeFSwXGQjiyuuGrYLvr4/5GkSIyBpbz6TglwJsy4dJgbn2&#10;A+/pcohWpBAOOSqoY+xyKUNVk8Ow8B1x4ozvHcYEeyt1j0MKd618yrIX6bDh1FBjR+81VefDj1Ng&#10;j8Ox2b3aPyO7ZevNaTUzhpV6nI5vGxCRxvgvvrs/dZqfPcPtmXSB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zO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06" o:spid="_x0000_s111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t2MIA&#10;AADcAAAADwAAAGRycy9kb3ducmV2LnhtbERP32vCMBB+H+x/CCfsZWjqBB3VtIzBYG9DJ/T11lzS&#10;YnMpTWarf/0iCHu7j+/n7crJdeJMQ2g9K1guMhDEtdctWwXH74/5K4gQkTV2nknBhQKUxePDDnPt&#10;R97T+RCtSCEcclTQxNjnUoa6IYdh4XvixBk/OIwJDlbqAccU7jr5kmVr6bDl1NBgT+8N1afDr1Ng&#10;q7Fqvzb2amS/7Lz5WT0bw0o9zaa3LYhIU/wX392fOs3P1nB7Jl0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a3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07" o:spid="_x0000_s112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IQ8IA&#10;AADcAAAADwAAAGRycy9kb3ducmV2LnhtbERP32vCMBB+H+x/CDfwZczUDeyoTWUMBnsTdeDrrbmk&#10;xeZSmsxW/3ozEHy7j+/nlevJdeJEQ2g9K1jMMxDEtdctWwU/+6+XdxAhImvsPJOCMwVYV48PJRba&#10;j7yl0y5akUI4FKigibEvpAx1Qw7D3PfEiTN+cBgTHKzUA44p3HXyNcuW0mHLqaHBnj4bqo+7P6fA&#10;HsZDu8ntxch+0Xnz+/ZsDCs1e5o+ViAiTfEuvrm/dZqf5fD/TLpAV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Qh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08" o:spid="_x0000_s112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acMc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2nDH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sectPr w:rsidR="0075406B" w:rsidSect="00054A93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F5C" w:rsidRDefault="00057F5C" w:rsidP="003C599D">
      <w:pPr>
        <w:spacing w:line="240" w:lineRule="auto"/>
      </w:pPr>
      <w:r>
        <w:separator/>
      </w:r>
    </w:p>
  </w:endnote>
  <w:endnote w:type="continuationSeparator" w:id="0">
    <w:p w:rsidR="00057F5C" w:rsidRDefault="00057F5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DE6771" wp14:editId="13334E4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057F5C">
          <w:pPr>
            <w:pStyle w:val="ekvpagina"/>
          </w:pPr>
          <w:r w:rsidRPr="00913892">
            <w:t>© Ernst Klett Verlag GmbH, Stuttgart 201</w:t>
          </w:r>
          <w:r w:rsidR="00057F5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Default="00823CAF" w:rsidP="00057F5C">
          <w:pPr>
            <w:pStyle w:val="ekvquelle"/>
            <w:spacing w:line="240" w:lineRule="auto"/>
          </w:pPr>
          <w:r>
            <w:t xml:space="preserve">Textquellen: </w:t>
          </w:r>
          <w:r w:rsidR="00057F5C">
            <w:t>Maren Saam, Wiehl</w:t>
          </w:r>
        </w:p>
        <w:p w:rsidR="00057F5C" w:rsidRPr="00913892" w:rsidRDefault="00057F5C" w:rsidP="00057F5C">
          <w:pPr>
            <w:pStyle w:val="ekvquelle"/>
            <w:spacing w:line="240" w:lineRule="auto"/>
          </w:pPr>
          <w:r>
            <w:t>Illustrationen: Liliane Oser, Hamburg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F5C" w:rsidRDefault="00057F5C" w:rsidP="003C599D">
      <w:pPr>
        <w:spacing w:line="240" w:lineRule="auto"/>
      </w:pPr>
      <w:r>
        <w:separator/>
      </w:r>
    </w:p>
  </w:footnote>
  <w:footnote w:type="continuationSeparator" w:id="0">
    <w:p w:rsidR="00057F5C" w:rsidRDefault="00057F5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D351C" wp14:editId="11AB54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2B38BA52" wp14:editId="3A50B674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121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2B38BA52" wp14:editId="3A50B674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5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57F5C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C27DF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406B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617F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1ED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3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2016-12-08T14:25:00Z</cp:lastPrinted>
  <dcterms:created xsi:type="dcterms:W3CDTF">2018-10-18T07:24:00Z</dcterms:created>
  <dcterms:modified xsi:type="dcterms:W3CDTF">2018-10-22T13:44:00Z</dcterms:modified>
</cp:coreProperties>
</file>