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EB318E">
            <w:pPr>
              <w:pStyle w:val="ekvkvnummer"/>
            </w:pPr>
            <w:r w:rsidRPr="005446D6">
              <w:t>KV</w:t>
            </w:r>
            <w:r>
              <w:t xml:space="preserve"> 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865F65" w:rsidP="00281985">
            <w:pPr>
              <w:pStyle w:val="ekvue1arial"/>
            </w:pPr>
            <w:r>
              <w:t xml:space="preserve">Knifflige </w:t>
            </w:r>
            <w:r w:rsidR="00281985">
              <w:t>Text</w:t>
            </w:r>
            <w:r>
              <w:t>aufgaben</w:t>
            </w:r>
          </w:p>
        </w:tc>
      </w:tr>
    </w:tbl>
    <w:p w:rsidR="00CD7D9F" w:rsidRDefault="00CD7D9F" w:rsidP="00005AE2">
      <w:bookmarkStart w:id="0" w:name="bmStart"/>
      <w:bookmarkEnd w:id="0"/>
    </w:p>
    <w:p w:rsidR="00E315A8" w:rsidRPr="00D3427F" w:rsidRDefault="00E315A8" w:rsidP="00E315A8">
      <w:pPr>
        <w:pStyle w:val="ekvnummerierung"/>
        <w:framePr w:wrap="around"/>
      </w:pPr>
      <w:r>
        <w:t>1</w:t>
      </w:r>
    </w:p>
    <w:p w:rsidR="00E315A8" w:rsidRPr="00287B24" w:rsidRDefault="00E315A8" w:rsidP="00E315A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EB28796" wp14:editId="32086A46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5A8" w:rsidRPr="00281985" w:rsidRDefault="00A559FA" w:rsidP="00EB318E">
      <w:pPr>
        <w:pStyle w:val="Listenabsatz"/>
        <w:numPr>
          <w:ilvl w:val="0"/>
          <w:numId w:val="5"/>
        </w:numPr>
        <w:spacing w:after="240"/>
        <w:rPr>
          <w:sz w:val="29"/>
          <w:szCs w:val="29"/>
        </w:rPr>
      </w:pPr>
      <w:r w:rsidRPr="00281985">
        <w:rPr>
          <w:sz w:val="29"/>
          <w:szCs w:val="29"/>
          <w:lang w:eastAsia="de-DE"/>
        </w:rPr>
        <w:drawing>
          <wp:anchor distT="0" distB="0" distL="114300" distR="114300" simplePos="0" relativeHeight="251662336" behindDoc="0" locked="0" layoutInCell="1" allowOverlap="1" wp14:anchorId="5F8D0BF7" wp14:editId="4110EF14">
            <wp:simplePos x="0" y="0"/>
            <wp:positionH relativeFrom="column">
              <wp:posOffset>4842510</wp:posOffset>
            </wp:positionH>
            <wp:positionV relativeFrom="paragraph">
              <wp:posOffset>198120</wp:posOffset>
            </wp:positionV>
            <wp:extent cx="1242000" cy="781200"/>
            <wp:effectExtent l="0" t="0" r="0" b="0"/>
            <wp:wrapNone/>
            <wp:docPr id="2" name="Grafik 2" descr="C:\Users\muenster\Downloads\S503006731_KV156_Kind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enster\Downloads\S503006731_KV156_Kinder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00" cy="7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8AE" w:rsidRPr="00281985">
        <w:rPr>
          <w:sz w:val="29"/>
          <w:szCs w:val="29"/>
        </w:rPr>
        <w:t xml:space="preserve">Anne ist 6 Jahre alt. Ihr Bruder Tom ist 4 Jahre älter. </w:t>
      </w:r>
      <w:r w:rsidR="00E315A8" w:rsidRPr="00281985">
        <w:rPr>
          <w:sz w:val="29"/>
          <w:szCs w:val="29"/>
        </w:rPr>
        <w:t xml:space="preserve">Wie alt ist </w:t>
      </w:r>
      <w:r w:rsidR="002C28AE" w:rsidRPr="00281985">
        <w:rPr>
          <w:sz w:val="29"/>
          <w:szCs w:val="29"/>
        </w:rPr>
        <w:t>Tom</w:t>
      </w:r>
      <w:r w:rsidR="00E315A8" w:rsidRPr="00281985">
        <w:rPr>
          <w:sz w:val="29"/>
          <w:szCs w:val="29"/>
        </w:rPr>
        <w:t>?</w:t>
      </w:r>
    </w:p>
    <w:tbl>
      <w:tblPr>
        <w:tblW w:w="75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2343B6" w:rsidRPr="00281985" w:rsidTr="00281985">
        <w:trPr>
          <w:trHeight w:hRule="exact" w:val="284"/>
        </w:trPr>
        <w:tc>
          <w:tcPr>
            <w:tcW w:w="301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</w:tcPr>
          <w:p w:rsidR="002343B6" w:rsidRPr="00281985" w:rsidRDefault="00DD135F" w:rsidP="00281985">
            <w:pPr>
              <w:pStyle w:val="ekvraster"/>
              <w:jc w:val="left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301" w:type="dxa"/>
            <w:noWrap/>
          </w:tcPr>
          <w:p w:rsidR="002343B6" w:rsidRPr="00281985" w:rsidRDefault="00DD135F" w:rsidP="00281985">
            <w:pPr>
              <w:pStyle w:val="ekvraster"/>
              <w:jc w:val="left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01" w:type="dxa"/>
            <w:noWrap/>
          </w:tcPr>
          <w:p w:rsidR="002343B6" w:rsidRPr="00281985" w:rsidRDefault="00DD135F" w:rsidP="00281985">
            <w:pPr>
              <w:pStyle w:val="ekvraster"/>
              <w:jc w:val="left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301" w:type="dxa"/>
            <w:noWrap/>
          </w:tcPr>
          <w:p w:rsidR="002343B6" w:rsidRPr="00281985" w:rsidRDefault="00DD135F" w:rsidP="00281985">
            <w:pPr>
              <w:pStyle w:val="ekvraster"/>
              <w:jc w:val="left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301" w:type="dxa"/>
            <w:noWrap/>
          </w:tcPr>
          <w:p w:rsidR="002343B6" w:rsidRPr="00281985" w:rsidRDefault="00DD135F" w:rsidP="00281985">
            <w:pPr>
              <w:pStyle w:val="ekvraster"/>
              <w:jc w:val="left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302" w:type="dxa"/>
            <w:noWrap/>
          </w:tcPr>
          <w:p w:rsidR="002343B6" w:rsidRPr="00281985" w:rsidRDefault="00DD135F" w:rsidP="00281985">
            <w:pPr>
              <w:pStyle w:val="ekvraster"/>
              <w:jc w:val="left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0</w:t>
            </w: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</w:tr>
      <w:tr w:rsidR="002343B6" w:rsidRPr="00281985" w:rsidTr="00281985">
        <w:trPr>
          <w:trHeight w:hRule="exact" w:val="284"/>
        </w:trPr>
        <w:tc>
          <w:tcPr>
            <w:tcW w:w="301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</w:tr>
      <w:tr w:rsidR="002343B6" w:rsidRPr="00281985" w:rsidTr="00281985">
        <w:trPr>
          <w:trHeight w:hRule="exact" w:val="284"/>
        </w:trPr>
        <w:tc>
          <w:tcPr>
            <w:tcW w:w="301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</w:tcPr>
          <w:p w:rsidR="002343B6" w:rsidRPr="00281985" w:rsidRDefault="002343B6" w:rsidP="00281985">
            <w:pPr>
              <w:pStyle w:val="ekvraster"/>
              <w:jc w:val="left"/>
              <w:rPr>
                <w:sz w:val="24"/>
                <w:szCs w:val="24"/>
              </w:rPr>
            </w:pPr>
          </w:p>
        </w:tc>
      </w:tr>
    </w:tbl>
    <w:p w:rsidR="00E315A8" w:rsidRPr="00281985" w:rsidRDefault="002C28AE" w:rsidP="00EB318E">
      <w:pPr>
        <w:spacing w:before="240" w:after="240"/>
        <w:rPr>
          <w:sz w:val="29"/>
          <w:szCs w:val="29"/>
        </w:rPr>
      </w:pPr>
      <w:r w:rsidRPr="00281985">
        <w:rPr>
          <w:sz w:val="29"/>
          <w:szCs w:val="29"/>
        </w:rPr>
        <w:t xml:space="preserve">Antwort: Tom ist </w:t>
      </w:r>
      <w:r w:rsidR="00E315A8" w:rsidRPr="00281985">
        <w:rPr>
          <w:sz w:val="29"/>
          <w:szCs w:val="29"/>
        </w:rPr>
        <w:t xml:space="preserve"> </w:t>
      </w:r>
      <w:r w:rsidR="00DD135F" w:rsidRPr="00281985">
        <w:rPr>
          <w:rStyle w:val="ekvlsungunterstrichen"/>
          <w:sz w:val="29"/>
          <w:szCs w:val="29"/>
        </w:rPr>
        <w:t xml:space="preserve">  10  </w:t>
      </w:r>
      <w:r w:rsidR="00DD135F" w:rsidRPr="00281985">
        <w:rPr>
          <w:sz w:val="29"/>
          <w:szCs w:val="29"/>
        </w:rPr>
        <w:t xml:space="preserve"> Ja</w:t>
      </w:r>
      <w:r w:rsidRPr="00281985">
        <w:rPr>
          <w:sz w:val="29"/>
          <w:szCs w:val="29"/>
        </w:rPr>
        <w:t>hre alt.</w:t>
      </w:r>
    </w:p>
    <w:p w:rsidR="00EB318E" w:rsidRPr="00281985" w:rsidRDefault="00EB318E" w:rsidP="00EB318E">
      <w:pPr>
        <w:pStyle w:val="ekvpicto"/>
        <w:framePr w:wrap="around"/>
        <w:rPr>
          <w:sz w:val="29"/>
          <w:szCs w:val="29"/>
        </w:rPr>
      </w:pPr>
    </w:p>
    <w:p w:rsidR="00E315A8" w:rsidRPr="00281985" w:rsidRDefault="00E315A8" w:rsidP="00E315A8">
      <w:pPr>
        <w:pStyle w:val="ekvpicto"/>
        <w:framePr w:wrap="around"/>
        <w:rPr>
          <w:sz w:val="29"/>
          <w:szCs w:val="29"/>
        </w:rPr>
      </w:pPr>
    </w:p>
    <w:p w:rsidR="00E315A8" w:rsidRPr="00281985" w:rsidRDefault="00E315A8" w:rsidP="00EB318E">
      <w:pPr>
        <w:pStyle w:val="Listenabsatz"/>
        <w:numPr>
          <w:ilvl w:val="0"/>
          <w:numId w:val="5"/>
        </w:numPr>
        <w:spacing w:after="240"/>
        <w:rPr>
          <w:sz w:val="29"/>
          <w:szCs w:val="29"/>
        </w:rPr>
      </w:pPr>
      <w:r w:rsidRPr="00281985">
        <w:rPr>
          <w:sz w:val="29"/>
          <w:szCs w:val="29"/>
        </w:rPr>
        <w:t xml:space="preserve">Wie alt </w:t>
      </w:r>
      <w:r w:rsidR="002C28AE" w:rsidRPr="00281985">
        <w:rPr>
          <w:sz w:val="29"/>
          <w:szCs w:val="29"/>
        </w:rPr>
        <w:t>ist Anna in 3 Jahren</w:t>
      </w:r>
      <w:r w:rsidRPr="00281985">
        <w:rPr>
          <w:sz w:val="29"/>
          <w:szCs w:val="29"/>
        </w:rPr>
        <w:t>?</w:t>
      </w:r>
      <w:r w:rsidR="002C28AE" w:rsidRPr="00281985">
        <w:rPr>
          <w:sz w:val="29"/>
          <w:szCs w:val="29"/>
        </w:rPr>
        <w:t xml:space="preserve"> Wie alt ist Tom in 3 Jahren?</w:t>
      </w:r>
    </w:p>
    <w:tbl>
      <w:tblPr>
        <w:tblW w:w="75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2343B6" w:rsidRPr="00281985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301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01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301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301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302" w:type="dxa"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0</w:t>
            </w:r>
          </w:p>
        </w:tc>
        <w:tc>
          <w:tcPr>
            <w:tcW w:w="302" w:type="dxa"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02" w:type="dxa"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302" w:type="dxa"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302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302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</w:tr>
      <w:tr w:rsidR="002343B6" w:rsidRPr="00281985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</w:tr>
      <w:tr w:rsidR="002343B6" w:rsidRPr="00281985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sz w:val="24"/>
                <w:szCs w:val="24"/>
              </w:rPr>
            </w:pPr>
          </w:p>
        </w:tc>
      </w:tr>
    </w:tbl>
    <w:p w:rsidR="002C28AE" w:rsidRPr="00281985" w:rsidRDefault="002C28AE" w:rsidP="002C28AE">
      <w:pPr>
        <w:spacing w:before="240" w:after="240"/>
        <w:rPr>
          <w:sz w:val="29"/>
          <w:szCs w:val="29"/>
        </w:rPr>
      </w:pPr>
      <w:r w:rsidRPr="00281985">
        <w:rPr>
          <w:sz w:val="29"/>
          <w:szCs w:val="29"/>
        </w:rPr>
        <w:t xml:space="preserve">Antwort: </w:t>
      </w:r>
      <w:r w:rsidR="002343B6" w:rsidRPr="00281985">
        <w:rPr>
          <w:sz w:val="29"/>
          <w:szCs w:val="29"/>
        </w:rPr>
        <w:t xml:space="preserve">Anna </w:t>
      </w:r>
      <w:r w:rsidR="00DD135F" w:rsidRPr="00281985">
        <w:rPr>
          <w:sz w:val="29"/>
          <w:szCs w:val="29"/>
        </w:rPr>
        <w:t xml:space="preserve">ist  </w:t>
      </w:r>
      <w:r w:rsidR="00DD135F" w:rsidRPr="00281985">
        <w:rPr>
          <w:rStyle w:val="ekvlsungunterstrichen"/>
          <w:sz w:val="29"/>
          <w:szCs w:val="29"/>
        </w:rPr>
        <w:t xml:space="preserve">   9  </w:t>
      </w:r>
      <w:r w:rsidR="00DD135F" w:rsidRPr="00281985">
        <w:rPr>
          <w:sz w:val="29"/>
          <w:szCs w:val="29"/>
        </w:rPr>
        <w:t xml:space="preserve"> </w:t>
      </w:r>
      <w:r w:rsidR="002343B6" w:rsidRPr="00281985">
        <w:rPr>
          <w:sz w:val="29"/>
          <w:szCs w:val="29"/>
        </w:rPr>
        <w:t xml:space="preserve">Jahre alt. </w:t>
      </w:r>
      <w:r w:rsidRPr="00281985">
        <w:rPr>
          <w:sz w:val="29"/>
          <w:szCs w:val="29"/>
        </w:rPr>
        <w:t xml:space="preserve">Tom </w:t>
      </w:r>
      <w:r w:rsidR="00DD135F" w:rsidRPr="00281985">
        <w:rPr>
          <w:sz w:val="29"/>
          <w:szCs w:val="29"/>
        </w:rPr>
        <w:t xml:space="preserve">ist  </w:t>
      </w:r>
      <w:r w:rsidR="00DD135F" w:rsidRPr="00281985">
        <w:rPr>
          <w:rStyle w:val="ekvlsungunterstrichen"/>
          <w:sz w:val="29"/>
          <w:szCs w:val="29"/>
        </w:rPr>
        <w:t xml:space="preserve">   13  </w:t>
      </w:r>
      <w:r w:rsidR="00DD135F" w:rsidRPr="00281985">
        <w:rPr>
          <w:sz w:val="29"/>
          <w:szCs w:val="29"/>
        </w:rPr>
        <w:t xml:space="preserve"> J</w:t>
      </w:r>
      <w:r w:rsidRPr="00281985">
        <w:rPr>
          <w:sz w:val="29"/>
          <w:szCs w:val="29"/>
        </w:rPr>
        <w:t>ahre alt.</w:t>
      </w:r>
    </w:p>
    <w:p w:rsidR="002343B6" w:rsidRPr="00281985" w:rsidRDefault="002343B6" w:rsidP="002343B6">
      <w:pPr>
        <w:pStyle w:val="ekvnummerierung"/>
        <w:framePr w:wrap="around" w:x="1115" w:y="544"/>
        <w:rPr>
          <w:sz w:val="29"/>
          <w:szCs w:val="29"/>
        </w:rPr>
      </w:pPr>
      <w:r w:rsidRPr="00281985">
        <w:rPr>
          <w:sz w:val="29"/>
          <w:szCs w:val="29"/>
        </w:rPr>
        <w:t>2</w:t>
      </w:r>
    </w:p>
    <w:p w:rsidR="002343B6" w:rsidRPr="00281985" w:rsidRDefault="002343B6" w:rsidP="002C28AE">
      <w:pPr>
        <w:spacing w:before="240" w:after="240"/>
        <w:rPr>
          <w:sz w:val="29"/>
          <w:szCs w:val="29"/>
        </w:rPr>
      </w:pPr>
    </w:p>
    <w:p w:rsidR="002343B6" w:rsidRPr="00281985" w:rsidRDefault="002343B6" w:rsidP="002343B6">
      <w:pPr>
        <w:pStyle w:val="ekvpicto"/>
        <w:framePr w:wrap="around"/>
        <w:rPr>
          <w:sz w:val="29"/>
          <w:szCs w:val="29"/>
        </w:rPr>
      </w:pPr>
      <w:r w:rsidRPr="00281985">
        <w:rPr>
          <w:sz w:val="29"/>
          <w:szCs w:val="29"/>
          <w:lang w:eastAsia="de-DE"/>
        </w:rPr>
        <w:drawing>
          <wp:inline distT="0" distB="0" distL="0" distR="0" wp14:anchorId="41B09EC5" wp14:editId="2FC7B08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3B6" w:rsidRPr="00281985" w:rsidRDefault="00281985" w:rsidP="002343B6">
      <w:pPr>
        <w:spacing w:after="240"/>
        <w:rPr>
          <w:sz w:val="29"/>
          <w:szCs w:val="29"/>
        </w:rPr>
      </w:pPr>
      <w:r w:rsidRPr="00281985">
        <w:rPr>
          <w:sz w:val="29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6D522" wp14:editId="52DB7150">
                <wp:simplePos x="0" y="0"/>
                <wp:positionH relativeFrom="column">
                  <wp:posOffset>10795</wp:posOffset>
                </wp:positionH>
                <wp:positionV relativeFrom="paragraph">
                  <wp:posOffset>501812</wp:posOffset>
                </wp:positionV>
                <wp:extent cx="3744595" cy="333375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59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135F" w:rsidRPr="00281985" w:rsidRDefault="00DD135F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bookmarkStart w:id="1" w:name="_GoBack"/>
                            <w:r w:rsidRPr="0028198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Beide werden 2 Jahre älter, also zusammen 4. Jahre.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.85pt;margin-top:39.5pt;width:294.8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" filled="f" stroked="f" strokeweight=".5pt">
                <v:textbox>
                  <w:txbxContent>
                    <w:p w:rsidR="00DD135F" w:rsidRPr="00281985" w:rsidRDefault="00DD135F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bookmarkStart w:id="2" w:name="_GoBack"/>
                      <w:r w:rsidRPr="00281985">
                        <w:rPr>
                          <w:rFonts w:ascii="Comic Sans MS" w:hAnsi="Comic Sans MS"/>
                          <w:sz w:val="24"/>
                          <w:szCs w:val="24"/>
                        </w:rPr>
                        <w:t>Beide werden 2 Jahre älter, also zusammen 4. Jahre.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343B6" w:rsidRPr="00281985">
        <w:rPr>
          <w:sz w:val="29"/>
          <w:szCs w:val="29"/>
        </w:rPr>
        <w:t>Lisa und E</w:t>
      </w:r>
      <w:r>
        <w:rPr>
          <w:sz w:val="29"/>
          <w:szCs w:val="29"/>
        </w:rPr>
        <w:t>mma sind zusammen 16 Jahre alt.</w:t>
      </w:r>
      <w:r>
        <w:rPr>
          <w:sz w:val="29"/>
          <w:szCs w:val="29"/>
        </w:rPr>
        <w:br/>
      </w:r>
      <w:r w:rsidR="002343B6" w:rsidRPr="00281985">
        <w:rPr>
          <w:sz w:val="29"/>
          <w:szCs w:val="29"/>
        </w:rPr>
        <w:t>Wie alt sind sie zusammen in 2 Jahren?</w:t>
      </w:r>
    </w:p>
    <w:tbl>
      <w:tblPr>
        <w:tblW w:w="75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2343B6" w:rsidRPr="00281985" w:rsidTr="00494D4B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343B6" w:rsidRPr="00281985" w:rsidTr="00494D4B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D135F" w:rsidRPr="00281985" w:rsidTr="00494D4B">
        <w:trPr>
          <w:trHeight w:hRule="exact" w:val="284"/>
        </w:trPr>
        <w:tc>
          <w:tcPr>
            <w:tcW w:w="301" w:type="dxa"/>
            <w:noWrap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DD135F" w:rsidRPr="00281985" w:rsidRDefault="00DD135F" w:rsidP="008D7405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301" w:type="dxa"/>
            <w:noWrap/>
            <w:vAlign w:val="center"/>
          </w:tcPr>
          <w:p w:rsidR="00DD135F" w:rsidRPr="00281985" w:rsidRDefault="00DD135F" w:rsidP="008D7405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301" w:type="dxa"/>
            <w:noWrap/>
            <w:vAlign w:val="center"/>
          </w:tcPr>
          <w:p w:rsidR="00DD135F" w:rsidRPr="00281985" w:rsidRDefault="00DD135F" w:rsidP="008D7405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01" w:type="dxa"/>
            <w:noWrap/>
            <w:vAlign w:val="center"/>
          </w:tcPr>
          <w:p w:rsidR="00DD135F" w:rsidRPr="00281985" w:rsidRDefault="00DD135F" w:rsidP="008D7405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301" w:type="dxa"/>
            <w:noWrap/>
            <w:vAlign w:val="center"/>
          </w:tcPr>
          <w:p w:rsidR="00DD135F" w:rsidRPr="00281985" w:rsidRDefault="00DD135F" w:rsidP="008D7405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302" w:type="dxa"/>
            <w:noWrap/>
            <w:vAlign w:val="center"/>
          </w:tcPr>
          <w:p w:rsidR="00DD135F" w:rsidRPr="00281985" w:rsidRDefault="00DD135F" w:rsidP="008D7405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302" w:type="dxa"/>
            <w:noWrap/>
            <w:vAlign w:val="center"/>
          </w:tcPr>
          <w:p w:rsidR="00DD135F" w:rsidRPr="00281985" w:rsidRDefault="00DD135F" w:rsidP="008D7405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0</w:t>
            </w:r>
          </w:p>
        </w:tc>
        <w:tc>
          <w:tcPr>
            <w:tcW w:w="302" w:type="dxa"/>
            <w:vAlign w:val="center"/>
          </w:tcPr>
          <w:p w:rsidR="00DD135F" w:rsidRPr="00281985" w:rsidRDefault="00DD135F" w:rsidP="008D7405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DD135F" w:rsidRPr="00281985" w:rsidRDefault="00DD135F" w:rsidP="008D7405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DD135F" w:rsidRPr="00281985" w:rsidRDefault="00DD135F" w:rsidP="00494D4B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2343B6" w:rsidRPr="00281985" w:rsidRDefault="002343B6" w:rsidP="002343B6">
      <w:pPr>
        <w:spacing w:before="240" w:after="240"/>
        <w:rPr>
          <w:sz w:val="29"/>
          <w:szCs w:val="29"/>
        </w:rPr>
      </w:pPr>
      <w:r w:rsidRPr="00281985">
        <w:rPr>
          <w:sz w:val="29"/>
          <w:szCs w:val="29"/>
        </w:rPr>
        <w:t>Antwort: Sie sind zusammen</w:t>
      </w:r>
      <w:r w:rsidR="00DD135F" w:rsidRPr="00281985">
        <w:rPr>
          <w:sz w:val="29"/>
          <w:szCs w:val="29"/>
        </w:rPr>
        <w:t xml:space="preserve"> </w:t>
      </w:r>
      <w:r w:rsidR="00DD135F" w:rsidRPr="00281985">
        <w:rPr>
          <w:rStyle w:val="ekvlsungunterstrichen"/>
          <w:sz w:val="29"/>
          <w:szCs w:val="29"/>
        </w:rPr>
        <w:t xml:space="preserve">   20  </w:t>
      </w:r>
      <w:r w:rsidR="00DD135F" w:rsidRPr="00281985">
        <w:rPr>
          <w:sz w:val="29"/>
          <w:szCs w:val="29"/>
        </w:rPr>
        <w:t xml:space="preserve"> </w:t>
      </w:r>
      <w:r w:rsidRPr="00281985">
        <w:rPr>
          <w:sz w:val="29"/>
          <w:szCs w:val="29"/>
        </w:rPr>
        <w:t>Jahre alt.</w:t>
      </w:r>
    </w:p>
    <w:p w:rsidR="00E315A8" w:rsidRPr="00281985" w:rsidRDefault="00E315A8" w:rsidP="00005AE2">
      <w:pPr>
        <w:rPr>
          <w:sz w:val="29"/>
          <w:szCs w:val="29"/>
        </w:rPr>
      </w:pPr>
    </w:p>
    <w:p w:rsidR="002343B6" w:rsidRPr="00281985" w:rsidRDefault="002343B6" w:rsidP="00005AE2">
      <w:pPr>
        <w:rPr>
          <w:sz w:val="29"/>
          <w:szCs w:val="29"/>
        </w:rPr>
      </w:pPr>
    </w:p>
    <w:p w:rsidR="00EB318E" w:rsidRPr="00281985" w:rsidRDefault="00EB318E" w:rsidP="00EB318E">
      <w:pPr>
        <w:pStyle w:val="ekvpicto"/>
        <w:framePr w:wrap="around"/>
        <w:rPr>
          <w:sz w:val="29"/>
          <w:szCs w:val="29"/>
        </w:rPr>
      </w:pPr>
      <w:r w:rsidRPr="00281985">
        <w:rPr>
          <w:sz w:val="29"/>
          <w:szCs w:val="29"/>
          <w:lang w:eastAsia="de-DE"/>
        </w:rPr>
        <w:drawing>
          <wp:inline distT="0" distB="0" distL="0" distR="0" wp14:anchorId="53D9EE0F" wp14:editId="6A8E98BA">
            <wp:extent cx="285115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F65" w:rsidRPr="00281985" w:rsidRDefault="00865F65" w:rsidP="00865F65">
      <w:pPr>
        <w:pStyle w:val="ekvpicto"/>
        <w:framePr w:wrap="around"/>
        <w:rPr>
          <w:sz w:val="29"/>
          <w:szCs w:val="29"/>
        </w:rPr>
      </w:pPr>
    </w:p>
    <w:p w:rsidR="002343B6" w:rsidRPr="00281985" w:rsidRDefault="002343B6" w:rsidP="002343B6">
      <w:pPr>
        <w:pStyle w:val="ekvnummerierung"/>
        <w:framePr w:wrap="around" w:x="1078" w:y="17"/>
        <w:rPr>
          <w:sz w:val="29"/>
          <w:szCs w:val="29"/>
        </w:rPr>
      </w:pPr>
      <w:r w:rsidRPr="00281985">
        <w:rPr>
          <w:sz w:val="29"/>
          <w:szCs w:val="29"/>
        </w:rPr>
        <w:t>3</w:t>
      </w:r>
    </w:p>
    <w:p w:rsidR="00865F65" w:rsidRPr="00281985" w:rsidRDefault="00281985" w:rsidP="002343B6">
      <w:pPr>
        <w:pStyle w:val="Listenabsatz"/>
        <w:numPr>
          <w:ilvl w:val="0"/>
          <w:numId w:val="4"/>
        </w:numPr>
        <w:spacing w:after="240"/>
        <w:rPr>
          <w:sz w:val="29"/>
          <w:szCs w:val="29"/>
        </w:rPr>
      </w:pPr>
      <w:r w:rsidRPr="00281985">
        <w:rPr>
          <w:sz w:val="29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25E2F" wp14:editId="7593E97E">
                <wp:simplePos x="0" y="0"/>
                <wp:positionH relativeFrom="column">
                  <wp:posOffset>17145</wp:posOffset>
                </wp:positionH>
                <wp:positionV relativeFrom="paragraph">
                  <wp:posOffset>493699</wp:posOffset>
                </wp:positionV>
                <wp:extent cx="4659464" cy="699135"/>
                <wp:effectExtent l="0" t="0" r="0" b="571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9464" cy="699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9FA" w:rsidRPr="00281985" w:rsidRDefault="00DD135F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28198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Wären beide so alt wie Emil, wären sie zusammen 12 Jahr</w:t>
                            </w:r>
                            <w:r w:rsidR="00A559FA" w:rsidRPr="0028198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e alt. Die Hälfte von 12 ist 6. </w:t>
                            </w:r>
                          </w:p>
                          <w:p w:rsidR="00DD135F" w:rsidRPr="00281985" w:rsidRDefault="00DD135F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28198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6 + 2 =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7" type="#_x0000_t202" style="position:absolute;left:0;text-align:left;margin-left:1.35pt;margin-top:38.85pt;width:366.9pt;height:5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" filled="f" stroked="f" strokeweight=".5pt">
                <v:textbox>
                  <w:txbxContent>
                    <w:p w:rsidR="00A559FA" w:rsidRPr="00281985" w:rsidRDefault="00DD135F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281985">
                        <w:rPr>
                          <w:rFonts w:ascii="Comic Sans MS" w:hAnsi="Comic Sans MS"/>
                          <w:sz w:val="24"/>
                          <w:szCs w:val="24"/>
                        </w:rPr>
                        <w:t>Wären beide so alt wie Emil, wären sie zusammen 12 Jahr</w:t>
                      </w:r>
                      <w:r w:rsidR="00A559FA" w:rsidRPr="00281985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e alt. Die Hälfte von 12 ist 6. </w:t>
                      </w:r>
                    </w:p>
                    <w:p w:rsidR="00DD135F" w:rsidRPr="00281985" w:rsidRDefault="00DD135F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281985">
                        <w:rPr>
                          <w:rFonts w:ascii="Comic Sans MS" w:hAnsi="Comic Sans MS"/>
                          <w:sz w:val="24"/>
                          <w:szCs w:val="24"/>
                        </w:rPr>
                        <w:t>6 + 2 = 8</w:t>
                      </w:r>
                    </w:p>
                  </w:txbxContent>
                </v:textbox>
              </v:shape>
            </w:pict>
          </mc:Fallback>
        </mc:AlternateContent>
      </w:r>
      <w:r w:rsidR="002C28AE" w:rsidRPr="00281985">
        <w:rPr>
          <w:sz w:val="29"/>
          <w:szCs w:val="29"/>
        </w:rPr>
        <w:t>Emil und Jakob sind zusammen 14 Jahre alt. Ja</w:t>
      </w:r>
      <w:r w:rsidR="002343B6" w:rsidRPr="00281985">
        <w:rPr>
          <w:sz w:val="29"/>
          <w:szCs w:val="29"/>
        </w:rPr>
        <w:t>kob ist 2 Jahre älter als Emil.</w:t>
      </w:r>
      <w:r>
        <w:rPr>
          <w:sz w:val="29"/>
          <w:szCs w:val="29"/>
        </w:rPr>
        <w:t xml:space="preserve"> </w:t>
      </w:r>
      <w:r w:rsidR="002C28AE" w:rsidRPr="00281985">
        <w:rPr>
          <w:sz w:val="29"/>
          <w:szCs w:val="29"/>
        </w:rPr>
        <w:t xml:space="preserve">Wie alt ist Emil? Wie alt ist </w:t>
      </w:r>
      <w:r w:rsidR="002343B6" w:rsidRPr="00281985">
        <w:rPr>
          <w:sz w:val="29"/>
          <w:szCs w:val="29"/>
        </w:rPr>
        <w:t>J</w:t>
      </w:r>
      <w:r w:rsidR="002C28AE" w:rsidRPr="00281985">
        <w:rPr>
          <w:sz w:val="29"/>
          <w:szCs w:val="29"/>
        </w:rPr>
        <w:t>akob?</w:t>
      </w:r>
    </w:p>
    <w:tbl>
      <w:tblPr>
        <w:tblW w:w="75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2343B6" w:rsidRPr="00281985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</w:tr>
      <w:tr w:rsidR="002343B6" w:rsidRPr="00281985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</w:tr>
      <w:tr w:rsidR="002343B6" w:rsidRPr="00281985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9"/>
                <w:szCs w:val="29"/>
              </w:rPr>
            </w:pPr>
          </w:p>
        </w:tc>
      </w:tr>
    </w:tbl>
    <w:p w:rsidR="002343B6" w:rsidRPr="00281985" w:rsidRDefault="002343B6" w:rsidP="002343B6">
      <w:pPr>
        <w:spacing w:before="240" w:after="240"/>
        <w:rPr>
          <w:sz w:val="29"/>
          <w:szCs w:val="29"/>
        </w:rPr>
      </w:pPr>
      <w:r w:rsidRPr="00281985">
        <w:rPr>
          <w:sz w:val="29"/>
          <w:szCs w:val="29"/>
        </w:rPr>
        <w:t xml:space="preserve">Antwort: Emil </w:t>
      </w:r>
      <w:r w:rsidR="00DD135F" w:rsidRPr="00281985">
        <w:rPr>
          <w:sz w:val="29"/>
          <w:szCs w:val="29"/>
        </w:rPr>
        <w:t xml:space="preserve">ist  </w:t>
      </w:r>
      <w:r w:rsidR="00DD135F" w:rsidRPr="00281985">
        <w:rPr>
          <w:rStyle w:val="ekvlsungunterstrichen"/>
          <w:sz w:val="29"/>
          <w:szCs w:val="29"/>
        </w:rPr>
        <w:t xml:space="preserve">   6  </w:t>
      </w:r>
      <w:r w:rsidR="00DD135F" w:rsidRPr="00281985">
        <w:rPr>
          <w:sz w:val="29"/>
          <w:szCs w:val="29"/>
        </w:rPr>
        <w:t xml:space="preserve"> </w:t>
      </w:r>
      <w:r w:rsidRPr="00281985">
        <w:rPr>
          <w:sz w:val="29"/>
          <w:szCs w:val="29"/>
        </w:rPr>
        <w:t xml:space="preserve">Jahre alt. Jakob </w:t>
      </w:r>
      <w:r w:rsidR="00DD135F" w:rsidRPr="00281985">
        <w:rPr>
          <w:sz w:val="29"/>
          <w:szCs w:val="29"/>
        </w:rPr>
        <w:t xml:space="preserve">ist  </w:t>
      </w:r>
      <w:r w:rsidR="00DD135F" w:rsidRPr="00281985">
        <w:rPr>
          <w:rStyle w:val="ekvlsungunterstrichen"/>
          <w:sz w:val="29"/>
          <w:szCs w:val="29"/>
        </w:rPr>
        <w:t xml:space="preserve">   8  </w:t>
      </w:r>
      <w:r w:rsidR="00DD135F" w:rsidRPr="00281985">
        <w:rPr>
          <w:sz w:val="29"/>
          <w:szCs w:val="29"/>
        </w:rPr>
        <w:t xml:space="preserve"> </w:t>
      </w:r>
      <w:r w:rsidRPr="00281985">
        <w:rPr>
          <w:sz w:val="29"/>
          <w:szCs w:val="29"/>
        </w:rPr>
        <w:t>Jahre alt.</w:t>
      </w:r>
    </w:p>
    <w:p w:rsidR="00334BA7" w:rsidRPr="00281985" w:rsidRDefault="002343B6" w:rsidP="00EB318E">
      <w:pPr>
        <w:pStyle w:val="Listenabsatz"/>
        <w:numPr>
          <w:ilvl w:val="0"/>
          <w:numId w:val="4"/>
        </w:numPr>
        <w:spacing w:after="240"/>
        <w:rPr>
          <w:sz w:val="29"/>
          <w:szCs w:val="29"/>
        </w:rPr>
      </w:pPr>
      <w:r w:rsidRPr="00281985">
        <w:rPr>
          <w:sz w:val="29"/>
          <w:szCs w:val="29"/>
        </w:rPr>
        <w:t>Wie alt sind Emil und Jakob in 3 Jahren?</w:t>
      </w:r>
    </w:p>
    <w:tbl>
      <w:tblPr>
        <w:tblW w:w="75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2343B6" w:rsidRPr="00281985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301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01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301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301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302" w:type="dxa"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02" w:type="dxa"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302" w:type="dxa"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302" w:type="dxa"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302" w:type="dxa"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302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02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302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302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302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302" w:type="dxa"/>
            <w:noWrap/>
            <w:vAlign w:val="center"/>
          </w:tcPr>
          <w:p w:rsidR="002343B6" w:rsidRPr="00281985" w:rsidRDefault="00DD135F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  <w:r w:rsidRPr="00281985">
              <w:rPr>
                <w:rFonts w:ascii="Comic Sans MS" w:hAnsi="Comic Sans MS"/>
                <w:sz w:val="24"/>
                <w:szCs w:val="24"/>
              </w:rPr>
              <w:t>0</w:t>
            </w:r>
          </w:p>
        </w:tc>
      </w:tr>
      <w:tr w:rsidR="002343B6" w:rsidRPr="00281985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343B6" w:rsidRPr="00281985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281985" w:rsidRDefault="002343B6" w:rsidP="0060019A">
            <w:pPr>
              <w:pStyle w:val="ekvras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E315A8" w:rsidRPr="00281985" w:rsidRDefault="002343B6" w:rsidP="00281985">
      <w:pPr>
        <w:spacing w:before="240" w:after="240"/>
        <w:rPr>
          <w:sz w:val="29"/>
          <w:szCs w:val="29"/>
        </w:rPr>
      </w:pPr>
      <w:r w:rsidRPr="00281985">
        <w:rPr>
          <w:sz w:val="29"/>
          <w:szCs w:val="29"/>
        </w:rPr>
        <w:t xml:space="preserve">Antwort: Emil </w:t>
      </w:r>
      <w:r w:rsidR="00A559FA" w:rsidRPr="00281985">
        <w:rPr>
          <w:sz w:val="29"/>
          <w:szCs w:val="29"/>
        </w:rPr>
        <w:t xml:space="preserve">ist  </w:t>
      </w:r>
      <w:r w:rsidR="00A559FA" w:rsidRPr="00281985">
        <w:rPr>
          <w:rStyle w:val="ekvlsungunterstrichen"/>
          <w:sz w:val="29"/>
          <w:szCs w:val="29"/>
        </w:rPr>
        <w:t xml:space="preserve">   9  </w:t>
      </w:r>
      <w:r w:rsidR="00A559FA" w:rsidRPr="00281985">
        <w:rPr>
          <w:sz w:val="29"/>
          <w:szCs w:val="29"/>
        </w:rPr>
        <w:t xml:space="preserve"> </w:t>
      </w:r>
      <w:r w:rsidRPr="00281985">
        <w:rPr>
          <w:sz w:val="29"/>
          <w:szCs w:val="29"/>
        </w:rPr>
        <w:t xml:space="preserve">Jahre alt. Jakob </w:t>
      </w:r>
      <w:r w:rsidR="00A559FA" w:rsidRPr="00281985">
        <w:rPr>
          <w:sz w:val="29"/>
          <w:szCs w:val="29"/>
        </w:rPr>
        <w:t xml:space="preserve">ist  </w:t>
      </w:r>
      <w:r w:rsidR="00A559FA" w:rsidRPr="00281985">
        <w:rPr>
          <w:rStyle w:val="ekvlsungunterstrichen"/>
          <w:sz w:val="29"/>
          <w:szCs w:val="29"/>
        </w:rPr>
        <w:t xml:space="preserve">   11  </w:t>
      </w:r>
      <w:r w:rsidR="00A559FA" w:rsidRPr="00281985">
        <w:rPr>
          <w:sz w:val="29"/>
          <w:szCs w:val="29"/>
        </w:rPr>
        <w:t xml:space="preserve"> </w:t>
      </w:r>
      <w:r w:rsidRPr="00281985">
        <w:rPr>
          <w:sz w:val="29"/>
          <w:szCs w:val="29"/>
        </w:rPr>
        <w:t xml:space="preserve">Jahre alt. Zusammen sind </w:t>
      </w:r>
      <w:r w:rsidR="00A559FA" w:rsidRPr="00281985">
        <w:rPr>
          <w:sz w:val="29"/>
          <w:szCs w:val="29"/>
        </w:rPr>
        <w:t xml:space="preserve">sie  </w:t>
      </w:r>
      <w:r w:rsidR="00A559FA" w:rsidRPr="00281985">
        <w:rPr>
          <w:rStyle w:val="ekvlsungunterstrichen"/>
          <w:sz w:val="29"/>
          <w:szCs w:val="29"/>
        </w:rPr>
        <w:t xml:space="preserve">  20  </w:t>
      </w:r>
      <w:r w:rsidR="00A559FA" w:rsidRPr="00281985">
        <w:rPr>
          <w:sz w:val="29"/>
          <w:szCs w:val="29"/>
        </w:rPr>
        <w:t xml:space="preserve"> </w:t>
      </w:r>
      <w:r w:rsidRPr="00281985">
        <w:rPr>
          <w:sz w:val="29"/>
          <w:szCs w:val="29"/>
        </w:rPr>
        <w:t>Jahre alt.</w:t>
      </w:r>
    </w:p>
    <w:sectPr w:rsidR="00E315A8" w:rsidRPr="00281985" w:rsidSect="008D5A1A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F65" w:rsidRDefault="00865F65" w:rsidP="003C599D">
      <w:pPr>
        <w:spacing w:line="240" w:lineRule="auto"/>
      </w:pPr>
      <w:r>
        <w:separator/>
      </w:r>
    </w:p>
  </w:endnote>
  <w:endnote w:type="continuationSeparator" w:id="0">
    <w:p w:rsidR="00865F65" w:rsidRDefault="00865F6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F46258" wp14:editId="5E6DC5C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EB318E">
          <w:pPr>
            <w:pStyle w:val="ekvpagina"/>
          </w:pPr>
          <w:r w:rsidRPr="00913892">
            <w:t xml:space="preserve">© Ernst Klett Verlag GmbH, Stuttgart </w:t>
          </w:r>
          <w:r w:rsidR="00EB318E">
            <w:t>2019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193A18" w:rsidP="00EB318E">
          <w:pPr>
            <w:pStyle w:val="ekvquelle"/>
          </w:pPr>
          <w:r w:rsidRPr="00005AE2">
            <w:t xml:space="preserve">Textquellen: </w:t>
          </w:r>
          <w:r w:rsidR="00EB318E">
            <w:t>Klett-Archiv</w:t>
          </w:r>
        </w:p>
        <w:p w:rsidR="001E6F6E" w:rsidRPr="00005AE2" w:rsidRDefault="001E6F6E" w:rsidP="00EB318E">
          <w:pPr>
            <w:pStyle w:val="ekvquelle"/>
          </w:pPr>
          <w:r>
            <w:t>Illustratoren: Carmen Hochmann, Bielefeld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F65" w:rsidRDefault="00865F65" w:rsidP="003C599D">
      <w:pPr>
        <w:spacing w:line="240" w:lineRule="auto"/>
      </w:pPr>
      <w:r>
        <w:separator/>
      </w:r>
    </w:p>
  </w:footnote>
  <w:footnote w:type="continuationSeparator" w:id="0">
    <w:p w:rsidR="00865F65" w:rsidRDefault="00865F6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57B7"/>
    <w:multiLevelType w:val="hybridMultilevel"/>
    <w:tmpl w:val="276008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1748A"/>
    <w:multiLevelType w:val="hybridMultilevel"/>
    <w:tmpl w:val="BC02452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672042"/>
    <w:multiLevelType w:val="hybridMultilevel"/>
    <w:tmpl w:val="67D4C5F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31EF1"/>
    <w:multiLevelType w:val="hybridMultilevel"/>
    <w:tmpl w:val="352AEB8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524ADE"/>
    <w:multiLevelType w:val="hybridMultilevel"/>
    <w:tmpl w:val="2DEC2E6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F65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E6F6E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43B6"/>
    <w:rsid w:val="00246F77"/>
    <w:rsid w:val="002527A5"/>
    <w:rsid w:val="00255466"/>
    <w:rsid w:val="00255FE3"/>
    <w:rsid w:val="00261D9E"/>
    <w:rsid w:val="0026581E"/>
    <w:rsid w:val="00271367"/>
    <w:rsid w:val="0028107C"/>
    <w:rsid w:val="00281985"/>
    <w:rsid w:val="00287B24"/>
    <w:rsid w:val="00287DC0"/>
    <w:rsid w:val="002A25AE"/>
    <w:rsid w:val="002B33E7"/>
    <w:rsid w:val="002B3DF1"/>
    <w:rsid w:val="002B64EA"/>
    <w:rsid w:val="002C28AE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4BA7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517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A6C7D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5F65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0EF2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559FA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32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135F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15A8"/>
    <w:rsid w:val="00E34F46"/>
    <w:rsid w:val="00E375D2"/>
    <w:rsid w:val="00E43E04"/>
    <w:rsid w:val="00E50799"/>
    <w:rsid w:val="00E61383"/>
    <w:rsid w:val="00E63251"/>
    <w:rsid w:val="00E70C40"/>
    <w:rsid w:val="00E710C7"/>
    <w:rsid w:val="00E95ED3"/>
    <w:rsid w:val="00EA7542"/>
    <w:rsid w:val="00EB318E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334B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334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2019-10-17T08:24:00Z</cp:lastPrinted>
  <dcterms:created xsi:type="dcterms:W3CDTF">2019-10-17T08:35:00Z</dcterms:created>
  <dcterms:modified xsi:type="dcterms:W3CDTF">2019-10-17T10:03:00Z</dcterms:modified>
</cp:coreProperties>
</file>