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B318E">
            <w:pPr>
              <w:pStyle w:val="ekvkvnummer"/>
            </w:pPr>
            <w:r w:rsidRPr="005446D6">
              <w:t>KV</w:t>
            </w:r>
            <w:r>
              <w:t xml:space="preserve">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65F65" w:rsidP="008C1091">
            <w:pPr>
              <w:pStyle w:val="ekvue1arial"/>
            </w:pPr>
            <w:r>
              <w:t xml:space="preserve">Knifflige </w:t>
            </w:r>
            <w:r w:rsidR="008C1091">
              <w:t>Text</w:t>
            </w:r>
            <w:bookmarkStart w:id="0" w:name="_GoBack"/>
            <w:bookmarkEnd w:id="0"/>
            <w:r>
              <w:t>aufgaben</w:t>
            </w:r>
          </w:p>
        </w:tc>
      </w:tr>
    </w:tbl>
    <w:p w:rsidR="00CD7D9F" w:rsidRDefault="00CD7D9F" w:rsidP="00005AE2">
      <w:bookmarkStart w:id="1" w:name="bmStart"/>
      <w:bookmarkEnd w:id="1"/>
    </w:p>
    <w:p w:rsidR="00E315A8" w:rsidRPr="00D3427F" w:rsidRDefault="00E315A8" w:rsidP="00E315A8">
      <w:pPr>
        <w:pStyle w:val="ekvnummerierung"/>
        <w:framePr w:wrap="around"/>
      </w:pPr>
      <w:r>
        <w:t>1</w:t>
      </w:r>
    </w:p>
    <w:p w:rsidR="00E315A8" w:rsidRPr="00287B24" w:rsidRDefault="00E315A8" w:rsidP="00E315A8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5A8" w:rsidRDefault="00E315A8" w:rsidP="00EB318E">
      <w:pPr>
        <w:pStyle w:val="Listenabsatz"/>
        <w:numPr>
          <w:ilvl w:val="0"/>
          <w:numId w:val="5"/>
        </w:numPr>
        <w:spacing w:after="240"/>
      </w:pPr>
      <w:r>
        <w:t>Lillys Mutter ist 4-mal so alt wie Lilly. Lillys Oma ist 64 Jahre alt und doppelt so alt wie Lillys Mutter. Wie alt ist Lilly?</w:t>
      </w: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</w:tbl>
    <w:p w:rsidR="00E315A8" w:rsidRDefault="00E315A8" w:rsidP="00EB318E">
      <w:pPr>
        <w:spacing w:before="240" w:after="240"/>
      </w:pPr>
      <w:r>
        <w:t>Antwort: ____________________________________________________________</w:t>
      </w:r>
      <w:r w:rsidR="00EB318E">
        <w:softHyphen/>
      </w:r>
      <w:r w:rsidR="00EB318E">
        <w:softHyphen/>
        <w:t>___</w:t>
      </w:r>
      <w:r>
        <w:t>___</w:t>
      </w:r>
    </w:p>
    <w:p w:rsidR="00EB318E" w:rsidRPr="00287B24" w:rsidRDefault="00EB318E" w:rsidP="00EB318E">
      <w:pPr>
        <w:pStyle w:val="ekvpicto"/>
        <w:framePr w:wrap="around"/>
      </w:pPr>
    </w:p>
    <w:p w:rsidR="00E315A8" w:rsidRPr="00287B24" w:rsidRDefault="00E315A8" w:rsidP="00E315A8">
      <w:pPr>
        <w:pStyle w:val="ekvpicto"/>
        <w:framePr w:wrap="around"/>
      </w:pPr>
    </w:p>
    <w:p w:rsidR="00E315A8" w:rsidRDefault="00E315A8" w:rsidP="00EB318E">
      <w:pPr>
        <w:pStyle w:val="Listenabsatz"/>
        <w:numPr>
          <w:ilvl w:val="0"/>
          <w:numId w:val="5"/>
        </w:numPr>
        <w:spacing w:after="240"/>
      </w:pPr>
      <w:r>
        <w:t>Wie alt wird Lillys Mutter sein, wenn Lilly 16 Jahre alt ist?</w:t>
      </w: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  <w:tr w:rsidR="00E315A8" w:rsidRPr="0060019A" w:rsidTr="0060019A">
        <w:trPr>
          <w:trHeight w:hRule="exact" w:val="284"/>
        </w:trPr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315A8" w:rsidRPr="0060019A" w:rsidRDefault="00E315A8" w:rsidP="0060019A">
            <w:pPr>
              <w:pStyle w:val="ekvraster"/>
            </w:pPr>
          </w:p>
        </w:tc>
      </w:tr>
    </w:tbl>
    <w:p w:rsidR="00E315A8" w:rsidRDefault="00EB318E" w:rsidP="00EB318E">
      <w:pPr>
        <w:spacing w:before="240"/>
      </w:pPr>
      <w:r>
        <w:t>Antwort: __________________________________________________________________</w:t>
      </w:r>
    </w:p>
    <w:p w:rsidR="00E315A8" w:rsidRDefault="00E315A8" w:rsidP="00005AE2"/>
    <w:p w:rsidR="00865F65" w:rsidRPr="00D3427F" w:rsidRDefault="00E315A8" w:rsidP="00865F65">
      <w:pPr>
        <w:pStyle w:val="ekvnummerierung"/>
        <w:framePr w:wrap="around"/>
      </w:pPr>
      <w:r>
        <w:t>2</w:t>
      </w:r>
    </w:p>
    <w:p w:rsidR="00EB318E" w:rsidRPr="00287B24" w:rsidRDefault="00EB318E" w:rsidP="00EB318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F65" w:rsidRPr="00287B24" w:rsidRDefault="00865F65" w:rsidP="00865F65">
      <w:pPr>
        <w:pStyle w:val="ekvpicto"/>
        <w:framePr w:wrap="around"/>
      </w:pPr>
    </w:p>
    <w:p w:rsidR="00865F65" w:rsidRDefault="00624A34" w:rsidP="00EB318E">
      <w:pPr>
        <w:pStyle w:val="Listenabsatz"/>
        <w:numPr>
          <w:ilvl w:val="0"/>
          <w:numId w:val="4"/>
        </w:numPr>
        <w:spacing w:after="240"/>
      </w:pPr>
      <w:r>
        <w:t>Ella ist 4 Jahre jünger als ihr Bruder Max. Zusammen sind sie genauso alt wie ihr Vater. Der Vater ist 48 Jahre alt. Wie alt ist Ella? Wie alt ist Max?</w:t>
      </w: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334BA7" w:rsidRPr="0060019A" w:rsidTr="00EB318E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  <w:tr w:rsidR="00334BA7" w:rsidRPr="0060019A" w:rsidTr="00EB318E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  <w:tr w:rsidR="00334BA7" w:rsidRPr="0060019A" w:rsidTr="00EB318E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  <w:tr w:rsidR="00334BA7" w:rsidRPr="0060019A" w:rsidTr="00EB318E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  <w:tr w:rsidR="00334BA7" w:rsidRPr="0060019A" w:rsidTr="00EB318E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</w:tbl>
    <w:p w:rsidR="00334BA7" w:rsidRDefault="00EB318E" w:rsidP="00EB318E">
      <w:pPr>
        <w:spacing w:before="240" w:after="240"/>
      </w:pPr>
      <w:r>
        <w:t>Antwort: __________________________________________________________________</w:t>
      </w:r>
    </w:p>
    <w:p w:rsidR="00334BA7" w:rsidRPr="00287B24" w:rsidRDefault="00334BA7" w:rsidP="00334BA7">
      <w:pPr>
        <w:pStyle w:val="ekvpicto"/>
        <w:framePr w:wrap="around"/>
      </w:pPr>
    </w:p>
    <w:p w:rsidR="00334BA7" w:rsidRDefault="00E315A8" w:rsidP="00EB318E">
      <w:pPr>
        <w:pStyle w:val="Listenabsatz"/>
        <w:numPr>
          <w:ilvl w:val="0"/>
          <w:numId w:val="4"/>
        </w:numPr>
        <w:spacing w:after="240"/>
      </w:pPr>
      <w:r>
        <w:t>Kann</w:t>
      </w:r>
      <w:r w:rsidR="00334BA7">
        <w:t xml:space="preserve"> der Vater </w:t>
      </w:r>
      <w:r w:rsidR="00E61383">
        <w:t>irgendwann nochmal</w:t>
      </w:r>
      <w:r>
        <w:t xml:space="preserve"> genau</w:t>
      </w:r>
      <w:r w:rsidR="00334BA7">
        <w:t xml:space="preserve"> so alt sein wie seine beiden Kinder zusammen? Begründe.</w:t>
      </w: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334BA7" w:rsidRPr="0060019A" w:rsidTr="00E315A8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  <w:tr w:rsidR="00334BA7" w:rsidRPr="0060019A" w:rsidTr="00E315A8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  <w:tr w:rsidR="00334BA7" w:rsidRPr="0060019A" w:rsidTr="00E315A8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  <w:tr w:rsidR="00334BA7" w:rsidRPr="0060019A" w:rsidTr="00E315A8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  <w:tr w:rsidR="00334BA7" w:rsidRPr="0060019A" w:rsidTr="00E315A8">
        <w:trPr>
          <w:trHeight w:hRule="exact" w:val="284"/>
        </w:trPr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334BA7" w:rsidRPr="0060019A" w:rsidRDefault="00334BA7" w:rsidP="0060019A">
            <w:pPr>
              <w:pStyle w:val="ekvraster"/>
            </w:pPr>
          </w:p>
        </w:tc>
      </w:tr>
    </w:tbl>
    <w:p w:rsidR="00E315A8" w:rsidRDefault="00EB318E" w:rsidP="007A6C7D">
      <w:pPr>
        <w:spacing w:before="240" w:after="240" w:line="360" w:lineRule="auto"/>
      </w:pPr>
      <w:r>
        <w:t>Antwort: __________________________________________________________________</w:t>
      </w:r>
      <w:r w:rsidR="007A6C7D">
        <w:br/>
        <w:t>___________________________________________________________________________________________________________________________________________________________________________________________________________________________</w:t>
      </w:r>
    </w:p>
    <w:sectPr w:rsidR="00E315A8" w:rsidSect="008D5A1A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65" w:rsidRDefault="00865F65" w:rsidP="003C599D">
      <w:pPr>
        <w:spacing w:line="240" w:lineRule="auto"/>
      </w:pPr>
      <w:r>
        <w:separator/>
      </w:r>
    </w:p>
  </w:endnote>
  <w:endnote w:type="continuationSeparator" w:id="0">
    <w:p w:rsidR="00865F65" w:rsidRDefault="00865F6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EB318E">
          <w:pPr>
            <w:pStyle w:val="ekvpagina"/>
          </w:pPr>
          <w:r w:rsidRPr="00913892">
            <w:t xml:space="preserve">© Ernst Klett Verlag GmbH, Stuttgart </w:t>
          </w:r>
          <w:r w:rsidR="00EB318E">
            <w:t>2019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EB318E">
          <w:pPr>
            <w:pStyle w:val="ekvquelle"/>
          </w:pPr>
          <w:r w:rsidRPr="00005AE2">
            <w:t xml:space="preserve">Textquellen: </w:t>
          </w:r>
          <w:r w:rsidR="00EB318E">
            <w:t>Klett-Archiv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65" w:rsidRDefault="00865F65" w:rsidP="003C599D">
      <w:pPr>
        <w:spacing w:line="240" w:lineRule="auto"/>
      </w:pPr>
      <w:r>
        <w:separator/>
      </w:r>
    </w:p>
  </w:footnote>
  <w:footnote w:type="continuationSeparator" w:id="0">
    <w:p w:rsidR="00865F65" w:rsidRDefault="00865F6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7B7"/>
    <w:multiLevelType w:val="hybridMultilevel"/>
    <w:tmpl w:val="276008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1748A"/>
    <w:multiLevelType w:val="hybridMultilevel"/>
    <w:tmpl w:val="BC02452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672042"/>
    <w:multiLevelType w:val="hybridMultilevel"/>
    <w:tmpl w:val="67D4C5F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31EF1"/>
    <w:multiLevelType w:val="hybridMultilevel"/>
    <w:tmpl w:val="352AEB8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524ADE"/>
    <w:multiLevelType w:val="hybridMultilevel"/>
    <w:tmpl w:val="2DEC2E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65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4BA7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4A34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A6C7D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5F65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1091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15A8"/>
    <w:rsid w:val="00E34F46"/>
    <w:rsid w:val="00E375D2"/>
    <w:rsid w:val="00E43E04"/>
    <w:rsid w:val="00E50799"/>
    <w:rsid w:val="00E61383"/>
    <w:rsid w:val="00E63251"/>
    <w:rsid w:val="00E70C40"/>
    <w:rsid w:val="00E710C7"/>
    <w:rsid w:val="00E95ED3"/>
    <w:rsid w:val="00EA7542"/>
    <w:rsid w:val="00EB318E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334B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334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2016-12-20T14:33:00Z</cp:lastPrinted>
  <dcterms:created xsi:type="dcterms:W3CDTF">2019-02-14T13:27:00Z</dcterms:created>
  <dcterms:modified xsi:type="dcterms:W3CDTF">2019-10-17T09:59:00Z</dcterms:modified>
</cp:coreProperties>
</file>