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35058" w:rsidP="00535058">
            <w:pPr>
              <w:pStyle w:val="ekvue1arial"/>
            </w:pPr>
            <w:r>
              <w:t>Sudoku</w:t>
            </w:r>
          </w:p>
        </w:tc>
      </w:tr>
    </w:tbl>
    <w:p w:rsidR="00084705" w:rsidRDefault="00084705" w:rsidP="00D60378">
      <w:bookmarkStart w:id="0" w:name="bmStart"/>
      <w:bookmarkEnd w:id="0"/>
    </w:p>
    <w:p w:rsidR="00535058" w:rsidRDefault="00535058" w:rsidP="00535058">
      <w:pPr>
        <w:pStyle w:val="ekvnummerierung"/>
        <w:framePr w:wrap="around"/>
      </w:pPr>
      <w:r>
        <w:t>1</w:t>
      </w:r>
    </w:p>
    <w:p w:rsidR="00535058" w:rsidRPr="00287B24" w:rsidRDefault="00535058" w:rsidP="0053505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854A378" wp14:editId="4210070A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58" w:rsidRDefault="00084705" w:rsidP="00D60378">
      <w:r>
        <w:t>In jeder</w:t>
      </w:r>
      <w:r w:rsidR="00996397">
        <w:t xml:space="preserve"> Zeile, jeder Spalte und jedem 2x2</w:t>
      </w:r>
      <w:r>
        <w:t>-Feld kommt jedes Symbol genau einmal vor.</w:t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1D087C" w:rsidP="00084705">
            <w:pPr>
              <w:rPr>
                <w:sz w:val="8"/>
                <w:szCs w:val="16"/>
              </w:rPr>
            </w:pPr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864</wp:posOffset>
                      </wp:positionH>
                      <wp:positionV relativeFrom="paragraph">
                        <wp:posOffset>54762</wp:posOffset>
                      </wp:positionV>
                      <wp:extent cx="2721254" cy="2757831"/>
                      <wp:effectExtent l="0" t="0" r="3175" b="4445"/>
                      <wp:wrapNone/>
                      <wp:docPr id="4" name="Gruppieren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1254" cy="2757831"/>
                                <a:chOff x="0" y="0"/>
                                <a:chExt cx="2721254" cy="27578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3779" y="2253082"/>
                                  <a:ext cx="570585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" y="1514247"/>
                                  <a:ext cx="570585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3932" y="1455725"/>
                                  <a:ext cx="314554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5452" y="0"/>
                                  <a:ext cx="314554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Grafik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1520" y="775412"/>
                                  <a:ext cx="548640" cy="526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Grafik 4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0668" y="1477671"/>
                                  <a:ext cx="570586" cy="599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Grafik 4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316"/>
                                  <a:ext cx="570585" cy="599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4" o:spid="_x0000_s1026" style="position:absolute;margin-left:.05pt;margin-top:4.3pt;width:214.25pt;height:217.15pt;z-index:251730944" coordsize="27212,27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left:14337;top:22530;width:5706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Ia02/AAAA2gAAAA8AAABkcnMvZG93bnJldi54bWxET02LwjAQvQv+hzDC3jTVQ9FqFBXFPQlW&#10;Dx7HZmyLzaQ2Ueu/N8LCnobH+5zZojWVeFLjSssKhoMIBHFmdcm5gtNx2x+DcB5ZY2WZFLzJwWLe&#10;7cww0fbFB3qmPhchhF2CCgrv60RKlxVk0A1sTRy4q20M+gCbXOoGXyHcVHIURbE0WHJoKLCmdUHZ&#10;LX0YBftdGk821/N9UnF8Xw7f7e3CK6V+eu1yCsJT6//Ff+5fHebD95Xvlf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iGtNvwAAANoAAAAPAAAAAAAAAAAAAAAAAJ8CAABk&#10;cnMvZG93bnJldi54bWxQSwUGAAAAAAQABAD3AAAAiwMAAAAA&#10;">
                        <v:imagedata r:id="rId13" o:title=""/>
                        <v:path arrowok="t"/>
                      </v:shape>
                      <v:shape id="Grafik 2" o:spid="_x0000_s1028" type="#_x0000_t75" style="position:absolute;left:73;top:15142;width:5706;height:5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XxELCAAAA2gAAAA8AAABkcnMvZG93bnJldi54bWxEj09rwkAUxO+FfoflCV5K3STQElJXCUXB&#10;k7TRi7dH9pkEs29DdvPHb+8KhR6HmfkNs97OphUj9a6xrCBeRSCIS6sbrhScT/v3FITzyBpby6Tg&#10;Tg62m9eXNWbaTvxLY+ErESDsMlRQe99lUrqyJoNuZTvi4F1tb9AH2VdS9zgFuGllEkWf0mDDYaHG&#10;jr5rKm/FYBSMFaYXScVllx9vH8MUkyt+3pRaLub8C4Sn2f+H/9oHrSCB55VwA+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V8RCwgAAANoAAAAPAAAAAAAAAAAAAAAAAJ8C&#10;AABkcnMvZG93bnJldi54bWxQSwUGAAAAAAQABAD3AAAAjgMAAAAA&#10;">
                        <v:imagedata r:id="rId14" o:title=""/>
                        <v:path arrowok="t"/>
                      </v:shape>
                      <v:shape id="Grafik 8" o:spid="_x0000_s1029" type="#_x0000_t75" style="position:absolute;left:8339;top:14557;width:3145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OmuO/AAAA2gAAAA8AAABkcnMvZG93bnJldi54bWxET02LwjAQvS/4H8IIe1tTPYhUo6gguidZ&#10;VxBvQzM2xWZSk7TWf785CHt8vO/Fqre16MiHyrGC8SgDQVw4XXGp4Py7+5qBCBFZY+2YFLwowGo5&#10;+Fhgrt2Tf6g7xVKkEA45KjAxNrmUoTBkMYxcQ5y4m/MWY4K+lNrjM4XbWk6ybCotVpwaDDa0NVTc&#10;T61VUF1b49v2uMbJfvOYdt/7w3h3Uepz2K/nICL18V/8dh+0grQ1XUk3QC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DprjvwAAANoAAAAPAAAAAAAAAAAAAAAAAJ8CAABk&#10;cnMvZG93bnJldi54bWxQSwUGAAAAAAQABAD3AAAAiwMAAAAA&#10;">
                        <v:imagedata r:id="rId15" o:title=""/>
                        <v:path arrowok="t"/>
                      </v:shape>
                      <v:shape id="Grafik 9" o:spid="_x0000_s1030" type="#_x0000_t75" style="position:absolute;left:15654;width:3146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CP3jDAAAA2gAAAA8AAABkcnMvZG93bnJldi54bWxEj09rAjEUxO8Fv0N4Qm81qwexW6OoIOqp&#10;+Aekt8fmdbN087JNsuv67RtB6HGYmd8w82Vva9GRD5VjBeNRBoK4cLriUsHlvH2bgQgRWWPtmBTc&#10;KcByMXiZY67djY/UnWIpEoRDjgpMjE0uZSgMWQwj1xAn79t5izFJX0rt8ZbgtpaTLJtKixWnBYMN&#10;bQwVP6fWKqi+WuPb9nOFk936d9oddvvx9qrU67BffYCI1Mf/8LO91wre4XEl3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I/eMMAAADaAAAADwAAAAAAAAAAAAAAAACf&#10;AgAAZHJzL2Rvd25yZXYueG1sUEsFBgAAAAAEAAQA9wAAAI8DAAAAAA==&#10;">
                        <v:imagedata r:id="rId15" o:title=""/>
                        <v:path arrowok="t"/>
                      </v:shape>
                      <v:shape id="Grafik 16" o:spid="_x0000_s1031" type="#_x0000_t75" style="position:absolute;left:7315;top:7754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cPZXCAAAA2wAAAA8AAABkcnMvZG93bnJldi54bWxET01rAjEQvRf6H8IUeimabQ+2rEapUsWb&#10;1C7ocdyMm9Bksmyirv/eFAre5vE+ZzLrvRNn6qINrOB1WIAgroO23CiofpaDDxAxIWt0gUnBlSLM&#10;po8PEyx1uPA3nbepETmEY4kKTEptKWWsDXmMw9ASZ+4YOo8pw66RusNLDvdOvhXFSHq0nBsMtrQw&#10;VP9uT17Bbl2f7PLwvrH7Pa9ctZt/vTij1PNT/zkGkahPd/G/e63z/BH8/ZIPkN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nD2VwgAAANsAAAAPAAAAAAAAAAAAAAAAAJ8C&#10;AABkcnMvZG93bnJldi54bWxQSwUGAAAAAAQABAD3AAAAjgMAAAAA&#10;">
                        <v:imagedata r:id="rId16" o:title=""/>
                        <v:path arrowok="t"/>
                      </v:shape>
                      <v:shape id="Grafik 41" o:spid="_x0000_s1032" type="#_x0000_t75" style="position:absolute;left:21506;top:14776;width:5706;height:5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J29rEAAAA2wAAAA8AAABkcnMvZG93bnJldi54bWxEj0FrwkAUhO8F/8PyCt6ajTUNkrqKCAUR&#10;bDEVxNsj+5qEZt+G3dXEf98tFHocZuYbZrkeTSdu5HxrWcEsSUEQV1a3XCs4fb49LUD4gKyxs0wK&#10;7uRhvZo8LLHQduAj3cpQiwhhX6CCJoS+kNJXDRn0ie2Jo/dlncEQpauldjhEuOnkc5rm0mDLcaHB&#10;nrYNVd/l1Sjgj5es3NDubHB/zOfD5ZCN71qp6eO4eQURaAz/4b/2TivIZv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J29rEAAAA2wAAAA8AAAAAAAAAAAAAAAAA&#10;nwIAAGRycy9kb3ducmV2LnhtbFBLBQYAAAAABAAEAPcAAACQAwAAAAA=&#10;">
                        <v:imagedata r:id="rId17" o:title=""/>
                        <v:path arrowok="t"/>
                      </v:shape>
                      <v:shape id="Grafik 43" o:spid="_x0000_s1033" type="#_x0000_t75" style="position:absolute;top:73;width:5705;height:5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X4DbEAAAA2wAAAA8AAABkcnMvZG93bnJldi54bWxEj0FrwkAUhO8F/8PyBG91o0mlRFcRoRAE&#10;W5IWSm+P7DMJZt+G7DaJ/75bKPQ4zMw3zO4wmVYM1LvGsoLVMgJBXFrdcKXg4/3l8RmE88gaW8uk&#10;4E4ODvvZww5TbUfOaSh8JQKEXYoKau+7VEpX1mTQLW1HHLyr7Q36IPtK6h7HADetXEfRRhpsOCzU&#10;2NGppvJWfBsF/PaUFEfKPg2e8008fl2S6VUrtZhPxy0IT5P/D/+1M60gieH3S/gBc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FX4DbEAAAA2wAAAA8AAAAAAAAAAAAAAAAA&#10;nwIAAGRycy9kb3ducmV2LnhtbFBLBQYAAAAABAAEAPcAAACQAwAAAAA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084705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/>
    <w:p w:rsidR="00084705" w:rsidRDefault="00084705" w:rsidP="00D60378">
      <w:bookmarkStart w:id="1" w:name="_GoBack"/>
      <w:bookmarkEnd w:id="1"/>
    </w:p>
    <w:p w:rsidR="00084705" w:rsidRDefault="00084705" w:rsidP="00D60378"/>
    <w:p w:rsidR="00084705" w:rsidRDefault="00084705" w:rsidP="00D60378"/>
    <w:p w:rsidR="00084705" w:rsidRDefault="00084705" w:rsidP="00084705">
      <w:pPr>
        <w:pStyle w:val="ekvnummerierung"/>
        <w:framePr w:wrap="around"/>
      </w:pPr>
      <w:r>
        <w:t>2</w:t>
      </w:r>
    </w:p>
    <w:p w:rsidR="00084705" w:rsidRPr="00287B24" w:rsidRDefault="00084705" w:rsidP="0008470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036753B" wp14:editId="043C24F1">
            <wp:extent cx="285115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1" w:rightFromText="141" w:vertAnchor="text" w:horzAnchor="page" w:tblpX="2223" w:tblpY="20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1D087C" w:rsidP="00631161">
            <w:pPr>
              <w:rPr>
                <w:sz w:val="8"/>
                <w:szCs w:val="16"/>
              </w:rPr>
            </w:pPr>
            <w:r>
              <w:rPr>
                <w:sz w:val="8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8179</wp:posOffset>
                      </wp:positionH>
                      <wp:positionV relativeFrom="paragraph">
                        <wp:posOffset>118770</wp:posOffset>
                      </wp:positionV>
                      <wp:extent cx="1989734" cy="2757831"/>
                      <wp:effectExtent l="0" t="0" r="0" b="4445"/>
                      <wp:wrapNone/>
                      <wp:docPr id="6" name="Gruppieren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9734" cy="2757831"/>
                                <a:chOff x="0" y="0"/>
                                <a:chExt cx="1989734" cy="27578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Grafik 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9149" y="0"/>
                                  <a:ext cx="570585" cy="504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Grafik 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9302" y="2157984"/>
                                  <a:ext cx="314554" cy="599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Grafik 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33780"/>
                                  <a:ext cx="548640" cy="526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Grafik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2259" y="672999"/>
                                  <a:ext cx="570586" cy="599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uppieren 6" o:spid="_x0000_s1026" style="position:absolute;margin-left:.65pt;margin-top:9.35pt;width:156.65pt;height:217.15pt;z-index:251739136;mso-width-relative:margin" coordsize="19897,27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">
                      <v:shape id="Grafik 36" o:spid="_x0000_s1027" type="#_x0000_t75" style="position:absolute;left:14191;width:5706;height:5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y37DAAAA2wAAAA8AAABkcnMvZG93bnJldi54bWxEj0GLwjAUhO+C/yE8wZumrlC21SgqK7sn&#10;YbsePD6bZ1tsXmoTtf57Iwh7HGbmG2a+7EwtbtS6yrKCyTgCQZxbXXGhYP+3HX2CcB5ZY22ZFDzI&#10;wXLR780x1fbOv3TLfCEChF2KCkrvm1RKl5dk0I1tQxy8k20N+iDbQuoW7wFuavkRRbE0WHFYKLGh&#10;TUn5ObsaBbvvLE6+TodLUnN8WU0e3fnIa6WGg241A+Gp8//hd/tHK5jG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XLfsMAAADbAAAADwAAAAAAAAAAAAAAAACf&#10;AgAAZHJzL2Rvd25yZXYueG1sUEsFBgAAAAAEAAQA9wAAAI8DAAAAAA==&#10;">
                        <v:imagedata r:id="rId13" o:title=""/>
                        <v:path arrowok="t"/>
                      </v:shape>
                      <v:shape id="Grafik 37" o:spid="_x0000_s1028" type="#_x0000_t75" style="position:absolute;left:8193;top:21579;width:3145;height:5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l7rP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LZC/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l7rPEAAAA2wAAAA8AAAAAAAAAAAAAAAAA&#10;nwIAAGRycy9kb3ducmV2LnhtbFBLBQYAAAAABAAEAPcAAACQAwAAAAA=&#10;">
                        <v:imagedata r:id="rId15" o:title=""/>
                        <v:path arrowok="t"/>
                      </v:shape>
                      <v:shape id="Grafik 38" o:spid="_x0000_s1029" type="#_x0000_t75" style="position:absolute;top:14337;width:5486;height: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6UBzBAAAA2wAAAA8AAABkcnMvZG93bnJldi54bWxET01rAjEQvRf8D2GEXopmW6GWrVGsqHgT&#10;raDHcTPdBJPJsom6/ffNQejx8b4ns847caM22sAKXocFCOIqaMu1gsP3avABIiZkjS4wKfilCLNp&#10;72mCpQ533tFtn2qRQziWqMCk1JRSxsqQxzgMDXHmfkLrMWXY1lK3eM/h3sm3oniXHi3nBoMNLQxV&#10;l/3VKzhuqqtdncdbezrx2h2OX8sXZ5R67nfzTxCJuvQvfrg3WsEoj81f8g+Q0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6UBzBAAAA2wAAAA8AAAAAAAAAAAAAAAAAnwIA&#10;AGRycy9kb3ducmV2LnhtbFBLBQYAAAAABAAEAPcAAACNAwAAAAA=&#10;">
                        <v:imagedata r:id="rId16" o:title=""/>
                        <v:path arrowok="t"/>
                      </v:shape>
                      <v:shape id="Grafik 47" o:spid="_x0000_s1030" type="#_x0000_t75" style="position:absolute;left:7022;top:6729;width:5706;height:5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s5jXDAAAA2wAAAA8AAABkcnMvZG93bnJldi54bWxEj0FrwkAUhO+C/2F5gjfd1EYtqauIUBDB&#10;ilGQ3h7Z1yQ0+zZkVxP/vVsQPA4z8w2zWHWmEjdqXGlZwds4AkGcWV1yruB8+hp9gHAeWWNlmRTc&#10;ycFq2e8tMNG25SPdUp+LAGGXoILC+zqR0mUFGXRjWxMH79c2Bn2QTS51g22Am0pOomgmDZYcFgqs&#10;aVNQ9pdejQI+TON0TduLwd1x9t7+7OPuWys1HHTrTxCeOv8KP9tbrSCew/+X8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zmNcMAAADbAAAADwAAAAAAAAAAAAAAAACf&#10;AgAAZHJzL2Rvd25yZXYueG1sUEsFBgAAAAAEAAQA9wAAAI8DAAAAAA=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  <w:tr w:rsidR="00084705" w:rsidRPr="00535058" w:rsidTr="00084705">
        <w:trPr>
          <w:trHeight w:val="1134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084705" w:rsidRPr="00535058" w:rsidRDefault="00084705" w:rsidP="00631161">
            <w:pPr>
              <w:rPr>
                <w:sz w:val="8"/>
                <w:szCs w:val="16"/>
              </w:rPr>
            </w:pPr>
          </w:p>
        </w:tc>
      </w:tr>
    </w:tbl>
    <w:p w:rsidR="00084705" w:rsidRDefault="00084705" w:rsidP="00D60378"/>
    <w:p w:rsidR="00535058" w:rsidRDefault="002D3388" w:rsidP="00D60378">
      <w:r>
        <w:rPr>
          <w:lang w:eastAsia="de-DE"/>
        </w:rPr>
        <w:drawing>
          <wp:anchor distT="0" distB="0" distL="114300" distR="114300" simplePos="0" relativeHeight="251723776" behindDoc="0" locked="0" layoutInCell="1" allowOverlap="1" wp14:anchorId="03D3F9C5" wp14:editId="7621BC6D">
            <wp:simplePos x="0" y="0"/>
            <wp:positionH relativeFrom="column">
              <wp:posOffset>462915</wp:posOffset>
            </wp:positionH>
            <wp:positionV relativeFrom="paragraph">
              <wp:posOffset>343535</wp:posOffset>
            </wp:positionV>
            <wp:extent cx="2178685" cy="3438525"/>
            <wp:effectExtent l="0" t="0" r="0" b="9525"/>
            <wp:wrapNone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5058" w:rsidSect="00054A9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12" w:rsidRDefault="00BA3912" w:rsidP="003C599D">
      <w:pPr>
        <w:spacing w:line="240" w:lineRule="auto"/>
      </w:pPr>
      <w:r>
        <w:separator/>
      </w:r>
    </w:p>
  </w:endnote>
  <w:endnote w:type="continuationSeparator" w:id="0">
    <w:p w:rsidR="00BA3912" w:rsidRDefault="00BA391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FC" w:rsidRDefault="003229F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9F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CE36DD">
            <w:t>Klett-Archiv</w:t>
          </w:r>
        </w:p>
        <w:p w:rsidR="00193A18" w:rsidRPr="00913892" w:rsidRDefault="00193A18" w:rsidP="00CE36DD">
          <w:pPr>
            <w:pStyle w:val="ekvquelle"/>
          </w:pPr>
          <w:r w:rsidRPr="00F5248B">
            <w:t xml:space="preserve">Illustratoren: </w:t>
          </w:r>
          <w:r w:rsidR="00CE36DD">
            <w:t>Friederike Ablang</w:t>
          </w:r>
          <w:r w:rsidRPr="00F5248B">
            <w:t xml:space="preserve">, </w:t>
          </w:r>
          <w:r w:rsidR="00CE36DD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FC" w:rsidRDefault="003229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12" w:rsidRDefault="00BA3912" w:rsidP="003C599D">
      <w:pPr>
        <w:spacing w:line="240" w:lineRule="auto"/>
      </w:pPr>
      <w:r>
        <w:separator/>
      </w:r>
    </w:p>
  </w:footnote>
  <w:footnote w:type="continuationSeparator" w:id="0">
    <w:p w:rsidR="00BA3912" w:rsidRDefault="00BA391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FC" w:rsidRDefault="003229F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FC" w:rsidRDefault="003229F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FC" w:rsidRDefault="003229F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58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4705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322D9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087C"/>
    <w:rsid w:val="001D2674"/>
    <w:rsid w:val="001D39FD"/>
    <w:rsid w:val="001E3A3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62F8"/>
    <w:rsid w:val="002A25AE"/>
    <w:rsid w:val="002B0875"/>
    <w:rsid w:val="002B3DF1"/>
    <w:rsid w:val="002B64EA"/>
    <w:rsid w:val="002D3388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9FC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1C04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58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0CB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6397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2B03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3912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36DD"/>
    <w:rsid w:val="00CF2E1A"/>
    <w:rsid w:val="00CF715C"/>
    <w:rsid w:val="00D022EC"/>
    <w:rsid w:val="00D03256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2CBE"/>
    <w:rsid w:val="00D830E8"/>
    <w:rsid w:val="00D86A30"/>
    <w:rsid w:val="00D87F0E"/>
    <w:rsid w:val="00D90641"/>
    <w:rsid w:val="00D92EAD"/>
    <w:rsid w:val="00D94CC2"/>
    <w:rsid w:val="00D967BE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111A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2016-12-08T14:25:00Z</cp:lastPrinted>
  <dcterms:created xsi:type="dcterms:W3CDTF">2018-11-06T14:44:00Z</dcterms:created>
  <dcterms:modified xsi:type="dcterms:W3CDTF">2018-11-20T12:51:00Z</dcterms:modified>
</cp:coreProperties>
</file>