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AE65F6">
            <w:pPr>
              <w:pStyle w:val="ekvkvnummer"/>
            </w:pP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535058" w:rsidP="00535058">
            <w:pPr>
              <w:pStyle w:val="ekvue1arial"/>
            </w:pPr>
            <w:r>
              <w:t>Sudoku</w:t>
            </w:r>
          </w:p>
        </w:tc>
      </w:tr>
    </w:tbl>
    <w:p w:rsidR="00084705" w:rsidRDefault="00084705" w:rsidP="00D60378">
      <w:bookmarkStart w:id="0" w:name="bmStart"/>
      <w:bookmarkEnd w:id="0"/>
    </w:p>
    <w:p w:rsidR="00535058" w:rsidRDefault="00535058" w:rsidP="00535058">
      <w:pPr>
        <w:pStyle w:val="ekvnummerierung"/>
        <w:framePr w:wrap="around"/>
      </w:pPr>
      <w:r>
        <w:t>1</w:t>
      </w:r>
    </w:p>
    <w:p w:rsidR="00535058" w:rsidRPr="00287B24" w:rsidRDefault="00535058" w:rsidP="00535058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5854A378" wp14:editId="4210070A">
            <wp:extent cx="288290" cy="28829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5058" w:rsidRDefault="00084705" w:rsidP="00D60378">
      <w:r>
        <w:t>In jeder</w:t>
      </w:r>
      <w:r w:rsidR="00BC50C4">
        <w:t xml:space="preserve"> Zeile, jeder Spalte und jedem 2x2</w:t>
      </w:r>
      <w:r>
        <w:t>-Feld kommt jedes Symbol genau einmal vor.</w:t>
      </w:r>
    </w:p>
    <w:tbl>
      <w:tblPr>
        <w:tblStyle w:val="Tabellenraster"/>
        <w:tblpPr w:leftFromText="141" w:rightFromText="141" w:vertAnchor="text" w:horzAnchor="page" w:tblpX="2223" w:tblpY="206"/>
        <w:tblW w:w="0" w:type="auto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</w:tblGrid>
      <w:tr w:rsidR="00084705" w:rsidRPr="00535058" w:rsidTr="00084705">
        <w:trPr>
          <w:trHeight w:val="1134"/>
        </w:trPr>
        <w:tc>
          <w:tcPr>
            <w:tcW w:w="1134" w:type="dxa"/>
            <w:tcBorders>
              <w:top w:val="single" w:sz="18" w:space="0" w:color="auto"/>
              <w:left w:val="single" w:sz="18" w:space="0" w:color="auto"/>
            </w:tcBorders>
          </w:tcPr>
          <w:p w:rsidR="00084705" w:rsidRPr="00535058" w:rsidRDefault="005412D0" w:rsidP="00084705">
            <w:pPr>
              <w:rPr>
                <w:sz w:val="8"/>
                <w:szCs w:val="16"/>
              </w:rPr>
            </w:pPr>
            <w:r>
              <w:rPr>
                <w:sz w:val="8"/>
                <w:szCs w:val="16"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730944" behindDoc="0" locked="0" layoutInCell="1" allowOverlap="1">
                      <wp:simplePos x="0" y="0"/>
                      <wp:positionH relativeFrom="column">
                        <wp:posOffset>-4864</wp:posOffset>
                      </wp:positionH>
                      <wp:positionV relativeFrom="paragraph">
                        <wp:posOffset>60145</wp:posOffset>
                      </wp:positionV>
                      <wp:extent cx="2734573" cy="2803585"/>
                      <wp:effectExtent l="0" t="0" r="8890" b="0"/>
                      <wp:wrapNone/>
                      <wp:docPr id="11" name="Gruppieren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34573" cy="2803585"/>
                                <a:chOff x="0" y="0"/>
                                <a:chExt cx="2734573" cy="28035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" name="Grafik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31985" y="2242868"/>
                                  <a:ext cx="569343" cy="5089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" name="Grafik 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626" y="1509623"/>
                                  <a:ext cx="569343" cy="50895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" name="Grafik 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15992" y="60385"/>
                                  <a:ext cx="569344" cy="5089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" name="Grafik 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56603" y="767751"/>
                                  <a:ext cx="569344" cy="5089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" name="Grafik 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77373" y="2199736"/>
                                  <a:ext cx="319178" cy="6038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" name="Grafik 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45388" y="1449238"/>
                                  <a:ext cx="319178" cy="6038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" name="Grafik 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70007" y="0"/>
                                  <a:ext cx="319178" cy="6038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" name="Grafik 1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0769" y="741872"/>
                                  <a:ext cx="319178" cy="6038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" name="Grafik 1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252" y="2216989"/>
                                  <a:ext cx="552091" cy="53483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" name="Grafik 1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66490" y="1509623"/>
                                  <a:ext cx="552091" cy="53483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" name="Grafik 1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82483" y="34506"/>
                                  <a:ext cx="552090" cy="53483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" name="Grafik 1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41871" y="767751"/>
                                  <a:ext cx="552091" cy="53483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" name="Grafik 4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15992" y="2199736"/>
                                  <a:ext cx="569344" cy="59522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" name="Grafik 4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56603" y="1466491"/>
                                  <a:ext cx="569344" cy="59522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" name="Grafik 4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49237" y="733246"/>
                                  <a:ext cx="569344" cy="59522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3" name="Grafik 4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69343" cy="59522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uppieren 11" o:spid="_x0000_s1026" style="position:absolute;margin-left:-.4pt;margin-top:4.75pt;width:215.3pt;height:220.75pt;z-index:251730944" coordsize="27345,280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Grafik 1" o:spid="_x0000_s1027" type="#_x0000_t75" style="position:absolute;left:14319;top:22428;width:5694;height:50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Ia02/AAAA2gAAAA8AAABkcnMvZG93bnJldi54bWxET02LwjAQvQv+hzDC3jTVQ9FqFBXFPQlW&#10;Dx7HZmyLzaQ2Ueu/N8LCnobH+5zZojWVeFLjSssKhoMIBHFmdcm5gtNx2x+DcB5ZY2WZFLzJwWLe&#10;7cww0fbFB3qmPhchhF2CCgrv60RKlxVk0A1sTRy4q20M+gCbXOoGXyHcVHIURbE0WHJoKLCmdUHZ&#10;LX0YBftdGk821/N9UnF8Xw7f7e3CK6V+eu1yCsJT6//Ff+5fHebD95XvlfMP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HiGtNvwAAANoAAAAPAAAAAAAAAAAAAAAAAJ8CAABk&#10;cnMvZG93bnJldi54bWxQSwUGAAAAAAQABAD3AAAAiwMAAAAA&#10;">
                        <v:imagedata r:id="rId13" o:title=""/>
                        <v:path arrowok="t"/>
                      </v:shape>
                      <v:shape id="Grafik 2" o:spid="_x0000_s1028" type="#_x0000_t75" style="position:absolute;left:86;top:15096;width:5693;height:50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JXxELCAAAA2gAAAA8AAABkcnMvZG93bnJldi54bWxEj09rwkAUxO+FfoflCV5K3STQElJXCUXB&#10;k7TRi7dH9pkEs29DdvPHb+8KhR6HmfkNs97OphUj9a6xrCBeRSCIS6sbrhScT/v3FITzyBpby6Tg&#10;Tg62m9eXNWbaTvxLY+ErESDsMlRQe99lUrqyJoNuZTvi4F1tb9AH2VdS9zgFuGllEkWf0mDDYaHG&#10;jr5rKm/FYBSMFaYXScVllx9vH8MUkyt+3pRaLub8C4Sn2f+H/9oHrSCB55VwA+Tm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CV8RCwgAAANoAAAAPAAAAAAAAAAAAAAAAAJ8C&#10;AABkcnMvZG93bnJldi54bWxQSwUGAAAAAAQABAD3AAAAjgMAAAAA&#10;">
                        <v:imagedata r:id="rId14" o:title=""/>
                        <v:path arrowok="t"/>
                      </v:shape>
                      <v:shape id="Grafik 4" o:spid="_x0000_s1029" type="#_x0000_t75" style="position:absolute;left:7159;top:603;width:5694;height:50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/yNXDAAAA2gAAAA8AAABkcnMvZG93bnJldi54bWxEj0FrwkAUhO+F/oflFXprNkoJmmYNtih6&#10;Khh76PE1+0xCsm9jdtX477uC4HGYmW+YLB9NJ840uMaygkkUgyAurW64UvCzX7/NQDiPrLGzTAqu&#10;5CBfPD9lmGp74R2dC1+JAGGXooLa+z6V0pU1GXSR7YmDd7CDQR/kUEk94CXATSencZxIgw2HhRp7&#10;+qqpbIuTUfC9KZL56vB7nHecHJeT69j+8adSry/j8gOEp9E/wvf2Vit4h9uVcAPk4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//I1cMAAADaAAAADwAAAAAAAAAAAAAAAACf&#10;AgAAZHJzL2Rvd25yZXYueG1sUEsFBgAAAAAEAAQA9wAAAI8DAAAAAA==&#10;">
                        <v:imagedata r:id="rId13" o:title=""/>
                        <v:path arrowok="t"/>
                      </v:shape>
                      <v:shape id="Grafik 6" o:spid="_x0000_s1030" type="#_x0000_t75" style="position:absolute;left:21566;top:7677;width:5693;height:50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h8znDAAAA2gAAAA8AAABkcnMvZG93bnJldi54bWxEj0FrwkAUhO8F/8PyCr01Gz2EmmYVK5Z6&#10;Khg9eHzNPpNg9m3Mbk3y711B8DjMzDdMthxMI67UudqygmkUgyAurK65VHDYf79/gHAeWWNjmRSM&#10;5GC5mLxkmGrb846uuS9FgLBLUUHlfZtK6YqKDLrItsTBO9nOoA+yK6XusA9w08hZHCfSYM1hocKW&#10;1hUV5/zfKPj9yZP55nS8zBtOLqvpOJz/+Eupt9dh9QnC0+Cf4Ud7qxUkcL8SboBc3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GHzOcMAAADaAAAADwAAAAAAAAAAAAAAAACf&#10;AgAAZHJzL2Rvd25yZXYueG1sUEsFBgAAAAAEAAQA9wAAAI8DAAAAAA==&#10;">
                        <v:imagedata r:id="rId13" o:title=""/>
                        <v:path arrowok="t"/>
                      </v:shape>
                      <v:shape id="Grafik 7" o:spid="_x0000_s1031" type="#_x0000_t75" style="position:absolute;left:22773;top:21997;width:3192;height:60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RDpHDAAAA2gAAAA8AAABkcnMvZG93bnJldi54bWxEj09rAjEUxO8Fv0N4Qm81qwctW6OoIOqp&#10;+Aekt8fmdbN087JNsuv67RtB6HGYmd8w82Vva9GRD5VjBeNRBoK4cLriUsHlvH17BxEissbaMSm4&#10;U4DlYvAyx1y7Gx+pO8VSJAiHHBWYGJtcylAYshhGriFO3rfzFmOSvpTa4y3BbS0nWTaVFitOCwYb&#10;2hgqfk6tVVB9tca37ecKJ7v177Q77Pbj7VWp12G/+gARqY//4Wd7rxXM4HEl3QC5+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pEOkcMAAADaAAAADwAAAAAAAAAAAAAAAACf&#10;AgAAZHJzL2Rvd25yZXYueG1sUEsFBgAAAAAEAAQA9wAAAI8DAAAAAA==&#10;">
                        <v:imagedata r:id="rId15" o:title=""/>
                        <v:path arrowok="t"/>
                      </v:shape>
                      <v:shape id="Grafik 8" o:spid="_x0000_s1032" type="#_x0000_t75" style="position:absolute;left:8453;top:14492;width:3192;height:60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OmuO/AAAA2gAAAA8AAABkcnMvZG93bnJldi54bWxET02LwjAQvS/4H8IIe1tTPYhUo6gguidZ&#10;VxBvQzM2xWZSk7TWf785CHt8vO/Fqre16MiHyrGC8SgDQVw4XXGp4Py7+5qBCBFZY+2YFLwowGo5&#10;+Fhgrt2Tf6g7xVKkEA45KjAxNrmUoTBkMYxcQ5y4m/MWY4K+lNrjM4XbWk6ybCotVpwaDDa0NVTc&#10;T61VUF1b49v2uMbJfvOYdt/7w3h3Uepz2K/nICL18V/8dh+0grQ1XUk3QC7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jDprjvwAAANoAAAAPAAAAAAAAAAAAAAAAAJ8CAABk&#10;cnMvZG93bnJldi54bWxQSwUGAAAAAAQABAD3AAAAiwMAAAAA&#10;">
                        <v:imagedata r:id="rId15" o:title=""/>
                        <v:path arrowok="t"/>
                      </v:shape>
                      <v:shape id="Grafik 9" o:spid="_x0000_s1033" type="#_x0000_t75" style="position:absolute;left:15700;width:3191;height:60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xCP3jDAAAA2gAAAA8AAABkcnMvZG93bnJldi54bWxEj09rAjEUxO8Fv0N4Qm81qwexW6OoIOqp&#10;+Aekt8fmdbN087JNsuv67RtB6HGYmd8w82Vva9GRD5VjBeNRBoK4cLriUsHlvH2bgQgRWWPtmBTc&#10;KcByMXiZY67djY/UnWIpEoRDjgpMjE0uZSgMWQwj1xAn79t5izFJX0rt8ZbgtpaTLJtKixWnBYMN&#10;bQwVP6fWKqi+WuPb9nOFk936d9oddvvx9qrU67BffYCI1Mf/8LO91wre4XEl3QC5+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EI/eMMAAADaAAAADwAAAAAAAAAAAAAAAACf&#10;AgAAZHJzL2Rvd25yZXYueG1sUEsFBgAAAAAEAAQA9wAAAI8DAAAAAA==&#10;">
                        <v:imagedata r:id="rId15" o:title=""/>
                        <v:path arrowok="t"/>
                      </v:shape>
                      <v:shape id="Grafik 10" o:spid="_x0000_s1034" type="#_x0000_t75" style="position:absolute;left:1207;top:7418;width:3192;height:60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d5KqfEAAAA2wAAAA8AAABkcnMvZG93bnJldi54bWxEj0FrAjEQhe8F/0MYobea1YOUrVFUEO2p&#10;1Aqlt2Ez3SxuJmuSXbf/vnMo9DbDe/PeN6vN6Fs1UExNYAPzWQGKuAq24drA5ePw9AwqZWSLbWAy&#10;8EMJNuvJwwpLG+78TsM510pCOJVowOXclVqnypHHNAsdsWjfIXrMssZa24h3CfetXhTFUntsWBoc&#10;drR3VF3PvTfQfPUu9v3bFhfH3W05vB5P88OnMY/TcfsCKtOY/81/1ycr+EIvv8gAev0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d5KqfEAAAA2wAAAA8AAAAAAAAAAAAAAAAA&#10;nwIAAGRycy9kb3ducmV2LnhtbFBLBQYAAAAABAAEAPcAAACQAwAAAAA=&#10;">
                        <v:imagedata r:id="rId15" o:title=""/>
                        <v:path arrowok="t"/>
                      </v:shape>
                      <v:shape id="Grafik 13" o:spid="_x0000_s1035" type="#_x0000_t75" style="position:absolute;left:172;top:22169;width:5521;height:53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3rng3BAAAA2wAAAA8AAABkcnMvZG93bnJldi54bWxET01rAjEQvRf8D2EEL6LZKrSyNUpbVLwV&#10;raDH6Wa6CU0myybq+u+bgtDbPN7nzJedd+JCbbSBFTyOCxDEVdCWawWHz/VoBiImZI0uMCm4UYTl&#10;ovcwx1KHK+/osk+1yCEcS1RgUmpKKWNlyGMch4Y4c9+h9ZgybGupW7zmcO/kpCiepEfLucFgQ++G&#10;qp/92Ss4bquzXX89f9jTiTfucHxbDZ1RatDvXl9AJOrSv/ju3uo8fwp/v+QD5OI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3rng3BAAAA2wAAAA8AAAAAAAAAAAAAAAAAnwIA&#10;AGRycy9kb3ducmV2LnhtbFBLBQYAAAAABAAEAPcAAACNAwAAAAA=&#10;">
                        <v:imagedata r:id="rId16" o:title=""/>
                        <v:path arrowok="t"/>
                      </v:shape>
                      <v:shape id="Grafik 14" o:spid="_x0000_s1036" type="#_x0000_t75" style="position:absolute;left:14664;top:15096;width:5521;height:53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ICBnnBAAAA2wAAAA8AAABkcnMvZG93bnJldi54bWxET01rAjEQvRf8D2EEL6LZirSyNUpbVLwV&#10;raDH6Wa6CU0myybq+u+bgtDbPN7nzJedd+JCbbSBFTyOCxDEVdCWawWHz/VoBiImZI0uMCm4UYTl&#10;ovcwx1KHK+/osk+1yCEcS1RgUmpKKWNlyGMch4Y4c9+h9ZgybGupW7zmcO/kpCiepEfLucFgQ++G&#10;qp/92Ss4bquzXX89f9jTiTfucHxbDZ1RatDvXl9AJOrSv/ju3uo8fwp/v+QD5OI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ICBnnBAAAA2wAAAA8AAAAAAAAAAAAAAAAAnwIA&#10;AGRycy9kb3ducmV2LnhtbFBLBQYAAAAABAAEAPcAAACNAwAAAAA=&#10;">
                        <v:imagedata r:id="rId16" o:title=""/>
                        <v:path arrowok="t"/>
                      </v:shape>
                      <v:shape id="Grafik 15" o:spid="_x0000_s1037" type="#_x0000_t75" style="position:absolute;left:21824;top:345;width:5521;height:53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1Oo+LBAAAA2wAAAA8AAABkcnMvZG93bnJldi54bWxET01rAjEQvRf8D2EEL6LZCrayNUpbVLwV&#10;raDH6Wa6CU0myybq+u+bgtDbPN7nzJedd+JCbbSBFTyOCxDEVdCWawWHz/VoBiImZI0uMCm4UYTl&#10;ovcwx1KHK+/osk+1yCEcS1RgUmpKKWNlyGMch4Y4c9+h9ZgybGupW7zmcO/kpCiepEfLucFgQ++G&#10;qp/92Ss4bquzXX89f9jTiTfucHxbDZ1RatDvXl9AJOrSv/ju3uo8fwp/v+QD5OI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1Oo+LBAAAA2wAAAA8AAAAAAAAAAAAAAAAAnwIA&#10;AGRycy9kb3ducmV2LnhtbFBLBQYAAAAABAAEAPcAAACNAwAAAAA=&#10;">
                        <v:imagedata r:id="rId16" o:title=""/>
                        <v:path arrowok="t"/>
                      </v:shape>
                      <v:shape id="Grafik 16" o:spid="_x0000_s1038" type="#_x0000_t75" style="position:absolute;left:7418;top:7677;width:5521;height:53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2cPZXCAAAA2wAAAA8AAABkcnMvZG93bnJldi54bWxET01rAjEQvRf6H8IUeimabQ+2rEapUsWb&#10;1C7ocdyMm9Bksmyirv/eFAre5vE+ZzLrvRNn6qINrOB1WIAgroO23CiofpaDDxAxIWt0gUnBlSLM&#10;po8PEyx1uPA3nbepETmEY4kKTEptKWWsDXmMw9ASZ+4YOo8pw66RusNLDvdOvhXFSHq0nBsMtrQw&#10;VP9uT17Bbl2f7PLwvrH7Pa9ctZt/vTij1PNT/zkGkahPd/G/e63z/BH8/ZIPkNMb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NnD2VwgAAANsAAAAPAAAAAAAAAAAAAAAAAJ8C&#10;AABkcnMvZG93bnJldi54bWxQSwUGAAAAAAQABAD3AAAAjgMAAAAA&#10;">
                        <v:imagedata r:id="rId16" o:title=""/>
                        <v:path arrowok="t"/>
                      </v:shape>
                      <v:shape id="Grafik 40" o:spid="_x0000_s1039" type="#_x0000_t75" style="position:absolute;left:7159;top:21997;width:5694;height:59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GFfkHBAAAA2wAAAA8AAABkcnMvZG93bnJldi54bWxET01rg0AQvQfyH5YJ9JasSU0INhuRQEAK&#10;bdAWQm+DO1WpOyvuVu2/7x4KPT7e9ymdTSdGGlxrWcF2E4EgrqxuuVbw/nZdH0E4j6yxs0wKfshB&#10;el4uTphoO3FBY+lrEULYJaig8b5PpHRVQwbdxvbEgfu0g0Ef4FBLPeAUwk0nd1F0kAZbDg0N9nRp&#10;qPoqv40Cvu3jMqP8bvC5ODxOHy/x/KqVeljN2RMIT7P/F/+5c60gDuvDl/AD5Pk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GFfkHBAAAA2wAAAA8AAAAAAAAAAAAAAAAAnwIA&#10;AGRycy9kb3ducmV2LnhtbFBLBQYAAAAABAAEAPcAAACNAwAAAAA=&#10;">
                        <v:imagedata r:id="rId17" o:title=""/>
                        <v:path arrowok="t"/>
                      </v:shape>
                      <v:shape id="Grafik 41" o:spid="_x0000_s1040" type="#_x0000_t75" style="position:absolute;left:21566;top:14664;width:5693;height:5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7J29rEAAAA2wAAAA8AAABkcnMvZG93bnJldi54bWxEj0FrwkAUhO8F/8PyCt6ajTUNkrqKCAUR&#10;bDEVxNsj+5qEZt+G3dXEf98tFHocZuYbZrkeTSdu5HxrWcEsSUEQV1a3XCs4fb49LUD4gKyxs0wK&#10;7uRhvZo8LLHQduAj3cpQiwhhX6CCJoS+kNJXDRn0ie2Jo/dlncEQpauldjhEuOnkc5rm0mDLcaHB&#10;nrYNVd/l1Sjgj5es3NDubHB/zOfD5ZCN71qp6eO4eQURaAz/4b/2TivIZvD7Jf4Aufo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7J29rEAAAA2wAAAA8AAAAAAAAAAAAAAAAA&#10;nwIAAGRycy9kb3ducmV2LnhtbFBLBQYAAAAABAAEAPcAAACQAwAAAAA=&#10;">
                        <v:imagedata r:id="rId17" o:title=""/>
                        <v:path arrowok="t"/>
                      </v:shape>
                      <v:shape id="Grafik 42" o:spid="_x0000_s1041" type="#_x0000_t75" style="position:absolute;left:14492;top:7332;width:5693;height:59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4bRa3EAAAA2wAAAA8AAABkcnMvZG93bnJldi54bWxEj0FrwkAUhO+C/2F5Qm+6aUylpK4hFAqh&#10;oMVYKL09sq9JaPZtyK4m/nu3UPA4zMw3zDabTCcuNLjWsoLHVQSCuLK65VrB5+lt+QzCeWSNnWVS&#10;cCUH2W4+22Kq7chHupS+FgHCLkUFjfd9KqWrGjLoVrYnDt6PHQz6IIda6gHHADedjKNoIw22HBYa&#10;7Om1oeq3PBsF/PGUlDkVXwbfj5v1+L1PpoNW6mEx5S8gPE3+Hv5vF1pBEsPfl/AD5O4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4bRa3EAAAA2wAAAA8AAAAAAAAAAAAAAAAA&#10;nwIAAGRycy9kb3ducmV2LnhtbFBLBQYAAAAABAAEAPcAAACQAwAAAAA=&#10;">
                        <v:imagedata r:id="rId17" o:title=""/>
                        <v:path arrowok="t"/>
                      </v:shape>
                      <v:shape id="Grafik 43" o:spid="_x0000_s1042" type="#_x0000_t75" style="position:absolute;width:5693;height:59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FX4DbEAAAA2wAAAA8AAABkcnMvZG93bnJldi54bWxEj0FrwkAUhO8F/8PyBG91o0mlRFcRoRAE&#10;W5IWSm+P7DMJZt+G7DaJ/75bKPQ4zMw3zO4wmVYM1LvGsoLVMgJBXFrdcKXg4/3l8RmE88gaW8uk&#10;4E4ODvvZww5TbUfOaSh8JQKEXYoKau+7VEpX1mTQLW1HHLyr7Q36IPtK6h7HADetXEfRRhpsOCzU&#10;2NGppvJWfBsF/PaUFEfKPg2e8008fl2S6VUrtZhPxy0IT5P/D/+1M60gieH3S/gBcv8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FX4DbEAAAA2wAAAA8AAAAAAAAAAAAAAAAA&#10;nwIAAGRycy9kb3ducmV2LnhtbFBLBQYAAAAABAAEAPcAAACQAwAAAAA=&#10;">
                        <v:imagedata r:id="rId17" o:title=""/>
                        <v:path arrowok="t"/>
                      </v:shape>
                    </v:group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single" w:sz="18" w:space="0" w:color="auto"/>
              <w:right w:val="single" w:sz="18" w:space="0" w:color="auto"/>
            </w:tcBorders>
          </w:tcPr>
          <w:p w:rsidR="00084705" w:rsidRPr="00535058" w:rsidRDefault="00084705" w:rsidP="00084705">
            <w:pPr>
              <w:rPr>
                <w:sz w:val="8"/>
                <w:szCs w:val="16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</w:tcBorders>
          </w:tcPr>
          <w:p w:rsidR="00084705" w:rsidRPr="00535058" w:rsidRDefault="00084705" w:rsidP="00084705">
            <w:pPr>
              <w:rPr>
                <w:sz w:val="8"/>
                <w:szCs w:val="16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18" w:space="0" w:color="auto"/>
            </w:tcBorders>
          </w:tcPr>
          <w:p w:rsidR="00084705" w:rsidRPr="00535058" w:rsidRDefault="00084705" w:rsidP="00084705">
            <w:pPr>
              <w:rPr>
                <w:sz w:val="8"/>
                <w:szCs w:val="16"/>
              </w:rPr>
            </w:pPr>
          </w:p>
        </w:tc>
      </w:tr>
      <w:tr w:rsidR="00084705" w:rsidRPr="00535058" w:rsidTr="00084705">
        <w:trPr>
          <w:trHeight w:val="1134"/>
        </w:trPr>
        <w:tc>
          <w:tcPr>
            <w:tcW w:w="1134" w:type="dxa"/>
            <w:tcBorders>
              <w:left w:val="single" w:sz="18" w:space="0" w:color="auto"/>
              <w:bottom w:val="single" w:sz="18" w:space="0" w:color="auto"/>
            </w:tcBorders>
          </w:tcPr>
          <w:p w:rsidR="00084705" w:rsidRPr="00535058" w:rsidRDefault="00084705" w:rsidP="00084705">
            <w:pPr>
              <w:rPr>
                <w:sz w:val="8"/>
                <w:szCs w:val="16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18" w:space="0" w:color="auto"/>
            </w:tcBorders>
          </w:tcPr>
          <w:p w:rsidR="00084705" w:rsidRPr="00535058" w:rsidRDefault="00084705" w:rsidP="00084705">
            <w:pPr>
              <w:rPr>
                <w:sz w:val="8"/>
                <w:szCs w:val="16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</w:tcBorders>
          </w:tcPr>
          <w:p w:rsidR="00084705" w:rsidRPr="00535058" w:rsidRDefault="00084705" w:rsidP="00084705">
            <w:pPr>
              <w:rPr>
                <w:sz w:val="8"/>
                <w:szCs w:val="16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18" w:space="0" w:color="auto"/>
            </w:tcBorders>
          </w:tcPr>
          <w:p w:rsidR="00084705" w:rsidRPr="00535058" w:rsidRDefault="00084705" w:rsidP="00084705">
            <w:pPr>
              <w:rPr>
                <w:sz w:val="8"/>
                <w:szCs w:val="16"/>
              </w:rPr>
            </w:pPr>
          </w:p>
        </w:tc>
      </w:tr>
      <w:tr w:rsidR="00084705" w:rsidRPr="00535058" w:rsidTr="00084705">
        <w:trPr>
          <w:trHeight w:val="1134"/>
        </w:trPr>
        <w:tc>
          <w:tcPr>
            <w:tcW w:w="1134" w:type="dxa"/>
            <w:tcBorders>
              <w:top w:val="single" w:sz="18" w:space="0" w:color="auto"/>
              <w:left w:val="single" w:sz="18" w:space="0" w:color="auto"/>
            </w:tcBorders>
          </w:tcPr>
          <w:p w:rsidR="00084705" w:rsidRPr="00535058" w:rsidRDefault="00084705" w:rsidP="00084705">
            <w:pPr>
              <w:rPr>
                <w:sz w:val="8"/>
                <w:szCs w:val="16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18" w:space="0" w:color="auto"/>
            </w:tcBorders>
          </w:tcPr>
          <w:p w:rsidR="00084705" w:rsidRPr="00535058" w:rsidRDefault="00084705" w:rsidP="00084705">
            <w:pPr>
              <w:rPr>
                <w:sz w:val="8"/>
                <w:szCs w:val="16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</w:tcBorders>
          </w:tcPr>
          <w:p w:rsidR="00084705" w:rsidRPr="00535058" w:rsidRDefault="00084705" w:rsidP="00084705">
            <w:pPr>
              <w:rPr>
                <w:sz w:val="8"/>
                <w:szCs w:val="16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18" w:space="0" w:color="auto"/>
            </w:tcBorders>
          </w:tcPr>
          <w:p w:rsidR="00084705" w:rsidRPr="00535058" w:rsidRDefault="00084705" w:rsidP="00084705">
            <w:pPr>
              <w:rPr>
                <w:sz w:val="8"/>
                <w:szCs w:val="16"/>
              </w:rPr>
            </w:pPr>
          </w:p>
        </w:tc>
      </w:tr>
      <w:tr w:rsidR="00084705" w:rsidRPr="00535058" w:rsidTr="00084705">
        <w:trPr>
          <w:trHeight w:val="1134"/>
        </w:trPr>
        <w:tc>
          <w:tcPr>
            <w:tcW w:w="1134" w:type="dxa"/>
            <w:tcBorders>
              <w:left w:val="single" w:sz="18" w:space="0" w:color="auto"/>
              <w:bottom w:val="single" w:sz="18" w:space="0" w:color="auto"/>
            </w:tcBorders>
          </w:tcPr>
          <w:p w:rsidR="00084705" w:rsidRPr="00535058" w:rsidRDefault="00084705" w:rsidP="00084705">
            <w:pPr>
              <w:rPr>
                <w:sz w:val="8"/>
                <w:szCs w:val="16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18" w:space="0" w:color="auto"/>
            </w:tcBorders>
          </w:tcPr>
          <w:p w:rsidR="00084705" w:rsidRPr="00535058" w:rsidRDefault="00084705" w:rsidP="00084705">
            <w:pPr>
              <w:rPr>
                <w:sz w:val="8"/>
                <w:szCs w:val="16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</w:tcBorders>
          </w:tcPr>
          <w:p w:rsidR="00084705" w:rsidRPr="00535058" w:rsidRDefault="00084705" w:rsidP="00084705">
            <w:pPr>
              <w:rPr>
                <w:sz w:val="8"/>
                <w:szCs w:val="16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18" w:space="0" w:color="auto"/>
            </w:tcBorders>
          </w:tcPr>
          <w:p w:rsidR="00084705" w:rsidRPr="00535058" w:rsidRDefault="00084705" w:rsidP="00084705">
            <w:pPr>
              <w:rPr>
                <w:sz w:val="8"/>
                <w:szCs w:val="16"/>
              </w:rPr>
            </w:pPr>
          </w:p>
        </w:tc>
      </w:tr>
    </w:tbl>
    <w:p w:rsidR="00084705" w:rsidRDefault="00084705" w:rsidP="00D60378"/>
    <w:p w:rsidR="00084705" w:rsidRDefault="00084705" w:rsidP="00D60378"/>
    <w:p w:rsidR="00084705" w:rsidRDefault="00084705" w:rsidP="00D60378"/>
    <w:p w:rsidR="00084705" w:rsidRDefault="00084705" w:rsidP="00D60378"/>
    <w:p w:rsidR="00084705" w:rsidRDefault="00084705" w:rsidP="00D60378"/>
    <w:p w:rsidR="00084705" w:rsidRDefault="00084705" w:rsidP="00D60378"/>
    <w:p w:rsidR="00084705" w:rsidRDefault="00084705" w:rsidP="00D60378"/>
    <w:p w:rsidR="00084705" w:rsidRDefault="00084705" w:rsidP="00D60378"/>
    <w:p w:rsidR="00084705" w:rsidRDefault="00084705" w:rsidP="00D60378"/>
    <w:p w:rsidR="00084705" w:rsidRDefault="00084705" w:rsidP="00D60378"/>
    <w:p w:rsidR="00084705" w:rsidRDefault="00084705" w:rsidP="00D60378"/>
    <w:p w:rsidR="00084705" w:rsidRDefault="00084705" w:rsidP="00D60378"/>
    <w:p w:rsidR="00084705" w:rsidRDefault="00084705" w:rsidP="00D60378"/>
    <w:p w:rsidR="00084705" w:rsidRDefault="00084705" w:rsidP="00D60378"/>
    <w:p w:rsidR="00084705" w:rsidRDefault="00084705" w:rsidP="00084705">
      <w:pPr>
        <w:pStyle w:val="ekvnummerierung"/>
        <w:framePr w:wrap="around"/>
      </w:pPr>
      <w:r>
        <w:t>2</w:t>
      </w:r>
    </w:p>
    <w:p w:rsidR="00084705" w:rsidRPr="00287B24" w:rsidRDefault="00084705" w:rsidP="00084705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4036753B" wp14:editId="043C24F1">
            <wp:extent cx="285115" cy="288290"/>
            <wp:effectExtent l="0" t="0" r="0" b="0"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lenraster"/>
        <w:tblpPr w:leftFromText="141" w:rightFromText="141" w:vertAnchor="text" w:horzAnchor="page" w:tblpX="2223" w:tblpY="206"/>
        <w:tblW w:w="0" w:type="auto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</w:tblGrid>
      <w:tr w:rsidR="00084705" w:rsidRPr="00535058" w:rsidTr="00084705">
        <w:trPr>
          <w:trHeight w:val="1134"/>
        </w:trPr>
        <w:tc>
          <w:tcPr>
            <w:tcW w:w="1134" w:type="dxa"/>
            <w:tcBorders>
              <w:top w:val="single" w:sz="18" w:space="0" w:color="auto"/>
              <w:left w:val="single" w:sz="18" w:space="0" w:color="auto"/>
            </w:tcBorders>
          </w:tcPr>
          <w:p w:rsidR="00084705" w:rsidRPr="00535058" w:rsidRDefault="005412D0" w:rsidP="00631161">
            <w:pPr>
              <w:rPr>
                <w:sz w:val="8"/>
                <w:szCs w:val="16"/>
              </w:rPr>
            </w:pPr>
            <w:bookmarkStart w:id="1" w:name="_GoBack"/>
            <w:r>
              <w:rPr>
                <w:sz w:val="8"/>
                <w:szCs w:val="16"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739136" behindDoc="0" locked="0" layoutInCell="1" allowOverlap="1">
                      <wp:simplePos x="0" y="0"/>
                      <wp:positionH relativeFrom="column">
                        <wp:posOffset>3762</wp:posOffset>
                      </wp:positionH>
                      <wp:positionV relativeFrom="paragraph">
                        <wp:posOffset>50656</wp:posOffset>
                      </wp:positionV>
                      <wp:extent cx="2717321" cy="2829464"/>
                      <wp:effectExtent l="0" t="0" r="6985" b="9525"/>
                      <wp:wrapNone/>
                      <wp:docPr id="12" name="Gruppieren 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17321" cy="2829464"/>
                                <a:chOff x="0" y="0"/>
                                <a:chExt cx="2717321" cy="28294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" name="Grafik 2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39351" y="2260121"/>
                                  <a:ext cx="569343" cy="50895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" name="Grafik 3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98740" y="1518249"/>
                                  <a:ext cx="569343" cy="5089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" name="Grafik 2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626" y="776378"/>
                                  <a:ext cx="569344" cy="50895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" name="Grafik 3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23359" y="69012"/>
                                  <a:ext cx="569343" cy="50895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" name="Grafik 2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77374" y="1492370"/>
                                  <a:ext cx="319177" cy="6038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" name="Grafik 3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28136" y="2225615"/>
                                  <a:ext cx="319177" cy="6038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" name="Grafik 3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61381" y="741872"/>
                                  <a:ext cx="319178" cy="6038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" name="Grafik 3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2143" y="0"/>
                                  <a:ext cx="319178" cy="6038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" name="Grafik 2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56604" y="776378"/>
                                  <a:ext cx="552090" cy="53483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" name="Grafik 3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31985" y="2251495"/>
                                  <a:ext cx="552091" cy="53483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" name="Grafik 3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500996"/>
                                  <a:ext cx="552091" cy="53483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" name="Grafik 2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07366" y="34506"/>
                                  <a:ext cx="552091" cy="53483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" name="Grafik 4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47977" y="0"/>
                                  <a:ext cx="569344" cy="59522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" name="Grafik 4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40611" y="1483744"/>
                                  <a:ext cx="569344" cy="59522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" name="Grafik 4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626" y="2216989"/>
                                  <a:ext cx="569344" cy="59522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" name="Grafik 4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07366" y="741872"/>
                                  <a:ext cx="569344" cy="59522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uppieren 12" o:spid="_x0000_s1026" style="position:absolute;margin-left:.3pt;margin-top:4pt;width:213.95pt;height:222.8pt;z-index:251739136" coordsize="27173,282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">
                      <v:shape id="Grafik 23" o:spid="_x0000_s1027" type="#_x0000_t75" style="position:absolute;left:21393;top:22601;width:5693;height:50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Zb/jvCAAAA2wAAAA8AAABkcnMvZG93bnJldi54bWxEj0GLwjAUhO8L/ofwhL2tqS4UrUZRUXZP&#10;gtWDx2fzbIvNS22i1n9vBMHjMDPfMJNZaypxo8aVlhX0exEI4szqknMF+936ZwjCeWSNlWVS8CAH&#10;s2nna4KJtnfe0i31uQgQdgkqKLyvEyldVpBB17M1cfBOtjHog2xyqRu8B7ip5CCKYmmw5LBQYE3L&#10;grJzejUKNn9pPFqdDpdRxfFl3n+05yMvlPrutvMxCE+t/4Tf7X+tYPALry/hB8jpE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GW/47wgAAANsAAAAPAAAAAAAAAAAAAAAAAJ8C&#10;AABkcnMvZG93bnJldi54bWxQSwUGAAAAAAQABAD3AAAAjgMAAAAA&#10;">
                        <v:imagedata r:id="rId13" o:title=""/>
                        <v:path arrowok="t"/>
                      </v:shape>
                      <v:shape id="Grafik 34" o:spid="_x0000_s1028" type="#_x0000_t75" style="position:absolute;left:6987;top:15182;width:5693;height:50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Lf57LCAAAA2wAAAA8AAABkcnMvZG93bnJldi54bWxEj0+LwjAUxO+C3yG8BS+ypv5FukYRUfC0&#10;aPXS26N52xabl9LEtn57s7Cwx2FmfsNsdr2pREuNKy0rmE4iEMSZ1SXnCu630+cahPPIGivLpOBF&#10;Dnbb4WCDsbYdX6lNfC4ChF2MCgrv61hKlxVk0E1sTRy8H9sY9EE2udQNdgFuKjmLopU0WHJYKLCm&#10;Q0HZI3kaBW2O61RSkh7334/ls5uSSy5jpUYf/f4LhKfe/4f/2metYL6A3y/hB8jtG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y3+eywgAAANsAAAAPAAAAAAAAAAAAAAAAAJ8C&#10;AABkcnMvZG93bnJldi54bWxQSwUGAAAAAAQABAD3AAAAjgMAAAAA&#10;">
                        <v:imagedata r:id="rId14" o:title=""/>
                        <v:path arrowok="t"/>
                      </v:shape>
                      <v:shape id="Grafik 29" o:spid="_x0000_s1029" type="#_x0000_t75" style="position:absolute;left:86;top:7763;width:5693;height:50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ezydHDAAAA2wAAAA8AAABkcnMvZG93bnJldi54bWxEj0GLwjAUhO8L/ofwBG/bVA/FVqOouLgn&#10;YasHj8/m2Rabl9pktf77zYLgcZiZb5j5sjeNuFPnassKxlEMgriwuuZSwfHw9TkF4TyyxsYyKXiS&#10;g+Vi8DHHTNsH/9A996UIEHYZKqi8bzMpXVGRQRfZljh4F9sZ9EF2pdQdPgLcNHISx4k0WHNYqLCl&#10;TUXFNf81Cva7PEm3l9MtbTi5rcbP/nrmtVKjYb+agfDU+3f41f7WCiYp/H8JP0Au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7PJ0cMAAADbAAAADwAAAAAAAAAAAAAAAACf&#10;AgAAZHJzL2Rvd25yZXYueG1sUEsFBgAAAAAEAAQA9wAAAI8DAAAAAA==&#10;">
                        <v:imagedata r:id="rId13" o:title=""/>
                        <v:path arrowok="t"/>
                      </v:shape>
                      <v:shape id="Grafik 36" o:spid="_x0000_s1030" type="#_x0000_t75" style="position:absolute;left:14233;top:690;width:5694;height:50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1y37DAAAA2wAAAA8AAABkcnMvZG93bnJldi54bWxEj0GLwjAUhO+C/yE8wZumrlC21SgqK7sn&#10;YbsePD6bZ1tsXmoTtf57Iwh7HGbmG2a+7EwtbtS6yrKCyTgCQZxbXXGhYP+3HX2CcB5ZY22ZFDzI&#10;wXLR780x1fbOv3TLfCEChF2KCkrvm1RKl5dk0I1tQxy8k20N+iDbQuoW7wFuavkRRbE0WHFYKLGh&#10;TUn5ObsaBbvvLE6+TodLUnN8WU0e3fnIa6WGg241A+Gp8//hd/tHK5jG8PoSfoBcP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/XLfsMAAADbAAAADwAAAAAAAAAAAAAAAACf&#10;AgAAZHJzL2Rvd25yZXYueG1sUEsFBgAAAAAEAAQA9wAAAI8DAAAAAA==&#10;">
                        <v:imagedata r:id="rId13" o:title=""/>
                        <v:path arrowok="t"/>
                      </v:shape>
                      <v:shape id="Grafik 24" o:spid="_x0000_s1031" type="#_x0000_t75" style="position:absolute;left:22773;top:14923;width:3192;height:60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u5hnEAAAA2wAAAA8AAABkcnMvZG93bnJldi54bWxEj0FrAjEUhO+F/ofwCt5q1kWkbI1iC6Ke&#10;pFoovT02z83i5mVNsuv6741Q6HGYmW+Y+XKwjejJh9qxgsk4A0FcOl1zpeD7uH59AxEissbGMSm4&#10;UYDl4vlpjoV2V/6i/hArkSAcClRgYmwLKUNpyGIYu5Y4eSfnLcYkfSW1x2uC20bmWTaTFmtOCwZb&#10;+jRUng+dVVD/dsZ33X6F+ebjMut3m+1k/aPU6GVYvYOINMT/8F97qxXkU3h8ST9ALu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Yu5hnEAAAA2wAAAA8AAAAAAAAAAAAAAAAA&#10;nwIAAGRycy9kb3ducmV2LnhtbFBLBQYAAAAABAAEAPcAAACQAwAAAAA=&#10;">
                        <v:imagedata r:id="rId15" o:title=""/>
                        <v:path arrowok="t"/>
                      </v:shape>
                      <v:shape id="Grafik 37" o:spid="_x0000_s1032" type="#_x0000_t75" style="position:absolute;left:8281;top:22256;width:3192;height:60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l7rPEAAAA2wAAAA8AAABkcnMvZG93bnJldi54bWxEj0FrAjEUhO8F/0N4greaVcHK1igqiPZU&#10;qkLp7bF53SxuXtYku27/fVMoeBxm5htmue5tLTryoXKsYDLOQBAXTldcKric988LECEia6wdk4If&#10;CrBeDZ6WmGt35w/qTrEUCcIhRwUmxiaXMhSGLIaxa4iT9+28xZikL6X2eE9wW8tpls2lxYrTgsGG&#10;doaK66m1Cqqv1vi2fd/g9LC9zbu3w3Gy/1RqNOw3ryAi9fER/m8ftYLZC/x9ST9Ar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Ml7rPEAAAA2wAAAA8AAAAAAAAAAAAAAAAA&#10;nwIAAGRycy9kb3ducmV2LnhtbFBLBQYAAAAABAAEAPcAAACQAwAAAAA=&#10;">
                        <v:imagedata r:id="rId15" o:title=""/>
                        <v:path arrowok="t"/>
                      </v:shape>
                      <v:shape id="Grafik 30" o:spid="_x0000_s1033" type="#_x0000_t75" style="position:absolute;left:15613;top:7418;width:3192;height:60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zMdsfAAAAA2wAAAA8AAABkcnMvZG93bnJldi54bWxET89rwjAUvg/8H8ITvM1UBRnVKCqIehpz&#10;A/H2aJ5NsXmpSVrrf78cBjt+fL+X697WoiMfKscKJuMMBHHhdMWlgp/v/fsHiBCRNdaOScGLAqxX&#10;g7cl5to9+Yu6cyxFCuGQowITY5NLGQpDFsPYNcSJuzlvMSboS6k9PlO4reU0y+bSYsWpwWBDO0PF&#10;/dxaBdW1Nb5tPzc4PWwf8+50OE72F6VGw36zABGpj//iP/dRK5il9elL+gFy9Q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bMx2x8AAAADbAAAADwAAAAAAAAAAAAAAAACfAgAA&#10;ZHJzL2Rvd25yZXYueG1sUEsFBgAAAAAEAAQA9wAAAIwDAAAAAA==&#10;">
                        <v:imagedata r:id="rId15" o:title=""/>
                        <v:path arrowok="t"/>
                      </v:shape>
                      <v:shape id="Grafik 31" o:spid="_x0000_s1034" type="#_x0000_t75" style="position:absolute;left:1121;width:3192;height:60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OA01zEAAAA2wAAAA8AAABkcnMvZG93bnJldi54bWxEj0FrAjEUhO+F/ofwCr3V7CpIWY1iC6I9&#10;SVUQb4/Nc7O4eVmT7Lr9941Q6HGYmW+Y+XKwjejJh9qxgnyUgSAuna65UnA8rN/eQYSIrLFxTAp+&#10;KMBy8fw0x0K7O39Tv4+VSBAOBSowMbaFlKE0ZDGMXEucvIvzFmOSvpLa4z3BbSPHWTaVFmtOCwZb&#10;+jRUXvedVVCfO+O7brfC8ebjNu2/Ntt8fVLq9WVYzUBEGuJ/+K+91QomOTy+pB8gF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OA01zEAAAA2wAAAA8AAAAAAAAAAAAAAAAA&#10;nwIAAGRycy9kb3ducmV2LnhtbFBLBQYAAAAABAAEAPcAAACQAwAAAAA=&#10;">
                        <v:imagedata r:id="rId15" o:title=""/>
                        <v:path arrowok="t"/>
                      </v:shape>
                      <v:shape id="Grafik 27" o:spid="_x0000_s1035" type="#_x0000_t75" style="position:absolute;left:21566;top:7763;width:5520;height:53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y8UrPEAAAA2wAAAA8AAABkcnMvZG93bnJldi54bWxEj0FrAjEUhO+C/yG8Qi+iWT1U2RqlSi3e&#10;SnVBj6+b101o8rJsom7/fVMoeBxm5htmue69E1fqog2sYDopQBDXQVtuFFTH3XgBIiZkjS4wKfih&#10;COvVcLDEUocbf9D1kBqRIRxLVGBSakspY23IY5yEljh7X6HzmLLsGqk7vGW4d3JWFE/So+W8YLCl&#10;raH6+3DxCk77+mJ3n/N3ez7zm6tOm9eRM0o9PvQvzyAS9eke/m/vtYLZHP6+5B8gV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y8UrPEAAAA2wAAAA8AAAAAAAAAAAAAAAAA&#10;nwIAAGRycy9kb3ducmV2LnhtbFBLBQYAAAAABAAEAPcAAACQAwAAAAA=&#10;">
                        <v:imagedata r:id="rId16" o:title=""/>
                        <v:path arrowok="t"/>
                      </v:shape>
                      <v:shape id="Grafik 32" o:spid="_x0000_s1036" type="#_x0000_t75" style="position:absolute;left:14319;top:22514;width:5521;height:53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kSZ/bEAAAA2wAAAA8AAABkcnMvZG93bnJldi54bWxEj09rAjEUxO+FfofwBC+lZmuhytYorah4&#10;K/4BPb5uXjfB5GXZRN1+eyMUehxm5jfMZNZ5Jy7URhtYwcugAEFcBW25VrDfLZ/HIGJC1ugCk4Jf&#10;ijCbPj5MsNThyhu6bFMtMoRjiQpMSk0pZawMeYyD0BBn7ye0HlOWbS11i9cM904Oi+JNerScFww2&#10;NDdUnbZnr+Cwrs52+T36sscjr9z+8Ll4ckapfq/7eAeRqEv/4b/2Wit4HcL9S/4Bcno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kSZ/bEAAAA2wAAAA8AAAAAAAAAAAAAAAAA&#10;nwIAAGRycy9kb3ducmV2LnhtbFBLBQYAAAAABAAEAPcAAACQAwAAAAA=&#10;">
                        <v:imagedata r:id="rId16" o:title=""/>
                        <v:path arrowok="t"/>
                      </v:shape>
                      <v:shape id="Grafik 38" o:spid="_x0000_s1037" type="#_x0000_t75" style="position:absolute;top:15009;width:5520;height:53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j6UBzBAAAA2wAAAA8AAABkcnMvZG93bnJldi54bWxET01rAjEQvRf8D2GEXopmW6GWrVGsqHgT&#10;raDHcTPdBJPJsom6/ffNQejx8b4ns847caM22sAKXocFCOIqaMu1gsP3avABIiZkjS4wKfilCLNp&#10;72mCpQ533tFtn2qRQziWqMCk1JRSxsqQxzgMDXHmfkLrMWXY1lK3eM/h3sm3oniXHi3nBoMNLQxV&#10;l/3VKzhuqqtdncdbezrx2h2OX8sXZ5R67nfzTxCJuvQvfrg3WsEoj81f8g+Q0z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j6UBzBAAAA2wAAAA8AAAAAAAAAAAAAAAAAnwIA&#10;AGRycy9kb3ducmV2LnhtbFBLBQYAAAAABAAEAPcAAACNAwAAAAA=&#10;">
                        <v:imagedata r:id="rId16" o:title=""/>
                        <v:path arrowok="t"/>
                      </v:shape>
                      <v:shape id="Grafik 25" o:spid="_x0000_s1038" type="#_x0000_t75" style="position:absolute;left:7073;top:345;width:5521;height:53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iaV/EAAAA2wAAAA8AAABkcnMvZG93bnJldi54bWxEj09rAjEUxO+FfofwBC+lZiu0ytYorah4&#10;K/4BPb5uXjfB5GXZRN1+eyMUehxm5jfMZNZ5Jy7URhtYwcugAEFcBW25VrDfLZ/HIGJC1ugCk4Jf&#10;ijCbPj5MsNThyhu6bFMtMoRjiQpMSk0pZawMeYyD0BBn7ye0HlOWbS11i9cM904Oi+JNerScFww2&#10;NDdUnbZnr+Cwrs52+T36sscjr9z+8Ll4ckapfq/7eAeRqEv/4b/2WisYvsL9S/4Bcno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MiaV/EAAAA2wAAAA8AAAAAAAAAAAAAAAAA&#10;nwIAAGRycy9kb3ducmV2LnhtbFBLBQYAAAAABAAEAPcAAACQAwAAAAA=&#10;">
                        <v:imagedata r:id="rId16" o:title=""/>
                        <v:path arrowok="t"/>
                      </v:shape>
                      <v:shape id="Grafik 44" o:spid="_x0000_s1039" type="#_x0000_t75" style="position:absolute;left:21479;width:5694;height:59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6+eELDAAAA2wAAAA8AAABkcnMvZG93bnJldi54bWxEj0GLwjAUhO8L/ofwBG9rqnZl6RpFBEEE&#10;XazCsrdH82yLzUtpoq3/3giCx2FmvmFmi85U4kaNKy0rGA0jEMSZ1SXnCk7H9ec3COeRNVaWScGd&#10;HCzmvY8ZJtq2fKBb6nMRIOwSVFB4XydSuqwgg25oa+LgnW1j0AfZ5FI32Aa4qeQ4iqbSYMlhocCa&#10;VgVll/RqFPDvV5wuafNncHuYTtr/XdzttVKDfrf8AeGp8+/wq73RCuIYnl/CD5Dz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r54QsMAAADbAAAADwAAAAAAAAAAAAAAAACf&#10;AgAAZHJzL2Rvd25yZXYueG1sUEsFBgAAAAAEAAQA9wAAAI8DAAAAAA==&#10;">
                        <v:imagedata r:id="rId17" o:title=""/>
                        <v:path arrowok="t"/>
                      </v:shape>
                      <v:shape id="Grafik 45" o:spid="_x0000_s1040" type="#_x0000_t75" style="position:absolute;left:14406;top:14837;width:5693;height:59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y3dnDAAAA2wAAAA8AAABkcnMvZG93bnJldi54bWxEj0GLwjAUhO+C/yE8wZumapWlGkUEQYR1&#10;sS4se3s0z7bYvJQm2vrvN8KCx2FmvmFWm85U4kGNKy0rmIwjEMSZ1SXnCr4v+9EHCOeRNVaWScGT&#10;HGzW/d4KE21bPtMj9bkIEHYJKii8rxMpXVaQQTe2NXHwrrYx6INscqkbbAPcVHIaRQtpsOSwUGBN&#10;u4KyW3o3CvhrHqdbOvwYPJ4Xs/b3M+5OWqnhoNsuQXjq/Dv83z5oBfEcXl/CD5Dr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fLd2cMAAADbAAAADwAAAAAAAAAAAAAAAACf&#10;AgAAZHJzL2Rvd25yZXYueG1sUEsFBgAAAAAEAAQA9wAAAI8DAAAAAA==&#10;">
                        <v:imagedata r:id="rId17" o:title=""/>
                        <v:path arrowok="t"/>
                      </v:shape>
                      <v:shape id="Grafik 46" o:spid="_x0000_s1041" type="#_x0000_t75" style="position:absolute;left:86;top:22169;width:5693;height:5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EgQ67EAAAA2wAAAA8AAABkcnMvZG93bnJldi54bWxEj0FrwkAUhO9C/8PyCt50UxtDiW6CFAQR&#10;rCQtFG+P7GsSmn0bslsT/323UPA4zMw3zDafTCeuNLjWsoKnZQSCuLK65VrBx/t+8QLCeWSNnWVS&#10;cCMHefYw22Kq7cgFXUtfiwBhl6KCxvs+ldJVDRl0S9sTB+/LDgZ9kEMt9YBjgJtOrqIokQZbDgsN&#10;9vTaUPVd/hgFfF7H5Y4OnwaPRfI8Xk7x9KaVmj9Ouw0IT5O/h//bB60gTuDvS/gBMvs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EgQ67EAAAA2wAAAA8AAAAAAAAAAAAAAAAA&#10;nwIAAGRycy9kb3ducmV2LnhtbFBLBQYAAAAABAAEAPcAAACQAwAAAAA=&#10;">
                        <v:imagedata r:id="rId17" o:title=""/>
                        <v:path arrowok="t"/>
                      </v:shape>
                      <v:shape id="Grafik 47" o:spid="_x0000_s1042" type="#_x0000_t75" style="position:absolute;left:7073;top:7418;width:5694;height:59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5s5jXDAAAA2wAAAA8AAABkcnMvZG93bnJldi54bWxEj0FrwkAUhO+C/2F5gjfd1EYtqauIUBDB&#10;ilGQ3h7Z1yQ0+zZkVxP/vVsQPA4z8w2zWHWmEjdqXGlZwds4AkGcWV1yruB8+hp9gHAeWWNlmRTc&#10;ycFq2e8tMNG25SPdUp+LAGGXoILC+zqR0mUFGXRjWxMH79c2Bn2QTS51g22Am0pOomgmDZYcFgqs&#10;aVNQ9pdejQI+TON0TduLwd1x9t7+7OPuWys1HHTrTxCeOv8KP9tbrSCew/+X8APk8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mzmNcMAAADbAAAADwAAAAAAAAAAAAAAAACf&#10;AgAAZHJzL2Rvd25yZXYueG1sUEsFBgAAAAAEAAQA9wAAAI8DAAAAAA==&#10;">
                        <v:imagedata r:id="rId17" o:title=""/>
                        <v:path arrowok="t"/>
                      </v:shape>
                    </v:group>
                  </w:pict>
                </mc:Fallback>
              </mc:AlternateContent>
            </w:r>
            <w:bookmarkEnd w:id="1"/>
          </w:p>
        </w:tc>
        <w:tc>
          <w:tcPr>
            <w:tcW w:w="1134" w:type="dxa"/>
            <w:tcBorders>
              <w:top w:val="single" w:sz="18" w:space="0" w:color="auto"/>
              <w:right w:val="single" w:sz="18" w:space="0" w:color="auto"/>
            </w:tcBorders>
          </w:tcPr>
          <w:p w:rsidR="00084705" w:rsidRPr="00535058" w:rsidRDefault="00084705" w:rsidP="00631161">
            <w:pPr>
              <w:rPr>
                <w:sz w:val="8"/>
                <w:szCs w:val="16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</w:tcBorders>
          </w:tcPr>
          <w:p w:rsidR="00084705" w:rsidRPr="00535058" w:rsidRDefault="00084705" w:rsidP="00631161">
            <w:pPr>
              <w:rPr>
                <w:sz w:val="8"/>
                <w:szCs w:val="16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18" w:space="0" w:color="auto"/>
            </w:tcBorders>
          </w:tcPr>
          <w:p w:rsidR="00084705" w:rsidRPr="00535058" w:rsidRDefault="00084705" w:rsidP="00631161">
            <w:pPr>
              <w:rPr>
                <w:sz w:val="8"/>
                <w:szCs w:val="16"/>
              </w:rPr>
            </w:pPr>
          </w:p>
        </w:tc>
      </w:tr>
      <w:tr w:rsidR="00084705" w:rsidRPr="00535058" w:rsidTr="00084705">
        <w:trPr>
          <w:trHeight w:val="1134"/>
        </w:trPr>
        <w:tc>
          <w:tcPr>
            <w:tcW w:w="1134" w:type="dxa"/>
            <w:tcBorders>
              <w:left w:val="single" w:sz="18" w:space="0" w:color="auto"/>
              <w:bottom w:val="single" w:sz="18" w:space="0" w:color="auto"/>
            </w:tcBorders>
          </w:tcPr>
          <w:p w:rsidR="00084705" w:rsidRPr="00535058" w:rsidRDefault="00084705" w:rsidP="00631161">
            <w:pPr>
              <w:rPr>
                <w:sz w:val="8"/>
                <w:szCs w:val="16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18" w:space="0" w:color="auto"/>
            </w:tcBorders>
          </w:tcPr>
          <w:p w:rsidR="00084705" w:rsidRPr="00535058" w:rsidRDefault="00084705" w:rsidP="00631161">
            <w:pPr>
              <w:rPr>
                <w:sz w:val="8"/>
                <w:szCs w:val="16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</w:tcBorders>
          </w:tcPr>
          <w:p w:rsidR="00084705" w:rsidRPr="00535058" w:rsidRDefault="00084705" w:rsidP="00631161">
            <w:pPr>
              <w:rPr>
                <w:sz w:val="8"/>
                <w:szCs w:val="16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18" w:space="0" w:color="auto"/>
            </w:tcBorders>
          </w:tcPr>
          <w:p w:rsidR="00084705" w:rsidRPr="00535058" w:rsidRDefault="00084705" w:rsidP="00631161">
            <w:pPr>
              <w:rPr>
                <w:sz w:val="8"/>
                <w:szCs w:val="16"/>
              </w:rPr>
            </w:pPr>
          </w:p>
        </w:tc>
      </w:tr>
      <w:tr w:rsidR="00084705" w:rsidRPr="00535058" w:rsidTr="00084705">
        <w:trPr>
          <w:trHeight w:val="1134"/>
        </w:trPr>
        <w:tc>
          <w:tcPr>
            <w:tcW w:w="1134" w:type="dxa"/>
            <w:tcBorders>
              <w:top w:val="single" w:sz="18" w:space="0" w:color="auto"/>
              <w:left w:val="single" w:sz="18" w:space="0" w:color="auto"/>
            </w:tcBorders>
          </w:tcPr>
          <w:p w:rsidR="00084705" w:rsidRPr="00535058" w:rsidRDefault="00084705" w:rsidP="00631161">
            <w:pPr>
              <w:rPr>
                <w:sz w:val="8"/>
                <w:szCs w:val="16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18" w:space="0" w:color="auto"/>
            </w:tcBorders>
          </w:tcPr>
          <w:p w:rsidR="00084705" w:rsidRPr="00535058" w:rsidRDefault="00084705" w:rsidP="00631161">
            <w:pPr>
              <w:rPr>
                <w:sz w:val="8"/>
                <w:szCs w:val="16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</w:tcBorders>
          </w:tcPr>
          <w:p w:rsidR="00084705" w:rsidRPr="00535058" w:rsidRDefault="00084705" w:rsidP="00631161">
            <w:pPr>
              <w:rPr>
                <w:sz w:val="8"/>
                <w:szCs w:val="16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18" w:space="0" w:color="auto"/>
            </w:tcBorders>
          </w:tcPr>
          <w:p w:rsidR="00084705" w:rsidRPr="00535058" w:rsidRDefault="00084705" w:rsidP="00631161">
            <w:pPr>
              <w:rPr>
                <w:sz w:val="8"/>
                <w:szCs w:val="16"/>
              </w:rPr>
            </w:pPr>
          </w:p>
        </w:tc>
      </w:tr>
      <w:tr w:rsidR="00084705" w:rsidRPr="00535058" w:rsidTr="00084705">
        <w:trPr>
          <w:trHeight w:val="1134"/>
        </w:trPr>
        <w:tc>
          <w:tcPr>
            <w:tcW w:w="1134" w:type="dxa"/>
            <w:tcBorders>
              <w:left w:val="single" w:sz="18" w:space="0" w:color="auto"/>
              <w:bottom w:val="single" w:sz="18" w:space="0" w:color="auto"/>
            </w:tcBorders>
          </w:tcPr>
          <w:p w:rsidR="00084705" w:rsidRPr="00535058" w:rsidRDefault="00084705" w:rsidP="00631161">
            <w:pPr>
              <w:rPr>
                <w:sz w:val="8"/>
                <w:szCs w:val="16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18" w:space="0" w:color="auto"/>
            </w:tcBorders>
          </w:tcPr>
          <w:p w:rsidR="00084705" w:rsidRPr="00535058" w:rsidRDefault="00084705" w:rsidP="00631161">
            <w:pPr>
              <w:rPr>
                <w:sz w:val="8"/>
                <w:szCs w:val="16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</w:tcBorders>
          </w:tcPr>
          <w:p w:rsidR="00084705" w:rsidRPr="00535058" w:rsidRDefault="00084705" w:rsidP="00631161">
            <w:pPr>
              <w:rPr>
                <w:sz w:val="8"/>
                <w:szCs w:val="16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18" w:space="0" w:color="auto"/>
            </w:tcBorders>
          </w:tcPr>
          <w:p w:rsidR="00084705" w:rsidRPr="00535058" w:rsidRDefault="00084705" w:rsidP="00631161">
            <w:pPr>
              <w:rPr>
                <w:sz w:val="8"/>
                <w:szCs w:val="16"/>
              </w:rPr>
            </w:pPr>
          </w:p>
        </w:tc>
      </w:tr>
    </w:tbl>
    <w:p w:rsidR="00084705" w:rsidRDefault="00084705" w:rsidP="00D60378"/>
    <w:p w:rsidR="00535058" w:rsidRDefault="002D3388" w:rsidP="00D60378">
      <w:r>
        <w:rPr>
          <w:lang w:eastAsia="de-DE"/>
        </w:rPr>
        <w:drawing>
          <wp:anchor distT="0" distB="0" distL="114300" distR="114300" simplePos="0" relativeHeight="251723776" behindDoc="0" locked="0" layoutInCell="1" allowOverlap="1" wp14:anchorId="03D3F9C5" wp14:editId="7621BC6D">
            <wp:simplePos x="0" y="0"/>
            <wp:positionH relativeFrom="column">
              <wp:posOffset>462915</wp:posOffset>
            </wp:positionH>
            <wp:positionV relativeFrom="paragraph">
              <wp:posOffset>343535</wp:posOffset>
            </wp:positionV>
            <wp:extent cx="2178685" cy="3438525"/>
            <wp:effectExtent l="0" t="0" r="0" b="9525"/>
            <wp:wrapNone/>
            <wp:docPr id="39" name="Grafik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8685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35058" w:rsidSect="00054A93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3912" w:rsidRDefault="00BA3912" w:rsidP="003C599D">
      <w:pPr>
        <w:spacing w:line="240" w:lineRule="auto"/>
      </w:pPr>
      <w:r>
        <w:separator/>
      </w:r>
    </w:p>
  </w:endnote>
  <w:endnote w:type="continuationSeparator" w:id="0">
    <w:p w:rsidR="00BA3912" w:rsidRDefault="00BA3912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F76" w:rsidRDefault="00DE7F76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DE7F76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F5248B" w:rsidRDefault="00193A18" w:rsidP="00F5248B">
          <w:pPr>
            <w:pStyle w:val="ekvquelle"/>
          </w:pPr>
          <w:r w:rsidRPr="00F5248B">
            <w:t xml:space="preserve">Textquellen: </w:t>
          </w:r>
          <w:r w:rsidR="00CE36DD">
            <w:t>Klett-Archiv</w:t>
          </w:r>
        </w:p>
        <w:p w:rsidR="00193A18" w:rsidRPr="00913892" w:rsidRDefault="00193A18" w:rsidP="00CE36DD">
          <w:pPr>
            <w:pStyle w:val="ekvquelle"/>
          </w:pPr>
          <w:r w:rsidRPr="00F5248B">
            <w:t xml:space="preserve">Illustratoren: </w:t>
          </w:r>
          <w:r w:rsidR="00CE36DD">
            <w:t>Friederike Ablang</w:t>
          </w:r>
          <w:r w:rsidRPr="00F5248B">
            <w:t xml:space="preserve">, </w:t>
          </w:r>
          <w:r w:rsidR="00CE36DD">
            <w:t>Berlin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F76" w:rsidRDefault="00DE7F76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3912" w:rsidRDefault="00BA3912" w:rsidP="003C599D">
      <w:pPr>
        <w:spacing w:line="240" w:lineRule="auto"/>
      </w:pPr>
      <w:r>
        <w:separator/>
      </w:r>
    </w:p>
  </w:footnote>
  <w:footnote w:type="continuationSeparator" w:id="0">
    <w:p w:rsidR="00BA3912" w:rsidRDefault="00BA3912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F76" w:rsidRDefault="00DE7F76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F76" w:rsidRDefault="00DE7F76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F76" w:rsidRDefault="00DE7F76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058"/>
    <w:rsid w:val="000040E2"/>
    <w:rsid w:val="00005913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84705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13038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3A3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962F8"/>
    <w:rsid w:val="002A25AE"/>
    <w:rsid w:val="002B0875"/>
    <w:rsid w:val="002B3DF1"/>
    <w:rsid w:val="002B64EA"/>
    <w:rsid w:val="002D3388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058"/>
    <w:rsid w:val="00535AD8"/>
    <w:rsid w:val="005412D0"/>
    <w:rsid w:val="00547103"/>
    <w:rsid w:val="00560848"/>
    <w:rsid w:val="0057200E"/>
    <w:rsid w:val="00572870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692C"/>
    <w:rsid w:val="006530CB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A3912"/>
    <w:rsid w:val="00BC2CD2"/>
    <w:rsid w:val="00BC50C4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E36DD"/>
    <w:rsid w:val="00CF2E1A"/>
    <w:rsid w:val="00CF715C"/>
    <w:rsid w:val="00D022EC"/>
    <w:rsid w:val="00D03256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2CBE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E7F76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111A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rken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8</cp:revision>
  <cp:lastPrinted>2016-12-08T14:25:00Z</cp:lastPrinted>
  <dcterms:created xsi:type="dcterms:W3CDTF">2018-11-06T14:34:00Z</dcterms:created>
  <dcterms:modified xsi:type="dcterms:W3CDTF">2018-11-07T16:37:00Z</dcterms:modified>
</cp:coreProperties>
</file>