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p14">
  <w:body>
    <w:tbl>
      <w:tblPr>
        <w:tblW w:w="11000" w:type="dxa"/>
        <w:tblInd w:w="-1247" w:type="dxa"/>
        <w:tblBorders>
          <w:insideH w:val="single" w:sz="8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243"/>
        <w:gridCol w:w="4186"/>
        <w:gridCol w:w="1370"/>
        <w:gridCol w:w="2114"/>
        <w:gridCol w:w="732"/>
        <w:gridCol w:w="1355"/>
      </w:tblGrid>
      <w:tr w:rsidR="00FB59FB" w:rsidRPr="00C172AE" w:rsidTr="00483D65">
        <w:trPr>
          <w:trHeight w:hRule="exact" w:val="510"/>
        </w:trPr>
        <w:tc>
          <w:tcPr>
            <w:tcW w:w="1243" w:type="dxa"/>
            <w:noWrap/>
            <w:vAlign w:val="bottom"/>
          </w:tcPr>
          <w:p w:rsidR="00FB59FB" w:rsidRPr="00AE65F6" w:rsidRDefault="00FB59FB" w:rsidP="00362B02">
            <w:pPr>
              <w:pageBreakBefore/>
              <w:rPr>
                <w:color w:val="FFFFFF" w:themeColor="background1"/>
              </w:rPr>
            </w:pPr>
          </w:p>
        </w:tc>
        <w:tc>
          <w:tcPr>
            <w:tcW w:w="4186" w:type="dxa"/>
            <w:noWrap/>
            <w:vAlign w:val="bottom"/>
          </w:tcPr>
          <w:p w:rsidR="00FB59FB" w:rsidRPr="0006258C" w:rsidRDefault="00FB59FB" w:rsidP="0006258C">
            <w:pPr>
              <w:pStyle w:val="ekvkolumnentitel"/>
            </w:pPr>
            <w:r w:rsidRPr="0006258C">
              <w:t>Name:</w:t>
            </w:r>
          </w:p>
        </w:tc>
        <w:tc>
          <w:tcPr>
            <w:tcW w:w="1370" w:type="dxa"/>
            <w:noWrap/>
            <w:vAlign w:val="bottom"/>
          </w:tcPr>
          <w:p w:rsidR="00FB59FB" w:rsidRPr="00EA7542" w:rsidRDefault="00FB59FB" w:rsidP="00EA7542">
            <w:pPr>
              <w:pStyle w:val="ekvkolumnentitel"/>
            </w:pPr>
            <w:r>
              <w:t>Klasse:</w:t>
            </w:r>
          </w:p>
        </w:tc>
        <w:tc>
          <w:tcPr>
            <w:tcW w:w="2114" w:type="dxa"/>
            <w:noWrap/>
            <w:vAlign w:val="bottom"/>
          </w:tcPr>
          <w:p w:rsidR="00FB59FB" w:rsidRPr="00EA7542" w:rsidRDefault="00FB59FB" w:rsidP="005446D6">
            <w:pPr>
              <w:pStyle w:val="ekvkolumnentitel"/>
            </w:pPr>
            <w:r w:rsidRPr="005446D6">
              <w:t>Datum</w:t>
            </w:r>
            <w:r>
              <w:t>:</w:t>
            </w:r>
          </w:p>
        </w:tc>
        <w:tc>
          <w:tcPr>
            <w:tcW w:w="732" w:type="dxa"/>
            <w:tcBorders>
              <w:top w:val="nil"/>
              <w:bottom w:val="single" w:sz="8" w:space="0" w:color="808080"/>
              <w:right w:val="nil"/>
            </w:tcBorders>
            <w:noWrap/>
            <w:vAlign w:val="bottom"/>
          </w:tcPr>
          <w:p w:rsidR="00FB59FB" w:rsidRPr="00EA7542" w:rsidRDefault="00FB59FB" w:rsidP="00EA7542">
            <w:pPr>
              <w:pStyle w:val="ekvkolumnentitel"/>
            </w:pPr>
          </w:p>
        </w:tc>
        <w:tc>
          <w:tcPr>
            <w:tcW w:w="1355" w:type="dxa"/>
            <w:tcBorders>
              <w:top w:val="nil"/>
              <w:left w:val="nil"/>
              <w:bottom w:val="single" w:sz="8" w:space="0" w:color="808080"/>
            </w:tcBorders>
            <w:noWrap/>
            <w:vAlign w:val="bottom"/>
          </w:tcPr>
          <w:p w:rsidR="00FB59FB" w:rsidRPr="00C172AE" w:rsidRDefault="00FB59FB" w:rsidP="00B23AD9">
            <w:pPr>
              <w:pStyle w:val="ekvkvnummer"/>
            </w:pPr>
            <w:r w:rsidRPr="005446D6">
              <w:t>KV</w:t>
            </w:r>
            <w:r>
              <w:t xml:space="preserve"> </w:t>
            </w:r>
          </w:p>
        </w:tc>
      </w:tr>
      <w:tr w:rsidR="00BF17F2" w:rsidRPr="00BF17F2" w:rsidTr="00483D65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hRule="exact" w:val="794"/>
        </w:trPr>
        <w:tc>
          <w:tcPr>
            <w:tcW w:w="1243" w:type="dxa"/>
            <w:tcBorders>
              <w:bottom w:val="nil"/>
              <w:right w:val="nil"/>
            </w:tcBorders>
            <w:noWrap/>
            <w:vAlign w:val="bottom"/>
          </w:tcPr>
          <w:p w:rsidR="00FB59FB" w:rsidRPr="00BF17F2" w:rsidRDefault="00FB59FB" w:rsidP="00AE65F6">
            <w:pPr>
              <w:rPr>
                <w:color w:val="FFFFFF" w:themeColor="background1"/>
              </w:rPr>
            </w:pPr>
          </w:p>
        </w:tc>
        <w:tc>
          <w:tcPr>
            <w:tcW w:w="9757" w:type="dxa"/>
            <w:gridSpan w:val="5"/>
            <w:tcBorders>
              <w:left w:val="nil"/>
              <w:bottom w:val="nil"/>
            </w:tcBorders>
            <w:noWrap/>
            <w:vAlign w:val="bottom"/>
          </w:tcPr>
          <w:p w:rsidR="00FB59FB" w:rsidRPr="00BF17F2" w:rsidRDefault="00B23AD9" w:rsidP="00B23AD9">
            <w:pPr>
              <w:pStyle w:val="ekvue1arial"/>
            </w:pPr>
            <w:r>
              <w:t>Sudoku</w:t>
            </w:r>
          </w:p>
        </w:tc>
      </w:tr>
    </w:tbl>
    <w:p w:rsidR="00CD7D9F" w:rsidRDefault="00CD7D9F" w:rsidP="00005AE2">
      <w:bookmarkStart w:id="0" w:name="bmStart"/>
      <w:bookmarkEnd w:id="0"/>
    </w:p>
    <w:p w:rsidR="00B23AD9" w:rsidRPr="00D3427F" w:rsidRDefault="00B23AD9" w:rsidP="00B23AD9">
      <w:pPr>
        <w:pStyle w:val="ekvnummerierung"/>
        <w:framePr w:wrap="around"/>
      </w:pPr>
      <w:r>
        <w:t>1</w:t>
      </w:r>
    </w:p>
    <w:p w:rsidR="00B23AD9" w:rsidRPr="00287B24" w:rsidRDefault="00B23AD9" w:rsidP="00B23AD9">
      <w:pPr>
        <w:pStyle w:val="ekvpicto"/>
        <w:framePr w:wrap="around"/>
      </w:pPr>
      <w:r>
        <w:rPr>
          <w:lang w:eastAsia="de-DE"/>
        </w:rPr>
        <w:drawing>
          <wp:inline distT="0" distB="0" distL="0" distR="0" wp14:anchorId="12F0BE23" wp14:editId="38BAF5B8">
            <wp:extent cx="288290" cy="288290"/>
            <wp:effectExtent l="0" t="0" r="0" b="0"/>
            <wp:docPr id="5" name="Grafi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c_mittel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290" cy="288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23AD9" w:rsidRDefault="00B23AD9" w:rsidP="00005AE2">
      <w:r w:rsidRPr="00B23AD9">
        <w:t>In jeder</w:t>
      </w:r>
      <w:r>
        <w:t xml:space="preserve"> Zeile, jeder Spalte und jedem 3x3</w:t>
      </w:r>
      <w:r w:rsidRPr="00B23AD9">
        <w:t>-Feld kommt jedes Symbol genau einmal vor.</w:t>
      </w:r>
    </w:p>
    <w:p w:rsidR="00B23AD9" w:rsidRDefault="00B23AD9" w:rsidP="00005AE2"/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1020"/>
        <w:gridCol w:w="1020"/>
        <w:gridCol w:w="1020"/>
        <w:gridCol w:w="1020"/>
        <w:gridCol w:w="1020"/>
        <w:gridCol w:w="1020"/>
        <w:gridCol w:w="1020"/>
        <w:gridCol w:w="1020"/>
        <w:gridCol w:w="1020"/>
      </w:tblGrid>
      <w:tr w:rsidR="00B23AD9" w:rsidTr="00B23AD9">
        <w:trPr>
          <w:trHeight w:val="1020"/>
        </w:trPr>
        <w:tc>
          <w:tcPr>
            <w:tcW w:w="1020" w:type="dxa"/>
            <w:tcBorders>
              <w:top w:val="single" w:sz="18" w:space="0" w:color="auto"/>
              <w:left w:val="single" w:sz="18" w:space="0" w:color="auto"/>
            </w:tcBorders>
          </w:tcPr>
          <w:p w:rsidR="00B23AD9" w:rsidRDefault="00BA5348" w:rsidP="00005AE2">
            <w:bookmarkStart w:id="1" w:name="_GoBack"/>
            <w:r>
              <w:rPr>
                <w:lang w:eastAsia="de-DE"/>
              </w:rPr>
              <mc:AlternateContent>
                <mc:Choice Requires="wpg">
                  <w:drawing>
                    <wp:anchor distT="0" distB="0" distL="114300" distR="114300" simplePos="0" relativeHeight="251815936" behindDoc="0" locked="0" layoutInCell="1" allowOverlap="1">
                      <wp:simplePos x="0" y="0"/>
                      <wp:positionH relativeFrom="column">
                        <wp:posOffset>-49729</wp:posOffset>
                      </wp:positionH>
                      <wp:positionV relativeFrom="paragraph">
                        <wp:posOffset>21296</wp:posOffset>
                      </wp:positionV>
                      <wp:extent cx="5779827" cy="5889009"/>
                      <wp:effectExtent l="0" t="0" r="0" b="0"/>
                      <wp:wrapNone/>
                      <wp:docPr id="12" name="Gruppieren 1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5779827" cy="5889009"/>
                                <a:chOff x="0" y="0"/>
                                <a:chExt cx="5779827" cy="5889009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" name="Grafik 1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985749" y="730155"/>
                                  <a:ext cx="525439" cy="464024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" name="Grafik 2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2094931" y="20472"/>
                                  <a:ext cx="313899" cy="600501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" name="Grafik 4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2634018" y="716508"/>
                                  <a:ext cx="504967" cy="491319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6" name="Grafik 6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1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2627194" y="1330657"/>
                                  <a:ext cx="525439" cy="552734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7" name="Grafik 7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2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2661313" y="27296"/>
                                  <a:ext cx="477672" cy="552734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8" name="Grafik 8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3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3336878" y="655093"/>
                                  <a:ext cx="395785" cy="60732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9" name="Grafik 9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951630" y="1494430"/>
                                  <a:ext cx="607325" cy="286603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0" name="Grafik 10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3289110" y="1357952"/>
                                  <a:ext cx="464024" cy="498144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1" name="Grafik 11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3289110" y="20472"/>
                                  <a:ext cx="470848" cy="54591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68" name="Grafik 68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4681182" y="3971499"/>
                                  <a:ext cx="313899" cy="600501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69" name="Grafik 69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3377821" y="5288508"/>
                                  <a:ext cx="313898" cy="600501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70" name="Grafik 70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50125" y="4626591"/>
                                  <a:ext cx="313899" cy="60050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71" name="Grafik 71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439839" y="2640842"/>
                                  <a:ext cx="313898" cy="600501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72" name="Grafik 72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2736376" y="1985749"/>
                                  <a:ext cx="313899" cy="60050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73" name="Grafik 73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4032913" y="3302758"/>
                                  <a:ext cx="313899" cy="60050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74" name="Grafik 74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5315803" y="661917"/>
                                  <a:ext cx="313898" cy="600501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75" name="Grafik 75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784746" y="1317009"/>
                                  <a:ext cx="313899" cy="60050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76" name="Grafik 76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2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5233916" y="3991970"/>
                                  <a:ext cx="477672" cy="55273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77" name="Grafik 77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2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2013045" y="5302155"/>
                                  <a:ext cx="477671" cy="55273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78" name="Grafik 78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2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702860" y="4647063"/>
                                  <a:ext cx="477671" cy="552734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79" name="Grafik 79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2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3951027" y="2661314"/>
                                  <a:ext cx="477671" cy="552734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80" name="Grafik 80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2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3295934" y="2013045"/>
                                  <a:ext cx="477672" cy="552734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81" name="Grafik 81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2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61415" y="3302758"/>
                                  <a:ext cx="477672" cy="55273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82" name="Grafik 82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2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4592472" y="1330657"/>
                                  <a:ext cx="477671" cy="552734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83" name="Grafik 83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2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337481" y="682388"/>
                                  <a:ext cx="477671" cy="55273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84" name="Grafik 84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3951027" y="1337481"/>
                                  <a:ext cx="470848" cy="54591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85" name="Grafik 85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4592472" y="2668138"/>
                                  <a:ext cx="470847" cy="54591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86" name="Grafik 86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5240740" y="4647063"/>
                                  <a:ext cx="470848" cy="54591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87" name="Grafik 87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2019869" y="3316406"/>
                                  <a:ext cx="470847" cy="545911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88" name="Grafik 88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2654490" y="3991970"/>
                                  <a:ext cx="470847" cy="545911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89" name="Grafik 89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344304" y="5302155"/>
                                  <a:ext cx="470848" cy="545911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90" name="Grafik 90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702860" y="2013045"/>
                                  <a:ext cx="470847" cy="54591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91" name="Grafik 91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68239" y="682388"/>
                                  <a:ext cx="470848" cy="545911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92" name="Grafik 92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4565176" y="4701654"/>
                                  <a:ext cx="525439" cy="464024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93" name="Grafik 93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3268639" y="4046561"/>
                                  <a:ext cx="525439" cy="464024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94" name="Grafik 94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682388" y="5349923"/>
                                  <a:ext cx="525439" cy="464023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95" name="Grafik 95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5213445" y="2060812"/>
                                  <a:ext cx="525439" cy="464024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96" name="Grafik 96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2627194" y="3357349"/>
                                  <a:ext cx="525439" cy="464024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97" name="Grafik 97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40943" y="2715905"/>
                                  <a:ext cx="525439" cy="464024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98" name="Grafik 98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3923731" y="81887"/>
                                  <a:ext cx="525439" cy="464024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99" name="Grafik 99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330657" y="1392072"/>
                                  <a:ext cx="525438" cy="464024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00" name="Grafik 100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4578824" y="5336275"/>
                                  <a:ext cx="504967" cy="491319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01" name="Grafik 101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999397" y="4032914"/>
                                  <a:ext cx="504967" cy="491319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02" name="Grafik 102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337481" y="4688006"/>
                                  <a:ext cx="504967" cy="49132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03" name="Grafik 103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3937379" y="2047164"/>
                                  <a:ext cx="504967" cy="49132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04" name="Grafik 104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3282287" y="3350526"/>
                                  <a:ext cx="504967" cy="491319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05" name="Grafik 105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696036" y="2695433"/>
                                  <a:ext cx="504967" cy="491319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06" name="Grafik 106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5220269" y="68239"/>
                                  <a:ext cx="504967" cy="491319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07" name="Grafik 107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54591" y="1364776"/>
                                  <a:ext cx="504967" cy="49132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08" name="Grafik 108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3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4633415" y="1985749"/>
                                  <a:ext cx="395785" cy="607326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09" name="Grafik 109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3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3985146" y="3964675"/>
                                  <a:ext cx="395785" cy="60732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10" name="Grafik 110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3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2053988" y="4619767"/>
                                  <a:ext cx="395785" cy="607326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11" name="Grafik 111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3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2702257" y="2634018"/>
                                  <a:ext cx="395785" cy="60732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12" name="Grafik 112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3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09182" y="5274860"/>
                                  <a:ext cx="395785" cy="60732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13" name="Grafik 113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3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750627" y="3289111"/>
                                  <a:ext cx="395785" cy="60732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14" name="Grafik 114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3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5281684" y="1310185"/>
                                  <a:ext cx="395785" cy="607326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15" name="Grafik 115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3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405719" y="0"/>
                                  <a:ext cx="395785" cy="607326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16" name="Grafik 116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5172501" y="3452884"/>
                                  <a:ext cx="607326" cy="286603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17" name="Grafik 117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3882788" y="4790364"/>
                                  <a:ext cx="607325" cy="286603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18" name="Grafik 118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2593075" y="5438633"/>
                                  <a:ext cx="607325" cy="286603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19" name="Grafik 119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641445" y="4135272"/>
                                  <a:ext cx="607325" cy="286603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20" name="Grafik 120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3227695" y="2804615"/>
                                  <a:ext cx="607326" cy="286603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21" name="Grafik 121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289713" y="2142699"/>
                                  <a:ext cx="607326" cy="286603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22" name="Grafik 122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4531057" y="818866"/>
                                  <a:ext cx="607325" cy="286603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23" name="Grafik 123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163773"/>
                                  <a:ext cx="607325" cy="286603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24" name="Grafik 124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1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978925" y="2013045"/>
                                  <a:ext cx="525439" cy="552734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25" name="Grafik 125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1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4565176" y="20472"/>
                                  <a:ext cx="525439" cy="552734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26" name="Grafik 126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1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5213445" y="2661314"/>
                                  <a:ext cx="525439" cy="552734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27" name="Grafik 127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1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3916907" y="5302155"/>
                                  <a:ext cx="525439" cy="55273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28" name="Grafik 128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1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3261815" y="4640239"/>
                                  <a:ext cx="525439" cy="552734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29" name="Grafik 129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1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47767" y="3991970"/>
                                  <a:ext cx="525439" cy="55273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30" name="Grafik 130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1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317009" y="3316406"/>
                                  <a:ext cx="525439" cy="552734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31" name="Grafik 131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1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675564" y="675564"/>
                                  <a:ext cx="525439" cy="55273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32" name="Grafik 132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3957851" y="709684"/>
                                  <a:ext cx="464024" cy="498143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33" name="Grafik 133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4592472" y="3343702"/>
                                  <a:ext cx="464023" cy="498143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34" name="Grafik 134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2013045" y="2702257"/>
                                  <a:ext cx="464024" cy="498143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35" name="Grafik 135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5233916" y="5336275"/>
                                  <a:ext cx="464024" cy="498143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36" name="Grafik 136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2654490" y="4688006"/>
                                  <a:ext cx="464023" cy="498143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37" name="Grafik 137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351128" y="4012442"/>
                                  <a:ext cx="464024" cy="498143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38" name="Grafik 138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68239" y="2040340"/>
                                  <a:ext cx="464024" cy="498144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39" name="Grafik 139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709684" y="68239"/>
                                  <a:ext cx="464023" cy="498143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Gruppieren 12" o:spid="_x0000_s1026" style="position:absolute;margin-left:-3.9pt;margin-top:1.7pt;width:455.1pt;height:463.7pt;z-index:251815936" coordsize="57798,5889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Grafik 1" o:spid="_x0000_s1027" type="#_x0000_t75" style="position:absolute;left:19857;top:7301;width:5254;height:464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1tPMrBAAAA2gAAAA8AAABkcnMvZG93bnJldi54bWxET9uKwjAQfRf8hzCCb2uqgqvVKCp0WXxY&#10;8fIBYzO2xWZSmmi7+/VGWPBpOJzrLFatKcWDaldYVjAcRCCIU6sLzhScT8nHFITzyBpLy6Tglxys&#10;lt3OAmNtGz7Q4+gzEULYxagg976KpXRpTgbdwFbEgbva2qAPsM6krrEJ4aaUoyiaSIMFh4YcK9rm&#10;lN6Od6Pga3+ZldtxMp1sdvKSjH7+ms/qpFS/167nIDy1/i3+d3/rMB9er7yuXD4B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N1tPMrBAAAA2gAAAA8AAAAAAAAAAAAAAAAAnwIA&#10;AGRycy9kb3ducmV2LnhtbFBLBQYAAAAABAAEAPcAAACNAwAAAAA=&#10;">
                        <v:imagedata r:id="rId18" o:title=""/>
                        <v:path arrowok="t"/>
                      </v:shape>
                      <v:shape id="Grafik 2" o:spid="_x0000_s1028" type="#_x0000_t75" style="position:absolute;left:20949;top:204;width:3139;height:600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LmrQnDAAAA2gAAAA8AAABkcnMvZG93bnJldi54bWxEj0FrAjEUhO9C/0N4hd406x5EtkaxBVFP&#10;ohZKb4/N62bp5mVNsuv23xtB8DjMzDfMYjXYRvTkQ+1YwXSSgSAuna65UvB13oznIEJE1tg4JgX/&#10;FGC1fBktsNDuykfqT7ESCcKhQAUmxraQMpSGLIaJa4mT9+u8xZikr6T2eE1w28g8y2bSYs1pwWBL&#10;n4bKv1NnFdQ/nfFdd1hjvv24zPr9djfdfCv19jqs30FEGuIz/GjvtIIc7lfSDZDLG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QuatCcMAAADaAAAADwAAAAAAAAAAAAAAAACf&#10;AgAAZHJzL2Rvd25yZXYueG1sUEsFBgAAAAAEAAQA9wAAAI8DAAAAAA==&#10;">
                        <v:imagedata r:id="rId19" o:title=""/>
                        <v:path arrowok="t"/>
                      </v:shape>
                      <v:shape id="Grafik 4" o:spid="_x0000_s1029" type="#_x0000_t75" style="position:absolute;left:26340;top:7165;width:5049;height:491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3ArMHDAAAA2gAAAA8AAABkcnMvZG93bnJldi54bWxEj0FrAjEUhO8F/0N4ghfRbEVa2RqlLSre&#10;ilbQ4+vmdROavCybqOu/bwpCj8PMfMPMl5134kJttIEVPI4LEMRV0JZrBYfP9WgGIiZkjS4wKbhR&#10;hOWi9zDHUocr7+iyT7XIEI4lKjApNaWUsTLkMY5DQ5y979B6TFm2tdQtXjPcOzkpiifp0XJeMNjQ&#10;u6HqZ3/2Co7b6mzXX88f9nTijTsc31ZDZ5Qa9LvXFxCJuvQfvre3WsEU/q7kGyAXv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zcCswcMAAADaAAAADwAAAAAAAAAAAAAAAACf&#10;AgAAZHJzL2Rvd25yZXYueG1sUEsFBgAAAAAEAAQA9wAAAI8DAAAAAA==&#10;">
                        <v:imagedata r:id="rId20" o:title=""/>
                        <v:path arrowok="t"/>
                      </v:shape>
                      <v:shape id="Grafik 6" o:spid="_x0000_s1030" type="#_x0000_t75" style="position:absolute;left:26271;top:13306;width:5255;height:552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JtqKXDAAAA2gAAAA8AAABkcnMvZG93bnJldi54bWxEj0FrwkAUhO8F/8PyhN6ajdWGkrqKCIVQ&#10;aEuiUHp7ZJ9JMPs2ZNck/fddQfA4zMw3zHo7mVYM1LvGsoJFFIMgLq1uuFJwPLw/vYJwHllja5kU&#10;/JGD7Wb2sMZU25FzGgpfiQBhl6KC2vsuldKVNRl0ke2Ig3eyvUEfZF9J3eMY4KaVz3GcSIMNh4Ua&#10;O9rXVJ6Li1HA3y+rYkfZj8GPPFmOv5+r6Usr9Tifdm8gPE3+Hr61M60ggeuVcAPk5h8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Ym2opcMAAADaAAAADwAAAAAAAAAAAAAAAACf&#10;AgAAZHJzL2Rvd25yZXYueG1sUEsFBgAAAAAEAAQA9wAAAI8DAAAAAA==&#10;">
                        <v:imagedata r:id="rId21" o:title=""/>
                        <v:path arrowok="t"/>
                      </v:shape>
                      <v:shape id="Grafik 7" o:spid="_x0000_s1031" type="#_x0000_t75" style="position:absolute;left:26613;top:272;width:4776;height:552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2sRCLAAAAA2gAAAA8AAABkcnMvZG93bnJldi54bWxEj0+LwjAUxO8LfofwhL2tqQoq1Sj+wcU9&#10;Wj14fDTPpti8lCba+u2NIOxxmJnfMItVZyvxoMaXjhUMBwkI4tzpkgsF59P+ZwbCB2SNlWNS8CQP&#10;q2Xva4Gpdi0f6ZGFQkQI+xQVmBDqVEqfG7LoB64mjt7VNRZDlE0hdYNthNtKjpJkIi2WHBcM1rQ1&#10;lN+yu1Uwpsukvf/+jQp3eprdVueXbOOV+u536zmIQF34D3/aB61gCu8r8QbI5Qs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3axEIsAAAADaAAAADwAAAAAAAAAAAAAAAACfAgAA&#10;ZHJzL2Rvd25yZXYueG1sUEsFBgAAAAAEAAQA9wAAAIwDAAAAAA==&#10;">
                        <v:imagedata r:id="rId22" o:title=""/>
                        <v:path arrowok="t"/>
                      </v:shape>
                      <v:shape id="Grafik 8" o:spid="_x0000_s1032" type="#_x0000_t75" style="position:absolute;left:33368;top:6550;width:3958;height:607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ms8+nAAAAA2gAAAA8AAABkcnMvZG93bnJldi54bWxET8tqAjEU3Rf8h3CF7mqigrRTM2ILgpsW&#10;RqXr28l1ZnByMySZR/v1zULo8nDe291kWzGQD41jDcuFAkFcOtNwpeFyPjw9gwgR2WDrmDT8UIBd&#10;PnvYYmbcyAUNp1iJFMIhQw11jF0mZShrshgWriNO3NV5izFBX0njcUzhtpUrpTbSYsOpocaO3msq&#10;b6feaui/mvZYvPjv6WP9uaS1eqv2v4XWj/Np/woi0hT/xXf30WhIW9OVdANk/gc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Oazz6cAAAADaAAAADwAAAAAAAAAAAAAAAACfAgAA&#10;ZHJzL2Rvd25yZXYueG1sUEsFBgAAAAAEAAQA9wAAAIwDAAAAAA==&#10;">
                        <v:imagedata r:id="rId23" o:title=""/>
                        <v:path arrowok="t"/>
                      </v:shape>
                      <v:shape id="Grafik 9" o:spid="_x0000_s1033" type="#_x0000_t75" style="position:absolute;left:19516;top:14944;width:6073;height:286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ql+dHAAAAA2gAAAA8AAABkcnMvZG93bnJldi54bWxET8uKwjAU3Qv+Q7iCO00VmdFqFB8M42wE&#10;qwuX1+baFpub0kTb+XszMODycN6LVWtK8aTaFZYVjIYRCOLU6oIzBefT12AKwnlkjaVlUvBLDlbL&#10;bmeBsbYNH+mZ+EyEEHYxKsi9r2IpXZqTQTe0FXHgbrY26AOsM6lrbEK4KeU4ij6kwYJDQ44VbXNK&#10;78nDhBlVesXb5LD5OWzK9nOXZJfHd6NUv9eu5yA8tf4t/nfvtYIZ/F0JfpDLFwA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WqX50cAAAADaAAAADwAAAAAAAAAAAAAAAACfAgAA&#10;ZHJzL2Rvd25yZXYueG1sUEsFBgAAAAAEAAQA9wAAAIwDAAAAAA==&#10;">
                        <v:imagedata r:id="rId24" o:title=""/>
                        <v:path arrowok="t"/>
                      </v:shape>
                      <v:shape id="Grafik 10" o:spid="_x0000_s1034" type="#_x0000_t75" style="position:absolute;left:32891;top:13579;width:4640;height:498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3EriHAAAAA2wAAAA8AAABkcnMvZG93bnJldi54bWxEj81qAjEQx+8F3yGM4K1m68HKapRSEMSD&#10;peoDjJtpsriZrJuo69t3DoK3Geb/8ZvFqg+NulGX6sgGPsYFKOIq2pqdgeNh/T4DlTKyxSYyGXhQ&#10;gtVy8LbA0sY7/9Jtn52SEE4lGvA5t6XWqfIUMI1jSyy3v9gFzLJ2TtsO7xIeGj0piqkOWLM0eGzp&#10;21N13l+D9FqPtd027uR+0i5f3PTTny/GjIb91xxUpj6/xE/3xgq+0MsvMoBe/gM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PcSuIcAAAADbAAAADwAAAAAAAAAAAAAAAACfAgAA&#10;ZHJzL2Rvd25yZXYueG1sUEsFBgAAAAAEAAQA9wAAAIwDAAAAAA==&#10;">
                        <v:imagedata r:id="rId25" o:title=""/>
                        <v:path arrowok="t"/>
                      </v:shape>
                      <v:shape id="Grafik 11" o:spid="_x0000_s1035" type="#_x0000_t75" style="position:absolute;left:32891;top:204;width:4708;height:545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fO4bjDAAAA2wAAAA8AAABkcnMvZG93bnJldi54bWxET01rwkAQvQv9D8sUetONlkpIsxEpBLT0&#10;Ui3F45CdJqnZ2bC7NdFf3xUEb/N4n5OvRtOJEznfWlYwnyUgiCurW64VfO3LaQrCB2SNnWVScCYP&#10;q+JhkmOm7cCfdNqFWsQQ9hkqaELoMyl91ZBBP7M9ceR+rDMYInS11A6HGG46uUiSpTTYcmxosKe3&#10;hqrj7s8oGF7Ki/wo9eHgt9/HdPu+/n12g1JPj+P6FUSgMdzFN/dGx/lzuP4SD5DFP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Z87huMMAAADbAAAADwAAAAAAAAAAAAAAAACf&#10;AgAAZHJzL2Rvd25yZXYueG1sUEsFBgAAAAAEAAQA9wAAAI8DAAAAAA==&#10;">
                        <v:imagedata r:id="rId26" o:title=""/>
                        <v:path arrowok="t"/>
                      </v:shape>
                      <v:shape id="Grafik 68" o:spid="_x0000_s1036" type="#_x0000_t75" style="position:absolute;left:46811;top:39714;width:3139;height:600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EJVdzBAAAA2wAAAA8AAABkcnMvZG93bnJldi54bWxET89rwjAUvg/8H8Ib7DZTPZRRjaUORHca&#10;c4J4ezTPpti81CSt3X+/HAY7fny/1+VkOzGSD61jBYt5BoK4drrlRsHpe/f6BiJEZI2dY1LwQwHK&#10;zexpjYV2D/6i8RgbkUI4FKjAxNgXUobakMUwdz1x4q7OW4wJ+kZqj48Ubju5zLJcWmw5NRjs6d1Q&#10;fTsOVkF7GYwfhs8Kl/vtPR8/9ofF7qzUy/NUrUBEmuK/+M990AryNDZ9ST9Abn4B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IEJVdzBAAAA2wAAAA8AAAAAAAAAAAAAAAAAnwIA&#10;AGRycy9kb3ducmV2LnhtbFBLBQYAAAAABAAEAPcAAACNAwAAAAA=&#10;">
                        <v:imagedata r:id="rId19" o:title=""/>
                        <v:path arrowok="t"/>
                      </v:shape>
                      <v:shape id="Grafik 69" o:spid="_x0000_s1037" type="#_x0000_t75" style="position:absolute;left:33778;top:52885;width:3139;height:600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5F8EfEAAAA2wAAAA8AAABkcnMvZG93bnJldi54bWxEj0FrAjEUhO+F/ofwCt5qVg+L3RrFFkQ9&#10;FbVQentsnpvFzcuaZNf13zeC0OMwM98w8+VgG9GTD7VjBZNxBoK4dLrmSsH3cf06AxEissbGMSm4&#10;UYDl4vlpjoV2V95Tf4iVSBAOBSowMbaFlKE0ZDGMXUucvJPzFmOSvpLa4zXBbSOnWZZLizWnBYMt&#10;fRoqz4fOKqh/O+O77muF083HJe93m+1k/aPU6GVYvYOINMT/8KO91QryN7h/ST9ALv4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O5F8EfEAAAA2wAAAA8AAAAAAAAAAAAAAAAA&#10;nwIAAGRycy9kb3ducmV2LnhtbFBLBQYAAAAABAAEAPcAAACQAwAAAAA=&#10;">
                        <v:imagedata r:id="rId19" o:title=""/>
                        <v:path arrowok="t"/>
                      </v:shape>
                      <v:shape id="Grafik 70" o:spid="_x0000_s1038" type="#_x0000_t75" style="position:absolute;left:1501;top:46265;width:3139;height:600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qmzwfAAAAA2wAAAA8AAABkcnMvZG93bnJldi54bWxET89rwjAUvg/8H8ITvM1UD25Uo6gg6mnM&#10;DcTbo3k2xealJmmt/705DHb8+H4vVr2tRUc+VI4VTMYZCOLC6YpLBb8/u/dPECEia6wdk4InBVgt&#10;B28LzLV78Dd1p1iKFMIhRwUmxiaXMhSGLIaxa4gTd3XeYkzQl1J7fKRwW8tpls2kxYpTg8GGtoaK&#10;26m1CqpLa3zbfq1xut/cZ91xf5jszkqNhv16DiJSH//Ff+6DVvCR1qcv6QfI5Qs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+qbPB8AAAADbAAAADwAAAAAAAAAAAAAAAACfAgAA&#10;ZHJzL2Rvd25yZXYueG1sUEsFBgAAAAAEAAQA9wAAAIwDAAAAAA==&#10;">
                        <v:imagedata r:id="rId19" o:title=""/>
                        <v:path arrowok="t"/>
                      </v:shape>
                      <v:shape id="Grafik 71" o:spid="_x0000_s1039" type="#_x0000_t75" style="position:absolute;left:14398;top:26408;width:3139;height:600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XqapzEAAAA2wAAAA8AAABkcnMvZG93bnJldi54bWxEj0FrwkAUhO9C/8PyCr2ZTTxYSV3FFkR7&#10;kmqh9PbIPrPB7Nt0dxPTf+8WCh6HmfmGWa5H24qBfGgcKyiyHARx5XTDtYLP03a6ABEissbWMSn4&#10;pQDr1cNkiaV2V/6g4RhrkSAcSlRgYuxKKUNlyGLIXEecvLPzFmOSvpba4zXBbStneT6XFhtOCwY7&#10;ejNUXY69VdB898b3/WGDs93rz3x43+2L7ZdST4/j5gVEpDHew//tvVbwXMDfl/QD5OoG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JXqapzEAAAA2wAAAA8AAAAAAAAAAAAAAAAA&#10;nwIAAGRycy9kb3ducmV2LnhtbFBLBQYAAAAABAAEAPcAAACQAwAAAAA=&#10;">
                        <v:imagedata r:id="rId19" o:title=""/>
                        <v:path arrowok="t"/>
                      </v:shape>
                      <v:shape id="Grafik 72" o:spid="_x0000_s1040" type="#_x0000_t75" style="position:absolute;left:27363;top:19857;width:3139;height:600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U49OvEAAAA2wAAAA8AAABkcnMvZG93bnJldi54bWxEj0FrAjEUhO+F/ofwCt5q1j1o2RrFFkQ9&#10;FbVQentsnpvFzcuaZNf13zeC0OMwM98w8+VgG9GTD7VjBZNxBoK4dLrmSsH3cf36BiJEZI2NY1Jw&#10;owDLxfPTHAvtrryn/hArkSAcClRgYmwLKUNpyGIYu5Y4eSfnLcYkfSW1x2uC20bmWTaVFmtOCwZb&#10;+jRUng+dVVD/dsZ33dcK883HZdrvNtvJ+kep0cuwegcRaYj/4Ud7qxXMcrh/ST9ALv4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GU49OvEAAAA2wAAAA8AAAAAAAAAAAAAAAAA&#10;nwIAAGRycy9kb3ducmV2LnhtbFBLBQYAAAAABAAEAPcAAACQAwAAAAA=&#10;">
                        <v:imagedata r:id="rId19" o:title=""/>
                        <v:path arrowok="t"/>
                      </v:shape>
                      <v:shape id="Grafik 73" o:spid="_x0000_s1041" type="#_x0000_t75" style="position:absolute;left:40329;top:33027;width:3139;height:600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p0UXDEAAAA2wAAAA8AAABkcnMvZG93bnJldi54bWxEj0FrAjEUhO8F/0N4greaVcHK1igqiPZU&#10;qkLp7bF53SxuXtYku27/fVMoeBxm5htmue5tLTryoXKsYDLOQBAXTldcKric988LECEia6wdk4If&#10;CrBeDZ6WmGt35w/qTrEUCcIhRwUmxiaXMhSGLIaxa4iT9+28xZikL6X2eE9wW8tpls2lxYrTgsGG&#10;doaK66m1Cqqv1vi2fd/g9LC9zbu3w3Gy/1RqNOw3ryAi9fER/m8ftYKXGfx9ST9Arn4B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Ap0UXDEAAAA2wAAAA8AAAAAAAAAAAAAAAAA&#10;nwIAAGRycy9kb3ducmV2LnhtbFBLBQYAAAAABAAEAPcAAACQAwAAAAA=&#10;">
                        <v:imagedata r:id="rId19" o:title=""/>
                        <v:path arrowok="t"/>
                      </v:shape>
                      <v:shape id="Grafik 74" o:spid="_x0000_s1042" type="#_x0000_t75" style="position:absolute;left:53158;top:6619;width:3139;height:600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WdyQTEAAAA2wAAAA8AAABkcnMvZG93bnJldi54bWxEj0FrAjEUhO8F/0N4greaVcTK1igqiPZU&#10;qkLp7bF53SxuXtYku27/fVMoeBxm5htmue5tLTryoXKsYDLOQBAXTldcKric988LECEia6wdk4If&#10;CrBeDZ6WmGt35w/qTrEUCcIhRwUmxiaXMhSGLIaxa4iT9+28xZikL6X2eE9wW8tpls2lxYrTgsGG&#10;doaK66m1Cqqv1vi2fd/g9LC9zbu3w3Gy/1RqNOw3ryAi9fER/m8ftYKXGfx9ST9Arn4B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IWdyQTEAAAA2wAAAA8AAAAAAAAAAAAAAAAA&#10;nwIAAGRycy9kb3ducmV2LnhtbFBLBQYAAAAABAAEAPcAAACQAwAAAAA=&#10;">
                        <v:imagedata r:id="rId19" o:title=""/>
                        <v:path arrowok="t"/>
                      </v:shape>
                      <v:shape id="Grafik 75" o:spid="_x0000_s1043" type="#_x0000_t75" style="position:absolute;left:7847;top:13170;width:3139;height:600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rRbJ/EAAAA2wAAAA8AAABkcnMvZG93bnJldi54bWxEj0FrAjEUhO8F/0N4greaVdDK1igqiPZU&#10;qkLp7bF53SxuXtYku27/fVMoeBxm5htmue5tLTryoXKsYDLOQBAXTldcKric988LECEia6wdk4If&#10;CrBeDZ6WmGt35w/qTrEUCcIhRwUmxiaXMhSGLIaxa4iT9+28xZikL6X2eE9wW8tpls2lxYrTgsGG&#10;doaK66m1Cqqv1vi2fd/g9LC9zbu3w3Gy/1RqNOw3ryAi9fER/m8ftYKXGfx9ST9Arn4B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OrRbJ/EAAAA2wAAAA8AAAAAAAAAAAAAAAAA&#10;nwIAAGRycy9kb3ducmV2LnhtbFBLBQYAAAAABAAEAPcAAACQAwAAAAA=&#10;">
                        <v:imagedata r:id="rId19" o:title=""/>
                        <v:path arrowok="t"/>
                      </v:shape>
                      <v:shape id="Grafik 76" o:spid="_x0000_s1044" type="#_x0000_t75" style="position:absolute;left:52339;top:39919;width:4776;height:552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bXRpXDAAAA2wAAAA8AAABkcnMvZG93bnJldi54bWxEj81qwzAQhO+FvIPYQG+NHBfc4EYJiUNL&#10;eqzTQ46LtbVMrZWx5J+8fVQo9DjMzDfMdj/bVozU+8axgvUqAUFcOd1wreDr8va0AeEDssbWMSm4&#10;kYf9bvGwxVy7iT9pLEMtIoR9jgpMCF0upa8MWfQr1xFH79v1FkOUfS11j1OE21amSZJJiw3HBYMd&#10;FYaqn3KwCp7pmk3D+0dau8vNnApdXcujV+pxOR9eQQSaw3/4r33WCl4y+P0Sf4Dc3QE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ltdGlcMAAADbAAAADwAAAAAAAAAAAAAAAACf&#10;AgAAZHJzL2Rvd25yZXYueG1sUEsFBgAAAAAEAAQA9wAAAI8DAAAAAA==&#10;">
                        <v:imagedata r:id="rId22" o:title=""/>
                        <v:path arrowok="t"/>
                      </v:shape>
                      <v:shape id="Grafik 77" o:spid="_x0000_s1045" type="#_x0000_t75" style="position:absolute;left:20130;top:53021;width:4777;height:552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mb4w7DAAAA2wAAAA8AAABkcnMvZG93bnJldi54bWxEj09rwkAUxO8Fv8PyBG/NRgUt0VXU0tIe&#10;G3vI8ZF9ZoPZtyG75s+37xYKPQ4z8xtmfxxtI3rqfO1YwTJJQRCXTtdcKfi+vj2/gPABWWPjmBRM&#10;5OF4mD3tMdNu4C/q81CJCGGfoQITQptJ6UtDFn3iWuLo3VxnMUTZVVJ3OES4beQqTTfSYs1xwWBL&#10;F0PlPX9YBWsqNsPj/XNVuetkXi+6LPKzV2oxH087EIHG8B/+a39oBdst/H6JP0Aefg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+ZvjDsMAAADbAAAADwAAAAAAAAAAAAAAAACf&#10;AgAAZHJzL2Rvd25yZXYueG1sUEsFBgAAAAAEAAQA9wAAAI8DAAAAAA==&#10;">
                        <v:imagedata r:id="rId22" o:title=""/>
                        <v:path arrowok="t"/>
                      </v:shape>
                      <v:shape id="Grafik 78" o:spid="_x0000_s1046" type="#_x0000_t75" style="position:absolute;left:7028;top:46470;width:4777;height:552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gEd3y/AAAA2wAAAA8AAABkcnMvZG93bnJldi54bWxET7tuwjAU3ZH4B+sidQMHKgWUYlABUbVj&#10;AwPjVXwbR42vo9h5/X09VGI8Ou/9cbS16Kn1lWMF61UCgrhwuuJSwf12Xe5A+ICssXZMCibycDzM&#10;Z3vMtBv4m/o8lCKGsM9QgQmhyaT0hSGLfuUa4sj9uNZiiLAtpW5xiOG2lpskSaXFimODwYbOhorf&#10;vLMKXumRDt3H16Z0t8lczrp45Cev1MtifH8DEWgMT/G/+1Mr2Max8Uv8AfLwBw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CIBHd8vwAAANsAAAAPAAAAAAAAAAAAAAAAAJ8CAABk&#10;cnMvZG93bnJldi54bWxQSwUGAAAAAAQABAD3AAAAiwMAAAAA&#10;">
                        <v:imagedata r:id="rId22" o:title=""/>
                        <v:path arrowok="t"/>
                      </v:shape>
                      <v:shape id="Grafik 79" o:spid="_x0000_s1047" type="#_x0000_t75" style="position:absolute;left:39510;top:26613;width:4776;height:552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dI0ufDAAAA2wAAAA8AAABkcnMvZG93bnJldi54bWxEj81qwzAQhO+FvIPYQG+13BTS1okSkpSG&#10;9Fi7hxwXa2OZWitjyT95+yhQ6HGYmW+Y9XayjRio87VjBc9JCoK4dLrmSsFP8fn0BsIHZI2NY1Jw&#10;JQ/bzexhjZl2I3/TkIdKRAj7DBWYENpMSl8asugT1xJH7+I6iyHKrpK6wzHCbSMXabqUFmuOCwZb&#10;Ohgqf/PeKnih83Lsj1+LyhVX83HQ5Tnfe6Ue59NuBSLQFP7Df+2TVvD6Dvcv8QfIzQ0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50jS58MAAADbAAAADwAAAAAAAAAAAAAAAACf&#10;AgAAZHJzL2Rvd25yZXYueG1sUEsFBgAAAAAEAAQA9wAAAI8DAAAAAA==&#10;">
                        <v:imagedata r:id="rId22" o:title=""/>
                        <v:path arrowok="t"/>
                      </v:shape>
                      <v:shape id="Grafik 80" o:spid="_x0000_s1048" type="#_x0000_t75" style="position:absolute;left:32959;top:20130;width:4777;height:552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">
                        <v:imagedata r:id="rId22" o:title=""/>
                        <v:path arrowok="t"/>
                      </v:shape>
                      <v:shape id="Grafik 81" o:spid="_x0000_s1049" type="#_x0000_t75" style="position:absolute;left:614;top:33027;width:4776;height:552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zrrsbBAAAA2wAAAA8AAABkcnMvZG93bnJldi54bWxEj82qwjAUhPeC7xCO4E5TFUSqUfxBuXdp&#10;deHy0BybYnNSmmjr25sLF1wOM/MNs9p0thIvanzpWMFknIAgzp0uuVBwvRxHCxA+IGusHJOCN3nY&#10;rPu9FabatXymVxYKESHsU1RgQqhTKX1uyKIfu5o4enfXWAxRNoXUDbYRbis5TZK5tFhyXDBY095Q&#10;/sieVsGMbvP2efqdFu7yNoe9zm/Zzis1HHTbJYhAXfiG/9s/WsFiAn9f4g+Q6w8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CzrrsbBAAAA2wAAAA8AAAAAAAAAAAAAAAAAnwIA&#10;AGRycy9kb3ducmV2LnhtbFBLBQYAAAAABAAEAPcAAACNAwAAAAA=&#10;">
                        <v:imagedata r:id="rId22" o:title=""/>
                        <v:path arrowok="t"/>
                      </v:shape>
                      <v:shape id="Grafik 82" o:spid="_x0000_s1050" type="#_x0000_t75" style="position:absolute;left:45924;top:13306;width:4777;height:552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w5MLHBAAAA2wAAAA8AAABkcnMvZG93bnJldi54bWxEj0GLwjAUhO/C/ofwFrxpahdEukZRl130&#10;aOvB46N52xSbl9JEW/+9EQSPw8x8wyzXg23EjTpfO1YwmyYgiEuna64UnIrfyQKED8gaG8ek4E4e&#10;1quP0RIz7Xo+0i0PlYgQ9hkqMCG0mZS+NGTRT11LHL1/11kMUXaV1B32EW4bmSbJXFqsOS4YbGln&#10;qLzkV6vgi87z/vp3SCtX3M3PTpfnfOuVGn8Om28QgYbwDr/ae61gkcLzS/wBcvU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Nw5MLHBAAAA2wAAAA8AAAAAAAAAAAAAAAAAnwIA&#10;AGRycy9kb3ducmV2LnhtbFBLBQYAAAAABAAEAPcAAACNAwAAAAA=&#10;">
                        <v:imagedata r:id="rId22" o:title=""/>
                        <v:path arrowok="t"/>
                      </v:shape>
                      <v:shape id="Grafik 83" o:spid="_x0000_s1051" type="#_x0000_t75" style="position:absolute;left:13374;top:6823;width:4777;height:552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N1lSrBAAAA2wAAAA8AAABkcnMvZG93bnJldi54bWxEj82qwjAUhPcXfIdwBHfXVAWRXqP4g6JL&#10;6124PDTHpticlCba+vZGEFwOM/MNM192thIPanzpWMFomIAgzp0uuVDwf979zkD4gKyxckwKnuRh&#10;uej9zDHVruUTPbJQiAhhn6ICE0KdSulzQxb90NXE0bu6xmKIsimkbrCNcFvJcZJMpcWS44LBmjaG&#10;8lt2twomdJm29/1xXLjz02w3Or9ka6/UoN+t/kAE6sI3/GkftILZBN5f4g+Qixc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LN1lSrBAAAA2wAAAA8AAAAAAAAAAAAAAAAAnwIA&#10;AGRycy9kb3ducmV2LnhtbFBLBQYAAAAABAAEAPcAAACNAwAAAAA=&#10;">
                        <v:imagedata r:id="rId22" o:title=""/>
                        <v:path arrowok="t"/>
                      </v:shape>
                      <v:shape id="Grafik 84" o:spid="_x0000_s1052" type="#_x0000_t75" style="position:absolute;left:39510;top:13374;width:4708;height:545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+z16fEAAAA2wAAAA8AAABkcnMvZG93bnJldi54bWxEj0FrwkAUhO8F/8PyBG91o7YSoquIEKil&#10;l6qIx0f2mUSzb8Pu1qT99d1CweMwM98wy3VvGnEn52vLCibjBARxYXXNpYLjIX9OQfiArLGxTAq+&#10;ycN6NXhaYqZtx59034dSRAj7DBVUIbSZlL6oyKAf25Y4ehfrDIYoXSm1wy7CTSOnSTKXBmuOCxW2&#10;tK2ouO2/jILuNf+RH7k+n/3udEt375vrzHVKjYb9ZgEiUB8e4f/2m1aQvsDfl/gD5OoX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J+z16fEAAAA2wAAAA8AAAAAAAAAAAAAAAAA&#10;nwIAAGRycy9kb3ducmV2LnhtbFBLBQYAAAAABAAEAPcAAACQAwAAAAA=&#10;">
                        <v:imagedata r:id="rId26" o:title=""/>
                        <v:path arrowok="t"/>
                      </v:shape>
                      <v:shape id="Grafik 85" o:spid="_x0000_s1053" type="#_x0000_t75" style="position:absolute;left:45924;top:26681;width:4709;height:545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D/cjzEAAAA2wAAAA8AAABkcnMvZG93bnJldi54bWxEj0FrwkAUhO8F/8PyBG91o2IJ0VVECNTS&#10;S1XE4yP7TKLZt2F3a9L++q4g9DjMzDfMct2bRtzJ+dqygsk4AUFcWF1zqeB4yF9TED4ga2wsk4If&#10;8rBeDV6WmGnb8Rfd96EUEcI+QwVVCG0mpS8qMujHtiWO3sU6gyFKV0rtsItw08hpkrxJgzXHhQpb&#10;2lZU3PbfRkE3z3/lZ67PZ7873dLdx+Y6c51So2G/WYAI1If/8LP9rhWkc3h8iT9Arv4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PD/cjzEAAAA2wAAAA8AAAAAAAAAAAAAAAAA&#10;nwIAAGRycy9kb3ducmV2LnhtbFBLBQYAAAAABAAEAPcAAACQAwAAAAA=&#10;">
                        <v:imagedata r:id="rId26" o:title=""/>
                        <v:path arrowok="t"/>
                      </v:shape>
                      <v:shape id="Grafik 86" o:spid="_x0000_s1054" type="#_x0000_t75" style="position:absolute;left:52407;top:46470;width:4708;height:545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At7EvEAAAA2wAAAA8AAABkcnMvZG93bnJldi54bWxEj0FrwkAUhO8F/8PyBG91o1IJ0VVECFTp&#10;pSri8ZF9JtHs27C7NbG/vlso9DjMzDfMct2bRjzI+dqygsk4AUFcWF1zqeB0zF9TED4ga2wsk4In&#10;eVivBi9LzLTt+JMeh1CKCGGfoYIqhDaT0hcVGfRj2xJH72qdwRClK6V22EW4aeQ0SebSYM1xocKW&#10;thUV98OXUdC95d/yI9eXi9+d7+luv7nNXKfUaNhvFiAC9eE//Nd+1wrSOfx+iT9Arn4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AAt7EvEAAAA2wAAAA8AAAAAAAAAAAAAAAAA&#10;nwIAAGRycy9kb3ducmV2LnhtbFBLBQYAAAAABAAEAPcAAACQAwAAAAA=&#10;">
                        <v:imagedata r:id="rId26" o:title=""/>
                        <v:path arrowok="t"/>
                      </v:shape>
                      <v:shape id="Grafik 87" o:spid="_x0000_s1055" type="#_x0000_t75" style="position:absolute;left:20198;top:33164;width:4709;height:545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9hSdDEAAAA2wAAAA8AAABkcnMvZG93bnJldi54bWxEj0FrwkAUhO8F/8PyBG91o9IaoquIEKil&#10;l6qIx0f2mUSzb8Pu1qT99d1CweMwM98wy3VvGnEn52vLCibjBARxYXXNpYLjIX9OQfiArLGxTAq+&#10;ycN6NXhaYqZtx59034dSRAj7DBVUIbSZlL6oyKAf25Y4ehfrDIYoXSm1wy7CTSOnSfIqDdYcFyps&#10;aVtRcdt/GQXdS/4jP3J9Pvvd6Zbu3jfXmeuUGg37zQJEoD48wv/tN60gncPfl/gD5OoX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G9hSdDEAAAA2wAAAA8AAAAAAAAAAAAAAAAA&#10;nwIAAGRycy9kb3ducmV2LnhtbFBLBQYAAAAABAAEAPcAAACQAwAAAAA=&#10;">
                        <v:imagedata r:id="rId26" o:title=""/>
                        <v:path arrowok="t"/>
                      </v:shape>
                      <v:shape id="Grafik 88" o:spid="_x0000_s1056" type="#_x0000_t75" style="position:absolute;left:26544;top:39919;width:4709;height:545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7+3aLBAAAA2wAAAA8AAABkcnMvZG93bnJldi54bWxET89rwjAUvg/2P4Q32G2mbjhKNYoMCipe&#10;1DF6fDTPttq8lCTa6l9vDsKOH9/v2WIwrbiS841lBeNRAoK4tLrhSsHvIf9IQfiArLG1TApu5GEx&#10;f32ZYaZtzzu67kMlYgj7DBXUIXSZlL6syaAf2Y44ckfrDIYIXSW1wz6Gm1Z+Jsm3NNhwbKixo5+a&#10;yvP+YhT0k/wut7kuCr/+O6frzfL05Xql3t+G5RREoCH8i5/ulVaQxrHxS/wBcv4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B7+3aLBAAAA2wAAAA8AAAAAAAAAAAAAAAAAnwIA&#10;AGRycy9kb3ducmV2LnhtbFBLBQYAAAAABAAEAPcAAACNAwAAAAA=&#10;">
                        <v:imagedata r:id="rId26" o:title=""/>
                        <v:path arrowok="t"/>
                      </v:shape>
                      <v:shape id="Grafik 89" o:spid="_x0000_s1057" type="#_x0000_t75" style="position:absolute;left:13443;top:53021;width:4708;height:545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GyeDnEAAAA2wAAAA8AAABkcnMvZG93bnJldi54bWxEj0FrwkAUhO8F/8PyBG91o9ISo6uIEKil&#10;l6qIx0f2mUSzb8Pu1qT99d1CweMwM98wy3VvGnEn52vLCibjBARxYXXNpYLjIX9OQfiArLGxTAq+&#10;ycN6NXhaYqZtx59034dSRAj7DBVUIbSZlL6oyKAf25Y4ehfrDIYoXSm1wy7CTSOnSfIqDdYcFyps&#10;aVtRcdt/GQXdS/4jP3J9Pvvd6Zbu3jfXmeuUGg37zQJEoD48wv/tN60gncPfl/gD5OoX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HGyeDnEAAAA2wAAAA8AAAAAAAAAAAAAAAAA&#10;nwIAAGRycy9kb3ducmV2LnhtbFBLBQYAAAAABAAEAPcAAACQAwAAAAA=&#10;">
                        <v:imagedata r:id="rId26" o:title=""/>
                        <v:path arrowok="t"/>
                      </v:shape>
                      <v:shape id="Grafik 90" o:spid="_x0000_s1058" type="#_x0000_t75" style="position:absolute;left:7028;top:20130;width:4709;height:545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VRR3nCAAAA2wAAAA8AAABkcnMvZG93bnJldi54bWxET89rwjAUvgv7H8IbeNN0jkmtxiKDwhy7&#10;qGN4fDRvbdfmpSTR1v31y2Hg8eP7vclH04krOd9YVvA0T0AQl1Y3XCn4PBWzFIQPyBo7y6TgRh7y&#10;7cNkg5m2Ax/oegyViCHsM1RQh9BnUvqyJoN+bnviyH1bZzBE6CqpHQ4x3HRykSRLabDh2FBjT681&#10;le3xYhQML8Wv/Cj0+ez3X226f9/9PLtBqenjuFuDCDSGu/jf/aYVrOL6+CX+ALn9A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lUUd5wgAAANsAAAAPAAAAAAAAAAAAAAAAAJ8C&#10;AABkcnMvZG93bnJldi54bWxQSwUGAAAAAAQABAD3AAAAjgMAAAAA&#10;">
                        <v:imagedata r:id="rId26" o:title=""/>
                        <v:path arrowok="t"/>
                      </v:shape>
                      <v:shape id="Grafik 91" o:spid="_x0000_s1059" type="#_x0000_t75" style="position:absolute;left:682;top:6823;width:4708;height:545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od4uLFAAAA2wAAAA8AAABkcnMvZG93bnJldi54bWxEj09rwkAUxO+C32F5gjfdqFhs6ioiBGrp&#10;xT+Ix0f2NUnNvg27W5P66btCweMwM79hluvO1OJGzleWFUzGCQji3OqKCwWnYzZagPABWWNtmRT8&#10;kof1qt9bYqpty3u6HUIhIoR9igrKEJpUSp+XZNCPbUMcvS/rDIYoXSG1wzbCTS2nSfIiDVYcF0ps&#10;aFtSfj38GAXtPLvLz0xfLn53vi52H5vvmWuVGg66zRuIQF14hv/b71rB6wQeX+IPkKs/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KHeLixQAAANsAAAAPAAAAAAAAAAAAAAAA&#10;AJ8CAABkcnMvZG93bnJldi54bWxQSwUGAAAAAAQABAD3AAAAkQMAAAAA&#10;">
                        <v:imagedata r:id="rId26" o:title=""/>
                        <v:path arrowok="t"/>
                      </v:shape>
                      <v:shape id="Grafik 92" o:spid="_x0000_s1060" type="#_x0000_t75" style="position:absolute;left:45651;top:47016;width:5255;height:464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VHq8zFAAAA2wAAAA8AAABkcnMvZG93bnJldi54bWxEj9FqwkAURN+F/sNyC77pphE0pq5ShYj0&#10;wVLtB1yzt0lo9m7Irib69V1B8HGYmTPMYtWbWlyodZVlBW/jCARxbnXFhYKfYzZKQDiPrLG2TAqu&#10;5GC1fBksMNW242+6HHwhAoRdigpK75tUSpeXZNCNbUMcvF/bGvRBtoXULXYBbmoZR9FUGqw4LJTY&#10;0Kak/O9wNgq2X6d5vZlkyXT9KU9ZvL91s+ao1PC1/3gH4an3z/CjvdMK5jHcv4QfIJf/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FR6vMxQAAANsAAAAPAAAAAAAAAAAAAAAA&#10;AJ8CAABkcnMvZG93bnJldi54bWxQSwUGAAAAAAQABAD3AAAAkQMAAAAA&#10;">
                        <v:imagedata r:id="rId18" o:title=""/>
                        <v:path arrowok="t"/>
                      </v:shape>
                      <v:shape id="Grafik 93" o:spid="_x0000_s1061" type="#_x0000_t75" style="position:absolute;left:32686;top:40465;width:5254;height:464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oLDlfGAAAA2wAAAA8AAABkcnMvZG93bnJldi54bWxEj81qwzAQhO+FvoPYQm61nBjcxIkS2oBD&#10;6aElPw+wsTa2ibUylmI7ffqqUOhxmJlvmNVmNI3oqXO1ZQXTKAZBXFhdc6ngdMyf5yCcR9bYWCYF&#10;d3KwWT8+rDDTduA99QdfigBhl6GCyvs2k9IVFRl0kW2Jg3exnUEfZFdK3eEQ4KaRszhOpcGaw0KF&#10;LW0rKq6Hm1Gw+zovmm2Sz9O3D3nOZ5/fw0t7VGryNL4uQXga/X/4r/2uFSwS+P0SfoBc/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KgsOV8YAAADbAAAADwAAAAAAAAAAAAAA&#10;AACfAgAAZHJzL2Rvd25yZXYueG1sUEsFBgAAAAAEAAQA9wAAAJIDAAAAAA==&#10;">
                        <v:imagedata r:id="rId18" o:title=""/>
                        <v:path arrowok="t"/>
                      </v:shape>
                      <v:shape id="Grafik 94" o:spid="_x0000_s1062" type="#_x0000_t75" style="position:absolute;left:6823;top:53499;width:5255;height:464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XiliPGAAAA2wAAAA8AAABkcnMvZG93bnJldi54bWxEj9FqwkAURN8L/YflFnyrm6rYJHWVKkSk&#10;D0pNP+CavSbB7N2QXU3ar3cLhT4OM3OGWawG04gbda62rOBlHIEgLqyuuVTwlWfPMQjnkTU2lknB&#10;NzlYLR8fFphq2/Mn3Y6+FAHCLkUFlfdtKqUrKjLoxrYlDt7ZdgZ9kF0pdYd9gJtGTqJoLg3WHBYq&#10;bGlTUXE5Xo2C7eGUNJtpFs/XH/KUTfY//WubKzV6Gt7fQHga/H/4r73TCpIZ/H4JP0Au7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peKWI8YAAADbAAAADwAAAAAAAAAAAAAA&#10;AACfAgAAZHJzL2Rvd25yZXYueG1sUEsFBgAAAAAEAAQA9wAAAJIDAAAAAA==&#10;">
                        <v:imagedata r:id="rId18" o:title=""/>
                        <v:path arrowok="t"/>
                      </v:shape>
                      <v:shape id="Grafik 95" o:spid="_x0000_s1063" type="#_x0000_t75" style="position:absolute;left:52134;top:20608;width:5254;height:464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quM7jGAAAA2wAAAA8AAABkcnMvZG93bnJldi54bWxEj9FqwkAURN8L/YflFnyrmyraJHWVKkSk&#10;D0pNP+CavSbB7N2QXU3ar3cLhT4OM3OGWawG04gbda62rOBlHIEgLqyuuVTwlWfPMQjnkTU2lknB&#10;NzlYLR8fFphq2/Mn3Y6+FAHCLkUFlfdtKqUrKjLoxrYlDt7ZdgZ9kF0pdYd9gJtGTqJoLg3WHBYq&#10;bGlTUXE5Xo2C7eGUNJtpFs/XH/KUTfY//WubKzV6Gt7fQHga/H/4r73TCpIZ/H4JP0Au7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yq4zuMYAAADbAAAADwAAAAAAAAAAAAAA&#10;AACfAgAAZHJzL2Rvd25yZXYueG1sUEsFBgAAAAAEAAQA9wAAAJIDAAAAAA==&#10;">
                        <v:imagedata r:id="rId18" o:title=""/>
                        <v:path arrowok="t"/>
                      </v:shape>
                      <v:shape id="Grafik 96" o:spid="_x0000_s1064" type="#_x0000_t75" style="position:absolute;left:26271;top:33573;width:5255;height:464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p8rc/FAAAA2wAAAA8AAABkcnMvZG93bnJldi54bWxEj91qwkAUhO8LvsNyBO/qRoVUo6uokFK8&#10;qPjzAMfsMQlmz4bsatI+vVsoeDnMzDfMYtWZSjyocaVlBaNhBII4s7rkXMH5lL5PQTiPrLGyTAp+&#10;yMFq2XtbYKJtywd6HH0uAoRdggoK7+tESpcVZNANbU0cvKttDPogm1zqBtsAN5UcR1EsDZYcFgqs&#10;aVtQdjvejYLP/WVWbSfpNN7s5CUdf/+2H/VJqUG/W89BeOr8K/zf/tIKZjH8fQk/QC6f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6fK3PxQAAANsAAAAPAAAAAAAAAAAAAAAA&#10;AJ8CAABkcnMvZG93bnJldi54bWxQSwUGAAAAAAQABAD3AAAAkQMAAAAA&#10;">
                        <v:imagedata r:id="rId18" o:title=""/>
                        <v:path arrowok="t"/>
                      </v:shape>
                      <v:shape id="Grafik 97" o:spid="_x0000_s1065" type="#_x0000_t75" style="position:absolute;left:409;top:27159;width:5254;height:464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UwCFTEAAAA2wAAAA8AAABkcnMvZG93bnJldi54bWxEj92KwjAUhO8F3yEcYe80XQV/qlFU6CJ7&#10;oazuAxybY1u2OSlNtNWnNwuCl8PMfMMsVq0pxY1qV1hW8DmIQBCnVhecKfg9Jf0pCOeRNZaWScGd&#10;HKyW3c4CY20b/qHb0WciQNjFqCD3voqldGlOBt3AVsTBu9jaoA+yzqSusQlwU8phFI2lwYLDQo4V&#10;bXNK/45Xo+DrcJ6V21EyHW++5TkZ7h/NpDop9dFr13MQnlr/Dr/aO61gNoH/L+EHyOUT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FUwCFTEAAAA2wAAAA8AAAAAAAAAAAAAAAAA&#10;nwIAAGRycy9kb3ducmV2LnhtbFBLBQYAAAAABAAEAPcAAACQAwAAAAA=&#10;">
                        <v:imagedata r:id="rId18" o:title=""/>
                        <v:path arrowok="t"/>
                      </v:shape>
                      <v:shape id="Grafik 98" o:spid="_x0000_s1066" type="#_x0000_t75" style="position:absolute;left:39237;top:818;width:5254;height:464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SvnCbCAAAA2wAAAA8AAABkcnMvZG93bnJldi54bWxET8uKwjAU3Qv+Q7iCO01HQWvHKCpUxIWD&#10;jw+4NnfaMs1NaaKt8/WThTDLw3kv152pxJMaV1pW8DGOQBBnVpecK7hd01EMwnlkjZVlUvAiB+tV&#10;v7fERNuWz/S8+FyEEHYJKii8rxMpXVaQQTe2NXHgvm1j0AfY5FI32IZwU8lJFM2kwZJDQ4E17QrK&#10;fi4Po2D/dV9Uu2kaz7ZHeU8np992Xl+VGg66zScIT53/F7/dB61gEcaGL+EHyNUf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kr5wmwgAAANsAAAAPAAAAAAAAAAAAAAAAAJ8C&#10;AABkcnMvZG93bnJldi54bWxQSwUGAAAAAAQABAD3AAAAjgMAAAAA&#10;">
                        <v:imagedata r:id="rId18" o:title=""/>
                        <v:path arrowok="t"/>
                      </v:shape>
                      <v:shape id="Grafik 99" o:spid="_x0000_s1067" type="#_x0000_t75" style="position:absolute;left:13306;top:13920;width:5254;height:464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vjOb3FAAAA2wAAAA8AAABkcnMvZG93bnJldi54bWxEj9FqwkAURN+F/sNyC77ppgqapK5ShYj0&#10;wVLtB1yzt0lo9m7Irib69V1B8HGYmTPMYtWbWlyodZVlBW/jCARxbnXFhYKfYzaKQTiPrLG2TAqu&#10;5GC1fBksMNW242+6HHwhAoRdigpK75tUSpeXZNCNbUMcvF/bGvRBtoXULXYBbmo5iaKZNFhxWCix&#10;oU1J+d/hbBRsv05JvZlm8Wz9KU/ZZH/r5s1RqeFr//EOwlPvn+FHe6cVJAncv4QfIJf/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L4zm9xQAAANsAAAAPAAAAAAAAAAAAAAAA&#10;AJ8CAABkcnMvZG93bnJldi54bWxQSwUGAAAAAAQABAD3AAAAkQMAAAAA&#10;">
                        <v:imagedata r:id="rId18" o:title=""/>
                        <v:path arrowok="t"/>
                      </v:shape>
                      <v:shape id="Grafik 100" o:spid="_x0000_s1068" type="#_x0000_t75" style="position:absolute;left:45788;top:53362;width:5049;height:491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+FQrHFAAAA3AAAAA8AAABkcnMvZG93bnJldi54bWxEj0FPAjEQhe8m/IdmSLwY6epBzUohYMRw&#10;MwIJHMftsG1op5ttgfXfOwcTbzN5b977ZjofYlAX6rNPbOBhUoEibpL13BrYbVf3L6ByQbYYEpOB&#10;H8own41upljbdOUvumxKqySEc40GXCldrXVuHEXMk9QRi3ZMfcQia99q2+NVwmPQj1X1pCN6lgaH&#10;Hb05ak6bczSwXzdnv/p+/vSHA3+E3X75fhecMbfjYfEKqtBQ/s1/12sr+JXgyzMygZ79Ag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vhUKxxQAAANwAAAAPAAAAAAAAAAAAAAAA&#10;AJ8CAABkcnMvZG93bnJldi54bWxQSwUGAAAAAAQABAD3AAAAkQMAAAAA&#10;">
                        <v:imagedata r:id="rId20" o:title=""/>
                        <v:path arrowok="t"/>
                      </v:shape>
                      <v:shape id="Grafik 101" o:spid="_x0000_s1069" type="#_x0000_t75" style="position:absolute;left:19993;top:40329;width:5050;height:491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DJ5yrCAAAA3AAAAA8AAABkcnMvZG93bnJldi54bWxET0trAjEQvhf6H8IUeimatYcqq1Gq1OJN&#10;fIAex824CU0myybq9t+bQsHbfHzPmcw678SV2mgDKxj0CxDEVdCWawX73bI3AhETskYXmBT8UoTZ&#10;9PlpgqUON97QdZtqkUM4lqjApNSUUsbKkMfYDw1x5s6h9ZgybGupW7zlcO/ke1F8SI+Wc4PBhhaG&#10;qp/txSs4rKqLXZ6Ga3s88rfbH+Zfb84o9frSfY5BJOrSQ/zvXuk8vxjA3zP5Ajm9A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AyecqwgAAANwAAAAPAAAAAAAAAAAAAAAAAJ8C&#10;AABkcnMvZG93bnJldi54bWxQSwUGAAAAAAQABAD3AAAAjgMAAAAA&#10;">
                        <v:imagedata r:id="rId20" o:title=""/>
                        <v:path arrowok="t"/>
                      </v:shape>
                      <v:shape id="Grafik 102" o:spid="_x0000_s1070" type="#_x0000_t75" style="position:absolute;left:13374;top:46880;width:5050;height:491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AbeV3CAAAA3AAAAA8AAABkcnMvZG93bnJldi54bWxET0trAjEQvhf6H8IUeimarYcqq1Gq1OJN&#10;fIAex824CU0myybq9t+bQsHbfHzPmcw678SV2mgDK3jvFyCIq6At1wr2u2VvBCImZI0uMCn4pQiz&#10;6fPTBEsdbryh6zbVIodwLFGBSakppYyVIY+xHxrizJ1D6zFl2NZSt3jL4d7JQVF8SI+Wc4PBhhaG&#10;qp/txSs4rKqLXZ6Ga3s88rfbH+Zfb84o9frSfY5BJOrSQ/zvXuk8vxjA3zP5Ajm9A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wG3ldwgAAANwAAAAPAAAAAAAAAAAAAAAAAJ8C&#10;AABkcnMvZG93bnJldi54bWxQSwUGAAAAAAQABAD3AAAAjgMAAAAA&#10;">
                        <v:imagedata r:id="rId20" o:title=""/>
                        <v:path arrowok="t"/>
                      </v:shape>
                      <v:shape id="Grafik 103" o:spid="_x0000_s1071" type="#_x0000_t75" style="position:absolute;left:39373;top:20471;width:5050;height:491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9X3MbCAAAA3AAAAA8AAABkcnMvZG93bnJldi54bWxET01rAjEQvQv+hzBCL0WztmBla5RWavEm&#10;WkGP0810E5pMlk3U7b83QsHbPN7nzBadd+JMbbSBFYxHBQjiKmjLtYL912o4BRETskYXmBT8UYTF&#10;vN+bYanDhbd03qVa5BCOJSowKTWllLEy5DGOQkOcuZ/QekwZtrXULV5yuHfyqSgm0qPl3GCwoaWh&#10;6nd38goO6+pkV98vG3s88qfbH94/Hp1R6mHQvb2CSNSlu/jfvdZ5fvEMt2fyBXJ+B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fV9zGwgAAANwAAAAPAAAAAAAAAAAAAAAAAJ8C&#10;AABkcnMvZG93bnJldi54bWxQSwUGAAAAAAQABAD3AAAAjgMAAAAA&#10;">
                        <v:imagedata r:id="rId20" o:title=""/>
                        <v:path arrowok="t"/>
                      </v:shape>
                      <v:shape id="Grafik 104" o:spid="_x0000_s1072" type="#_x0000_t75" style="position:absolute;left:32822;top:33505;width:5050;height:491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C+RLLCAAAA3AAAAA8AAABkcnMvZG93bnJldi54bWxET01rAjEQvQv+hzBCL0WzlmJla5RWavEm&#10;WkGP0810E5pMlk3U7b83QsHbPN7nzBadd+JMbbSBFYxHBQjiKmjLtYL912o4BRETskYXmBT8UYTF&#10;vN+bYanDhbd03qVa5BCOJSowKTWllLEy5DGOQkOcuZ/QekwZtrXULV5yuHfyqSgm0qPl3GCwoaWh&#10;6nd38goO6+pkV98vG3s88qfbH94/Hp1R6mHQvb2CSNSlu/jfvdZ5fvEMt2fyBXJ+B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QvkSywgAAANwAAAAPAAAAAAAAAAAAAAAAAJ8C&#10;AABkcnMvZG93bnJldi54bWxQSwUGAAAAAAQABAD3AAAAjgMAAAAA&#10;">
                        <v:imagedata r:id="rId20" o:title=""/>
                        <v:path arrowok="t"/>
                      </v:shape>
                      <v:shape id="Grafik 105" o:spid="_x0000_s1073" type="#_x0000_t75" style="position:absolute;left:6960;top:26954;width:5050;height:491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/y4SnCAAAA3AAAAA8AAABkcnMvZG93bnJldi54bWxET01rAjEQvQv+hzBCL0WzFmpla5RWavEm&#10;WkGP0810E5pMlk3U7b83QsHbPN7nzBadd+JMbbSBFYxHBQjiKmjLtYL912o4BRETskYXmBT8UYTF&#10;vN+bYanDhbd03qVa5BCOJSowKTWllLEy5DGOQkOcuZ/QekwZtrXULV5yuHfyqSgm0qPl3GCwoaWh&#10;6nd38goO6+pkV98vG3s88qfbH94/Hp1R6mHQvb2CSNSlu/jfvdZ5fvEMt2fyBXJ+B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/8uEpwgAAANwAAAAPAAAAAAAAAAAAAAAAAJ8C&#10;AABkcnMvZG93bnJldi54bWxQSwUGAAAAAAQABAD3AAAAjgMAAAAA&#10;">
                        <v:imagedata r:id="rId20" o:title=""/>
                        <v:path arrowok="t"/>
                      </v:shape>
                      <v:shape id="Grafik 106" o:spid="_x0000_s1074" type="#_x0000_t75" style="position:absolute;left:52202;top:682;width:5050;height:491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8gf17CAAAA3AAAAA8AAABkcnMvZG93bnJldi54bWxET01rAjEQvRf6H8IUeimabQ+2rEapUsWb&#10;1C7ocdyMm9Bksmyirv/eFAre5vE+ZzLrvRNn6qINrOB1WIAgroO23CiofpaDDxAxIWt0gUnBlSLM&#10;po8PEyx1uPA3nbepETmEY4kKTEptKWWsDXmMw9ASZ+4YOo8pw66RusNLDvdOvhXFSHq0nBsMtrQw&#10;VP9uT17Bbl2f7PLwvrH7Pa9ctZt/vTij1PNT/zkGkahPd/G/e63z/GIEf8/kC+T0Bg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PIH9ewgAAANwAAAAPAAAAAAAAAAAAAAAAAJ8C&#10;AABkcnMvZG93bnJldi54bWxQSwUGAAAAAAQABAD3AAAAjgMAAAAA&#10;">
                        <v:imagedata r:id="rId20" o:title=""/>
                        <v:path arrowok="t"/>
                      </v:shape>
                      <v:shape id="Grafik 107" o:spid="_x0000_s1075" type="#_x0000_t75" style="position:absolute;left:545;top:13647;width:5050;height:491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Bs2sXCAAAA3AAAAA8AAABkcnMvZG93bnJldi54bWxET01rAjEQvRf6H8IUeimabQ9aVqNUqeKt&#10;aAU9jptxE5pMlk3U9d+bguBtHu9zxtPOO3GmNtrACt77BQjiKmjLtYLt76L3CSImZI0uMCm4UoTp&#10;5PlpjKUOF17TeZNqkUM4lqjApNSUUsbKkMfYDw1x5o6h9ZgybGupW7zkcO/kR1EMpEfLucFgQ3ND&#10;1d/m5BXsVtXJLg7DH7vf89Jtd7PvN2eUen3pvkYgEnXpIb67VzrPL4bw/0y+QE5u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gbNrFwgAAANwAAAAPAAAAAAAAAAAAAAAAAJ8C&#10;AABkcnMvZG93bnJldi54bWxQSwUGAAAAAAQABAD3AAAAjgMAAAAA&#10;">
                        <v:imagedata r:id="rId20" o:title=""/>
                        <v:path arrowok="t"/>
                      </v:shape>
                      <v:shape id="Grafik 108" o:spid="_x0000_s1076" type="#_x0000_t75" style="position:absolute;left:46334;top:19857;width:3958;height:607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lDb6nFAAAA3AAAAA8AAABkcnMvZG93bnJldi54bWxEj0FrAjEQhe+F/ocwBW81sUKxW6OoUPBS&#10;YW3peboZdxc3kyWJuvbXO4eCtxnem/e+mS8H36kzxdQGtjAZG1DEVXAt1xa+vz6eZ6BSRnbYBSYL&#10;V0qwXDw+zLFw4cIlnfe5VhLCqUALTc59oXWqGvKYxqEnFu0Qoscsa6y1i3iRcN/pF2NetceWpaHB&#10;njYNVcf9yVs4/bTdtnyLv8PndDehqVnXq7/S2tHTsHoHlWnId/P/9dYJvhFaeUYm0Isb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pQ2+pxQAAANwAAAAPAAAAAAAAAAAAAAAA&#10;AJ8CAABkcnMvZG93bnJldi54bWxQSwUGAAAAAAQABAD3AAAAkQMAAAAA&#10;">
                        <v:imagedata r:id="rId23" o:title=""/>
                        <v:path arrowok="t"/>
                      </v:shape>
                      <v:shape id="Grafik 109" o:spid="_x0000_s1077" type="#_x0000_t75" style="position:absolute;left:39851;top:39646;width:3958;height:607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YPyjLCAAAA3AAAAA8AAABkcnMvZG93bnJldi54bWxET99rwjAQfh/4P4QTfJtJJ4xZjUUHgi8O&#10;6obPZ3O2xeZSkqh1f/0yGOztPr6ftywG24kb+dA61pBNFQjiypmWaw1fn9vnNxAhIhvsHJOGBwUo&#10;VqOnJebG3bmk2yHWIoVwyFFDE2OfSxmqhiyGqeuJE3d23mJM0NfSeLyncNvJF6VepcWWU0ODPb03&#10;VF0OV6vhemy7XTn3p2E/+8hopjb1+rvUejIe1gsQkYb4L/5z70yar+bw+0y6QK5+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GD8oywgAAANwAAAAPAAAAAAAAAAAAAAAAAJ8C&#10;AABkcnMvZG93bnJldi54bWxQSwUGAAAAAAQABAD3AAAAjgMAAAAA&#10;">
                        <v:imagedata r:id="rId23" o:title=""/>
                        <v:path arrowok="t"/>
                      </v:shape>
                      <v:shape id="Grafik 110" o:spid="_x0000_s1078" type="#_x0000_t75" style="position:absolute;left:20539;top:46197;width:3958;height:607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Ls9XLFAAAA3AAAAA8AAABkcnMvZG93bnJldi54bWxEj0FrwkAQhe8F/8MyQm91kwpio6uoUPDS&#10;QmzpecyOSTA7G3ZXTfvrOwfB2wzvzXvfLNeD69SVQmw9G8gnGSjiytuWawPfX+8vc1AxIVvsPJOB&#10;X4qwXo2ellhYf+OSrodUKwnhWKCBJqW+0DpWDTmME98Ti3bywWGSNdTaBrxJuOv0a5bNtMOWpaHB&#10;nnYNVefDxRm4/LTdvnwLx+Fj+pnTNNvWm7/SmOfxsFmASjSkh/l+vbeCnwu+PCMT6NU/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S7PVyxQAAANwAAAAPAAAAAAAAAAAAAAAA&#10;AJ8CAABkcnMvZG93bnJldi54bWxQSwUGAAAAAAQABAD3AAAAkQMAAAAA&#10;">
                        <v:imagedata r:id="rId23" o:title=""/>
                        <v:path arrowok="t"/>
                      </v:shape>
                      <v:shape id="Grafik 111" o:spid="_x0000_s1079" type="#_x0000_t75" style="position:absolute;left:27022;top:26340;width:3958;height:607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2gUOnBAAAA3AAAAA8AAABkcnMvZG93bnJldi54bWxET02LwjAQvS/4H8II3ta0K8hajaILgheF&#10;qngem7EtNpOSRK376zeCsLd5vM+ZLTrTiDs5X1tWkA4TEMSF1TWXCo6H9ec3CB+QNTaWScGTPCzm&#10;vY8ZZto+OKf7PpQihrDPUEEVQptJ6YuKDPqhbYkjd7HOYIjQlVI7fMRw08ivJBlLgzXHhgpb+qmo&#10;uO5vRsHtVDebfOLO3Xa0S2mUrMrlb67UoN8tpyACdeFf/HZvdJyfpvB6Jl4g538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D2gUOnBAAAA3AAAAA8AAAAAAAAAAAAAAAAAnwIA&#10;AGRycy9kb3ducmV2LnhtbFBLBQYAAAAABAAEAPcAAACNAwAAAAA=&#10;">
                        <v:imagedata r:id="rId23" o:title=""/>
                        <v:path arrowok="t"/>
                      </v:shape>
                      <v:shape id="Grafik 112" o:spid="_x0000_s1080" type="#_x0000_t75" style="position:absolute;left:1091;top:52748;width:3958;height:607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1yzp7BAAAA3AAAAA8AAABkcnMvZG93bnJldi54bWxET02LwjAQvS/4H8II3ta0CotWo6ggeHGh&#10;7uJ5bMa22ExKErXur98Igrd5vM+ZLzvTiBs5X1tWkA4TEMSF1TWXCn5/tp8TED4ga2wsk4IHeVgu&#10;eh9zzLS9c063QyhFDGGfoYIqhDaT0hcVGfRD2xJH7mydwRChK6V2eI/hppGjJPmSBmuODRW2tKmo&#10;uByuRsH1WDe7fOpO3X78ndI4WZerv1ypQb9bzUAE6sJb/HLvdJyfjuD5TLxALv4B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M1yzp7BAAAA3AAAAA8AAAAAAAAAAAAAAAAAnwIA&#10;AGRycy9kb3ducmV2LnhtbFBLBQYAAAAABAAEAPcAAACNAwAAAAA=&#10;">
                        <v:imagedata r:id="rId23" o:title=""/>
                        <v:path arrowok="t"/>
                      </v:shape>
                      <v:shape id="Grafik 113" o:spid="_x0000_s1081" type="#_x0000_t75" style="position:absolute;left:7506;top:32891;width:3958;height:607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I+awXBAAAA3AAAAA8AAABkcnMvZG93bnJldi54bWxET02LwjAQvQv+hzCCN027BVm7RtEFwYtC&#10;VfY828y2xWZSkqjVX28WFvY2j/c5i1VvWnEj5xvLCtJpAoK4tLrhSsH5tJ28g/ABWWNrmRQ8yMNq&#10;ORwsMNf2zgXdjqESMYR9jgrqELpcSl/WZNBPbUccuR/rDIYIXSW1w3sMN618S5KZNNhwbKixo8+a&#10;ysvxahRcv5p2V8zdd7/PDillyaZaPwulxqN+/QEiUB/+xX/unY7z0wx+n4kXyOUL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KI+awXBAAAA3AAAAA8AAAAAAAAAAAAAAAAAnwIA&#10;AGRycy9kb3ducmV2LnhtbFBLBQYAAAAABAAEAPcAAACNAwAAAAA=&#10;">
                        <v:imagedata r:id="rId23" o:title=""/>
                        <v:path arrowok="t"/>
                      </v:shape>
                      <v:shape id="Grafik 114" o:spid="_x0000_s1082" type="#_x0000_t75" style="position:absolute;left:52816;top:13101;width:3958;height:607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3X83HCAAAA3AAAAA8AAABkcnMvZG93bnJldi54bWxET02LwjAQvS/4H8II3ta0uixajaKC4MWF&#10;uuJ5bMa22ExKErX66zcLC3ubx/uc+bIzjbiT87VlBekwAUFcWF1zqeD4vX2fgPABWWNjmRQ8ycNy&#10;0XubY6btg3O6H0IpYgj7DBVUIbSZlL6oyKAf2pY4chfrDIYIXSm1w0cMN40cJcmnNFhzbKiwpU1F&#10;xfVwMwpup7rZ5VN37vbjr5TGybpcvXKlBv1uNQMRqAv/4j/3Tsf56Qf8PhMvkIsf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t1/NxwgAAANwAAAAPAAAAAAAAAAAAAAAAAJ8C&#10;AABkcnMvZG93bnJldi54bWxQSwUGAAAAAAQABAD3AAAAjgMAAAAA&#10;">
                        <v:imagedata r:id="rId23" o:title=""/>
                        <v:path arrowok="t"/>
                      </v:shape>
                      <v:shape id="Grafik 115" o:spid="_x0000_s1083" type="#_x0000_t75" style="position:absolute;left:14057;width:3958;height:607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KbVurCAAAA3AAAAA8AAABkcnMvZG93bnJldi54bWxET02LwjAQvS/4H8II3ta0yi5ajaKC4MWF&#10;uuJ5bMa22ExKErX66zcLC3ubx/uc+bIzjbiT87VlBekwAUFcWF1zqeD4vX2fgPABWWNjmRQ8ycNy&#10;0XubY6btg3O6H0IpYgj7DBVUIbSZlL6oyKAf2pY4chfrDIYIXSm1w0cMN40cJcmnNFhzbKiwpU1F&#10;xfVwMwpup7rZ5VN37vbjr5TGybpcvXKlBv1uNQMRqAv/4j/3Tsf56Qf8PhMvkIsf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Cm1bqwgAAANwAAAAPAAAAAAAAAAAAAAAAAJ8C&#10;AABkcnMvZG93bnJldi54bWxQSwUGAAAAAAQABAD3AAAAjgMAAAAA&#10;">
                        <v:imagedata r:id="rId23" o:title=""/>
                        <v:path arrowok="t"/>
                      </v:shape>
                      <v:shape id="Grafik 116" o:spid="_x0000_s1084" type="#_x0000_t75" style="position:absolute;left:51725;top:34528;width:6073;height:286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bwn1HEAAAA3AAAAA8AAABkcnMvZG93bnJldi54bWxEj81qwzAQhO+FvIPYQG+N7B6McaIE0+CQ&#10;QCk0P/fF2sii1spYauL26atCobddZna+2dVmcr240RisZwX5IgNB3Hpt2Sg4n5qnEkSIyBp7z6Tg&#10;iwJs1rOHFVba3/mdbsdoRArhUKGCLsahkjK0HTkMCz8QJ+3qR4cxraOResR7Cne9fM6yQjq0nAgd&#10;DvTSUftx/HSJ2+wk2tOlPkx1NNvz9+ubNaVSj/OpXoKINMV/89/1Xqf6eQG/z6QJ5PoH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Fbwn1HEAAAA3AAAAA8AAAAAAAAAAAAAAAAA&#10;nwIAAGRycy9kb3ducmV2LnhtbFBLBQYAAAAABAAEAPcAAACQAwAAAAA=&#10;">
                        <v:imagedata r:id="rId27" o:title=""/>
                        <v:path arrowok="t"/>
                      </v:shape>
                      <v:shape id="Grafik 117" o:spid="_x0000_s1085" type="#_x0000_t75" style="position:absolute;left:38827;top:47903;width:6074;height:286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m8OsrFAAAA3AAAAA8AAABkcnMvZG93bnJldi54bWxEj09rAjEQxe+C3yGM0Jtm9WBla3ZZKhYF&#10;KdQ/92EzzYZuJssm1a2f3hQKvc3w3rzfm3U5uFZcqQ/Ws4L5LANBXHtt2Sg4n7bTFYgQkTW2nknB&#10;DwUoi/Fojbn2N/6g6zEakUI45KigibHLpQx1Qw7DzHfESfv0vcOY1t5I3eMthbtWLrJsKR1aToQG&#10;O3ptqP46frvE3b5JtKdLtR+qaDbn++HdmpVST5OhegERaYj/5r/rnU7158/w+0yaQBYP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5vDrKxQAAANwAAAAPAAAAAAAAAAAAAAAA&#10;AJ8CAABkcnMvZG93bnJldi54bWxQSwUGAAAAAAQABAD3AAAAkQMAAAAA&#10;">
                        <v:imagedata r:id="rId27" o:title=""/>
                        <v:path arrowok="t"/>
                      </v:shape>
                      <v:shape id="Grafik 118" o:spid="_x0000_s1086" type="#_x0000_t75" style="position:absolute;left:25930;top:54386;width:6074;height:286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gjrrjDAAAA3AAAAA8AAABkcnMvZG93bnJldi54bWxEj01rAjEQhu9C/0OYQm+a1UOR1SiLxdKC&#10;FOra+7CZZoObybKJuu2vdw6F3maY9+OZ9XYMnbrSkHxkA/NZAYq4idazM3Cq99MlqJSRLXaRycAP&#10;JdhuHiZrLG288Sddj9kpCeFUooE2577UOjUtBUyz2BPL7TsOAbOsg9N2wJuEh04viuJZB/QsDS32&#10;tGupOR8vQXr3rxp9/VW9j1V2L6ffw4d3S2OeHsdqBSrTmP/Ff+43K/hzoZVnZAK9uQM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SCOuuMMAAADcAAAADwAAAAAAAAAAAAAAAACf&#10;AgAAZHJzL2Rvd25yZXYueG1sUEsFBgAAAAAEAAQA9wAAAI8DAAAAAA==&#10;">
                        <v:imagedata r:id="rId27" o:title=""/>
                        <v:path arrowok="t"/>
                      </v:shape>
                      <v:shape id="Grafik 119" o:spid="_x0000_s1087" type="#_x0000_t75" style="position:absolute;left:6414;top:41352;width:6073;height:286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dvCyPEAAAA3AAAAA8AAABkcnMvZG93bnJldi54bWxEj81qwzAQhO+FvIPYQG+NnBxC4kY2piEl&#10;gVLI332xtrKotTKWmrh5+qoQyG2XmZ1vdlUOrhUX6oP1rGA6yUAQ115bNgpOx83LAkSIyBpbz6Tg&#10;lwKUxehphbn2V97T5RCNSCEcclTQxNjlUoa6IYdh4jvipH353mFMa2+k7vGawl0rZ1k2lw4tJ0KD&#10;Hb01VH8fflzibt4l2uO52g1VNOvT7ePTmoVSz+OhegURaYgP8/16q1P96RL+n0kTyOIP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CdvCyPEAAAA3AAAAA8AAAAAAAAAAAAAAAAA&#10;nwIAAGRycy9kb3ducmV2LnhtbFBLBQYAAAAABAAEAPcAAACQAwAAAAA=&#10;">
                        <v:imagedata r:id="rId27" o:title=""/>
                        <v:path arrowok="t"/>
                      </v:shape>
                      <v:shape id="Grafik 120" o:spid="_x0000_s1088" type="#_x0000_t75" style="position:absolute;left:32276;top:28046;width:6074;height:286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g5aAPDAAAA3AAAAA8AAABkcnMvZG93bnJldi54bWxEj01rAjEQhu+C/yGM0Jtm66HIapTForRQ&#10;Cn70Pmym2eBmsmyibvvrO4eCtxnm/XhmtRlCq27UJx/ZwPOsAEVcR+vZGTifdtMFqJSRLbaRycAP&#10;Jdisx6MVljbe+UC3Y3ZKQjiVaKDJuSu1TnVDAdMsdsRy+459wCxr77Tt8S7hodXzonjRAT1LQ4Md&#10;bRuqL8drkN7dXqM/fVXvQ5Xd6/n349O7hTFPk6Fagso05If43/1mBX8u+PKMTKDXf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eDloA8MAAADcAAAADwAAAAAAAAAAAAAAAACf&#10;AgAAZHJzL2Rvd25yZXYueG1sUEsFBgAAAAAEAAQA9wAAAI8DAAAAAA==&#10;">
                        <v:imagedata r:id="rId27" o:title=""/>
                        <v:path arrowok="t"/>
                      </v:shape>
                      <v:shape id="Grafik 121" o:spid="_x0000_s1089" type="#_x0000_t75" style="position:absolute;left:12897;top:21426;width:6073;height:286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d1zZjEAAAA3AAAAA8AAABkcnMvZG93bnJldi54bWxEj0FrwzAMhe+D/gejQm+L0x5KSeOEsNKy&#10;whis7e4i1hyzWA6x16b79fNgsJvEe3rfU1lPrhdXGoP1rGCZ5SCIW68tGwWX8/5xAyJEZI29Z1Jw&#10;pwB1NXsosdD+xm90PUUjUgiHAhV0MQ6FlKHtyGHI/ECctA8/OoxpHY3UI95SuOvlKs/X0qHlROhw&#10;oKeO2s/Tl0vc/UGiPb83x6mJZnf5fnm1ZqPUYj41WxCRpvhv/rt+1qn+agm/z6QJZPUD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Bd1zZjEAAAA3AAAAA8AAAAAAAAAAAAAAAAA&#10;nwIAAGRycy9kb3ducmV2LnhtbFBLBQYAAAAABAAEAPcAAACQAwAAAAA=&#10;">
                        <v:imagedata r:id="rId27" o:title=""/>
                        <v:path arrowok="t"/>
                      </v:shape>
                      <v:shape id="Grafik 122" o:spid="_x0000_s1090" type="#_x0000_t75" style="position:absolute;left:45310;top:8188;width:6073;height:286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enU+/EAAAA3AAAAA8AAABkcnMvZG93bnJldi54bWxEj09rAjEQxe+C3yGM4E2z7kFka5SlRVEo&#10;gn96HzbTbOhmsmyirv30plDwNsN7835vluveNeJGXbCeFcymGQjiymvLRsHlvJksQISIrLHxTAoe&#10;FGC9Gg6WWGh/5yPdTtGIFMKhQAV1jG0hZahqchimviVO2rfvHMa0dkbqDu8p3DUyz7K5dGg5EWps&#10;6b2m6ud0dYm72Uq0569y35fRfFx+Pw/WLJQaj/ryDUSkPr7M/9c7nernOfw9kyaQqyc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OenU+/EAAAA3AAAAA8AAAAAAAAAAAAAAAAA&#10;nwIAAGRycy9kb3ducmV2LnhtbFBLBQYAAAAABAAEAPcAAACQAwAAAAA=&#10;">
                        <v:imagedata r:id="rId27" o:title=""/>
                        <v:path arrowok="t"/>
                      </v:shape>
                      <v:shape id="Grafik 123" o:spid="_x0000_s1091" type="#_x0000_t75" style="position:absolute;top:1637;width:6073;height:286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jr9nTEAAAA3AAAAA8AAABkcnMvZG93bnJldi54bWxEj0FrAjEQhe8F/0OYgrearUKR1ShLRbEg&#10;Qle9D5sxG7qZLJuoa3+9KQi9zfDevO/NfNm7RlypC9azgvdRBoK48tqyUXA8rN+mIEJE1th4JgV3&#10;CrBcDF7mmGt/42+6ltGIFMIhRwV1jG0uZahqchhGviVO2tl3DmNaOyN1h7cU7ho5zrIP6dByItTY&#10;0mdN1U95cYm73ki0h1Px1RfRrI6/u701U6WGr30xAxGpj//m5/VWp/rjCfw9kyaQiwc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Ijr9nTEAAAA3AAAAA8AAAAAAAAAAAAAAAAA&#10;nwIAAGRycy9kb3ducmV2LnhtbFBLBQYAAAAABAAEAPcAAACQAwAAAAA=&#10;">
                        <v:imagedata r:id="rId27" o:title=""/>
                        <v:path arrowok="t"/>
                      </v:shape>
                      <v:shape id="Grafik 124" o:spid="_x0000_s1092" type="#_x0000_t75" style="position:absolute;left:19789;top:20130;width:5254;height:552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HUjrLBAAAA3AAAAA8AAABkcnMvZG93bnJldi54bWxET02LwjAQvS/4H8II3tZUt4pUo4ggiOCK&#10;XUG8Dc3YFptJabK2/vuNIOxtHu9zFqvOVOJBjSstKxgNIxDEmdUl5wrOP9vPGQjnkTVWlknBkxys&#10;lr2PBSbatnyiR+pzEULYJaig8L5OpHRZQQbd0NbEgbvZxqAPsMmlbrAN4aaS4yiaSoMlh4YCa9oU&#10;lN3TX6OAj5M4XdPuYnB/mn6110PcfWulBv1uPQfhqfP/4rd7p8P8cQyvZ8IFcvkH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IHUjrLBAAAA3AAAAA8AAAAAAAAAAAAAAAAAnwIA&#10;AGRycy9kb3ducmV2LnhtbFBLBQYAAAAABAAEAPcAAACNAwAAAAA=&#10;">
                        <v:imagedata r:id="rId21" o:title=""/>
                        <v:path arrowok="t"/>
                      </v:shape>
                      <v:shape id="Grafik 125" o:spid="_x0000_s1093" type="#_x0000_t75" style="position:absolute;left:45651;top:204;width:5255;height:552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6YKynBAAAA3AAAAA8AAABkcnMvZG93bnJldi54bWxET02LwjAQvQv+hzDC3jTV1SLVKCIIIrhi&#10;d0G8Dc1sW7aZlCba+u/NguBtHu9zluvOVOJOjSstKxiPIhDEmdUl5wp+vnfDOQjnkTVWlknBgxys&#10;V/3eEhNtWz7TPfW5CCHsElRQeF8nUrqsIINuZGviwP3axqAPsMmlbrAN4aaSkyiKpcGSQ0OBNW0L&#10;yv7Sm1HAp9k03dD+YvBwjj/b63HafWmlPgbdZgHCU+ff4pd7r8P8yQz+nwkXyNUT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O6YKynBAAAA3AAAAA8AAAAAAAAAAAAAAAAAnwIA&#10;AGRycy9kb3ducmV2LnhtbFBLBQYAAAAABAAEAPcAAACNAwAAAAA=&#10;">
                        <v:imagedata r:id="rId21" o:title=""/>
                        <v:path arrowok="t"/>
                      </v:shape>
                      <v:shape id="Grafik 126" o:spid="_x0000_s1094" type="#_x0000_t75" style="position:absolute;left:52134;top:26613;width:5254;height:552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5KtV7DAAAA3AAAAA8AAABkcnMvZG93bnJldi54bWxET99rwjAQfhf8H8IJe7PpnCvSGUUGAxm4&#10;0SqIb0dza8uaS0kyW//7ZTDw7T6+n7fejqYTV3K+tazgMUlBEFdWt1wrOB3f5isQPiBr7CyTght5&#10;2G6mkzXm2g5c0LUMtYgh7HNU0ITQ51L6qiGDPrE9ceS+rDMYInS11A6HGG46uUjTTBpsOTY02NNr&#10;Q9V3+WMU8OfzstzR/mzwvciehsthOX5opR5m4+4FRKAx3MX/7r2O8xcZ/D0TL5CbX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Hkq1XsMAAADcAAAADwAAAAAAAAAAAAAAAACf&#10;AgAAZHJzL2Rvd25yZXYueG1sUEsFBgAAAAAEAAQA9wAAAI8DAAAAAA==&#10;">
                        <v:imagedata r:id="rId21" o:title=""/>
                        <v:path arrowok="t"/>
                      </v:shape>
                      <v:shape id="Grafik 127" o:spid="_x0000_s1095" type="#_x0000_t75" style="position:absolute;left:39169;top:53021;width:5254;height:552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EGEMXDAAAA3AAAAA8AAABkcnMvZG93bnJldi54bWxET01rwkAQvRf6H5YReqsb02hLdBUpFILQ&#10;irFQvA3ZMQlmZ0N2m8R/3y0I3ubxPme1GU0jeupcbVnBbBqBIC6srrlU8H38eH4D4TyyxsYyKbiS&#10;g8368WGFqbYDH6jPfSlCCLsUFVTet6mUrqjIoJvaljhwZ9sZ9AF2pdQdDiHcNDKOooU0WHNoqLCl&#10;94qKS/5rFPB+nuRbyn4M7g6Ll+H0mYxfWqmnybhdgvA0+rv45s50mB+/wv8z4QK5/gM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cQYQxcMAAADcAAAADwAAAAAAAAAAAAAAAACf&#10;AgAAZHJzL2Rvd25yZXYueG1sUEsFBgAAAAAEAAQA9wAAAI8DAAAAAA==&#10;">
                        <v:imagedata r:id="rId21" o:title=""/>
                        <v:path arrowok="t"/>
                      </v:shape>
                      <v:shape id="Grafik 128" o:spid="_x0000_s1096" type="#_x0000_t75" style="position:absolute;left:32618;top:46402;width:5254;height:552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CZhLfFAAAA3AAAAA8AAABkcnMvZG93bnJldi54bWxEj0FrwkAQhe8F/8MyQm91U2tFoquIIEhB&#10;i1EovQ3ZMQnNzobs1sR/7xwEbzO8N+99s1j1rlZXakPl2cD7KAFFnHtbcWHgfNq+zUCFiGyx9kwG&#10;bhRgtRy8LDC1vuMjXbNYKAnhkKKBMsYm1TrkJTkMI98Qi3bxrcMoa1to22In4a7W4ySZaocVS0OJ&#10;DW1Kyv+yf2eAvz8n2Zp2Pw6/jtOP7nc/6Q/WmNdhv56DitTHp/lxvbOCPxZaeUYm0Ms7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AmYS3xQAAANwAAAAPAAAAAAAAAAAAAAAA&#10;AJ8CAABkcnMvZG93bnJldi54bWxQSwUGAAAAAAQABAD3AAAAkQMAAAAA&#10;">
                        <v:imagedata r:id="rId21" o:title=""/>
                        <v:path arrowok="t"/>
                      </v:shape>
                      <v:shape id="Grafik 129" o:spid="_x0000_s1097" type="#_x0000_t75" style="position:absolute;left:477;top:39919;width:5255;height:552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/VISzDAAAA3AAAAA8AAABkcnMvZG93bnJldi54bWxET01rwkAQvRf6H5YReqsb0yhtdBUpFILQ&#10;irFQvA3ZMQlmZ0N2m8R/3y0I3ubxPme1GU0jeupcbVnBbBqBIC6srrlU8H38eH4F4TyyxsYyKbiS&#10;g8368WGFqbYDH6jPfSlCCLsUFVTet6mUrqjIoJvaljhwZ9sZ9AF2pdQdDiHcNDKOooU0WHNoqLCl&#10;94qKS/5rFPB+nuRbyn4M7g6Ll+H0mYxfWqmnybhdgvA0+rv45s50mB+/wf8z4QK5/gM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b9UhLMMAAADcAAAADwAAAAAAAAAAAAAAAACf&#10;AgAAZHJzL2Rvd25yZXYueG1sUEsFBgAAAAAEAAQA9wAAAI8DAAAAAA==&#10;">
                        <v:imagedata r:id="rId21" o:title=""/>
                        <v:path arrowok="t"/>
                      </v:shape>
                      <v:shape id="Grafik 130" o:spid="_x0000_s1098" type="#_x0000_t75" style="position:absolute;left:13170;top:33164;width:5254;height:552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s2HmzFAAAA3AAAAA8AAABkcnMvZG93bnJldi54bWxEj81qw0AMhO+BvMOiQG/JuvmjOFmbECiE&#10;QhviFEpvwqvYpl6t8W5j9+2rQ6E3iRnNfNrno2vVnfrQeDbwuEhAEZfeNlwZeL8+z59AhYhssfVM&#10;Bn4oQJ5NJ3tMrR/4QvciVkpCOKRooI6xS7UOZU0Ow8J3xKLdfO8wytpX2vY4SLhr9TJJttphw9JQ&#10;Y0fHmsqv4tsZ4PNmXRzo9OHw5bJdDZ+v6/HNGvMwGw87UJHG+G/+uz5ZwV8JvjwjE+jsF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7Nh5sxQAAANwAAAAPAAAAAAAAAAAAAAAA&#10;AJ8CAABkcnMvZG93bnJldi54bWxQSwUGAAAAAAQABAD3AAAAkQMAAAAA&#10;">
                        <v:imagedata r:id="rId21" o:title=""/>
                        <v:path arrowok="t"/>
                      </v:shape>
                      <v:shape id="Grafik 131" o:spid="_x0000_s1099" type="#_x0000_t75" style="position:absolute;left:6755;top:6755;width:5255;height:552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R6u/fCAAAA3AAAAA8AAABkcnMvZG93bnJldi54bWxET99rwjAQfh/4P4QTfJup1snojCLCoAjb&#10;sApjb0dztsXmUpLMdv/9Igi+3cf381abwbTiSs43lhXMpgkI4tLqhisFp+P78ysIH5A1tpZJwR95&#10;2KxHTyvMtO35QNciVCKGsM9QQR1Cl0npy5oM+qntiCN3ts5giNBVUjvsY7hp5TxJltJgw7Ghxo52&#10;NZWX4tco4K+XRbGl/Nvg/rBM+5+PxfCplZqMh+0biEBDeIjv7lzH+ekMbs/EC+T6H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Uerv3wgAAANwAAAAPAAAAAAAAAAAAAAAAAJ8C&#10;AABkcnMvZG93bnJldi54bWxQSwUGAAAAAAQABAD3AAAAjgMAAAAA&#10;">
                        <v:imagedata r:id="rId21" o:title=""/>
                        <v:path arrowok="t"/>
                      </v:shape>
                      <v:shape id="Grafik 132" o:spid="_x0000_s1100" type="#_x0000_t75" style="position:absolute;left:39578;top:7096;width:4640;height:498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eIg4vCAAAA3AAAAA8AAABkcnMvZG93bnJldi54bWxEj92KwjAQhe8XfIcwwt5tUxVcqUYRQVi8&#10;UPx5gLEZk2IzqU1Wu29vBGHvZjhnzndmtuhcLe7UhsqzgkGWgyAuva7YKDgd118TECEia6w9k4I/&#10;CrCY9z5mWGj/4D3dD9GIFMKhQAU2xqaQMpSWHIbMN8RJu/jWYUxra6Ru8ZHCXS2HeT6WDitOBIsN&#10;rSyV18OvS1xtsdKb2pzNLmzjzYy/7fWm1Ge/W05BROriv/l9/aNT/dEQXs+kCeT8C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3iIOLwgAAANwAAAAPAAAAAAAAAAAAAAAAAJ8C&#10;AABkcnMvZG93bnJldi54bWxQSwUGAAAAAAQABAD3AAAAjgMAAAAA&#10;">
                        <v:imagedata r:id="rId25" o:title=""/>
                        <v:path arrowok="t"/>
                      </v:shape>
                      <v:shape id="Grafik 133" o:spid="_x0000_s1101" type="#_x0000_t75" style="position:absolute;left:45924;top:33437;width:4640;height:498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jEJhDDAAAA3AAAAA8AAABkcnMvZG93bnJldi54bWxEj9FqwkAQRd8L/sMygm91YwOpRFcRQRAf&#10;Wpr2A8bsuBvMzsbs1sS/7xYKfZvh3rnnzno7ulbcqQ+NZwWLeQaCuPa6YaPg6/PwvAQRIrLG1jMp&#10;eFCA7WbytMZS+4E/6F5FI1IIhxIV2Bi7UspQW3IY5r4jTtrF9w5jWnsjdY9DCnetfMmyQjpsOBEs&#10;drS3VF+rb5e42mKjT605m/fwFm+meLXXm1Kz6bhbgYg0xn/z3/VRp/p5Dr/PpAnk5gc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WMQmEMMAAADcAAAADwAAAAAAAAAAAAAAAACf&#10;AgAAZHJzL2Rvd25yZXYueG1sUEsFBgAAAAAEAAQA9wAAAI8DAAAAAA==&#10;">
                        <v:imagedata r:id="rId25" o:title=""/>
                        <v:path arrowok="t"/>
                      </v:shape>
                      <v:shape id="Grafik 134" o:spid="_x0000_s1102" type="#_x0000_t75" style="position:absolute;left:20130;top:27022;width:4640;height:498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ctvmTEAAAA3AAAAA8AAABkcnMvZG93bnJldi54bWxEj9FqwkAQRd8L/sMyQt/qxrakEl1FhIL4&#10;0FLrB4zZcTeYnU2yaxL/vlso9G2Ge+eeO6vN6GrRUxcqzwrmswwEcel1xUbB6fv9aQEiRGSNtWdS&#10;cKcAm/XkYYWF9gN/UX+MRqQQDgUqsDE2hZShtOQwzHxDnLSL7xzGtHZG6g6HFO5q+ZxluXRYcSJY&#10;bGhnqbweby5xtcVKH2pzNp/hI7Ymf7PXVqnH6bhdgog0xn/z3/Vep/ovr/D7TJpArn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NctvmTEAAAA3AAAAA8AAAAAAAAAAAAAAAAA&#10;nwIAAGRycy9kb3ducmV2LnhtbFBLBQYAAAAABAAEAPcAAACQAwAAAAA=&#10;">
                        <v:imagedata r:id="rId25" o:title=""/>
                        <v:path arrowok="t"/>
                      </v:shape>
                      <v:shape id="Grafik 135" o:spid="_x0000_s1103" type="#_x0000_t75" style="position:absolute;left:52339;top:53362;width:4640;height:498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hhG//EAAAA3AAAAA8AAABkcnMvZG93bnJldi54bWxEj9FqwkAQRd8L/sMyQt/qxpamEl1FhIL4&#10;0FLrB4zZcTeYnU2yaxL/vlso9G2Ge+eeO6vN6GrRUxcqzwrmswwEcel1xUbB6fv9aQEiRGSNtWdS&#10;cKcAm/XkYYWF9gN/UX+MRqQQDgUqsDE2hZShtOQwzHxDnLSL7xzGtHZG6g6HFO5q+ZxluXRYcSJY&#10;bGhnqbweby5xtcVKH2pzNp/hI7Ymf7PXVqnH6bhdgog0xn/z3/Vep/ovr/D7TJpArn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LhhG//EAAAA3AAAAA8AAAAAAAAAAAAAAAAA&#10;nwIAAGRycy9kb3ducmV2LnhtbFBLBQYAAAAABAAEAPcAAACQAwAAAAA=&#10;">
                        <v:imagedata r:id="rId25" o:title=""/>
                        <v:path arrowok="t"/>
                      </v:shape>
                      <v:shape id="Grafik 136" o:spid="_x0000_s1104" type="#_x0000_t75" style="position:absolute;left:26544;top:46880;width:4641;height:498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izhYjEAAAA3AAAAA8AAABkcnMvZG93bnJldi54bWxEj8FqwzAQRO+F/IPYQm+13BSc4FgJIRAo&#10;PbQ0yQdsrI1kYq0cS7Xdv68Khdx2mdl5s9Vmcq0YqA+NZwUvWQ6CuPa6YaPgdNw/L0GEiKyx9UwK&#10;fijAZj17qLDUfuQvGg7RiBTCoUQFNsaulDLUlhyGzHfESbv43mFMa2+k7nFM4a6V8zwvpMOGE8Fi&#10;RztL9fXw7RJXW2z0e2vO5jN8xJspFvZ6U+rpcdquQESa4t38f/2mU/3XAv6eSRPI9S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EizhYjEAAAA3AAAAA8AAAAAAAAAAAAAAAAA&#10;nwIAAGRycy9kb3ducmV2LnhtbFBLBQYAAAAABAAEAPcAAACQAwAAAAA=&#10;">
                        <v:imagedata r:id="rId25" o:title=""/>
                        <v:path arrowok="t"/>
                      </v:shape>
                      <v:shape id="Grafik 137" o:spid="_x0000_s1105" type="#_x0000_t75" style="position:absolute;left:13511;top:40124;width:4640;height:498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f/IBPCAAAA3AAAAA8AAABkcnMvZG93bnJldi54bWxEj92KwjAQhe+FfYcwC97ZVAVdukYRQVj2&#10;QvHnAWab2aTYTGoTtb69EQTvZjhnzndmtuhcLa7UhsqzgmGWgyAuva7YKDge1oMvECEia6w9k4I7&#10;BVjMP3ozLLS/8Y6u+2hECuFQoAIbY1NIGUpLDkPmG+Kk/fvWYUxra6Ru8ZbCXS1HeT6RDitOBIsN&#10;rSyVp/3FJa62WOnf2vyZbdjEs5lM7emsVP+zW36DiNTFt/l1/aNT/fEUns+kCeT8A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n/yATwgAAANwAAAAPAAAAAAAAAAAAAAAAAJ8C&#10;AABkcnMvZG93bnJldi54bWxQSwUGAAAAAAQABAD3AAAAjgMAAAAA&#10;">
                        <v:imagedata r:id="rId25" o:title=""/>
                        <v:path arrowok="t"/>
                      </v:shape>
                      <v:shape id="Grafik 138" o:spid="_x0000_s1106" type="#_x0000_t75" style="position:absolute;left:682;top:20403;width:4640;height:498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ZgtGHCAAAA3AAAAA8AAABkcnMvZG93bnJldi54bWxEj81qAjEQx++FvkOYgreaVcGW1axIoVB6&#10;sNT2AaabMVl2M1k3Ude37xwEbzPM/+M3680YOnWmITWRDcymBSjiOtqGnYHfn/fnV1ApI1vsIpOB&#10;KyXYVI8PayxtvPA3nffZKQnhVKIBn3Nfap1qTwHTNPbEcjvEIWCWdXDaDniR8NDpeVEsdcCGpcFj&#10;T2+e6nZ/CtJrPTb2s3N/7ivt8tEtX3x7NGbyNG5XoDKN+S6+uT+s4C+EVp6RCXT1D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WYLRhwgAAANwAAAAPAAAAAAAAAAAAAAAAAJ8C&#10;AABkcnMvZG93bnJldi54bWxQSwUGAAAAAAQABAD3AAAAjgMAAAAA&#10;">
                        <v:imagedata r:id="rId25" o:title=""/>
                        <v:path arrowok="t"/>
                      </v:shape>
                      <v:shape id="Grafik 139" o:spid="_x0000_s1107" type="#_x0000_t75" style="position:absolute;left:7096;top:682;width:4641;height:498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ksEfrCAAAA3AAAAA8AAABkcnMvZG93bnJldi54bWxEj8GKAjEQRO+C/xBa8KYZV3B1NIoIC+Jh&#10;ZdUPaCdtMjjpjJOo499vhIW9dVPV9aoXq9ZV4kFNKD0rGA0zEMSF1yUbBafj12AKIkRkjZVnUvCi&#10;AKtlt7PAXPsn/9DjEI1IIRxyVGBjrHMpQ2HJYRj6mjhpF984jGltjNQNPlO4q+RHlk2kw5ITwWJN&#10;G0vF9XB3iastlnpXmbPZh+94M5NPe70p1e+16zmISG38N/9db3WqP57B+5k0gVz+Ag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5LBH6wgAAANwAAAAPAAAAAAAAAAAAAAAAAJ8C&#10;AABkcnMvZG93bnJldi54bWxQSwUGAAAAAAQABAD3AAAAjgMAAAAA&#10;">
                        <v:imagedata r:id="rId25" o:title=""/>
                        <v:path arrowok="t"/>
                      </v:shape>
                    </v:group>
                  </w:pict>
                </mc:Fallback>
              </mc:AlternateContent>
            </w:r>
            <w:bookmarkEnd w:id="1"/>
          </w:p>
        </w:tc>
        <w:tc>
          <w:tcPr>
            <w:tcW w:w="1020" w:type="dxa"/>
            <w:tcBorders>
              <w:top w:val="single" w:sz="18" w:space="0" w:color="auto"/>
            </w:tcBorders>
          </w:tcPr>
          <w:p w:rsidR="00B23AD9" w:rsidRDefault="00B23AD9" w:rsidP="00005AE2"/>
        </w:tc>
        <w:tc>
          <w:tcPr>
            <w:tcW w:w="1020" w:type="dxa"/>
            <w:tcBorders>
              <w:top w:val="single" w:sz="18" w:space="0" w:color="auto"/>
              <w:right w:val="single" w:sz="18" w:space="0" w:color="auto"/>
            </w:tcBorders>
          </w:tcPr>
          <w:p w:rsidR="00B23AD9" w:rsidRDefault="00B23AD9" w:rsidP="00005AE2"/>
        </w:tc>
        <w:tc>
          <w:tcPr>
            <w:tcW w:w="1020" w:type="dxa"/>
            <w:tcBorders>
              <w:top w:val="single" w:sz="18" w:space="0" w:color="auto"/>
              <w:left w:val="single" w:sz="18" w:space="0" w:color="auto"/>
            </w:tcBorders>
          </w:tcPr>
          <w:p w:rsidR="00B23AD9" w:rsidRDefault="00B23AD9" w:rsidP="00005AE2"/>
        </w:tc>
        <w:tc>
          <w:tcPr>
            <w:tcW w:w="1020" w:type="dxa"/>
            <w:tcBorders>
              <w:top w:val="single" w:sz="18" w:space="0" w:color="auto"/>
            </w:tcBorders>
          </w:tcPr>
          <w:p w:rsidR="00B23AD9" w:rsidRDefault="00B23AD9" w:rsidP="00005AE2"/>
        </w:tc>
        <w:tc>
          <w:tcPr>
            <w:tcW w:w="1020" w:type="dxa"/>
            <w:tcBorders>
              <w:top w:val="single" w:sz="18" w:space="0" w:color="auto"/>
              <w:right w:val="single" w:sz="18" w:space="0" w:color="auto"/>
            </w:tcBorders>
          </w:tcPr>
          <w:p w:rsidR="00B23AD9" w:rsidRDefault="00B23AD9" w:rsidP="00005AE2"/>
        </w:tc>
        <w:tc>
          <w:tcPr>
            <w:tcW w:w="1020" w:type="dxa"/>
            <w:tcBorders>
              <w:top w:val="single" w:sz="18" w:space="0" w:color="auto"/>
              <w:left w:val="single" w:sz="18" w:space="0" w:color="auto"/>
            </w:tcBorders>
          </w:tcPr>
          <w:p w:rsidR="00B23AD9" w:rsidRDefault="00B23AD9" w:rsidP="00005AE2"/>
        </w:tc>
        <w:tc>
          <w:tcPr>
            <w:tcW w:w="1020" w:type="dxa"/>
            <w:tcBorders>
              <w:top w:val="single" w:sz="18" w:space="0" w:color="auto"/>
            </w:tcBorders>
          </w:tcPr>
          <w:p w:rsidR="00B23AD9" w:rsidRDefault="00B23AD9" w:rsidP="00005AE2"/>
        </w:tc>
        <w:tc>
          <w:tcPr>
            <w:tcW w:w="1020" w:type="dxa"/>
            <w:tcBorders>
              <w:top w:val="single" w:sz="18" w:space="0" w:color="auto"/>
              <w:right w:val="single" w:sz="18" w:space="0" w:color="auto"/>
            </w:tcBorders>
          </w:tcPr>
          <w:p w:rsidR="00B23AD9" w:rsidRDefault="00B23AD9" w:rsidP="00005AE2"/>
        </w:tc>
      </w:tr>
      <w:tr w:rsidR="00B23AD9" w:rsidTr="00B23AD9">
        <w:trPr>
          <w:trHeight w:val="1020"/>
        </w:trPr>
        <w:tc>
          <w:tcPr>
            <w:tcW w:w="1020" w:type="dxa"/>
            <w:tcBorders>
              <w:left w:val="single" w:sz="18" w:space="0" w:color="auto"/>
            </w:tcBorders>
          </w:tcPr>
          <w:p w:rsidR="00B23AD9" w:rsidRDefault="00B23AD9" w:rsidP="00005AE2"/>
        </w:tc>
        <w:tc>
          <w:tcPr>
            <w:tcW w:w="1020" w:type="dxa"/>
          </w:tcPr>
          <w:p w:rsidR="00B23AD9" w:rsidRDefault="00B23AD9" w:rsidP="00005AE2"/>
        </w:tc>
        <w:tc>
          <w:tcPr>
            <w:tcW w:w="1020" w:type="dxa"/>
            <w:tcBorders>
              <w:right w:val="single" w:sz="18" w:space="0" w:color="auto"/>
            </w:tcBorders>
          </w:tcPr>
          <w:p w:rsidR="00B23AD9" w:rsidRDefault="00B23AD9" w:rsidP="00005AE2"/>
        </w:tc>
        <w:tc>
          <w:tcPr>
            <w:tcW w:w="1020" w:type="dxa"/>
            <w:tcBorders>
              <w:left w:val="single" w:sz="18" w:space="0" w:color="auto"/>
            </w:tcBorders>
          </w:tcPr>
          <w:p w:rsidR="00B23AD9" w:rsidRDefault="00B23AD9" w:rsidP="00005AE2"/>
        </w:tc>
        <w:tc>
          <w:tcPr>
            <w:tcW w:w="1020" w:type="dxa"/>
          </w:tcPr>
          <w:p w:rsidR="00B23AD9" w:rsidRDefault="00B23AD9" w:rsidP="00005AE2"/>
        </w:tc>
        <w:tc>
          <w:tcPr>
            <w:tcW w:w="1020" w:type="dxa"/>
            <w:tcBorders>
              <w:right w:val="single" w:sz="18" w:space="0" w:color="auto"/>
            </w:tcBorders>
          </w:tcPr>
          <w:p w:rsidR="00B23AD9" w:rsidRDefault="00B23AD9" w:rsidP="00005AE2"/>
        </w:tc>
        <w:tc>
          <w:tcPr>
            <w:tcW w:w="1020" w:type="dxa"/>
            <w:tcBorders>
              <w:left w:val="single" w:sz="18" w:space="0" w:color="auto"/>
            </w:tcBorders>
          </w:tcPr>
          <w:p w:rsidR="00B23AD9" w:rsidRDefault="00B23AD9" w:rsidP="00005AE2"/>
        </w:tc>
        <w:tc>
          <w:tcPr>
            <w:tcW w:w="1020" w:type="dxa"/>
          </w:tcPr>
          <w:p w:rsidR="00B23AD9" w:rsidRDefault="00B23AD9" w:rsidP="00005AE2"/>
        </w:tc>
        <w:tc>
          <w:tcPr>
            <w:tcW w:w="1020" w:type="dxa"/>
            <w:tcBorders>
              <w:right w:val="single" w:sz="18" w:space="0" w:color="auto"/>
            </w:tcBorders>
          </w:tcPr>
          <w:p w:rsidR="00B23AD9" w:rsidRDefault="00B23AD9" w:rsidP="00005AE2"/>
        </w:tc>
      </w:tr>
      <w:tr w:rsidR="00B23AD9" w:rsidTr="00B23AD9">
        <w:trPr>
          <w:trHeight w:val="1020"/>
        </w:trPr>
        <w:tc>
          <w:tcPr>
            <w:tcW w:w="1020" w:type="dxa"/>
            <w:tcBorders>
              <w:left w:val="single" w:sz="18" w:space="0" w:color="auto"/>
              <w:bottom w:val="single" w:sz="18" w:space="0" w:color="auto"/>
            </w:tcBorders>
          </w:tcPr>
          <w:p w:rsidR="00B23AD9" w:rsidRDefault="00B23AD9" w:rsidP="00005AE2"/>
        </w:tc>
        <w:tc>
          <w:tcPr>
            <w:tcW w:w="1020" w:type="dxa"/>
            <w:tcBorders>
              <w:bottom w:val="single" w:sz="18" w:space="0" w:color="auto"/>
            </w:tcBorders>
          </w:tcPr>
          <w:p w:rsidR="00B23AD9" w:rsidRDefault="00B23AD9" w:rsidP="00005AE2"/>
        </w:tc>
        <w:tc>
          <w:tcPr>
            <w:tcW w:w="1020" w:type="dxa"/>
            <w:tcBorders>
              <w:bottom w:val="single" w:sz="18" w:space="0" w:color="auto"/>
              <w:right w:val="single" w:sz="18" w:space="0" w:color="auto"/>
            </w:tcBorders>
          </w:tcPr>
          <w:p w:rsidR="00B23AD9" w:rsidRDefault="00B23AD9" w:rsidP="00005AE2"/>
        </w:tc>
        <w:tc>
          <w:tcPr>
            <w:tcW w:w="1020" w:type="dxa"/>
            <w:tcBorders>
              <w:left w:val="single" w:sz="18" w:space="0" w:color="auto"/>
              <w:bottom w:val="single" w:sz="18" w:space="0" w:color="auto"/>
            </w:tcBorders>
          </w:tcPr>
          <w:p w:rsidR="00B23AD9" w:rsidRDefault="00B23AD9" w:rsidP="00005AE2"/>
        </w:tc>
        <w:tc>
          <w:tcPr>
            <w:tcW w:w="1020" w:type="dxa"/>
            <w:tcBorders>
              <w:bottom w:val="single" w:sz="18" w:space="0" w:color="auto"/>
            </w:tcBorders>
          </w:tcPr>
          <w:p w:rsidR="00B23AD9" w:rsidRDefault="00B23AD9" w:rsidP="00005AE2"/>
        </w:tc>
        <w:tc>
          <w:tcPr>
            <w:tcW w:w="1020" w:type="dxa"/>
            <w:tcBorders>
              <w:bottom w:val="single" w:sz="18" w:space="0" w:color="auto"/>
              <w:right w:val="single" w:sz="18" w:space="0" w:color="auto"/>
            </w:tcBorders>
          </w:tcPr>
          <w:p w:rsidR="00B23AD9" w:rsidRDefault="00B23AD9" w:rsidP="00005AE2"/>
        </w:tc>
        <w:tc>
          <w:tcPr>
            <w:tcW w:w="1020" w:type="dxa"/>
            <w:tcBorders>
              <w:left w:val="single" w:sz="18" w:space="0" w:color="auto"/>
              <w:bottom w:val="single" w:sz="18" w:space="0" w:color="auto"/>
            </w:tcBorders>
          </w:tcPr>
          <w:p w:rsidR="00B23AD9" w:rsidRDefault="00B23AD9" w:rsidP="00005AE2"/>
        </w:tc>
        <w:tc>
          <w:tcPr>
            <w:tcW w:w="1020" w:type="dxa"/>
            <w:tcBorders>
              <w:bottom w:val="single" w:sz="18" w:space="0" w:color="auto"/>
            </w:tcBorders>
          </w:tcPr>
          <w:p w:rsidR="00B23AD9" w:rsidRDefault="00B23AD9" w:rsidP="00005AE2"/>
        </w:tc>
        <w:tc>
          <w:tcPr>
            <w:tcW w:w="1020" w:type="dxa"/>
            <w:tcBorders>
              <w:bottom w:val="single" w:sz="18" w:space="0" w:color="auto"/>
              <w:right w:val="single" w:sz="18" w:space="0" w:color="auto"/>
            </w:tcBorders>
          </w:tcPr>
          <w:p w:rsidR="00B23AD9" w:rsidRDefault="00B23AD9" w:rsidP="00005AE2"/>
        </w:tc>
      </w:tr>
      <w:tr w:rsidR="00B23AD9" w:rsidTr="00B23AD9">
        <w:trPr>
          <w:trHeight w:val="1020"/>
        </w:trPr>
        <w:tc>
          <w:tcPr>
            <w:tcW w:w="1020" w:type="dxa"/>
            <w:tcBorders>
              <w:top w:val="single" w:sz="18" w:space="0" w:color="auto"/>
              <w:left w:val="single" w:sz="18" w:space="0" w:color="auto"/>
            </w:tcBorders>
          </w:tcPr>
          <w:p w:rsidR="00B23AD9" w:rsidRDefault="00B23AD9" w:rsidP="00005AE2"/>
        </w:tc>
        <w:tc>
          <w:tcPr>
            <w:tcW w:w="1020" w:type="dxa"/>
            <w:tcBorders>
              <w:top w:val="single" w:sz="18" w:space="0" w:color="auto"/>
            </w:tcBorders>
          </w:tcPr>
          <w:p w:rsidR="00B23AD9" w:rsidRDefault="00B23AD9" w:rsidP="00005AE2"/>
        </w:tc>
        <w:tc>
          <w:tcPr>
            <w:tcW w:w="1020" w:type="dxa"/>
            <w:tcBorders>
              <w:top w:val="single" w:sz="18" w:space="0" w:color="auto"/>
              <w:right w:val="single" w:sz="18" w:space="0" w:color="auto"/>
            </w:tcBorders>
          </w:tcPr>
          <w:p w:rsidR="00B23AD9" w:rsidRDefault="00B23AD9" w:rsidP="00005AE2"/>
        </w:tc>
        <w:tc>
          <w:tcPr>
            <w:tcW w:w="1020" w:type="dxa"/>
            <w:tcBorders>
              <w:top w:val="single" w:sz="18" w:space="0" w:color="auto"/>
              <w:left w:val="single" w:sz="18" w:space="0" w:color="auto"/>
            </w:tcBorders>
          </w:tcPr>
          <w:p w:rsidR="00B23AD9" w:rsidRDefault="00B23AD9" w:rsidP="00005AE2"/>
        </w:tc>
        <w:tc>
          <w:tcPr>
            <w:tcW w:w="1020" w:type="dxa"/>
            <w:tcBorders>
              <w:top w:val="single" w:sz="18" w:space="0" w:color="auto"/>
            </w:tcBorders>
          </w:tcPr>
          <w:p w:rsidR="00B23AD9" w:rsidRDefault="00B23AD9" w:rsidP="00005AE2"/>
        </w:tc>
        <w:tc>
          <w:tcPr>
            <w:tcW w:w="1020" w:type="dxa"/>
            <w:tcBorders>
              <w:top w:val="single" w:sz="18" w:space="0" w:color="auto"/>
              <w:right w:val="single" w:sz="18" w:space="0" w:color="auto"/>
            </w:tcBorders>
          </w:tcPr>
          <w:p w:rsidR="00B23AD9" w:rsidRDefault="00B23AD9" w:rsidP="00005AE2"/>
        </w:tc>
        <w:tc>
          <w:tcPr>
            <w:tcW w:w="1020" w:type="dxa"/>
            <w:tcBorders>
              <w:top w:val="single" w:sz="18" w:space="0" w:color="auto"/>
              <w:left w:val="single" w:sz="18" w:space="0" w:color="auto"/>
            </w:tcBorders>
          </w:tcPr>
          <w:p w:rsidR="00B23AD9" w:rsidRDefault="00B23AD9" w:rsidP="00005AE2"/>
        </w:tc>
        <w:tc>
          <w:tcPr>
            <w:tcW w:w="1020" w:type="dxa"/>
            <w:tcBorders>
              <w:top w:val="single" w:sz="18" w:space="0" w:color="auto"/>
            </w:tcBorders>
          </w:tcPr>
          <w:p w:rsidR="00B23AD9" w:rsidRDefault="00B23AD9" w:rsidP="00005AE2"/>
        </w:tc>
        <w:tc>
          <w:tcPr>
            <w:tcW w:w="1020" w:type="dxa"/>
            <w:tcBorders>
              <w:top w:val="single" w:sz="18" w:space="0" w:color="auto"/>
              <w:right w:val="single" w:sz="18" w:space="0" w:color="auto"/>
            </w:tcBorders>
          </w:tcPr>
          <w:p w:rsidR="00B23AD9" w:rsidRDefault="00B23AD9" w:rsidP="00005AE2"/>
        </w:tc>
      </w:tr>
      <w:tr w:rsidR="00B23AD9" w:rsidTr="00B23AD9">
        <w:trPr>
          <w:trHeight w:val="1020"/>
        </w:trPr>
        <w:tc>
          <w:tcPr>
            <w:tcW w:w="1020" w:type="dxa"/>
            <w:tcBorders>
              <w:left w:val="single" w:sz="18" w:space="0" w:color="auto"/>
            </w:tcBorders>
          </w:tcPr>
          <w:p w:rsidR="00B23AD9" w:rsidRDefault="00B23AD9" w:rsidP="00005AE2"/>
        </w:tc>
        <w:tc>
          <w:tcPr>
            <w:tcW w:w="1020" w:type="dxa"/>
          </w:tcPr>
          <w:p w:rsidR="00B23AD9" w:rsidRDefault="00B23AD9" w:rsidP="00005AE2"/>
        </w:tc>
        <w:tc>
          <w:tcPr>
            <w:tcW w:w="1020" w:type="dxa"/>
            <w:tcBorders>
              <w:right w:val="single" w:sz="18" w:space="0" w:color="auto"/>
            </w:tcBorders>
          </w:tcPr>
          <w:p w:rsidR="00B23AD9" w:rsidRDefault="00B23AD9" w:rsidP="00005AE2"/>
        </w:tc>
        <w:tc>
          <w:tcPr>
            <w:tcW w:w="1020" w:type="dxa"/>
            <w:tcBorders>
              <w:left w:val="single" w:sz="18" w:space="0" w:color="auto"/>
            </w:tcBorders>
          </w:tcPr>
          <w:p w:rsidR="00B23AD9" w:rsidRDefault="00B23AD9" w:rsidP="00005AE2"/>
        </w:tc>
        <w:tc>
          <w:tcPr>
            <w:tcW w:w="1020" w:type="dxa"/>
          </w:tcPr>
          <w:p w:rsidR="00B23AD9" w:rsidRDefault="00B23AD9" w:rsidP="00005AE2"/>
        </w:tc>
        <w:tc>
          <w:tcPr>
            <w:tcW w:w="1020" w:type="dxa"/>
            <w:tcBorders>
              <w:right w:val="single" w:sz="18" w:space="0" w:color="auto"/>
            </w:tcBorders>
          </w:tcPr>
          <w:p w:rsidR="00B23AD9" w:rsidRDefault="00B23AD9" w:rsidP="00005AE2"/>
        </w:tc>
        <w:tc>
          <w:tcPr>
            <w:tcW w:w="1020" w:type="dxa"/>
            <w:tcBorders>
              <w:left w:val="single" w:sz="18" w:space="0" w:color="auto"/>
            </w:tcBorders>
          </w:tcPr>
          <w:p w:rsidR="00B23AD9" w:rsidRDefault="00B23AD9" w:rsidP="00005AE2"/>
        </w:tc>
        <w:tc>
          <w:tcPr>
            <w:tcW w:w="1020" w:type="dxa"/>
          </w:tcPr>
          <w:p w:rsidR="00B23AD9" w:rsidRDefault="00B23AD9" w:rsidP="00005AE2"/>
        </w:tc>
        <w:tc>
          <w:tcPr>
            <w:tcW w:w="1020" w:type="dxa"/>
            <w:tcBorders>
              <w:right w:val="single" w:sz="18" w:space="0" w:color="auto"/>
            </w:tcBorders>
          </w:tcPr>
          <w:p w:rsidR="00B23AD9" w:rsidRDefault="00B23AD9" w:rsidP="00005AE2"/>
        </w:tc>
      </w:tr>
      <w:tr w:rsidR="00B23AD9" w:rsidTr="00B23AD9">
        <w:trPr>
          <w:trHeight w:val="1020"/>
        </w:trPr>
        <w:tc>
          <w:tcPr>
            <w:tcW w:w="1020" w:type="dxa"/>
            <w:tcBorders>
              <w:left w:val="single" w:sz="18" w:space="0" w:color="auto"/>
              <w:bottom w:val="single" w:sz="18" w:space="0" w:color="auto"/>
            </w:tcBorders>
          </w:tcPr>
          <w:p w:rsidR="00B23AD9" w:rsidRDefault="00B23AD9" w:rsidP="00005AE2"/>
        </w:tc>
        <w:tc>
          <w:tcPr>
            <w:tcW w:w="1020" w:type="dxa"/>
            <w:tcBorders>
              <w:bottom w:val="single" w:sz="18" w:space="0" w:color="auto"/>
            </w:tcBorders>
          </w:tcPr>
          <w:p w:rsidR="00B23AD9" w:rsidRDefault="00B23AD9" w:rsidP="00005AE2"/>
        </w:tc>
        <w:tc>
          <w:tcPr>
            <w:tcW w:w="1020" w:type="dxa"/>
            <w:tcBorders>
              <w:bottom w:val="single" w:sz="18" w:space="0" w:color="auto"/>
              <w:right w:val="single" w:sz="18" w:space="0" w:color="auto"/>
            </w:tcBorders>
          </w:tcPr>
          <w:p w:rsidR="00B23AD9" w:rsidRDefault="00B23AD9" w:rsidP="00005AE2"/>
        </w:tc>
        <w:tc>
          <w:tcPr>
            <w:tcW w:w="1020" w:type="dxa"/>
            <w:tcBorders>
              <w:left w:val="single" w:sz="18" w:space="0" w:color="auto"/>
              <w:bottom w:val="single" w:sz="18" w:space="0" w:color="auto"/>
            </w:tcBorders>
          </w:tcPr>
          <w:p w:rsidR="00B23AD9" w:rsidRDefault="00B23AD9" w:rsidP="00005AE2"/>
        </w:tc>
        <w:tc>
          <w:tcPr>
            <w:tcW w:w="1020" w:type="dxa"/>
            <w:tcBorders>
              <w:bottom w:val="single" w:sz="18" w:space="0" w:color="auto"/>
            </w:tcBorders>
          </w:tcPr>
          <w:p w:rsidR="00B23AD9" w:rsidRDefault="00B23AD9" w:rsidP="00005AE2"/>
        </w:tc>
        <w:tc>
          <w:tcPr>
            <w:tcW w:w="1020" w:type="dxa"/>
            <w:tcBorders>
              <w:bottom w:val="single" w:sz="18" w:space="0" w:color="auto"/>
              <w:right w:val="single" w:sz="18" w:space="0" w:color="auto"/>
            </w:tcBorders>
          </w:tcPr>
          <w:p w:rsidR="00B23AD9" w:rsidRDefault="00B23AD9" w:rsidP="00005AE2"/>
        </w:tc>
        <w:tc>
          <w:tcPr>
            <w:tcW w:w="1020" w:type="dxa"/>
            <w:tcBorders>
              <w:left w:val="single" w:sz="18" w:space="0" w:color="auto"/>
              <w:bottom w:val="single" w:sz="18" w:space="0" w:color="auto"/>
            </w:tcBorders>
          </w:tcPr>
          <w:p w:rsidR="00B23AD9" w:rsidRDefault="00B23AD9" w:rsidP="00005AE2"/>
        </w:tc>
        <w:tc>
          <w:tcPr>
            <w:tcW w:w="1020" w:type="dxa"/>
            <w:tcBorders>
              <w:bottom w:val="single" w:sz="18" w:space="0" w:color="auto"/>
            </w:tcBorders>
          </w:tcPr>
          <w:p w:rsidR="00B23AD9" w:rsidRDefault="00B23AD9" w:rsidP="00005AE2"/>
        </w:tc>
        <w:tc>
          <w:tcPr>
            <w:tcW w:w="1020" w:type="dxa"/>
            <w:tcBorders>
              <w:bottom w:val="single" w:sz="18" w:space="0" w:color="auto"/>
              <w:right w:val="single" w:sz="18" w:space="0" w:color="auto"/>
            </w:tcBorders>
          </w:tcPr>
          <w:p w:rsidR="00B23AD9" w:rsidRDefault="00B23AD9" w:rsidP="00005AE2"/>
        </w:tc>
      </w:tr>
      <w:tr w:rsidR="00B23AD9" w:rsidTr="00B23AD9">
        <w:trPr>
          <w:trHeight w:val="1020"/>
        </w:trPr>
        <w:tc>
          <w:tcPr>
            <w:tcW w:w="1020" w:type="dxa"/>
            <w:tcBorders>
              <w:top w:val="single" w:sz="18" w:space="0" w:color="auto"/>
              <w:left w:val="single" w:sz="18" w:space="0" w:color="auto"/>
            </w:tcBorders>
          </w:tcPr>
          <w:p w:rsidR="00B23AD9" w:rsidRDefault="00B23AD9" w:rsidP="00005AE2"/>
        </w:tc>
        <w:tc>
          <w:tcPr>
            <w:tcW w:w="1020" w:type="dxa"/>
            <w:tcBorders>
              <w:top w:val="single" w:sz="18" w:space="0" w:color="auto"/>
            </w:tcBorders>
          </w:tcPr>
          <w:p w:rsidR="00B23AD9" w:rsidRDefault="00B23AD9" w:rsidP="00005AE2"/>
        </w:tc>
        <w:tc>
          <w:tcPr>
            <w:tcW w:w="1020" w:type="dxa"/>
            <w:tcBorders>
              <w:top w:val="single" w:sz="18" w:space="0" w:color="auto"/>
              <w:right w:val="single" w:sz="18" w:space="0" w:color="auto"/>
            </w:tcBorders>
          </w:tcPr>
          <w:p w:rsidR="00B23AD9" w:rsidRDefault="00B23AD9" w:rsidP="00005AE2"/>
        </w:tc>
        <w:tc>
          <w:tcPr>
            <w:tcW w:w="1020" w:type="dxa"/>
            <w:tcBorders>
              <w:top w:val="single" w:sz="18" w:space="0" w:color="auto"/>
              <w:left w:val="single" w:sz="18" w:space="0" w:color="auto"/>
            </w:tcBorders>
          </w:tcPr>
          <w:p w:rsidR="00B23AD9" w:rsidRDefault="00B23AD9" w:rsidP="00005AE2"/>
        </w:tc>
        <w:tc>
          <w:tcPr>
            <w:tcW w:w="1020" w:type="dxa"/>
            <w:tcBorders>
              <w:top w:val="single" w:sz="18" w:space="0" w:color="auto"/>
            </w:tcBorders>
          </w:tcPr>
          <w:p w:rsidR="00B23AD9" w:rsidRDefault="00B23AD9" w:rsidP="00005AE2"/>
        </w:tc>
        <w:tc>
          <w:tcPr>
            <w:tcW w:w="1020" w:type="dxa"/>
            <w:tcBorders>
              <w:top w:val="single" w:sz="18" w:space="0" w:color="auto"/>
              <w:right w:val="single" w:sz="18" w:space="0" w:color="auto"/>
            </w:tcBorders>
          </w:tcPr>
          <w:p w:rsidR="00B23AD9" w:rsidRDefault="00B23AD9" w:rsidP="00005AE2"/>
        </w:tc>
        <w:tc>
          <w:tcPr>
            <w:tcW w:w="1020" w:type="dxa"/>
            <w:tcBorders>
              <w:top w:val="single" w:sz="18" w:space="0" w:color="auto"/>
              <w:left w:val="single" w:sz="18" w:space="0" w:color="auto"/>
            </w:tcBorders>
          </w:tcPr>
          <w:p w:rsidR="00B23AD9" w:rsidRDefault="00B23AD9" w:rsidP="00005AE2"/>
        </w:tc>
        <w:tc>
          <w:tcPr>
            <w:tcW w:w="1020" w:type="dxa"/>
            <w:tcBorders>
              <w:top w:val="single" w:sz="18" w:space="0" w:color="auto"/>
            </w:tcBorders>
          </w:tcPr>
          <w:p w:rsidR="00B23AD9" w:rsidRDefault="00B23AD9" w:rsidP="00005AE2"/>
        </w:tc>
        <w:tc>
          <w:tcPr>
            <w:tcW w:w="1020" w:type="dxa"/>
            <w:tcBorders>
              <w:top w:val="single" w:sz="18" w:space="0" w:color="auto"/>
              <w:right w:val="single" w:sz="18" w:space="0" w:color="auto"/>
            </w:tcBorders>
          </w:tcPr>
          <w:p w:rsidR="00B23AD9" w:rsidRDefault="00B23AD9" w:rsidP="00005AE2"/>
        </w:tc>
      </w:tr>
      <w:tr w:rsidR="00B23AD9" w:rsidTr="00B23AD9">
        <w:trPr>
          <w:trHeight w:val="1020"/>
        </w:trPr>
        <w:tc>
          <w:tcPr>
            <w:tcW w:w="1020" w:type="dxa"/>
            <w:tcBorders>
              <w:left w:val="single" w:sz="18" w:space="0" w:color="auto"/>
            </w:tcBorders>
          </w:tcPr>
          <w:p w:rsidR="00B23AD9" w:rsidRDefault="00B23AD9" w:rsidP="00005AE2"/>
        </w:tc>
        <w:tc>
          <w:tcPr>
            <w:tcW w:w="1020" w:type="dxa"/>
          </w:tcPr>
          <w:p w:rsidR="00B23AD9" w:rsidRDefault="00B23AD9" w:rsidP="00005AE2"/>
        </w:tc>
        <w:tc>
          <w:tcPr>
            <w:tcW w:w="1020" w:type="dxa"/>
            <w:tcBorders>
              <w:right w:val="single" w:sz="18" w:space="0" w:color="auto"/>
            </w:tcBorders>
          </w:tcPr>
          <w:p w:rsidR="00B23AD9" w:rsidRDefault="00B23AD9" w:rsidP="00005AE2"/>
        </w:tc>
        <w:tc>
          <w:tcPr>
            <w:tcW w:w="1020" w:type="dxa"/>
            <w:tcBorders>
              <w:left w:val="single" w:sz="18" w:space="0" w:color="auto"/>
            </w:tcBorders>
          </w:tcPr>
          <w:p w:rsidR="00B23AD9" w:rsidRDefault="00B23AD9" w:rsidP="00005AE2"/>
        </w:tc>
        <w:tc>
          <w:tcPr>
            <w:tcW w:w="1020" w:type="dxa"/>
          </w:tcPr>
          <w:p w:rsidR="00B23AD9" w:rsidRDefault="00B23AD9" w:rsidP="00005AE2"/>
        </w:tc>
        <w:tc>
          <w:tcPr>
            <w:tcW w:w="1020" w:type="dxa"/>
            <w:tcBorders>
              <w:right w:val="single" w:sz="18" w:space="0" w:color="auto"/>
            </w:tcBorders>
          </w:tcPr>
          <w:p w:rsidR="00B23AD9" w:rsidRDefault="00B23AD9" w:rsidP="00005AE2"/>
        </w:tc>
        <w:tc>
          <w:tcPr>
            <w:tcW w:w="1020" w:type="dxa"/>
            <w:tcBorders>
              <w:left w:val="single" w:sz="18" w:space="0" w:color="auto"/>
            </w:tcBorders>
          </w:tcPr>
          <w:p w:rsidR="00B23AD9" w:rsidRDefault="00B23AD9" w:rsidP="00005AE2"/>
        </w:tc>
        <w:tc>
          <w:tcPr>
            <w:tcW w:w="1020" w:type="dxa"/>
          </w:tcPr>
          <w:p w:rsidR="00B23AD9" w:rsidRDefault="00B23AD9" w:rsidP="00005AE2"/>
        </w:tc>
        <w:tc>
          <w:tcPr>
            <w:tcW w:w="1020" w:type="dxa"/>
            <w:tcBorders>
              <w:right w:val="single" w:sz="18" w:space="0" w:color="auto"/>
            </w:tcBorders>
          </w:tcPr>
          <w:p w:rsidR="00B23AD9" w:rsidRDefault="00B23AD9" w:rsidP="00005AE2"/>
        </w:tc>
      </w:tr>
      <w:tr w:rsidR="00B23AD9" w:rsidTr="00B23AD9">
        <w:trPr>
          <w:trHeight w:val="1020"/>
        </w:trPr>
        <w:tc>
          <w:tcPr>
            <w:tcW w:w="1020" w:type="dxa"/>
            <w:tcBorders>
              <w:left w:val="single" w:sz="18" w:space="0" w:color="auto"/>
              <w:bottom w:val="single" w:sz="18" w:space="0" w:color="auto"/>
            </w:tcBorders>
          </w:tcPr>
          <w:p w:rsidR="00B23AD9" w:rsidRDefault="00B23AD9" w:rsidP="00005AE2"/>
        </w:tc>
        <w:tc>
          <w:tcPr>
            <w:tcW w:w="1020" w:type="dxa"/>
            <w:tcBorders>
              <w:bottom w:val="single" w:sz="18" w:space="0" w:color="auto"/>
            </w:tcBorders>
          </w:tcPr>
          <w:p w:rsidR="00B23AD9" w:rsidRDefault="00B23AD9" w:rsidP="00005AE2"/>
        </w:tc>
        <w:tc>
          <w:tcPr>
            <w:tcW w:w="1020" w:type="dxa"/>
            <w:tcBorders>
              <w:bottom w:val="single" w:sz="18" w:space="0" w:color="auto"/>
              <w:right w:val="single" w:sz="18" w:space="0" w:color="auto"/>
            </w:tcBorders>
          </w:tcPr>
          <w:p w:rsidR="00B23AD9" w:rsidRDefault="00B23AD9" w:rsidP="00005AE2"/>
        </w:tc>
        <w:tc>
          <w:tcPr>
            <w:tcW w:w="1020" w:type="dxa"/>
            <w:tcBorders>
              <w:left w:val="single" w:sz="18" w:space="0" w:color="auto"/>
              <w:bottom w:val="single" w:sz="18" w:space="0" w:color="auto"/>
            </w:tcBorders>
          </w:tcPr>
          <w:p w:rsidR="00B23AD9" w:rsidRDefault="00B23AD9" w:rsidP="00005AE2"/>
        </w:tc>
        <w:tc>
          <w:tcPr>
            <w:tcW w:w="1020" w:type="dxa"/>
            <w:tcBorders>
              <w:bottom w:val="single" w:sz="18" w:space="0" w:color="auto"/>
            </w:tcBorders>
          </w:tcPr>
          <w:p w:rsidR="00B23AD9" w:rsidRDefault="00B23AD9" w:rsidP="00005AE2"/>
        </w:tc>
        <w:tc>
          <w:tcPr>
            <w:tcW w:w="1020" w:type="dxa"/>
            <w:tcBorders>
              <w:bottom w:val="single" w:sz="18" w:space="0" w:color="auto"/>
              <w:right w:val="single" w:sz="18" w:space="0" w:color="auto"/>
            </w:tcBorders>
          </w:tcPr>
          <w:p w:rsidR="00B23AD9" w:rsidRDefault="00B23AD9" w:rsidP="00005AE2"/>
        </w:tc>
        <w:tc>
          <w:tcPr>
            <w:tcW w:w="1020" w:type="dxa"/>
            <w:tcBorders>
              <w:left w:val="single" w:sz="18" w:space="0" w:color="auto"/>
              <w:bottom w:val="single" w:sz="18" w:space="0" w:color="auto"/>
            </w:tcBorders>
          </w:tcPr>
          <w:p w:rsidR="00B23AD9" w:rsidRDefault="00B23AD9" w:rsidP="00005AE2"/>
        </w:tc>
        <w:tc>
          <w:tcPr>
            <w:tcW w:w="1020" w:type="dxa"/>
            <w:tcBorders>
              <w:bottom w:val="single" w:sz="18" w:space="0" w:color="auto"/>
            </w:tcBorders>
          </w:tcPr>
          <w:p w:rsidR="00B23AD9" w:rsidRDefault="00B23AD9" w:rsidP="00005AE2"/>
        </w:tc>
        <w:tc>
          <w:tcPr>
            <w:tcW w:w="1020" w:type="dxa"/>
            <w:tcBorders>
              <w:bottom w:val="single" w:sz="18" w:space="0" w:color="auto"/>
              <w:right w:val="single" w:sz="18" w:space="0" w:color="auto"/>
            </w:tcBorders>
          </w:tcPr>
          <w:p w:rsidR="00B23AD9" w:rsidRDefault="00B23AD9" w:rsidP="00005AE2"/>
        </w:tc>
      </w:tr>
    </w:tbl>
    <w:p w:rsidR="00B23AD9" w:rsidRDefault="008F0368" w:rsidP="00005AE2">
      <w:r>
        <w:rPr>
          <w:lang w:eastAsia="de-DE"/>
        </w:rPr>
        <w:drawing>
          <wp:anchor distT="0" distB="0" distL="114300" distR="114300" simplePos="0" relativeHeight="251817984" behindDoc="0" locked="0" layoutInCell="1" allowOverlap="1" wp14:anchorId="29CFCB3F" wp14:editId="23B50828">
            <wp:simplePos x="0" y="0"/>
            <wp:positionH relativeFrom="column">
              <wp:posOffset>1101090</wp:posOffset>
            </wp:positionH>
            <wp:positionV relativeFrom="paragraph">
              <wp:posOffset>211616</wp:posOffset>
            </wp:positionV>
            <wp:extent cx="3432412" cy="1741948"/>
            <wp:effectExtent l="0" t="0" r="0" b="0"/>
            <wp:wrapNone/>
            <wp:docPr id="141" name="Grafik 1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32412" cy="174194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B23AD9" w:rsidSect="008D5A1A">
      <w:footerReference w:type="default" r:id="rId29"/>
      <w:type w:val="continuous"/>
      <w:pgSz w:w="11906" w:h="16838" w:code="9"/>
      <w:pgMar w:top="454" w:right="851" w:bottom="1531" w:left="1701" w:header="454" w:footer="45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23AD9" w:rsidRDefault="00B23AD9" w:rsidP="003C599D">
      <w:pPr>
        <w:spacing w:line="240" w:lineRule="auto"/>
      </w:pPr>
      <w:r>
        <w:separator/>
      </w:r>
    </w:p>
  </w:endnote>
  <w:endnote w:type="continuationSeparator" w:id="0">
    <w:p w:rsidR="00B23AD9" w:rsidRDefault="00B23AD9" w:rsidP="003C599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1000" w:type="dxa"/>
      <w:tblInd w:w="-1247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138"/>
      <w:gridCol w:w="3609"/>
      <w:gridCol w:w="5854"/>
      <w:gridCol w:w="399"/>
    </w:tblGrid>
    <w:tr w:rsidR="00193A18" w:rsidRPr="00F42294" w:rsidTr="006B2D23">
      <w:trPr>
        <w:trHeight w:hRule="exact" w:val="680"/>
      </w:trPr>
      <w:tc>
        <w:tcPr>
          <w:tcW w:w="1131" w:type="dxa"/>
          <w:noWrap/>
        </w:tcPr>
        <w:p w:rsidR="00193A18" w:rsidRPr="00913892" w:rsidRDefault="00193A18" w:rsidP="00913892">
          <w:pPr>
            <w:pStyle w:val="ekvpaginabild"/>
          </w:pPr>
          <w:r w:rsidRPr="00913892">
            <w:rPr>
              <w:lang w:eastAsia="de-DE"/>
            </w:rPr>
            <w:drawing>
              <wp:inline distT="0" distB="0" distL="0" distR="0" wp14:anchorId="395D4B88" wp14:editId="4B276E7B">
                <wp:extent cx="468000" cy="234000"/>
                <wp:effectExtent l="0" t="0" r="8255" b="0"/>
                <wp:docPr id="3" name="Grafik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8000" cy="23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590" w:type="dxa"/>
          <w:noWrap/>
          <w:tcMar>
            <w:right w:w="57" w:type="dxa"/>
          </w:tcMar>
        </w:tcPr>
        <w:p w:rsidR="00193A18" w:rsidRPr="00913892" w:rsidRDefault="00193A18" w:rsidP="00370A70">
          <w:pPr>
            <w:pStyle w:val="ekvpagina"/>
          </w:pPr>
          <w:r w:rsidRPr="00913892">
            <w:t>© Ernst Klett Verlag GmbH, Stuttgart 201</w:t>
          </w:r>
          <w:r w:rsidR="00FB1956">
            <w:t>8</w:t>
          </w:r>
          <w:r w:rsidRPr="00913892">
            <w:t xml:space="preserve"> | www.klett.de | Alle Rechte vorbehalten. Von dieser Druckvorlage ist die Vervielfältigung für den eigenen Unterrichtsgebrauch gestattet. Die Kopiergebühren sind abgegolten.</w:t>
          </w:r>
        </w:p>
      </w:tc>
      <w:tc>
        <w:tcPr>
          <w:tcW w:w="5823" w:type="dxa"/>
          <w:noWrap/>
        </w:tcPr>
        <w:p w:rsidR="00193A18" w:rsidRPr="00005AE2" w:rsidRDefault="00193A18" w:rsidP="00005AE2">
          <w:pPr>
            <w:pStyle w:val="ekvquelle"/>
          </w:pPr>
          <w:r w:rsidRPr="00005AE2">
            <w:t xml:space="preserve">Textquellen: </w:t>
          </w:r>
          <w:r w:rsidR="00B23AD9">
            <w:t>Klett-Archiv</w:t>
          </w:r>
        </w:p>
        <w:p w:rsidR="00193A18" w:rsidRPr="00025140" w:rsidRDefault="00193A18" w:rsidP="00005AE2">
          <w:pPr>
            <w:pStyle w:val="ekvquelle"/>
          </w:pPr>
          <w:r w:rsidRPr="00005AE2">
            <w:t xml:space="preserve">Illustratoren: </w:t>
          </w:r>
          <w:r w:rsidR="00B23AD9">
            <w:t>Friederike Ablang</w:t>
          </w:r>
          <w:r w:rsidR="00B23AD9" w:rsidRPr="00F5248B">
            <w:t xml:space="preserve">, </w:t>
          </w:r>
          <w:r w:rsidR="00B23AD9">
            <w:t>Berlin</w:t>
          </w:r>
        </w:p>
      </w:tc>
      <w:tc>
        <w:tcPr>
          <w:tcW w:w="397" w:type="dxa"/>
        </w:tcPr>
        <w:p w:rsidR="00193A18" w:rsidRPr="00913892" w:rsidRDefault="00193A18" w:rsidP="00913892">
          <w:pPr>
            <w:pStyle w:val="ekvpagina"/>
          </w:pPr>
        </w:p>
      </w:tc>
    </w:tr>
  </w:tbl>
  <w:p w:rsidR="00193A18" w:rsidRDefault="00193A18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23AD9" w:rsidRDefault="00B23AD9" w:rsidP="003C599D">
      <w:pPr>
        <w:spacing w:line="240" w:lineRule="auto"/>
      </w:pPr>
      <w:r>
        <w:separator/>
      </w:r>
    </w:p>
  </w:footnote>
  <w:footnote w:type="continuationSeparator" w:id="0">
    <w:p w:rsidR="00B23AD9" w:rsidRDefault="00B23AD9" w:rsidP="003C599D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stylePaneSortMethod w:val="0000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3AD9"/>
    <w:rsid w:val="000040E2"/>
    <w:rsid w:val="00005AE2"/>
    <w:rsid w:val="000101D7"/>
    <w:rsid w:val="00017D13"/>
    <w:rsid w:val="00020440"/>
    <w:rsid w:val="000206B8"/>
    <w:rsid w:val="00025140"/>
    <w:rsid w:val="00035074"/>
    <w:rsid w:val="00037566"/>
    <w:rsid w:val="00043523"/>
    <w:rsid w:val="000523D4"/>
    <w:rsid w:val="00054678"/>
    <w:rsid w:val="00054A93"/>
    <w:rsid w:val="00056587"/>
    <w:rsid w:val="0006258C"/>
    <w:rsid w:val="00062D31"/>
    <w:rsid w:val="00073C70"/>
    <w:rsid w:val="00077DAF"/>
    <w:rsid w:val="000812E6"/>
    <w:rsid w:val="0008320C"/>
    <w:rsid w:val="000832B9"/>
    <w:rsid w:val="00090AB2"/>
    <w:rsid w:val="000928AA"/>
    <w:rsid w:val="00092E87"/>
    <w:rsid w:val="000939F5"/>
    <w:rsid w:val="00094F01"/>
    <w:rsid w:val="000B098D"/>
    <w:rsid w:val="000B3D67"/>
    <w:rsid w:val="000B7BD3"/>
    <w:rsid w:val="000C11E0"/>
    <w:rsid w:val="000D40DE"/>
    <w:rsid w:val="000D4791"/>
    <w:rsid w:val="000E343E"/>
    <w:rsid w:val="000F21E8"/>
    <w:rsid w:val="000F7910"/>
    <w:rsid w:val="00103057"/>
    <w:rsid w:val="00107D77"/>
    <w:rsid w:val="00124062"/>
    <w:rsid w:val="00127C41"/>
    <w:rsid w:val="0013113E"/>
    <w:rsid w:val="00131417"/>
    <w:rsid w:val="001524C9"/>
    <w:rsid w:val="00153B1C"/>
    <w:rsid w:val="00153C26"/>
    <w:rsid w:val="001641FA"/>
    <w:rsid w:val="0016475A"/>
    <w:rsid w:val="00165ECC"/>
    <w:rsid w:val="001750C3"/>
    <w:rsid w:val="00182050"/>
    <w:rsid w:val="00182B7D"/>
    <w:rsid w:val="001845AC"/>
    <w:rsid w:val="00185997"/>
    <w:rsid w:val="00186866"/>
    <w:rsid w:val="00190B65"/>
    <w:rsid w:val="00193A18"/>
    <w:rsid w:val="00193BBE"/>
    <w:rsid w:val="001C3792"/>
    <w:rsid w:val="001D2674"/>
    <w:rsid w:val="001D39FD"/>
    <w:rsid w:val="001D4886"/>
    <w:rsid w:val="001E07BA"/>
    <w:rsid w:val="001E485B"/>
    <w:rsid w:val="001F15DA"/>
    <w:rsid w:val="001F1E3D"/>
    <w:rsid w:val="001F4F75"/>
    <w:rsid w:val="001F53F1"/>
    <w:rsid w:val="0020055A"/>
    <w:rsid w:val="00201AA1"/>
    <w:rsid w:val="00205239"/>
    <w:rsid w:val="00216D91"/>
    <w:rsid w:val="002240EA"/>
    <w:rsid w:val="002266E8"/>
    <w:rsid w:val="002277D2"/>
    <w:rsid w:val="002301FF"/>
    <w:rsid w:val="00232213"/>
    <w:rsid w:val="00246F77"/>
    <w:rsid w:val="002527A5"/>
    <w:rsid w:val="00255466"/>
    <w:rsid w:val="00255FE3"/>
    <w:rsid w:val="00261D9E"/>
    <w:rsid w:val="0026581E"/>
    <w:rsid w:val="00271367"/>
    <w:rsid w:val="0028107C"/>
    <w:rsid w:val="00287524"/>
    <w:rsid w:val="00287B24"/>
    <w:rsid w:val="00287DC0"/>
    <w:rsid w:val="002A25AE"/>
    <w:rsid w:val="002B33E7"/>
    <w:rsid w:val="002B3DF1"/>
    <w:rsid w:val="002B64EA"/>
    <w:rsid w:val="002C50E2"/>
    <w:rsid w:val="002D41F4"/>
    <w:rsid w:val="002D7B0C"/>
    <w:rsid w:val="002D7B42"/>
    <w:rsid w:val="002E023D"/>
    <w:rsid w:val="002E163A"/>
    <w:rsid w:val="002E7FEA"/>
    <w:rsid w:val="002F1328"/>
    <w:rsid w:val="00302866"/>
    <w:rsid w:val="00303749"/>
    <w:rsid w:val="00304833"/>
    <w:rsid w:val="00313596"/>
    <w:rsid w:val="00313FD8"/>
    <w:rsid w:val="0031412E"/>
    <w:rsid w:val="00315EA9"/>
    <w:rsid w:val="00320087"/>
    <w:rsid w:val="00321063"/>
    <w:rsid w:val="0032667B"/>
    <w:rsid w:val="00331234"/>
    <w:rsid w:val="0033469B"/>
    <w:rsid w:val="003367A2"/>
    <w:rsid w:val="003373EF"/>
    <w:rsid w:val="0034417F"/>
    <w:rsid w:val="00362B02"/>
    <w:rsid w:val="0036404C"/>
    <w:rsid w:val="00370A70"/>
    <w:rsid w:val="00376A0A"/>
    <w:rsid w:val="0038356B"/>
    <w:rsid w:val="00384305"/>
    <w:rsid w:val="0039268F"/>
    <w:rsid w:val="00392F9B"/>
    <w:rsid w:val="003945FF"/>
    <w:rsid w:val="0039465E"/>
    <w:rsid w:val="003973E4"/>
    <w:rsid w:val="003A1A19"/>
    <w:rsid w:val="003A5B0C"/>
    <w:rsid w:val="003B59CC"/>
    <w:rsid w:val="003C39DC"/>
    <w:rsid w:val="003C599D"/>
    <w:rsid w:val="003D70F5"/>
    <w:rsid w:val="003E21AC"/>
    <w:rsid w:val="003E6330"/>
    <w:rsid w:val="003F362F"/>
    <w:rsid w:val="003F640D"/>
    <w:rsid w:val="00401AF9"/>
    <w:rsid w:val="00405D0B"/>
    <w:rsid w:val="00411B18"/>
    <w:rsid w:val="00414457"/>
    <w:rsid w:val="00415632"/>
    <w:rsid w:val="0042107E"/>
    <w:rsid w:val="00424375"/>
    <w:rsid w:val="004341AE"/>
    <w:rsid w:val="00436C24"/>
    <w:rsid w:val="004372DD"/>
    <w:rsid w:val="0044079F"/>
    <w:rsid w:val="00441088"/>
    <w:rsid w:val="00441724"/>
    <w:rsid w:val="00451CC2"/>
    <w:rsid w:val="00454148"/>
    <w:rsid w:val="004621B3"/>
    <w:rsid w:val="0047471A"/>
    <w:rsid w:val="004763D2"/>
    <w:rsid w:val="00483A7A"/>
    <w:rsid w:val="00483D65"/>
    <w:rsid w:val="00486B3D"/>
    <w:rsid w:val="00490692"/>
    <w:rsid w:val="004925F2"/>
    <w:rsid w:val="004A66C3"/>
    <w:rsid w:val="004A66CF"/>
    <w:rsid w:val="004A6AD5"/>
    <w:rsid w:val="004B4520"/>
    <w:rsid w:val="00501528"/>
    <w:rsid w:val="005069C1"/>
    <w:rsid w:val="00514229"/>
    <w:rsid w:val="005156EC"/>
    <w:rsid w:val="005168A4"/>
    <w:rsid w:val="005201DB"/>
    <w:rsid w:val="0052117E"/>
    <w:rsid w:val="00521B91"/>
    <w:rsid w:val="005252D2"/>
    <w:rsid w:val="00530C92"/>
    <w:rsid w:val="00535AD8"/>
    <w:rsid w:val="005446D6"/>
    <w:rsid w:val="00547103"/>
    <w:rsid w:val="00560848"/>
    <w:rsid w:val="00565076"/>
    <w:rsid w:val="005656B4"/>
    <w:rsid w:val="0057073F"/>
    <w:rsid w:val="0057200E"/>
    <w:rsid w:val="00572A0F"/>
    <w:rsid w:val="00574FE0"/>
    <w:rsid w:val="00576D2D"/>
    <w:rsid w:val="00584F88"/>
    <w:rsid w:val="00597506"/>
    <w:rsid w:val="00597E2F"/>
    <w:rsid w:val="005A5E71"/>
    <w:rsid w:val="005A6D94"/>
    <w:rsid w:val="005B3E17"/>
    <w:rsid w:val="005B588B"/>
    <w:rsid w:val="005C047C"/>
    <w:rsid w:val="005C0FBD"/>
    <w:rsid w:val="005D367A"/>
    <w:rsid w:val="005D3E99"/>
    <w:rsid w:val="005E15AC"/>
    <w:rsid w:val="005F2AB3"/>
    <w:rsid w:val="005F3914"/>
    <w:rsid w:val="005F439D"/>
    <w:rsid w:val="0060019A"/>
    <w:rsid w:val="00603AD5"/>
    <w:rsid w:val="006201CB"/>
    <w:rsid w:val="00622F6B"/>
    <w:rsid w:val="00627765"/>
    <w:rsid w:val="0064692C"/>
    <w:rsid w:val="00653F68"/>
    <w:rsid w:val="0066479D"/>
    <w:rsid w:val="006802C4"/>
    <w:rsid w:val="006816BC"/>
    <w:rsid w:val="0068429A"/>
    <w:rsid w:val="00685FDD"/>
    <w:rsid w:val="00687BAD"/>
    <w:rsid w:val="00693676"/>
    <w:rsid w:val="00695168"/>
    <w:rsid w:val="006A3BA7"/>
    <w:rsid w:val="006A549D"/>
    <w:rsid w:val="006B01F9"/>
    <w:rsid w:val="006B292C"/>
    <w:rsid w:val="006B2D23"/>
    <w:rsid w:val="006B6247"/>
    <w:rsid w:val="006B7F87"/>
    <w:rsid w:val="006C4E52"/>
    <w:rsid w:val="006C563C"/>
    <w:rsid w:val="006C6A77"/>
    <w:rsid w:val="006D49F0"/>
    <w:rsid w:val="006E235E"/>
    <w:rsid w:val="006F0D3C"/>
    <w:rsid w:val="006F2EDC"/>
    <w:rsid w:val="00701548"/>
    <w:rsid w:val="00702F10"/>
    <w:rsid w:val="00710718"/>
    <w:rsid w:val="00715A9A"/>
    <w:rsid w:val="0072030B"/>
    <w:rsid w:val="00720747"/>
    <w:rsid w:val="007228A6"/>
    <w:rsid w:val="00722BE8"/>
    <w:rsid w:val="00724064"/>
    <w:rsid w:val="00727C5F"/>
    <w:rsid w:val="00733A44"/>
    <w:rsid w:val="00734553"/>
    <w:rsid w:val="00745BC6"/>
    <w:rsid w:val="007507F9"/>
    <w:rsid w:val="00751B0E"/>
    <w:rsid w:val="00752795"/>
    <w:rsid w:val="00760C41"/>
    <w:rsid w:val="00766405"/>
    <w:rsid w:val="0076691A"/>
    <w:rsid w:val="007715D8"/>
    <w:rsid w:val="00772DA9"/>
    <w:rsid w:val="00782506"/>
    <w:rsid w:val="00787700"/>
    <w:rsid w:val="00794C12"/>
    <w:rsid w:val="007A2F5A"/>
    <w:rsid w:val="007A5AA1"/>
    <w:rsid w:val="007B656B"/>
    <w:rsid w:val="007B7D0B"/>
    <w:rsid w:val="007D186F"/>
    <w:rsid w:val="007E4DDC"/>
    <w:rsid w:val="007E5E71"/>
    <w:rsid w:val="007E68A0"/>
    <w:rsid w:val="00802E02"/>
    <w:rsid w:val="00805C65"/>
    <w:rsid w:val="00812D4E"/>
    <w:rsid w:val="00816953"/>
    <w:rsid w:val="0082136B"/>
    <w:rsid w:val="00826DDD"/>
    <w:rsid w:val="008273B7"/>
    <w:rsid w:val="008277EF"/>
    <w:rsid w:val="008306D5"/>
    <w:rsid w:val="00833C80"/>
    <w:rsid w:val="008443FA"/>
    <w:rsid w:val="00844602"/>
    <w:rsid w:val="00845881"/>
    <w:rsid w:val="00845AEA"/>
    <w:rsid w:val="008478B1"/>
    <w:rsid w:val="00850EC8"/>
    <w:rsid w:val="00851354"/>
    <w:rsid w:val="00854D77"/>
    <w:rsid w:val="008576F6"/>
    <w:rsid w:val="00857713"/>
    <w:rsid w:val="00862C21"/>
    <w:rsid w:val="00866C85"/>
    <w:rsid w:val="00874376"/>
    <w:rsid w:val="00882053"/>
    <w:rsid w:val="00891508"/>
    <w:rsid w:val="0089395C"/>
    <w:rsid w:val="008942A2"/>
    <w:rsid w:val="00894390"/>
    <w:rsid w:val="0089534A"/>
    <w:rsid w:val="008A0923"/>
    <w:rsid w:val="008A0F4C"/>
    <w:rsid w:val="008A529C"/>
    <w:rsid w:val="008B446A"/>
    <w:rsid w:val="008B5E47"/>
    <w:rsid w:val="008C0880"/>
    <w:rsid w:val="008C27FD"/>
    <w:rsid w:val="008C672C"/>
    <w:rsid w:val="008D3CE0"/>
    <w:rsid w:val="008D46C7"/>
    <w:rsid w:val="008D5A1A"/>
    <w:rsid w:val="008D7FDC"/>
    <w:rsid w:val="008E4B7A"/>
    <w:rsid w:val="008E6248"/>
    <w:rsid w:val="008F0368"/>
    <w:rsid w:val="008F6EDE"/>
    <w:rsid w:val="00902002"/>
    <w:rsid w:val="00902CEB"/>
    <w:rsid w:val="00905BCF"/>
    <w:rsid w:val="009064C0"/>
    <w:rsid w:val="00907EC2"/>
    <w:rsid w:val="00912A0A"/>
    <w:rsid w:val="00913598"/>
    <w:rsid w:val="00913892"/>
    <w:rsid w:val="009215E3"/>
    <w:rsid w:val="00936CF0"/>
    <w:rsid w:val="00942106"/>
    <w:rsid w:val="0094260D"/>
    <w:rsid w:val="00946121"/>
    <w:rsid w:val="00952B21"/>
    <w:rsid w:val="009554B1"/>
    <w:rsid w:val="00956783"/>
    <w:rsid w:val="00957248"/>
    <w:rsid w:val="00957969"/>
    <w:rsid w:val="00962A4D"/>
    <w:rsid w:val="00964A22"/>
    <w:rsid w:val="00967C71"/>
    <w:rsid w:val="009770A2"/>
    <w:rsid w:val="00977556"/>
    <w:rsid w:val="009800AB"/>
    <w:rsid w:val="00981DFC"/>
    <w:rsid w:val="009856A1"/>
    <w:rsid w:val="009915B2"/>
    <w:rsid w:val="00992275"/>
    <w:rsid w:val="00992B92"/>
    <w:rsid w:val="009A056D"/>
    <w:rsid w:val="009A17FC"/>
    <w:rsid w:val="009A50D4"/>
    <w:rsid w:val="009A7614"/>
    <w:rsid w:val="009B7E8B"/>
    <w:rsid w:val="009C26DF"/>
    <w:rsid w:val="009C2A7B"/>
    <w:rsid w:val="009C3C75"/>
    <w:rsid w:val="009C5BF4"/>
    <w:rsid w:val="009E17E1"/>
    <w:rsid w:val="009E45C5"/>
    <w:rsid w:val="009E47B1"/>
    <w:rsid w:val="009F003E"/>
    <w:rsid w:val="009F0109"/>
    <w:rsid w:val="009F1185"/>
    <w:rsid w:val="00A01AD0"/>
    <w:rsid w:val="00A024FF"/>
    <w:rsid w:val="00A05E18"/>
    <w:rsid w:val="00A06EFE"/>
    <w:rsid w:val="00A170E5"/>
    <w:rsid w:val="00A2146F"/>
    <w:rsid w:val="00A23E76"/>
    <w:rsid w:val="00A26B32"/>
    <w:rsid w:val="00A27593"/>
    <w:rsid w:val="00A35787"/>
    <w:rsid w:val="00A370D6"/>
    <w:rsid w:val="00A41DA3"/>
    <w:rsid w:val="00A43B4C"/>
    <w:rsid w:val="00A478DC"/>
    <w:rsid w:val="00A701AF"/>
    <w:rsid w:val="00A75504"/>
    <w:rsid w:val="00A8687B"/>
    <w:rsid w:val="00A92B79"/>
    <w:rsid w:val="00A9695B"/>
    <w:rsid w:val="00AA2D66"/>
    <w:rsid w:val="00AA3E8B"/>
    <w:rsid w:val="00AA5A5A"/>
    <w:rsid w:val="00AB05CF"/>
    <w:rsid w:val="00AB0DA8"/>
    <w:rsid w:val="00AB18CA"/>
    <w:rsid w:val="00AB4C7D"/>
    <w:rsid w:val="00AB5327"/>
    <w:rsid w:val="00AB5F24"/>
    <w:rsid w:val="00AB6AE5"/>
    <w:rsid w:val="00AB7619"/>
    <w:rsid w:val="00AC01E7"/>
    <w:rsid w:val="00AC7B89"/>
    <w:rsid w:val="00AD2E3F"/>
    <w:rsid w:val="00AD4D22"/>
    <w:rsid w:val="00AE65F6"/>
    <w:rsid w:val="00AE6684"/>
    <w:rsid w:val="00AF053E"/>
    <w:rsid w:val="00B022FE"/>
    <w:rsid w:val="00B039E8"/>
    <w:rsid w:val="00B112CF"/>
    <w:rsid w:val="00B14B45"/>
    <w:rsid w:val="00B155E8"/>
    <w:rsid w:val="00B15F75"/>
    <w:rsid w:val="00B2194E"/>
    <w:rsid w:val="00B23AD9"/>
    <w:rsid w:val="00B31F29"/>
    <w:rsid w:val="00B32DAF"/>
    <w:rsid w:val="00B37E68"/>
    <w:rsid w:val="00B468CC"/>
    <w:rsid w:val="00B54655"/>
    <w:rsid w:val="00B54814"/>
    <w:rsid w:val="00B6045F"/>
    <w:rsid w:val="00B65ABF"/>
    <w:rsid w:val="00B661D9"/>
    <w:rsid w:val="00B700C5"/>
    <w:rsid w:val="00B7242A"/>
    <w:rsid w:val="00B73B76"/>
    <w:rsid w:val="00B82B4E"/>
    <w:rsid w:val="00B8420E"/>
    <w:rsid w:val="00B84691"/>
    <w:rsid w:val="00B86605"/>
    <w:rsid w:val="00B90CE1"/>
    <w:rsid w:val="00BA1A23"/>
    <w:rsid w:val="00BA5348"/>
    <w:rsid w:val="00BB7A52"/>
    <w:rsid w:val="00BB7D77"/>
    <w:rsid w:val="00BC2CD2"/>
    <w:rsid w:val="00BC533F"/>
    <w:rsid w:val="00BC6483"/>
    <w:rsid w:val="00BC69E3"/>
    <w:rsid w:val="00BC7335"/>
    <w:rsid w:val="00BD542D"/>
    <w:rsid w:val="00BD6E66"/>
    <w:rsid w:val="00BE1620"/>
    <w:rsid w:val="00BE1962"/>
    <w:rsid w:val="00BE4821"/>
    <w:rsid w:val="00BF17F2"/>
    <w:rsid w:val="00C00404"/>
    <w:rsid w:val="00C172AE"/>
    <w:rsid w:val="00C226FA"/>
    <w:rsid w:val="00C24816"/>
    <w:rsid w:val="00C343F5"/>
    <w:rsid w:val="00C40555"/>
    <w:rsid w:val="00C40D51"/>
    <w:rsid w:val="00C429A6"/>
    <w:rsid w:val="00C504F8"/>
    <w:rsid w:val="00C52A99"/>
    <w:rsid w:val="00C61C94"/>
    <w:rsid w:val="00C727B3"/>
    <w:rsid w:val="00C72BA2"/>
    <w:rsid w:val="00C842ED"/>
    <w:rsid w:val="00C84E4C"/>
    <w:rsid w:val="00C87044"/>
    <w:rsid w:val="00C94D17"/>
    <w:rsid w:val="00CA5A56"/>
    <w:rsid w:val="00CB27C6"/>
    <w:rsid w:val="00CB463B"/>
    <w:rsid w:val="00CB5B82"/>
    <w:rsid w:val="00CB782D"/>
    <w:rsid w:val="00CC54E0"/>
    <w:rsid w:val="00CC65A8"/>
    <w:rsid w:val="00CD6369"/>
    <w:rsid w:val="00CD6FE3"/>
    <w:rsid w:val="00CD7D9F"/>
    <w:rsid w:val="00CE2A37"/>
    <w:rsid w:val="00CF2E1A"/>
    <w:rsid w:val="00CF715C"/>
    <w:rsid w:val="00D022EC"/>
    <w:rsid w:val="00D05217"/>
    <w:rsid w:val="00D06182"/>
    <w:rsid w:val="00D12661"/>
    <w:rsid w:val="00D1582D"/>
    <w:rsid w:val="00D2569D"/>
    <w:rsid w:val="00D267BD"/>
    <w:rsid w:val="00D3427F"/>
    <w:rsid w:val="00D36857"/>
    <w:rsid w:val="00D559DE"/>
    <w:rsid w:val="00D56FEB"/>
    <w:rsid w:val="00D61A7E"/>
    <w:rsid w:val="00D61DD0"/>
    <w:rsid w:val="00D62096"/>
    <w:rsid w:val="00D627E5"/>
    <w:rsid w:val="00D66E63"/>
    <w:rsid w:val="00D71365"/>
    <w:rsid w:val="00D74E3E"/>
    <w:rsid w:val="00D77D4C"/>
    <w:rsid w:val="00D830E8"/>
    <w:rsid w:val="00D86A30"/>
    <w:rsid w:val="00D87F0E"/>
    <w:rsid w:val="00D90266"/>
    <w:rsid w:val="00D92EAD"/>
    <w:rsid w:val="00D94CC2"/>
    <w:rsid w:val="00DA1633"/>
    <w:rsid w:val="00DA29C3"/>
    <w:rsid w:val="00DA7AA4"/>
    <w:rsid w:val="00DB0557"/>
    <w:rsid w:val="00DB19FD"/>
    <w:rsid w:val="00DB2C80"/>
    <w:rsid w:val="00DC2340"/>
    <w:rsid w:val="00DC30DA"/>
    <w:rsid w:val="00DC4F7B"/>
    <w:rsid w:val="00DC5620"/>
    <w:rsid w:val="00DD47BB"/>
    <w:rsid w:val="00DE287B"/>
    <w:rsid w:val="00DF129D"/>
    <w:rsid w:val="00DF4371"/>
    <w:rsid w:val="00DF625F"/>
    <w:rsid w:val="00DF74DB"/>
    <w:rsid w:val="00E01841"/>
    <w:rsid w:val="00E126C1"/>
    <w:rsid w:val="00E1270A"/>
    <w:rsid w:val="00E21473"/>
    <w:rsid w:val="00E22935"/>
    <w:rsid w:val="00E22C67"/>
    <w:rsid w:val="00E34F46"/>
    <w:rsid w:val="00E375D2"/>
    <w:rsid w:val="00E43E04"/>
    <w:rsid w:val="00E50799"/>
    <w:rsid w:val="00E63251"/>
    <w:rsid w:val="00E70C40"/>
    <w:rsid w:val="00E710C7"/>
    <w:rsid w:val="00E95ED3"/>
    <w:rsid w:val="00EA7542"/>
    <w:rsid w:val="00EB7DDA"/>
    <w:rsid w:val="00EC1621"/>
    <w:rsid w:val="00EC662E"/>
    <w:rsid w:val="00EC6804"/>
    <w:rsid w:val="00ED1F6B"/>
    <w:rsid w:val="00EE049D"/>
    <w:rsid w:val="00EE25BE"/>
    <w:rsid w:val="00EE2721"/>
    <w:rsid w:val="00EE2A0B"/>
    <w:rsid w:val="00EF6029"/>
    <w:rsid w:val="00F022FD"/>
    <w:rsid w:val="00F16DA0"/>
    <w:rsid w:val="00F23554"/>
    <w:rsid w:val="00F241DA"/>
    <w:rsid w:val="00F24740"/>
    <w:rsid w:val="00F258A3"/>
    <w:rsid w:val="00F30571"/>
    <w:rsid w:val="00F335CB"/>
    <w:rsid w:val="00F35DB1"/>
    <w:rsid w:val="00F36D0F"/>
    <w:rsid w:val="00F4144F"/>
    <w:rsid w:val="00F42294"/>
    <w:rsid w:val="00F42F7B"/>
    <w:rsid w:val="00F459EB"/>
    <w:rsid w:val="00F52C9C"/>
    <w:rsid w:val="00F6336A"/>
    <w:rsid w:val="00F72065"/>
    <w:rsid w:val="00F81CDB"/>
    <w:rsid w:val="00F84284"/>
    <w:rsid w:val="00F849BE"/>
    <w:rsid w:val="00F94A4B"/>
    <w:rsid w:val="00F94FAE"/>
    <w:rsid w:val="00F97AD4"/>
    <w:rsid w:val="00FB0917"/>
    <w:rsid w:val="00FB1956"/>
    <w:rsid w:val="00FB3BCE"/>
    <w:rsid w:val="00FB59FB"/>
    <w:rsid w:val="00FB72A0"/>
    <w:rsid w:val="00FC35C5"/>
    <w:rsid w:val="00FC7DBF"/>
    <w:rsid w:val="00FE4FE6"/>
    <w:rsid w:val="00FF2F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uiPriority="9" w:unhideWhenUsed="0" w:qFormat="1"/>
    <w:lsdException w:name="heading 2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9" w:unhideWhenUsed="0" w:qFormat="1"/>
    <w:lsdException w:name="Default Paragraph Font" w:uiPriority="1"/>
    <w:lsdException w:name="Subtitle" w:uiPriority="9" w:unhideWhenUsed="0" w:qFormat="1"/>
    <w:lsdException w:name="Strong" w:uiPriority="9" w:unhideWhenUsed="0" w:qFormat="1"/>
    <w:lsdException w:name="Emphasis" w:uiPriority="9" w:unhideWhenUsed="0" w:qFormat="1"/>
    <w:lsdException w:name="Table Grid" w:semiHidden="0" w:uiPriority="39" w:unhideWhenUsed="0"/>
    <w:lsdException w:name="Placeholder Text" w:unhideWhenUsed="0"/>
    <w:lsdException w:name="No Spacing" w:uiPriority="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uiPriority="9" w:unhideWhenUsed="0" w:qFormat="1"/>
    <w:lsdException w:name="Quote" w:uiPriority="9" w:unhideWhenUsed="0" w:qFormat="1"/>
    <w:lsdException w:name="Intense Quote" w:uiPriority="9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uiPriority="9" w:unhideWhenUsed="0" w:qFormat="1"/>
    <w:lsdException w:name="Intense Emphasis" w:uiPriority="9" w:unhideWhenUsed="0" w:qFormat="1"/>
    <w:lsdException w:name="Subtle Reference" w:uiPriority="9" w:unhideWhenUsed="0" w:qFormat="1"/>
    <w:lsdException w:name="Intense Reference" w:uiPriority="9" w:unhideWhenUsed="0" w:qFormat="1"/>
    <w:lsdException w:name="Book Title" w:uiPriority="9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aliases w:val="ekv.grundtext.arial"/>
    <w:qFormat/>
    <w:rsid w:val="00CD7D9F"/>
    <w:pPr>
      <w:tabs>
        <w:tab w:val="left" w:pos="340"/>
        <w:tab w:val="left" w:pos="595"/>
        <w:tab w:val="left" w:pos="851"/>
      </w:tabs>
      <w:spacing w:after="0" w:line="312" w:lineRule="exact"/>
    </w:pPr>
    <w:rPr>
      <w:rFonts w:ascii="Arial" w:hAnsi="Arial"/>
      <w:noProof/>
      <w:sz w:val="23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8C27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kvkolumnentitel">
    <w:name w:val="ekv.kolumnentitel"/>
    <w:basedOn w:val="Standard"/>
    <w:uiPriority w:val="47"/>
    <w:qFormat/>
    <w:rsid w:val="0034417F"/>
    <w:pPr>
      <w:spacing w:line="240" w:lineRule="auto"/>
    </w:pPr>
    <w:rPr>
      <w:sz w:val="20"/>
    </w:rPr>
  </w:style>
  <w:style w:type="paragraph" w:customStyle="1" w:styleId="ekvkvnummer">
    <w:name w:val="ekv.kv.nummer"/>
    <w:basedOn w:val="Standard"/>
    <w:uiPriority w:val="48"/>
    <w:qFormat/>
    <w:rsid w:val="0034417F"/>
    <w:rPr>
      <w:rFonts w:eastAsia="Times New Roman" w:cs="Times New Roman"/>
      <w:sz w:val="24"/>
      <w:szCs w:val="24"/>
      <w:lang w:eastAsia="de-DE"/>
    </w:rPr>
  </w:style>
  <w:style w:type="character" w:styleId="Zeilennummer">
    <w:name w:val="line number"/>
    <w:basedOn w:val="Absatz-Standardschriftart"/>
    <w:uiPriority w:val="99"/>
    <w:semiHidden/>
    <w:unhideWhenUsed/>
    <w:rsid w:val="00AB18CA"/>
  </w:style>
  <w:style w:type="character" w:customStyle="1" w:styleId="ekvsymbol">
    <w:name w:val="ekv.symbol"/>
    <w:basedOn w:val="Absatz-Standardschriftart"/>
    <w:uiPriority w:val="99"/>
    <w:semiHidden/>
    <w:qFormat/>
    <w:rsid w:val="00EC6804"/>
    <w:rPr>
      <w:rFonts w:ascii="Arial" w:hAnsi="Arial"/>
      <w:noProof/>
      <w:position w:val="-2"/>
      <w:sz w:val="25"/>
      <w:lang w:val="de-DE"/>
    </w:rPr>
  </w:style>
  <w:style w:type="paragraph" w:customStyle="1" w:styleId="ekvaufzhlung">
    <w:name w:val="ekv.aufzählung"/>
    <w:basedOn w:val="Standard"/>
    <w:uiPriority w:val="2"/>
    <w:qFormat/>
    <w:rsid w:val="00597506"/>
    <w:pPr>
      <w:tabs>
        <w:tab w:val="left" w:pos="454"/>
        <w:tab w:val="left" w:pos="794"/>
      </w:tabs>
      <w:ind w:left="340" w:hanging="340"/>
    </w:pPr>
  </w:style>
  <w:style w:type="paragraph" w:customStyle="1" w:styleId="ekvtabelle">
    <w:name w:val="ekv.tabelle"/>
    <w:basedOn w:val="Standard"/>
    <w:uiPriority w:val="99"/>
    <w:semiHidden/>
    <w:qFormat/>
    <w:rsid w:val="00FB3BCE"/>
    <w:rPr>
      <w:sz w:val="22"/>
      <w:lang w:eastAsia="de-DE"/>
    </w:rPr>
  </w:style>
  <w:style w:type="table" w:customStyle="1" w:styleId="GridTableLight">
    <w:name w:val="Grid Table Light"/>
    <w:basedOn w:val="NormaleTabelle"/>
    <w:uiPriority w:val="40"/>
    <w:rsid w:val="008C27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Formatvorlage1">
    <w:name w:val="Formatvorlage1"/>
    <w:basedOn w:val="NormaleTabelle"/>
    <w:uiPriority w:val="99"/>
    <w:rsid w:val="008C27FD"/>
    <w:pPr>
      <w:spacing w:after="0" w:line="240" w:lineRule="auto"/>
    </w:pPr>
    <w:tblPr/>
  </w:style>
  <w:style w:type="paragraph" w:customStyle="1" w:styleId="ekvsprechblase">
    <w:name w:val="ekv.sprechblase"/>
    <w:basedOn w:val="Standard"/>
    <w:uiPriority w:val="99"/>
    <w:semiHidden/>
    <w:rsid w:val="00BB7A52"/>
    <w:pPr>
      <w:tabs>
        <w:tab w:val="clear" w:pos="340"/>
        <w:tab w:val="clear" w:pos="595"/>
        <w:tab w:val="clear" w:pos="851"/>
      </w:tabs>
      <w:spacing w:line="270" w:lineRule="exact"/>
    </w:pPr>
    <w:rPr>
      <w:color w:val="0D0D0D" w:themeColor="text1" w:themeTint="F2"/>
      <w:sz w:val="25"/>
    </w:rPr>
  </w:style>
  <w:style w:type="paragraph" w:customStyle="1" w:styleId="ekvkreuzwortrtsel">
    <w:name w:val="ekv.kreuzworträtsel"/>
    <w:basedOn w:val="Standard"/>
    <w:uiPriority w:val="99"/>
    <w:semiHidden/>
    <w:qFormat/>
    <w:rsid w:val="00DB19FD"/>
    <w:pPr>
      <w:spacing w:line="240" w:lineRule="auto"/>
      <w:jc w:val="center"/>
    </w:pPr>
    <w:rPr>
      <w:rFonts w:ascii="Comic Sans MS" w:hAnsi="Comic Sans MS"/>
      <w:sz w:val="26"/>
    </w:rPr>
  </w:style>
  <w:style w:type="paragraph" w:customStyle="1" w:styleId="ekvnummerierung">
    <w:name w:val="ekv.nummerierung"/>
    <w:basedOn w:val="Standard"/>
    <w:qFormat/>
    <w:rsid w:val="00D3427F"/>
    <w:pPr>
      <w:framePr w:w="454" w:h="369" w:hRule="exact" w:wrap="around" w:vAnchor="text" w:hAnchor="page" w:x="1192" w:y="1"/>
      <w:shd w:val="clear" w:color="auto" w:fill="333333"/>
      <w:spacing w:line="240" w:lineRule="auto"/>
      <w:jc w:val="center"/>
    </w:pPr>
    <w:rPr>
      <w:b/>
      <w:color w:val="FFFFFF" w:themeColor="background1"/>
      <w:position w:val="-28"/>
      <w:sz w:val="27"/>
    </w:rPr>
  </w:style>
  <w:style w:type="paragraph" w:customStyle="1" w:styleId="ekvaufgabenwortkarte">
    <w:name w:val="ekv.aufgaben.wortkarte"/>
    <w:basedOn w:val="Standard"/>
    <w:uiPriority w:val="99"/>
    <w:semiHidden/>
    <w:qFormat/>
    <w:rsid w:val="006B7F87"/>
    <w:pPr>
      <w:spacing w:line="240" w:lineRule="auto"/>
    </w:pPr>
    <w:rPr>
      <w:color w:val="000000"/>
      <w:sz w:val="22"/>
      <w14:textFill>
        <w14:solidFill>
          <w14:srgbClr w14:val="000000">
            <w14:lumMod w14:val="65000"/>
          </w14:srgbClr>
        </w14:solidFill>
      </w14:textFill>
    </w:rPr>
  </w:style>
  <w:style w:type="paragraph" w:customStyle="1" w:styleId="ekvpckchen">
    <w:name w:val="ekv.päckchen"/>
    <w:basedOn w:val="Standard"/>
    <w:uiPriority w:val="99"/>
    <w:semiHidden/>
    <w:qFormat/>
    <w:rsid w:val="00D36857"/>
    <w:pPr>
      <w:spacing w:line="240" w:lineRule="auto"/>
    </w:pPr>
    <w:rPr>
      <w:sz w:val="25"/>
      <w:lang w:eastAsia="de-DE"/>
    </w:rPr>
  </w:style>
  <w:style w:type="paragraph" w:customStyle="1" w:styleId="ekvraster">
    <w:name w:val="ekv.raster"/>
    <w:basedOn w:val="Standard"/>
    <w:uiPriority w:val="99"/>
    <w:semiHidden/>
    <w:qFormat/>
    <w:rsid w:val="0060019A"/>
    <w:pPr>
      <w:spacing w:line="240" w:lineRule="auto"/>
      <w:jc w:val="center"/>
    </w:pPr>
    <w:rPr>
      <w:sz w:val="25"/>
      <w:lang w:eastAsia="de-DE"/>
    </w:rPr>
  </w:style>
  <w:style w:type="paragraph" w:customStyle="1" w:styleId="ekvboxtitel">
    <w:name w:val="ekv.box.titel"/>
    <w:basedOn w:val="Standard"/>
    <w:uiPriority w:val="99"/>
    <w:semiHidden/>
    <w:qFormat/>
    <w:rsid w:val="00603AD5"/>
    <w:pPr>
      <w:shd w:val="clear" w:color="auto" w:fill="A6A6A6" w:themeFill="background1" w:themeFillShade="A6"/>
      <w:spacing w:before="40" w:after="120"/>
    </w:pPr>
  </w:style>
  <w:style w:type="paragraph" w:customStyle="1" w:styleId="ekvboxtext">
    <w:name w:val="ekv.box.text"/>
    <w:basedOn w:val="Standard"/>
    <w:uiPriority w:val="99"/>
    <w:semiHidden/>
    <w:qFormat/>
    <w:rsid w:val="00603AD5"/>
    <w:pPr>
      <w:shd w:val="clear" w:color="auto" w:fill="D9D9D9" w:themeFill="background1" w:themeFillShade="D9"/>
    </w:pPr>
  </w:style>
  <w:style w:type="paragraph" w:styleId="Kopfzeile">
    <w:name w:val="header"/>
    <w:aliases w:val="ekv.kopfzeile"/>
    <w:basedOn w:val="Standard"/>
    <w:link w:val="Kopf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KopfzeileZchn">
    <w:name w:val="Kopfzeile Zchn"/>
    <w:aliases w:val="ekv.kopfzeile Zchn"/>
    <w:basedOn w:val="Absatz-Standardschriftart"/>
    <w:link w:val="Kopf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styleId="Fuzeile">
    <w:name w:val="footer"/>
    <w:aliases w:val="ekv.fußzeile"/>
    <w:basedOn w:val="Standard"/>
    <w:link w:val="Fu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FuzeileZchn">
    <w:name w:val="Fußzeile Zchn"/>
    <w:aliases w:val="ekv.fußzeile Zchn"/>
    <w:basedOn w:val="Absatz-Standardschriftart"/>
    <w:link w:val="Fu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customStyle="1" w:styleId="ekvpagina">
    <w:name w:val="ekv.pagina"/>
    <w:basedOn w:val="Standard"/>
    <w:uiPriority w:val="99"/>
    <w:qFormat/>
    <w:rsid w:val="00603AD5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paginabild">
    <w:name w:val="ekv.pagina.bild"/>
    <w:basedOn w:val="Standard"/>
    <w:uiPriority w:val="99"/>
    <w:semiHidden/>
    <w:qFormat/>
    <w:rsid w:val="00603AD5"/>
    <w:pPr>
      <w:spacing w:line="240" w:lineRule="auto"/>
      <w:ind w:right="113"/>
      <w:jc w:val="right"/>
    </w:pPr>
    <w:rPr>
      <w:sz w:val="10"/>
    </w:rPr>
  </w:style>
  <w:style w:type="paragraph" w:customStyle="1" w:styleId="ekvgrundtexthalbe">
    <w:name w:val="ekv.grundtext.halbe"/>
    <w:basedOn w:val="Standard"/>
    <w:uiPriority w:val="1"/>
    <w:qFormat/>
    <w:rsid w:val="00EB7DDA"/>
    <w:pPr>
      <w:spacing w:line="156" w:lineRule="exact"/>
    </w:pPr>
  </w:style>
  <w:style w:type="character" w:customStyle="1" w:styleId="ekvhandschriftunterstrichen">
    <w:name w:val="ekv.handschrift.unterstrichen"/>
    <w:basedOn w:val="Absatz-Standardschriftart"/>
    <w:uiPriority w:val="20"/>
    <w:qFormat/>
    <w:rsid w:val="00BA1A23"/>
    <w:rPr>
      <w:rFonts w:ascii="Comic Sans MS" w:hAnsi="Comic Sans MS"/>
      <w:noProof/>
      <w:color w:val="000000" w:themeColor="text1"/>
      <w:u w:val="single" w:color="000000" w:themeColor="text1"/>
      <w:lang w:val="de-DE"/>
    </w:rPr>
  </w:style>
  <w:style w:type="character" w:customStyle="1" w:styleId="ekvhandschrift">
    <w:name w:val="ekv.handschrift"/>
    <w:basedOn w:val="Absatz-Standardschriftart"/>
    <w:uiPriority w:val="19"/>
    <w:qFormat/>
    <w:rsid w:val="00BA1A23"/>
    <w:rPr>
      <w:rFonts w:ascii="Comic Sans MS" w:hAnsi="Comic Sans MS"/>
      <w:noProof/>
      <w:color w:val="000000" w:themeColor="text1"/>
      <w:lang w:val="de-DE"/>
    </w:rPr>
  </w:style>
  <w:style w:type="character" w:customStyle="1" w:styleId="ekvlsung">
    <w:name w:val="ekv.lösung"/>
    <w:basedOn w:val="Absatz-Standardschriftart"/>
    <w:uiPriority w:val="21"/>
    <w:qFormat/>
    <w:rsid w:val="00BA1A23"/>
    <w:rPr>
      <w:rFonts w:ascii="Comic Sans MS" w:hAnsi="Comic Sans MS"/>
      <w:noProof/>
      <w:color w:val="000000" w:themeColor="text1"/>
      <w:lang w:val="de-DE"/>
    </w:rPr>
  </w:style>
  <w:style w:type="character" w:customStyle="1" w:styleId="ekvlsungunterstrichen">
    <w:name w:val="ekv.lösung.unterstrichen"/>
    <w:basedOn w:val="Absatz-Standardschriftart"/>
    <w:uiPriority w:val="22"/>
    <w:qFormat/>
    <w:rsid w:val="00BA1A23"/>
    <w:rPr>
      <w:rFonts w:ascii="Comic Sans MS" w:hAnsi="Comic Sans MS"/>
      <w:noProof/>
      <w:color w:val="000000" w:themeColor="text1"/>
      <w:u w:val="single" w:color="000000" w:themeColor="text1"/>
      <w:lang w:val="de-DE"/>
    </w:rPr>
  </w:style>
  <w:style w:type="paragraph" w:customStyle="1" w:styleId="ekvinklusion">
    <w:name w:val="ekv.inklusion"/>
    <w:basedOn w:val="Standard"/>
    <w:uiPriority w:val="42"/>
    <w:qFormat/>
    <w:rsid w:val="00603AD5"/>
    <w:pPr>
      <w:spacing w:line="410" w:lineRule="exact"/>
    </w:pPr>
    <w:rPr>
      <w:sz w:val="32"/>
    </w:rPr>
  </w:style>
  <w:style w:type="paragraph" w:customStyle="1" w:styleId="ekvbildbeschreibung">
    <w:name w:val="ekv.bildbeschreibung"/>
    <w:basedOn w:val="Standard"/>
    <w:uiPriority w:val="40"/>
    <w:qFormat/>
    <w:rsid w:val="00603AD5"/>
    <w:pPr>
      <w:shd w:val="clear" w:color="auto" w:fill="D9D9D9"/>
    </w:pPr>
    <w:rPr>
      <w:sz w:val="19"/>
    </w:rPr>
  </w:style>
  <w:style w:type="paragraph" w:customStyle="1" w:styleId="ekvpicto">
    <w:name w:val="ekv.picto"/>
    <w:basedOn w:val="Standard"/>
    <w:qFormat/>
    <w:rsid w:val="00603AD5"/>
    <w:pPr>
      <w:framePr w:w="454" w:h="454" w:hRule="exact" w:wrap="around" w:vAnchor="text" w:hAnchor="page" w:x="568" w:y="1"/>
      <w:spacing w:after="120" w:line="240" w:lineRule="auto"/>
      <w:jc w:val="center"/>
    </w:pPr>
    <w:rPr>
      <w:color w:val="FFFFFF" w:themeColor="background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D479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D4791"/>
    <w:rPr>
      <w:rFonts w:ascii="Segoe UI" w:hAnsi="Segoe UI" w:cs="Segoe UI"/>
      <w:noProof/>
      <w:sz w:val="18"/>
      <w:szCs w:val="18"/>
    </w:rPr>
  </w:style>
  <w:style w:type="character" w:customStyle="1" w:styleId="ekvarbeitsanweisungdeutsch">
    <w:name w:val="ekv.arbeitsanweisung.deutsch"/>
    <w:basedOn w:val="Absatz-Standardschriftart"/>
    <w:uiPriority w:val="3"/>
    <w:qFormat/>
    <w:rsid w:val="00287B24"/>
  </w:style>
  <w:style w:type="character" w:customStyle="1" w:styleId="ekvarbeitsanweisungfremdsprache">
    <w:name w:val="ekv.arbeitsanweisung.fremdsprache"/>
    <w:basedOn w:val="Absatz-Standardschriftart"/>
    <w:uiPriority w:val="4"/>
    <w:qFormat/>
    <w:rsid w:val="00287B24"/>
    <w:rPr>
      <w:i/>
    </w:rPr>
  </w:style>
  <w:style w:type="paragraph" w:customStyle="1" w:styleId="ekvbild">
    <w:name w:val="ekv.bild"/>
    <w:basedOn w:val="Standard"/>
    <w:uiPriority w:val="5"/>
    <w:qFormat/>
    <w:rsid w:val="0089395C"/>
    <w:pPr>
      <w:spacing w:line="240" w:lineRule="auto"/>
    </w:pPr>
  </w:style>
  <w:style w:type="paragraph" w:customStyle="1" w:styleId="ekvbildlegende">
    <w:name w:val="ekv.bildlegende"/>
    <w:basedOn w:val="Standard"/>
    <w:uiPriority w:val="39"/>
    <w:qFormat/>
    <w:rsid w:val="005B3E17"/>
    <w:rPr>
      <w:sz w:val="20"/>
    </w:rPr>
  </w:style>
  <w:style w:type="character" w:customStyle="1" w:styleId="ekvfett">
    <w:name w:val="ekv.fett"/>
    <w:basedOn w:val="Absatz-Standardschriftart"/>
    <w:uiPriority w:val="29"/>
    <w:qFormat/>
    <w:rsid w:val="00D77D4C"/>
    <w:rPr>
      <w:b/>
    </w:rPr>
  </w:style>
  <w:style w:type="character" w:customStyle="1" w:styleId="ekvfettkursiv">
    <w:name w:val="ekv.fett.kursiv"/>
    <w:basedOn w:val="Absatz-Standardschriftart"/>
    <w:uiPriority w:val="31"/>
    <w:qFormat/>
    <w:rsid w:val="00D77D4C"/>
    <w:rPr>
      <w:b/>
      <w:i/>
    </w:rPr>
  </w:style>
  <w:style w:type="character" w:customStyle="1" w:styleId="ekvkursiv">
    <w:name w:val="ekv.kursiv"/>
    <w:basedOn w:val="Absatz-Standardschriftart"/>
    <w:uiPriority w:val="30"/>
    <w:qFormat/>
    <w:rsid w:val="00D77D4C"/>
    <w:rPr>
      <w:i/>
    </w:rPr>
  </w:style>
  <w:style w:type="character" w:customStyle="1" w:styleId="ekvhandschriftunterstrichenausgeblendet">
    <w:name w:val="ekv.handschrift.unterstrichen.ausgeblendet"/>
    <w:basedOn w:val="Absatz-Standardschriftart"/>
    <w:uiPriority w:val="99"/>
    <w:semiHidden/>
    <w:qFormat/>
    <w:rsid w:val="00BA1A23"/>
    <w:rPr>
      <w:rFonts w:ascii="Comic Sans MS" w:hAnsi="Comic Sans MS"/>
      <w:color w:val="FFFFFF" w:themeColor="background1"/>
      <w:u w:val="single" w:color="000000" w:themeColor="text1"/>
    </w:rPr>
  </w:style>
  <w:style w:type="paragraph" w:customStyle="1" w:styleId="ekvzahlenmauer">
    <w:name w:val="ekv.zahlenmauer"/>
    <w:basedOn w:val="Standard"/>
    <w:uiPriority w:val="99"/>
    <w:semiHidden/>
    <w:qFormat/>
    <w:rsid w:val="001F4F75"/>
    <w:pPr>
      <w:spacing w:line="240" w:lineRule="auto"/>
      <w:jc w:val="center"/>
    </w:pPr>
    <w:rPr>
      <w:sz w:val="24"/>
    </w:rPr>
  </w:style>
  <w:style w:type="paragraph" w:customStyle="1" w:styleId="ekvzerlegungshaus">
    <w:name w:val="ekv.zerlegungshaus"/>
    <w:basedOn w:val="Standard"/>
    <w:semiHidden/>
    <w:qFormat/>
    <w:rsid w:val="00056587"/>
    <w:pPr>
      <w:spacing w:line="240" w:lineRule="auto"/>
      <w:jc w:val="center"/>
    </w:pPr>
    <w:rPr>
      <w:sz w:val="22"/>
    </w:rPr>
  </w:style>
  <w:style w:type="paragraph" w:customStyle="1" w:styleId="ekvrechendreiecklinks">
    <w:name w:val="ekv.rechendreieck.links"/>
    <w:basedOn w:val="Standard"/>
    <w:uiPriority w:val="99"/>
    <w:semiHidden/>
    <w:qFormat/>
    <w:rsid w:val="003973E4"/>
    <w:pPr>
      <w:ind w:left="113"/>
    </w:pPr>
    <w:rPr>
      <w:sz w:val="20"/>
    </w:rPr>
  </w:style>
  <w:style w:type="paragraph" w:customStyle="1" w:styleId="ekvschreiblinie">
    <w:name w:val="ekv.schreiblinie"/>
    <w:basedOn w:val="Standard"/>
    <w:uiPriority w:val="32"/>
    <w:qFormat/>
    <w:rsid w:val="002E7FEA"/>
    <w:pPr>
      <w:tabs>
        <w:tab w:val="left" w:pos="9327"/>
      </w:tabs>
      <w:spacing w:line="566" w:lineRule="exact"/>
    </w:pPr>
    <w:rPr>
      <w:sz w:val="25"/>
    </w:rPr>
  </w:style>
  <w:style w:type="paragraph" w:customStyle="1" w:styleId="ekvrechendreieckzentriert">
    <w:name w:val="ekv.rechendreieck.zentriert"/>
    <w:basedOn w:val="ekvrechendreiecklinks"/>
    <w:uiPriority w:val="99"/>
    <w:semiHidden/>
    <w:qFormat/>
    <w:rsid w:val="001F53F1"/>
    <w:pPr>
      <w:ind w:left="0"/>
      <w:jc w:val="center"/>
    </w:pPr>
  </w:style>
  <w:style w:type="paragraph" w:customStyle="1" w:styleId="ekvrechendreieckrechts">
    <w:name w:val="ekv.rechendreieck.rechts"/>
    <w:basedOn w:val="ekvrechendreiecklinks"/>
    <w:uiPriority w:val="99"/>
    <w:semiHidden/>
    <w:qFormat/>
    <w:rsid w:val="001F53F1"/>
    <w:pPr>
      <w:ind w:left="0" w:right="113"/>
      <w:jc w:val="right"/>
    </w:pPr>
  </w:style>
  <w:style w:type="paragraph" w:customStyle="1" w:styleId="ekvzwanzigerfeld">
    <w:name w:val="ekv.zwanzigerfeld"/>
    <w:basedOn w:val="Standard"/>
    <w:uiPriority w:val="99"/>
    <w:semiHidden/>
    <w:qFormat/>
    <w:rsid w:val="005C0FBD"/>
    <w:pPr>
      <w:spacing w:line="240" w:lineRule="auto"/>
      <w:jc w:val="center"/>
    </w:pPr>
    <w:rPr>
      <w:lang w:eastAsia="de-D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5C0FB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5C0FB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5C0FBD"/>
    <w:rPr>
      <w:rFonts w:ascii="Arial" w:hAnsi="Arial"/>
      <w:noProof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C0FB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C0FBD"/>
    <w:rPr>
      <w:rFonts w:ascii="Arial" w:hAnsi="Arial"/>
      <w:b/>
      <w:bCs/>
      <w:noProof/>
      <w:sz w:val="20"/>
      <w:szCs w:val="20"/>
    </w:rPr>
  </w:style>
  <w:style w:type="paragraph" w:customStyle="1" w:styleId="ekvuhr">
    <w:name w:val="ekv.uhr"/>
    <w:basedOn w:val="Standard"/>
    <w:uiPriority w:val="99"/>
    <w:semiHidden/>
    <w:qFormat/>
    <w:rsid w:val="00193A18"/>
    <w:pPr>
      <w:tabs>
        <w:tab w:val="left" w:pos="9356"/>
      </w:tabs>
      <w:spacing w:line="240" w:lineRule="auto"/>
      <w:jc w:val="center"/>
    </w:pPr>
    <w:rPr>
      <w:rFonts w:eastAsia="Times New Roman" w:cs="Times New Roman"/>
      <w:lang w:eastAsia="de-DE"/>
    </w:rPr>
  </w:style>
  <w:style w:type="paragraph" w:customStyle="1" w:styleId="ekvlinie">
    <w:name w:val="ekv.linie"/>
    <w:basedOn w:val="Standard"/>
    <w:uiPriority w:val="99"/>
    <w:semiHidden/>
    <w:qFormat/>
    <w:rsid w:val="001F1E3D"/>
    <w:pPr>
      <w:tabs>
        <w:tab w:val="clear" w:pos="340"/>
        <w:tab w:val="clear" w:pos="595"/>
        <w:tab w:val="clear" w:pos="851"/>
      </w:tabs>
      <w:spacing w:line="240" w:lineRule="auto"/>
    </w:pPr>
    <w:rPr>
      <w:rFonts w:eastAsia="Times New Roman" w:cs="Times New Roman"/>
      <w:noProof w:val="0"/>
      <w:sz w:val="20"/>
      <w:szCs w:val="20"/>
      <w:lang w:eastAsia="de-DE"/>
    </w:rPr>
  </w:style>
  <w:style w:type="paragraph" w:customStyle="1" w:styleId="ekvformel">
    <w:name w:val="ekv.formel"/>
    <w:basedOn w:val="Standard"/>
    <w:uiPriority w:val="33"/>
    <w:qFormat/>
    <w:rsid w:val="00B84691"/>
    <w:pPr>
      <w:spacing w:line="240" w:lineRule="auto"/>
    </w:pPr>
  </w:style>
  <w:style w:type="paragraph" w:customStyle="1" w:styleId="ekvinternetlink">
    <w:name w:val="ekv.internet.link"/>
    <w:basedOn w:val="Standard"/>
    <w:uiPriority w:val="99"/>
    <w:semiHidden/>
    <w:qFormat/>
    <w:rsid w:val="00DF74DB"/>
    <w:pPr>
      <w:spacing w:line="240" w:lineRule="auto"/>
    </w:pPr>
    <w:rPr>
      <w:position w:val="6"/>
      <w:sz w:val="24"/>
      <w:szCs w:val="24"/>
    </w:rPr>
  </w:style>
  <w:style w:type="character" w:customStyle="1" w:styleId="ekvlsungunterstrichenausgeblendet">
    <w:name w:val="ekv.lösung.unterstrichen.ausgeblendet"/>
    <w:basedOn w:val="Absatz-Standardschriftart"/>
    <w:uiPriority w:val="99"/>
    <w:semiHidden/>
    <w:qFormat/>
    <w:rsid w:val="00BA1A23"/>
    <w:rPr>
      <w:rFonts w:ascii="Comic Sans MS" w:hAnsi="Comic Sans MS"/>
      <w:color w:val="FFFFFF" w:themeColor="background1"/>
      <w:u w:val="single" w:color="000000" w:themeColor="text1"/>
    </w:rPr>
  </w:style>
  <w:style w:type="character" w:customStyle="1" w:styleId="ekvlckentext">
    <w:name w:val="ekv.lückentext"/>
    <w:basedOn w:val="Absatz-Standardschriftart"/>
    <w:uiPriority w:val="23"/>
    <w:qFormat/>
    <w:rsid w:val="00B54814"/>
    <w:rPr>
      <w:rFonts w:ascii="Times New Roman" w:hAnsi="Times New Roman"/>
      <w:i/>
      <w:color w:val="000000" w:themeColor="text1"/>
      <w:sz w:val="24"/>
      <w:u w:val="none" w:color="000000" w:themeColor="text1"/>
    </w:rPr>
  </w:style>
  <w:style w:type="character" w:customStyle="1" w:styleId="ekvlckentextunterstrichen">
    <w:name w:val="ekv.lückentext.unterstrichen"/>
    <w:basedOn w:val="Absatz-Standardschriftart"/>
    <w:uiPriority w:val="24"/>
    <w:qFormat/>
    <w:rsid w:val="00B54814"/>
    <w:rPr>
      <w:rFonts w:ascii="Times New Roman" w:hAnsi="Times New Roman"/>
      <w:i/>
      <w:color w:val="000000" w:themeColor="text1"/>
      <w:sz w:val="24"/>
      <w:u w:val="single" w:color="000000" w:themeColor="text1"/>
    </w:rPr>
  </w:style>
  <w:style w:type="character" w:customStyle="1" w:styleId="ekvlckentextunterstrichenausgeblendet">
    <w:name w:val="ekv.lückentext.unterstrichen.ausgeblendet"/>
    <w:basedOn w:val="Absatz-Standardschriftart"/>
    <w:uiPriority w:val="9"/>
    <w:semiHidden/>
    <w:qFormat/>
    <w:rsid w:val="00ED1F6B"/>
    <w:rPr>
      <w:rFonts w:ascii="Times New Roman" w:hAnsi="Times New Roman"/>
      <w:i/>
      <w:color w:val="FFFFFF" w:themeColor="background1"/>
      <w:sz w:val="24"/>
      <w:u w:val="single" w:color="000000" w:themeColor="text1"/>
    </w:rPr>
  </w:style>
  <w:style w:type="paragraph" w:customStyle="1" w:styleId="ekvue1arial">
    <w:name w:val="ekv.ue1.arial"/>
    <w:basedOn w:val="Standard"/>
    <w:uiPriority w:val="10"/>
    <w:qFormat/>
    <w:rsid w:val="000E343E"/>
    <w:pPr>
      <w:spacing w:line="240" w:lineRule="auto"/>
    </w:pPr>
    <w:rPr>
      <w:b/>
      <w:sz w:val="41"/>
    </w:rPr>
  </w:style>
  <w:style w:type="paragraph" w:customStyle="1" w:styleId="ekvue2arial">
    <w:name w:val="ekv.ue2.arial"/>
    <w:basedOn w:val="Standard"/>
    <w:uiPriority w:val="11"/>
    <w:qFormat/>
    <w:rsid w:val="000E343E"/>
    <w:pPr>
      <w:spacing w:line="240" w:lineRule="auto"/>
    </w:pPr>
    <w:rPr>
      <w:b/>
      <w:sz w:val="35"/>
    </w:rPr>
  </w:style>
  <w:style w:type="paragraph" w:customStyle="1" w:styleId="ekvue3arial">
    <w:name w:val="ekv.ue3.arial"/>
    <w:basedOn w:val="Standard"/>
    <w:uiPriority w:val="12"/>
    <w:qFormat/>
    <w:rsid w:val="000E343E"/>
    <w:pPr>
      <w:spacing w:line="240" w:lineRule="auto"/>
    </w:pPr>
    <w:rPr>
      <w:b/>
    </w:rPr>
  </w:style>
  <w:style w:type="paragraph" w:customStyle="1" w:styleId="ekvschnittbox">
    <w:name w:val="ekv.schnittbox"/>
    <w:basedOn w:val="Standard"/>
    <w:uiPriority w:val="99"/>
    <w:semiHidden/>
    <w:qFormat/>
    <w:rsid w:val="006B292C"/>
    <w:pPr>
      <w:tabs>
        <w:tab w:val="clear" w:pos="340"/>
        <w:tab w:val="clear" w:pos="595"/>
        <w:tab w:val="clear" w:pos="851"/>
      </w:tabs>
      <w:spacing w:line="240" w:lineRule="auto"/>
      <w:jc w:val="center"/>
    </w:pPr>
    <w:rPr>
      <w:rFonts w:eastAsia="Times New Roman" w:cs="Times New Roman"/>
      <w:b/>
      <w:noProof w:val="0"/>
      <w:sz w:val="27"/>
      <w:szCs w:val="24"/>
      <w:lang w:eastAsia="de-DE"/>
    </w:rPr>
  </w:style>
  <w:style w:type="paragraph" w:customStyle="1" w:styleId="ekvmittelband">
    <w:name w:val="ekv.mittelband"/>
    <w:basedOn w:val="Standard"/>
    <w:uiPriority w:val="99"/>
    <w:semiHidden/>
    <w:qFormat/>
    <w:rsid w:val="00C24816"/>
    <w:pPr>
      <w:spacing w:line="240" w:lineRule="auto"/>
    </w:pPr>
    <w:rPr>
      <w:sz w:val="20"/>
      <w:lang w:eastAsia="de-DE"/>
    </w:rPr>
  </w:style>
  <w:style w:type="paragraph" w:customStyle="1" w:styleId="ekvquelle">
    <w:name w:val="ekv.quelle"/>
    <w:basedOn w:val="Standard"/>
    <w:uiPriority w:val="99"/>
    <w:qFormat/>
    <w:rsid w:val="00025140"/>
    <w:pPr>
      <w:tabs>
        <w:tab w:val="clear" w:pos="340"/>
      </w:tabs>
      <w:spacing w:line="130" w:lineRule="exact"/>
      <w:ind w:left="113"/>
    </w:pPr>
    <w:rPr>
      <w:sz w:val="1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uiPriority="9" w:unhideWhenUsed="0" w:qFormat="1"/>
    <w:lsdException w:name="heading 2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9" w:unhideWhenUsed="0" w:qFormat="1"/>
    <w:lsdException w:name="Default Paragraph Font" w:uiPriority="1"/>
    <w:lsdException w:name="Subtitle" w:uiPriority="9" w:unhideWhenUsed="0" w:qFormat="1"/>
    <w:lsdException w:name="Strong" w:uiPriority="9" w:unhideWhenUsed="0" w:qFormat="1"/>
    <w:lsdException w:name="Emphasis" w:uiPriority="9" w:unhideWhenUsed="0" w:qFormat="1"/>
    <w:lsdException w:name="Table Grid" w:semiHidden="0" w:uiPriority="39" w:unhideWhenUsed="0"/>
    <w:lsdException w:name="Placeholder Text" w:unhideWhenUsed="0"/>
    <w:lsdException w:name="No Spacing" w:uiPriority="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uiPriority="9" w:unhideWhenUsed="0" w:qFormat="1"/>
    <w:lsdException w:name="Quote" w:uiPriority="9" w:unhideWhenUsed="0" w:qFormat="1"/>
    <w:lsdException w:name="Intense Quote" w:uiPriority="9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uiPriority="9" w:unhideWhenUsed="0" w:qFormat="1"/>
    <w:lsdException w:name="Intense Emphasis" w:uiPriority="9" w:unhideWhenUsed="0" w:qFormat="1"/>
    <w:lsdException w:name="Subtle Reference" w:uiPriority="9" w:unhideWhenUsed="0" w:qFormat="1"/>
    <w:lsdException w:name="Intense Reference" w:uiPriority="9" w:unhideWhenUsed="0" w:qFormat="1"/>
    <w:lsdException w:name="Book Title" w:uiPriority="9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aliases w:val="ekv.grundtext.arial"/>
    <w:qFormat/>
    <w:rsid w:val="00CD7D9F"/>
    <w:pPr>
      <w:tabs>
        <w:tab w:val="left" w:pos="340"/>
        <w:tab w:val="left" w:pos="595"/>
        <w:tab w:val="left" w:pos="851"/>
      </w:tabs>
      <w:spacing w:after="0" w:line="312" w:lineRule="exact"/>
    </w:pPr>
    <w:rPr>
      <w:rFonts w:ascii="Arial" w:hAnsi="Arial"/>
      <w:noProof/>
      <w:sz w:val="23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8C27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kvkolumnentitel">
    <w:name w:val="ekv.kolumnentitel"/>
    <w:basedOn w:val="Standard"/>
    <w:uiPriority w:val="47"/>
    <w:qFormat/>
    <w:rsid w:val="0034417F"/>
    <w:pPr>
      <w:spacing w:line="240" w:lineRule="auto"/>
    </w:pPr>
    <w:rPr>
      <w:sz w:val="20"/>
    </w:rPr>
  </w:style>
  <w:style w:type="paragraph" w:customStyle="1" w:styleId="ekvkvnummer">
    <w:name w:val="ekv.kv.nummer"/>
    <w:basedOn w:val="Standard"/>
    <w:uiPriority w:val="48"/>
    <w:qFormat/>
    <w:rsid w:val="0034417F"/>
    <w:rPr>
      <w:rFonts w:eastAsia="Times New Roman" w:cs="Times New Roman"/>
      <w:sz w:val="24"/>
      <w:szCs w:val="24"/>
      <w:lang w:eastAsia="de-DE"/>
    </w:rPr>
  </w:style>
  <w:style w:type="character" w:styleId="Zeilennummer">
    <w:name w:val="line number"/>
    <w:basedOn w:val="Absatz-Standardschriftart"/>
    <w:uiPriority w:val="99"/>
    <w:semiHidden/>
    <w:unhideWhenUsed/>
    <w:rsid w:val="00AB18CA"/>
  </w:style>
  <w:style w:type="character" w:customStyle="1" w:styleId="ekvsymbol">
    <w:name w:val="ekv.symbol"/>
    <w:basedOn w:val="Absatz-Standardschriftart"/>
    <w:uiPriority w:val="99"/>
    <w:semiHidden/>
    <w:qFormat/>
    <w:rsid w:val="00EC6804"/>
    <w:rPr>
      <w:rFonts w:ascii="Arial" w:hAnsi="Arial"/>
      <w:noProof/>
      <w:position w:val="-2"/>
      <w:sz w:val="25"/>
      <w:lang w:val="de-DE"/>
    </w:rPr>
  </w:style>
  <w:style w:type="paragraph" w:customStyle="1" w:styleId="ekvaufzhlung">
    <w:name w:val="ekv.aufzählung"/>
    <w:basedOn w:val="Standard"/>
    <w:uiPriority w:val="2"/>
    <w:qFormat/>
    <w:rsid w:val="00597506"/>
    <w:pPr>
      <w:tabs>
        <w:tab w:val="left" w:pos="454"/>
        <w:tab w:val="left" w:pos="794"/>
      </w:tabs>
      <w:ind w:left="340" w:hanging="340"/>
    </w:pPr>
  </w:style>
  <w:style w:type="paragraph" w:customStyle="1" w:styleId="ekvtabelle">
    <w:name w:val="ekv.tabelle"/>
    <w:basedOn w:val="Standard"/>
    <w:uiPriority w:val="99"/>
    <w:semiHidden/>
    <w:qFormat/>
    <w:rsid w:val="00FB3BCE"/>
    <w:rPr>
      <w:sz w:val="22"/>
      <w:lang w:eastAsia="de-DE"/>
    </w:rPr>
  </w:style>
  <w:style w:type="table" w:customStyle="1" w:styleId="GridTableLight">
    <w:name w:val="Grid Table Light"/>
    <w:basedOn w:val="NormaleTabelle"/>
    <w:uiPriority w:val="40"/>
    <w:rsid w:val="008C27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Formatvorlage1">
    <w:name w:val="Formatvorlage1"/>
    <w:basedOn w:val="NormaleTabelle"/>
    <w:uiPriority w:val="99"/>
    <w:rsid w:val="008C27FD"/>
    <w:pPr>
      <w:spacing w:after="0" w:line="240" w:lineRule="auto"/>
    </w:pPr>
    <w:tblPr/>
  </w:style>
  <w:style w:type="paragraph" w:customStyle="1" w:styleId="ekvsprechblase">
    <w:name w:val="ekv.sprechblase"/>
    <w:basedOn w:val="Standard"/>
    <w:uiPriority w:val="99"/>
    <w:semiHidden/>
    <w:rsid w:val="00BB7A52"/>
    <w:pPr>
      <w:tabs>
        <w:tab w:val="clear" w:pos="340"/>
        <w:tab w:val="clear" w:pos="595"/>
        <w:tab w:val="clear" w:pos="851"/>
      </w:tabs>
      <w:spacing w:line="270" w:lineRule="exact"/>
    </w:pPr>
    <w:rPr>
      <w:color w:val="0D0D0D" w:themeColor="text1" w:themeTint="F2"/>
      <w:sz w:val="25"/>
    </w:rPr>
  </w:style>
  <w:style w:type="paragraph" w:customStyle="1" w:styleId="ekvkreuzwortrtsel">
    <w:name w:val="ekv.kreuzworträtsel"/>
    <w:basedOn w:val="Standard"/>
    <w:uiPriority w:val="99"/>
    <w:semiHidden/>
    <w:qFormat/>
    <w:rsid w:val="00DB19FD"/>
    <w:pPr>
      <w:spacing w:line="240" w:lineRule="auto"/>
      <w:jc w:val="center"/>
    </w:pPr>
    <w:rPr>
      <w:rFonts w:ascii="Comic Sans MS" w:hAnsi="Comic Sans MS"/>
      <w:sz w:val="26"/>
    </w:rPr>
  </w:style>
  <w:style w:type="paragraph" w:customStyle="1" w:styleId="ekvnummerierung">
    <w:name w:val="ekv.nummerierung"/>
    <w:basedOn w:val="Standard"/>
    <w:qFormat/>
    <w:rsid w:val="00D3427F"/>
    <w:pPr>
      <w:framePr w:w="454" w:h="369" w:hRule="exact" w:wrap="around" w:vAnchor="text" w:hAnchor="page" w:x="1192" w:y="1"/>
      <w:shd w:val="clear" w:color="auto" w:fill="333333"/>
      <w:spacing w:line="240" w:lineRule="auto"/>
      <w:jc w:val="center"/>
    </w:pPr>
    <w:rPr>
      <w:b/>
      <w:color w:val="FFFFFF" w:themeColor="background1"/>
      <w:position w:val="-28"/>
      <w:sz w:val="27"/>
    </w:rPr>
  </w:style>
  <w:style w:type="paragraph" w:customStyle="1" w:styleId="ekvaufgabenwortkarte">
    <w:name w:val="ekv.aufgaben.wortkarte"/>
    <w:basedOn w:val="Standard"/>
    <w:uiPriority w:val="99"/>
    <w:semiHidden/>
    <w:qFormat/>
    <w:rsid w:val="006B7F87"/>
    <w:pPr>
      <w:spacing w:line="240" w:lineRule="auto"/>
    </w:pPr>
    <w:rPr>
      <w:color w:val="000000"/>
      <w:sz w:val="22"/>
      <w14:textFill>
        <w14:solidFill>
          <w14:srgbClr w14:val="000000">
            <w14:lumMod w14:val="65000"/>
          </w14:srgbClr>
        </w14:solidFill>
      </w14:textFill>
    </w:rPr>
  </w:style>
  <w:style w:type="paragraph" w:customStyle="1" w:styleId="ekvpckchen">
    <w:name w:val="ekv.päckchen"/>
    <w:basedOn w:val="Standard"/>
    <w:uiPriority w:val="99"/>
    <w:semiHidden/>
    <w:qFormat/>
    <w:rsid w:val="00D36857"/>
    <w:pPr>
      <w:spacing w:line="240" w:lineRule="auto"/>
    </w:pPr>
    <w:rPr>
      <w:sz w:val="25"/>
      <w:lang w:eastAsia="de-DE"/>
    </w:rPr>
  </w:style>
  <w:style w:type="paragraph" w:customStyle="1" w:styleId="ekvraster">
    <w:name w:val="ekv.raster"/>
    <w:basedOn w:val="Standard"/>
    <w:uiPriority w:val="99"/>
    <w:semiHidden/>
    <w:qFormat/>
    <w:rsid w:val="0060019A"/>
    <w:pPr>
      <w:spacing w:line="240" w:lineRule="auto"/>
      <w:jc w:val="center"/>
    </w:pPr>
    <w:rPr>
      <w:sz w:val="25"/>
      <w:lang w:eastAsia="de-DE"/>
    </w:rPr>
  </w:style>
  <w:style w:type="paragraph" w:customStyle="1" w:styleId="ekvboxtitel">
    <w:name w:val="ekv.box.titel"/>
    <w:basedOn w:val="Standard"/>
    <w:uiPriority w:val="99"/>
    <w:semiHidden/>
    <w:qFormat/>
    <w:rsid w:val="00603AD5"/>
    <w:pPr>
      <w:shd w:val="clear" w:color="auto" w:fill="A6A6A6" w:themeFill="background1" w:themeFillShade="A6"/>
      <w:spacing w:before="40" w:after="120"/>
    </w:pPr>
  </w:style>
  <w:style w:type="paragraph" w:customStyle="1" w:styleId="ekvboxtext">
    <w:name w:val="ekv.box.text"/>
    <w:basedOn w:val="Standard"/>
    <w:uiPriority w:val="99"/>
    <w:semiHidden/>
    <w:qFormat/>
    <w:rsid w:val="00603AD5"/>
    <w:pPr>
      <w:shd w:val="clear" w:color="auto" w:fill="D9D9D9" w:themeFill="background1" w:themeFillShade="D9"/>
    </w:pPr>
  </w:style>
  <w:style w:type="paragraph" w:styleId="Kopfzeile">
    <w:name w:val="header"/>
    <w:aliases w:val="ekv.kopfzeile"/>
    <w:basedOn w:val="Standard"/>
    <w:link w:val="Kopf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KopfzeileZchn">
    <w:name w:val="Kopfzeile Zchn"/>
    <w:aliases w:val="ekv.kopfzeile Zchn"/>
    <w:basedOn w:val="Absatz-Standardschriftart"/>
    <w:link w:val="Kopf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styleId="Fuzeile">
    <w:name w:val="footer"/>
    <w:aliases w:val="ekv.fußzeile"/>
    <w:basedOn w:val="Standard"/>
    <w:link w:val="Fu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FuzeileZchn">
    <w:name w:val="Fußzeile Zchn"/>
    <w:aliases w:val="ekv.fußzeile Zchn"/>
    <w:basedOn w:val="Absatz-Standardschriftart"/>
    <w:link w:val="Fu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customStyle="1" w:styleId="ekvpagina">
    <w:name w:val="ekv.pagina"/>
    <w:basedOn w:val="Standard"/>
    <w:uiPriority w:val="99"/>
    <w:qFormat/>
    <w:rsid w:val="00603AD5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paginabild">
    <w:name w:val="ekv.pagina.bild"/>
    <w:basedOn w:val="Standard"/>
    <w:uiPriority w:val="99"/>
    <w:semiHidden/>
    <w:qFormat/>
    <w:rsid w:val="00603AD5"/>
    <w:pPr>
      <w:spacing w:line="240" w:lineRule="auto"/>
      <w:ind w:right="113"/>
      <w:jc w:val="right"/>
    </w:pPr>
    <w:rPr>
      <w:sz w:val="10"/>
    </w:rPr>
  </w:style>
  <w:style w:type="paragraph" w:customStyle="1" w:styleId="ekvgrundtexthalbe">
    <w:name w:val="ekv.grundtext.halbe"/>
    <w:basedOn w:val="Standard"/>
    <w:uiPriority w:val="1"/>
    <w:qFormat/>
    <w:rsid w:val="00EB7DDA"/>
    <w:pPr>
      <w:spacing w:line="156" w:lineRule="exact"/>
    </w:pPr>
  </w:style>
  <w:style w:type="character" w:customStyle="1" w:styleId="ekvhandschriftunterstrichen">
    <w:name w:val="ekv.handschrift.unterstrichen"/>
    <w:basedOn w:val="Absatz-Standardschriftart"/>
    <w:uiPriority w:val="20"/>
    <w:qFormat/>
    <w:rsid w:val="00BA1A23"/>
    <w:rPr>
      <w:rFonts w:ascii="Comic Sans MS" w:hAnsi="Comic Sans MS"/>
      <w:noProof/>
      <w:color w:val="000000" w:themeColor="text1"/>
      <w:u w:val="single" w:color="000000" w:themeColor="text1"/>
      <w:lang w:val="de-DE"/>
    </w:rPr>
  </w:style>
  <w:style w:type="character" w:customStyle="1" w:styleId="ekvhandschrift">
    <w:name w:val="ekv.handschrift"/>
    <w:basedOn w:val="Absatz-Standardschriftart"/>
    <w:uiPriority w:val="19"/>
    <w:qFormat/>
    <w:rsid w:val="00BA1A23"/>
    <w:rPr>
      <w:rFonts w:ascii="Comic Sans MS" w:hAnsi="Comic Sans MS"/>
      <w:noProof/>
      <w:color w:val="000000" w:themeColor="text1"/>
      <w:lang w:val="de-DE"/>
    </w:rPr>
  </w:style>
  <w:style w:type="character" w:customStyle="1" w:styleId="ekvlsung">
    <w:name w:val="ekv.lösung"/>
    <w:basedOn w:val="Absatz-Standardschriftart"/>
    <w:uiPriority w:val="21"/>
    <w:qFormat/>
    <w:rsid w:val="00BA1A23"/>
    <w:rPr>
      <w:rFonts w:ascii="Comic Sans MS" w:hAnsi="Comic Sans MS"/>
      <w:noProof/>
      <w:color w:val="000000" w:themeColor="text1"/>
      <w:lang w:val="de-DE"/>
    </w:rPr>
  </w:style>
  <w:style w:type="character" w:customStyle="1" w:styleId="ekvlsungunterstrichen">
    <w:name w:val="ekv.lösung.unterstrichen"/>
    <w:basedOn w:val="Absatz-Standardschriftart"/>
    <w:uiPriority w:val="22"/>
    <w:qFormat/>
    <w:rsid w:val="00BA1A23"/>
    <w:rPr>
      <w:rFonts w:ascii="Comic Sans MS" w:hAnsi="Comic Sans MS"/>
      <w:noProof/>
      <w:color w:val="000000" w:themeColor="text1"/>
      <w:u w:val="single" w:color="000000" w:themeColor="text1"/>
      <w:lang w:val="de-DE"/>
    </w:rPr>
  </w:style>
  <w:style w:type="paragraph" w:customStyle="1" w:styleId="ekvinklusion">
    <w:name w:val="ekv.inklusion"/>
    <w:basedOn w:val="Standard"/>
    <w:uiPriority w:val="42"/>
    <w:qFormat/>
    <w:rsid w:val="00603AD5"/>
    <w:pPr>
      <w:spacing w:line="410" w:lineRule="exact"/>
    </w:pPr>
    <w:rPr>
      <w:sz w:val="32"/>
    </w:rPr>
  </w:style>
  <w:style w:type="paragraph" w:customStyle="1" w:styleId="ekvbildbeschreibung">
    <w:name w:val="ekv.bildbeschreibung"/>
    <w:basedOn w:val="Standard"/>
    <w:uiPriority w:val="40"/>
    <w:qFormat/>
    <w:rsid w:val="00603AD5"/>
    <w:pPr>
      <w:shd w:val="clear" w:color="auto" w:fill="D9D9D9"/>
    </w:pPr>
    <w:rPr>
      <w:sz w:val="19"/>
    </w:rPr>
  </w:style>
  <w:style w:type="paragraph" w:customStyle="1" w:styleId="ekvpicto">
    <w:name w:val="ekv.picto"/>
    <w:basedOn w:val="Standard"/>
    <w:qFormat/>
    <w:rsid w:val="00603AD5"/>
    <w:pPr>
      <w:framePr w:w="454" w:h="454" w:hRule="exact" w:wrap="around" w:vAnchor="text" w:hAnchor="page" w:x="568" w:y="1"/>
      <w:spacing w:after="120" w:line="240" w:lineRule="auto"/>
      <w:jc w:val="center"/>
    </w:pPr>
    <w:rPr>
      <w:color w:val="FFFFFF" w:themeColor="background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D479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D4791"/>
    <w:rPr>
      <w:rFonts w:ascii="Segoe UI" w:hAnsi="Segoe UI" w:cs="Segoe UI"/>
      <w:noProof/>
      <w:sz w:val="18"/>
      <w:szCs w:val="18"/>
    </w:rPr>
  </w:style>
  <w:style w:type="character" w:customStyle="1" w:styleId="ekvarbeitsanweisungdeutsch">
    <w:name w:val="ekv.arbeitsanweisung.deutsch"/>
    <w:basedOn w:val="Absatz-Standardschriftart"/>
    <w:uiPriority w:val="3"/>
    <w:qFormat/>
    <w:rsid w:val="00287B24"/>
  </w:style>
  <w:style w:type="character" w:customStyle="1" w:styleId="ekvarbeitsanweisungfremdsprache">
    <w:name w:val="ekv.arbeitsanweisung.fremdsprache"/>
    <w:basedOn w:val="Absatz-Standardschriftart"/>
    <w:uiPriority w:val="4"/>
    <w:qFormat/>
    <w:rsid w:val="00287B24"/>
    <w:rPr>
      <w:i/>
    </w:rPr>
  </w:style>
  <w:style w:type="paragraph" w:customStyle="1" w:styleId="ekvbild">
    <w:name w:val="ekv.bild"/>
    <w:basedOn w:val="Standard"/>
    <w:uiPriority w:val="5"/>
    <w:qFormat/>
    <w:rsid w:val="0089395C"/>
    <w:pPr>
      <w:spacing w:line="240" w:lineRule="auto"/>
    </w:pPr>
  </w:style>
  <w:style w:type="paragraph" w:customStyle="1" w:styleId="ekvbildlegende">
    <w:name w:val="ekv.bildlegende"/>
    <w:basedOn w:val="Standard"/>
    <w:uiPriority w:val="39"/>
    <w:qFormat/>
    <w:rsid w:val="005B3E17"/>
    <w:rPr>
      <w:sz w:val="20"/>
    </w:rPr>
  </w:style>
  <w:style w:type="character" w:customStyle="1" w:styleId="ekvfett">
    <w:name w:val="ekv.fett"/>
    <w:basedOn w:val="Absatz-Standardschriftart"/>
    <w:uiPriority w:val="29"/>
    <w:qFormat/>
    <w:rsid w:val="00D77D4C"/>
    <w:rPr>
      <w:b/>
    </w:rPr>
  </w:style>
  <w:style w:type="character" w:customStyle="1" w:styleId="ekvfettkursiv">
    <w:name w:val="ekv.fett.kursiv"/>
    <w:basedOn w:val="Absatz-Standardschriftart"/>
    <w:uiPriority w:val="31"/>
    <w:qFormat/>
    <w:rsid w:val="00D77D4C"/>
    <w:rPr>
      <w:b/>
      <w:i/>
    </w:rPr>
  </w:style>
  <w:style w:type="character" w:customStyle="1" w:styleId="ekvkursiv">
    <w:name w:val="ekv.kursiv"/>
    <w:basedOn w:val="Absatz-Standardschriftart"/>
    <w:uiPriority w:val="30"/>
    <w:qFormat/>
    <w:rsid w:val="00D77D4C"/>
    <w:rPr>
      <w:i/>
    </w:rPr>
  </w:style>
  <w:style w:type="character" w:customStyle="1" w:styleId="ekvhandschriftunterstrichenausgeblendet">
    <w:name w:val="ekv.handschrift.unterstrichen.ausgeblendet"/>
    <w:basedOn w:val="Absatz-Standardschriftart"/>
    <w:uiPriority w:val="99"/>
    <w:semiHidden/>
    <w:qFormat/>
    <w:rsid w:val="00BA1A23"/>
    <w:rPr>
      <w:rFonts w:ascii="Comic Sans MS" w:hAnsi="Comic Sans MS"/>
      <w:color w:val="FFFFFF" w:themeColor="background1"/>
      <w:u w:val="single" w:color="000000" w:themeColor="text1"/>
    </w:rPr>
  </w:style>
  <w:style w:type="paragraph" w:customStyle="1" w:styleId="ekvzahlenmauer">
    <w:name w:val="ekv.zahlenmauer"/>
    <w:basedOn w:val="Standard"/>
    <w:uiPriority w:val="99"/>
    <w:semiHidden/>
    <w:qFormat/>
    <w:rsid w:val="001F4F75"/>
    <w:pPr>
      <w:spacing w:line="240" w:lineRule="auto"/>
      <w:jc w:val="center"/>
    </w:pPr>
    <w:rPr>
      <w:sz w:val="24"/>
    </w:rPr>
  </w:style>
  <w:style w:type="paragraph" w:customStyle="1" w:styleId="ekvzerlegungshaus">
    <w:name w:val="ekv.zerlegungshaus"/>
    <w:basedOn w:val="Standard"/>
    <w:semiHidden/>
    <w:qFormat/>
    <w:rsid w:val="00056587"/>
    <w:pPr>
      <w:spacing w:line="240" w:lineRule="auto"/>
      <w:jc w:val="center"/>
    </w:pPr>
    <w:rPr>
      <w:sz w:val="22"/>
    </w:rPr>
  </w:style>
  <w:style w:type="paragraph" w:customStyle="1" w:styleId="ekvrechendreiecklinks">
    <w:name w:val="ekv.rechendreieck.links"/>
    <w:basedOn w:val="Standard"/>
    <w:uiPriority w:val="99"/>
    <w:semiHidden/>
    <w:qFormat/>
    <w:rsid w:val="003973E4"/>
    <w:pPr>
      <w:ind w:left="113"/>
    </w:pPr>
    <w:rPr>
      <w:sz w:val="20"/>
    </w:rPr>
  </w:style>
  <w:style w:type="paragraph" w:customStyle="1" w:styleId="ekvschreiblinie">
    <w:name w:val="ekv.schreiblinie"/>
    <w:basedOn w:val="Standard"/>
    <w:uiPriority w:val="32"/>
    <w:qFormat/>
    <w:rsid w:val="002E7FEA"/>
    <w:pPr>
      <w:tabs>
        <w:tab w:val="left" w:pos="9327"/>
      </w:tabs>
      <w:spacing w:line="566" w:lineRule="exact"/>
    </w:pPr>
    <w:rPr>
      <w:sz w:val="25"/>
    </w:rPr>
  </w:style>
  <w:style w:type="paragraph" w:customStyle="1" w:styleId="ekvrechendreieckzentriert">
    <w:name w:val="ekv.rechendreieck.zentriert"/>
    <w:basedOn w:val="ekvrechendreiecklinks"/>
    <w:uiPriority w:val="99"/>
    <w:semiHidden/>
    <w:qFormat/>
    <w:rsid w:val="001F53F1"/>
    <w:pPr>
      <w:ind w:left="0"/>
      <w:jc w:val="center"/>
    </w:pPr>
  </w:style>
  <w:style w:type="paragraph" w:customStyle="1" w:styleId="ekvrechendreieckrechts">
    <w:name w:val="ekv.rechendreieck.rechts"/>
    <w:basedOn w:val="ekvrechendreiecklinks"/>
    <w:uiPriority w:val="99"/>
    <w:semiHidden/>
    <w:qFormat/>
    <w:rsid w:val="001F53F1"/>
    <w:pPr>
      <w:ind w:left="0" w:right="113"/>
      <w:jc w:val="right"/>
    </w:pPr>
  </w:style>
  <w:style w:type="paragraph" w:customStyle="1" w:styleId="ekvzwanzigerfeld">
    <w:name w:val="ekv.zwanzigerfeld"/>
    <w:basedOn w:val="Standard"/>
    <w:uiPriority w:val="99"/>
    <w:semiHidden/>
    <w:qFormat/>
    <w:rsid w:val="005C0FBD"/>
    <w:pPr>
      <w:spacing w:line="240" w:lineRule="auto"/>
      <w:jc w:val="center"/>
    </w:pPr>
    <w:rPr>
      <w:lang w:eastAsia="de-D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5C0FB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5C0FB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5C0FBD"/>
    <w:rPr>
      <w:rFonts w:ascii="Arial" w:hAnsi="Arial"/>
      <w:noProof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C0FB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C0FBD"/>
    <w:rPr>
      <w:rFonts w:ascii="Arial" w:hAnsi="Arial"/>
      <w:b/>
      <w:bCs/>
      <w:noProof/>
      <w:sz w:val="20"/>
      <w:szCs w:val="20"/>
    </w:rPr>
  </w:style>
  <w:style w:type="paragraph" w:customStyle="1" w:styleId="ekvuhr">
    <w:name w:val="ekv.uhr"/>
    <w:basedOn w:val="Standard"/>
    <w:uiPriority w:val="99"/>
    <w:semiHidden/>
    <w:qFormat/>
    <w:rsid w:val="00193A18"/>
    <w:pPr>
      <w:tabs>
        <w:tab w:val="left" w:pos="9356"/>
      </w:tabs>
      <w:spacing w:line="240" w:lineRule="auto"/>
      <w:jc w:val="center"/>
    </w:pPr>
    <w:rPr>
      <w:rFonts w:eastAsia="Times New Roman" w:cs="Times New Roman"/>
      <w:lang w:eastAsia="de-DE"/>
    </w:rPr>
  </w:style>
  <w:style w:type="paragraph" w:customStyle="1" w:styleId="ekvlinie">
    <w:name w:val="ekv.linie"/>
    <w:basedOn w:val="Standard"/>
    <w:uiPriority w:val="99"/>
    <w:semiHidden/>
    <w:qFormat/>
    <w:rsid w:val="001F1E3D"/>
    <w:pPr>
      <w:tabs>
        <w:tab w:val="clear" w:pos="340"/>
        <w:tab w:val="clear" w:pos="595"/>
        <w:tab w:val="clear" w:pos="851"/>
      </w:tabs>
      <w:spacing w:line="240" w:lineRule="auto"/>
    </w:pPr>
    <w:rPr>
      <w:rFonts w:eastAsia="Times New Roman" w:cs="Times New Roman"/>
      <w:noProof w:val="0"/>
      <w:sz w:val="20"/>
      <w:szCs w:val="20"/>
      <w:lang w:eastAsia="de-DE"/>
    </w:rPr>
  </w:style>
  <w:style w:type="paragraph" w:customStyle="1" w:styleId="ekvformel">
    <w:name w:val="ekv.formel"/>
    <w:basedOn w:val="Standard"/>
    <w:uiPriority w:val="33"/>
    <w:qFormat/>
    <w:rsid w:val="00B84691"/>
    <w:pPr>
      <w:spacing w:line="240" w:lineRule="auto"/>
    </w:pPr>
  </w:style>
  <w:style w:type="paragraph" w:customStyle="1" w:styleId="ekvinternetlink">
    <w:name w:val="ekv.internet.link"/>
    <w:basedOn w:val="Standard"/>
    <w:uiPriority w:val="99"/>
    <w:semiHidden/>
    <w:qFormat/>
    <w:rsid w:val="00DF74DB"/>
    <w:pPr>
      <w:spacing w:line="240" w:lineRule="auto"/>
    </w:pPr>
    <w:rPr>
      <w:position w:val="6"/>
      <w:sz w:val="24"/>
      <w:szCs w:val="24"/>
    </w:rPr>
  </w:style>
  <w:style w:type="character" w:customStyle="1" w:styleId="ekvlsungunterstrichenausgeblendet">
    <w:name w:val="ekv.lösung.unterstrichen.ausgeblendet"/>
    <w:basedOn w:val="Absatz-Standardschriftart"/>
    <w:uiPriority w:val="99"/>
    <w:semiHidden/>
    <w:qFormat/>
    <w:rsid w:val="00BA1A23"/>
    <w:rPr>
      <w:rFonts w:ascii="Comic Sans MS" w:hAnsi="Comic Sans MS"/>
      <w:color w:val="FFFFFF" w:themeColor="background1"/>
      <w:u w:val="single" w:color="000000" w:themeColor="text1"/>
    </w:rPr>
  </w:style>
  <w:style w:type="character" w:customStyle="1" w:styleId="ekvlckentext">
    <w:name w:val="ekv.lückentext"/>
    <w:basedOn w:val="Absatz-Standardschriftart"/>
    <w:uiPriority w:val="23"/>
    <w:qFormat/>
    <w:rsid w:val="00B54814"/>
    <w:rPr>
      <w:rFonts w:ascii="Times New Roman" w:hAnsi="Times New Roman"/>
      <w:i/>
      <w:color w:val="000000" w:themeColor="text1"/>
      <w:sz w:val="24"/>
      <w:u w:val="none" w:color="000000" w:themeColor="text1"/>
    </w:rPr>
  </w:style>
  <w:style w:type="character" w:customStyle="1" w:styleId="ekvlckentextunterstrichen">
    <w:name w:val="ekv.lückentext.unterstrichen"/>
    <w:basedOn w:val="Absatz-Standardschriftart"/>
    <w:uiPriority w:val="24"/>
    <w:qFormat/>
    <w:rsid w:val="00B54814"/>
    <w:rPr>
      <w:rFonts w:ascii="Times New Roman" w:hAnsi="Times New Roman"/>
      <w:i/>
      <w:color w:val="000000" w:themeColor="text1"/>
      <w:sz w:val="24"/>
      <w:u w:val="single" w:color="000000" w:themeColor="text1"/>
    </w:rPr>
  </w:style>
  <w:style w:type="character" w:customStyle="1" w:styleId="ekvlckentextunterstrichenausgeblendet">
    <w:name w:val="ekv.lückentext.unterstrichen.ausgeblendet"/>
    <w:basedOn w:val="Absatz-Standardschriftart"/>
    <w:uiPriority w:val="9"/>
    <w:semiHidden/>
    <w:qFormat/>
    <w:rsid w:val="00ED1F6B"/>
    <w:rPr>
      <w:rFonts w:ascii="Times New Roman" w:hAnsi="Times New Roman"/>
      <w:i/>
      <w:color w:val="FFFFFF" w:themeColor="background1"/>
      <w:sz w:val="24"/>
      <w:u w:val="single" w:color="000000" w:themeColor="text1"/>
    </w:rPr>
  </w:style>
  <w:style w:type="paragraph" w:customStyle="1" w:styleId="ekvue1arial">
    <w:name w:val="ekv.ue1.arial"/>
    <w:basedOn w:val="Standard"/>
    <w:uiPriority w:val="10"/>
    <w:qFormat/>
    <w:rsid w:val="000E343E"/>
    <w:pPr>
      <w:spacing w:line="240" w:lineRule="auto"/>
    </w:pPr>
    <w:rPr>
      <w:b/>
      <w:sz w:val="41"/>
    </w:rPr>
  </w:style>
  <w:style w:type="paragraph" w:customStyle="1" w:styleId="ekvue2arial">
    <w:name w:val="ekv.ue2.arial"/>
    <w:basedOn w:val="Standard"/>
    <w:uiPriority w:val="11"/>
    <w:qFormat/>
    <w:rsid w:val="000E343E"/>
    <w:pPr>
      <w:spacing w:line="240" w:lineRule="auto"/>
    </w:pPr>
    <w:rPr>
      <w:b/>
      <w:sz w:val="35"/>
    </w:rPr>
  </w:style>
  <w:style w:type="paragraph" w:customStyle="1" w:styleId="ekvue3arial">
    <w:name w:val="ekv.ue3.arial"/>
    <w:basedOn w:val="Standard"/>
    <w:uiPriority w:val="12"/>
    <w:qFormat/>
    <w:rsid w:val="000E343E"/>
    <w:pPr>
      <w:spacing w:line="240" w:lineRule="auto"/>
    </w:pPr>
    <w:rPr>
      <w:b/>
    </w:rPr>
  </w:style>
  <w:style w:type="paragraph" w:customStyle="1" w:styleId="ekvschnittbox">
    <w:name w:val="ekv.schnittbox"/>
    <w:basedOn w:val="Standard"/>
    <w:uiPriority w:val="99"/>
    <w:semiHidden/>
    <w:qFormat/>
    <w:rsid w:val="006B292C"/>
    <w:pPr>
      <w:tabs>
        <w:tab w:val="clear" w:pos="340"/>
        <w:tab w:val="clear" w:pos="595"/>
        <w:tab w:val="clear" w:pos="851"/>
      </w:tabs>
      <w:spacing w:line="240" w:lineRule="auto"/>
      <w:jc w:val="center"/>
    </w:pPr>
    <w:rPr>
      <w:rFonts w:eastAsia="Times New Roman" w:cs="Times New Roman"/>
      <w:b/>
      <w:noProof w:val="0"/>
      <w:sz w:val="27"/>
      <w:szCs w:val="24"/>
      <w:lang w:eastAsia="de-DE"/>
    </w:rPr>
  </w:style>
  <w:style w:type="paragraph" w:customStyle="1" w:styleId="ekvmittelband">
    <w:name w:val="ekv.mittelband"/>
    <w:basedOn w:val="Standard"/>
    <w:uiPriority w:val="99"/>
    <w:semiHidden/>
    <w:qFormat/>
    <w:rsid w:val="00C24816"/>
    <w:pPr>
      <w:spacing w:line="240" w:lineRule="auto"/>
    </w:pPr>
    <w:rPr>
      <w:sz w:val="20"/>
      <w:lang w:eastAsia="de-DE"/>
    </w:rPr>
  </w:style>
  <w:style w:type="paragraph" w:customStyle="1" w:styleId="ekvquelle">
    <w:name w:val="ekv.quelle"/>
    <w:basedOn w:val="Standard"/>
    <w:uiPriority w:val="99"/>
    <w:qFormat/>
    <w:rsid w:val="00025140"/>
    <w:pPr>
      <w:tabs>
        <w:tab w:val="clear" w:pos="340"/>
      </w:tabs>
      <w:spacing w:line="130" w:lineRule="exact"/>
      <w:ind w:left="113"/>
    </w:pPr>
    <w:rPr>
      <w:sz w:val="1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image" Target="media/image20.png"/><Relationship Id="rId3" Type="http://schemas.openxmlformats.org/officeDocument/2006/relationships/settings" Target="settings.xml"/><Relationship Id="rId21" Type="http://schemas.openxmlformats.org/officeDocument/2006/relationships/image" Target="media/image15.png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image" Target="media/image19.png"/><Relationship Id="rId2" Type="http://schemas.microsoft.com/office/2007/relationships/stylesWithEffects" Target="stylesWithEffects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29" Type="http://schemas.openxmlformats.org/officeDocument/2006/relationships/footer" Target="footer1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image" Target="media/image18.pn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28" Type="http://schemas.openxmlformats.org/officeDocument/2006/relationships/image" Target="media/image22.png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31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6.png"/><Relationship Id="rId27" Type="http://schemas.openxmlformats.org/officeDocument/2006/relationships/image" Target="media/image21.png"/><Relationship Id="rId30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3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Gerken\AppData\Roaming\Microsoft\Templates\WD_KV_KL2.dotm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30</Words>
  <Characters>191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Ernst Klett Verlag, Stuttgart</Company>
  <LinksUpToDate>false</LinksUpToDate>
  <CharactersWithSpaces>220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Ernst Klett Verlag, Stuttgart</dc:creator>
  <cp:lastModifiedBy/>
  <cp:revision>6</cp:revision>
  <cp:lastPrinted>2016-12-20T14:33:00Z</cp:lastPrinted>
  <dcterms:created xsi:type="dcterms:W3CDTF">2018-11-06T14:51:00Z</dcterms:created>
  <dcterms:modified xsi:type="dcterms:W3CDTF">2018-11-07T16:39:00Z</dcterms:modified>
</cp:coreProperties>
</file>