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23AD9">
            <w:pPr>
              <w:pStyle w:val="ekvkvnummer"/>
            </w:pPr>
            <w:r w:rsidRPr="005446D6">
              <w:t>KV</w:t>
            </w:r>
            <w:r>
              <w:t xml:space="preserve">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23AD9" w:rsidP="00B23AD9">
            <w:pPr>
              <w:pStyle w:val="ekvue1arial"/>
            </w:pPr>
            <w:r>
              <w:t>Sudoku</w:t>
            </w:r>
          </w:p>
        </w:tc>
      </w:tr>
    </w:tbl>
    <w:p w:rsidR="00CD7D9F" w:rsidRDefault="00CD7D9F" w:rsidP="00005AE2">
      <w:bookmarkStart w:id="0" w:name="bmStart"/>
      <w:bookmarkEnd w:id="0"/>
    </w:p>
    <w:p w:rsidR="00B23AD9" w:rsidRPr="00D3427F" w:rsidRDefault="00B23AD9" w:rsidP="00B23AD9">
      <w:pPr>
        <w:pStyle w:val="ekvnummerierung"/>
        <w:framePr w:wrap="around"/>
      </w:pPr>
      <w:r>
        <w:t>1</w:t>
      </w:r>
    </w:p>
    <w:p w:rsidR="00A72EF9" w:rsidRPr="00287B24" w:rsidRDefault="00A72EF9" w:rsidP="00A72EF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AD9" w:rsidRPr="00287B24" w:rsidRDefault="00B23AD9" w:rsidP="00B23AD9">
      <w:pPr>
        <w:pStyle w:val="ekvpicto"/>
        <w:framePr w:wrap="around"/>
      </w:pPr>
    </w:p>
    <w:p w:rsidR="00B23AD9" w:rsidRDefault="00B23AD9" w:rsidP="00005AE2">
      <w:r w:rsidRPr="00B23AD9">
        <w:t>In jeder</w:t>
      </w:r>
      <w:r>
        <w:t xml:space="preserve"> Zeile, jeder Spalte und jedem 3x3</w:t>
      </w:r>
      <w:r w:rsidRPr="00B23AD9">
        <w:t>-Feld kommt jedes Symbol genau einmal vor.</w:t>
      </w:r>
    </w:p>
    <w:p w:rsidR="00B23AD9" w:rsidRDefault="00B23AD9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D210F3" w:rsidP="00005AE2">
            <w:bookmarkStart w:id="1" w:name="_GoBack"/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-49729</wp:posOffset>
                      </wp:positionH>
                      <wp:positionV relativeFrom="paragraph">
                        <wp:posOffset>21296</wp:posOffset>
                      </wp:positionV>
                      <wp:extent cx="5779827" cy="5854890"/>
                      <wp:effectExtent l="0" t="0" r="0" b="0"/>
                      <wp:wrapNone/>
                      <wp:docPr id="2" name="Gruppieren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79827" cy="5854890"/>
                                <a:chOff x="0" y="0"/>
                                <a:chExt cx="5779827" cy="5854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6621" y="5363570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6621" y="4647063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Grafik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1027" y="5295332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24233" y="5431809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1027" y="4647063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Grafik 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8107" y="3295935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Grafik 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301" y="2640842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Grafik 7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4358" y="0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Grafik 7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36376" y="661917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Grafik 7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3991970"/>
                                  <a:ext cx="477671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Grafik 7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27093" y="2661314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Grafik 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15" y="3309582"/>
                                  <a:ext cx="477672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Grafik 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7952" y="1337481"/>
                                  <a:ext cx="477672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Grafik 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5308979"/>
                                  <a:ext cx="470848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Grafik 8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3316406"/>
                                  <a:ext cx="470847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Grafik 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47666" y="2661314"/>
                                  <a:ext cx="470847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Grafik 8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3916" y="1337481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Grafik 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2101" y="2722729"/>
                                  <a:ext cx="525439" cy="464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Grafik 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8740" y="3370997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Grafik 9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0370" y="1385248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Grafik 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3833" y="750627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Grafik 10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2702257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Grafik 1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27093" y="54591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Grafik 1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2573" y="1371600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Grafik 10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5433" y="3964675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Grafik 1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98794" y="3289111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Grafik 1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81684" y="655093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Grafik 1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06" y="1310185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Grafik 1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3075" y="4776717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Grafik 1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72501" y="3452884"/>
                                  <a:ext cx="607326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" name="Grafik 1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1445" y="2797791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Grafik 1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2788" y="1467135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Grafik 1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0126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Grafik 1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3833" y="3309582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Grafik 1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7194" y="27296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Grafik 1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9212" y="682388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Grafik 1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4688006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Grafik 1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47666" y="3343702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Grafik 1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7952" y="2688609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Grafik 1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44203" y="716508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" name="Grafik 1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6507" y="54591"/>
                                  <a:ext cx="464024" cy="498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2" o:spid="_x0000_s1026" style="position:absolute;margin-left:-3.9pt;margin-top:1.7pt;width:455.1pt;height:461pt;z-index:251815936" coordsize="57798,58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left:52066;top:53635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PMrBAAAA2gAAAA8AAABkcnMvZG93bnJldi54bWxET9uKwjAQfRf8hzCCb2uqgqvVKCp0WXxY&#10;8fIBYzO2xWZSmmi7+/VGWPBpOJzrLFatKcWDaldYVjAcRCCIU6sLzhScT8nHFITzyBpLy6Tglxys&#10;lt3OAmNtGz7Q4+gzEULYxagg976KpXRpTgbdwFbEgbva2qAPsM6krrEJ4aaUoyiaSIMFh4YcK9rm&#10;lN6Od6Pga3+ZldtxMp1sdvKSjH7+ms/qpFS/167nIDy1/i3+d3/rMB9er7yu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1tPMrBAAAA2gAAAA8AAAAAAAAAAAAAAAAAnwIA&#10;AGRycy9kb3ducmV2LnhtbFBLBQYAAAAABAAEAPcAAACNAwAAAAA=&#10;">
                        <v:imagedata r:id="rId18" o:title=""/>
                        <v:path arrowok="t"/>
                      </v:shape>
                      <v:shape id="Grafik 6" o:spid="_x0000_s1028" type="#_x0000_t75" style="position:absolute;left:52066;top:46470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tqKXDAAAA2gAAAA8AAABkcnMvZG93bnJldi54bWxEj0FrwkAUhO8F/8PyhN6ajdWGkrqKCIVQ&#10;aEuiUHp7ZJ9JMPs2ZNck/fddQfA4zMw3zHo7mVYM1LvGsoJFFIMgLq1uuFJwPLw/vYJwHllja5kU&#10;/JGD7Wb2sMZU25FzGgpfiQBhl6KC2vsuldKVNRl0ke2Ig3eyvUEfZF9J3eMY4KaVz3GcSIMNh4Ua&#10;O9rXVJ6Li1HA3y+rYkfZj8GPPFmOv5+r6Usr9Tifdm8gPE3+Hr61M60ggeuVcAP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2opcMAAADaAAAADwAAAAAAAAAAAAAAAACf&#10;AgAAZHJzL2Rvd25yZXYueG1sUEsFBgAAAAAEAAQA9wAAAI8DAAAAAA==&#10;">
                        <v:imagedata r:id="rId19" o:title=""/>
                        <v:path arrowok="t"/>
                      </v:shape>
                      <v:shape id="Grafik 7" o:spid="_x0000_s1029" type="#_x0000_t75" style="position:absolute;left:39510;top:52953;width:4776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sRCLAAAAA2gAAAA8AAABkcnMvZG93bnJldi54bWxEj0+LwjAUxO8LfofwhL2tqQoq1Sj+wcU9&#10;Wj14fDTPpti8lCba+u2NIOxxmJnfMItVZyvxoMaXjhUMBwkI4tzpkgsF59P+ZwbCB2SNlWNS8CQP&#10;q2Xva4Gpdi0f6ZGFQkQI+xQVmBDqVEqfG7LoB64mjt7VNRZDlE0hdYNthNtKjpJkIi2WHBcM1rQ1&#10;lN+yu1Uwpsukvf/+jQp3eprdVueXbOOV+u536zmIQF34D3/aB61gCu8r8Qb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axEIsAAAADaAAAADwAAAAAAAAAAAAAAAACfAgAA&#10;ZHJzL2Rvd25yZXYueG1sUEsFBgAAAAAEAAQA9wAAAIwDAAAAAA==&#10;">
                        <v:imagedata r:id="rId20" o:title=""/>
                        <v:path arrowok="t"/>
                      </v:shape>
                      <v:shape id="Grafik 9" o:spid="_x0000_s1030" type="#_x0000_t75" style="position:absolute;left:45242;top:54318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l+dHAAAAA2gAAAA8AAABkcnMvZG93bnJldi54bWxET8uKwjAU3Qv+Q7iCO00VmdFqFB8M42wE&#10;qwuX1+baFpub0kTb+XszMODycN6LVWtK8aTaFZYVjIYRCOLU6oIzBefT12AKwnlkjaVlUvBLDlbL&#10;bmeBsbYNH+mZ+EyEEHYxKsi9r2IpXZqTQTe0FXHgbrY26AOsM6lrbEK4KeU4ij6kwYJDQ44VbXNK&#10;78nDhBlVesXb5LD5OWzK9nOXZJfHd6NUv9eu5yA8tf4t/nfvtYIZ/F0JfpD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qX50cAAAADaAAAADwAAAAAAAAAAAAAAAACfAgAA&#10;ZHJzL2Rvd25yZXYueG1sUEsFBgAAAAAEAAQA9wAAAIwDAAAAAA==&#10;">
                        <v:imagedata r:id="rId21" o:title=""/>
                        <v:path arrowok="t"/>
                      </v:shape>
                      <v:shape id="Grafik 11" o:spid="_x0000_s1031" type="#_x0000_t75" style="position:absolute;left:39510;top:46470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O4bjDAAAA2wAAAA8AAABkcnMvZG93bnJldi54bWxET01rwkAQvQv9D8sUetONlkpIsxEpBLT0&#10;Ui3F45CdJqnZ2bC7NdFf3xUEb/N4n5OvRtOJEznfWlYwnyUgiCurW64VfO3LaQrCB2SNnWVScCYP&#10;q+JhkmOm7cCfdNqFWsQQ9hkqaELoMyl91ZBBP7M9ceR+rDMYInS11A6HGG46uUiSpTTYcmxosKe3&#10;hqrj7s8oGF7Ki/wo9eHgt9/HdPu+/n12g1JPj+P6FUSgMdzFN/dGx/lzuP4SD5D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87huM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71" o:spid="_x0000_s1032" type="#_x0000_t75" style="position:absolute;left:20881;top:32959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apzEAAAA2wAAAA8AAABkcnMvZG93bnJldi54bWxEj0FrwkAUhO9C/8PyCr2ZTTxYSV3FFkR7&#10;kmqh9PbIPrPB7Nt0dxPTf+8WCh6HmfmGWa5H24qBfGgcKyiyHARx5XTDtYLP03a6ABEissbWMSn4&#10;pQDr1cNkiaV2V/6g4RhrkSAcSlRgYuxKKUNlyGLIXEecvLPzFmOSvpba4zXBbStneT6XFhtOCwY7&#10;ejNUXY69VdB898b3/WGDs93rz3x43+2L7ZdST4/j5gVEpDHew//tvVbwXMDfl/Q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qapzEAAAA2wAAAA8AAAAAAAAAAAAAAAAA&#10;nwIAAGRycy9kb3ducmV2LnhtbFBLBQYAAAAABAAEAPcAAACQAwAAAAA=&#10;">
                        <v:imagedata r:id="rId23" o:title=""/>
                        <v:path arrowok="t"/>
                      </v:shape>
                      <v:shape id="Grafik 72" o:spid="_x0000_s1033" type="#_x0000_t75" style="position:absolute;left:1433;top:26408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49OvEAAAA2wAAAA8AAABkcnMvZG93bnJldi54bWxEj0FrAjEUhO+F/ofwCt5q1j1o2RrFFkQ9&#10;FbVQentsnpvFzcuaZNf13zeC0OMwM98w8+VgG9GTD7VjBZNxBoK4dLrmSsH3cf36BiJEZI2NY1Jw&#10;owDLxfPTHAvtrryn/hArkSAcClRgYmwLKUNpyGIYu5Y4eSfnLcYkfSW1x2uC20bmWTaVFmtOCwZb&#10;+jRUng+dVVD/dsZ33dcK883HZdrvNtvJ+kep0cuwegcRaYj/4Ud7qxXMcrh/S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49OvEAAAA2wAAAA8AAAAAAAAAAAAAAAAA&#10;nwIAAGRycy9kb3ducmV2LnhtbFBLBQYAAAAABAAEAPcAAACQAwAAAAA=&#10;">
                        <v:imagedata r:id="rId23" o:title=""/>
                        <v:path arrowok="t"/>
                      </v:shape>
                      <v:shape id="Grafik 73" o:spid="_x0000_s1034" type="#_x0000_t75" style="position:absolute;left:46743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0UXD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0UXDEAAAA2wAAAA8AAAAAAAAAAAAAAAAA&#10;nwIAAGRycy9kb3ducmV2LnhtbFBLBQYAAAAABAAEAPcAAACQAwAAAAA=&#10;">
                        <v:imagedata r:id="rId23" o:title=""/>
                        <v:path arrowok="t"/>
                      </v:shape>
                      <v:shape id="Grafik 74" o:spid="_x0000_s1035" type="#_x0000_t75" style="position:absolute;left:27363;top:6619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yQTEAAAA2wAAAA8AAABkcnMvZG93bnJldi54bWxEj0FrAjEUhO8F/0N4greaVcT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yQTEAAAA2wAAAA8AAAAAAAAAAAAAAAAA&#10;nwIAAGRycy9kb3ducmV2LnhtbFBLBQYAAAAABAAEAPcAAACQAwAAAAA=&#10;">
                        <v:imagedata r:id="rId23" o:title=""/>
                        <v:path arrowok="t"/>
                      </v:shape>
                      <v:shape id="Grafik 76" o:spid="_x0000_s1036" type="#_x0000_t75" style="position:absolute;left:20130;top:39919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XRpXDAAAA2wAAAA8AAABkcnMvZG93bnJldi54bWxEj81qwzAQhO+FvIPYQG+NHBfc4EYJiUNL&#10;eqzTQ46LtbVMrZWx5J+8fVQo9DjMzDfMdj/bVozU+8axgvUqAUFcOd1wreDr8va0AeEDssbWMSm4&#10;kYf9bvGwxVy7iT9pLEMtIoR9jgpMCF0upa8MWfQr1xFH79v1FkOUfS11j1OE21amSZJJiw3HBYMd&#10;FYaqn3KwCp7pmk3D+0dau8vNnApdXcujV+pxOR9eQQSaw3/4r33WCl4y+P0Sf4D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dGlcMAAADbAAAADwAAAAAAAAAAAAAAAACf&#10;AgAAZHJzL2Rvd25yZXYueG1sUEsFBgAAAAAEAAQA9wAAAI8DAAAAAA==&#10;">
                        <v:imagedata r:id="rId20" o:title=""/>
                        <v:path arrowok="t"/>
                      </v:shape>
                      <v:shape id="Grafik 78" o:spid="_x0000_s1037" type="#_x0000_t75" style="position:absolute;left:52270;top:26613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Ed3y/AAAA2wAAAA8AAABkcnMvZG93bnJldi54bWxET7tuwjAU3ZH4B+sidQMHKgWUYlABUbVj&#10;AwPjVXwbR42vo9h5/X09VGI8Ou/9cbS16Kn1lWMF61UCgrhwuuJSwf12Xe5A+ICssXZMCibycDzM&#10;Z3vMtBv4m/o8lCKGsM9QgQmhyaT0hSGLfuUa4sj9uNZiiLAtpW5xiOG2lpskSaXFimODwYbOhorf&#10;vLMKXumRDt3H16Z0t8lczrp45Cev1MtifH8DEWgMT/G/+1Mr2Max8Uv8AfLw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BHd8vwAAANsAAAAPAAAAAAAAAAAAAAAAAJ8CAABk&#10;cnMvZG93bnJldi54bWxQSwUGAAAAAAQABAD3AAAAiwMAAAAA&#10;">
                        <v:imagedata r:id="rId20" o:title=""/>
                        <v:path arrowok="t"/>
                      </v:shape>
                      <v:shape id="Grafik 80" o:spid="_x0000_s1038" type="#_x0000_t75" style="position:absolute;left:614;top:33095;width:4776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nC12+AAAA2wAAAA8AAABkcnMvZG93bnJldi54bWxET8uKwjAU3Q/4D+EK7sZUBZFqFB8o49LW&#10;hctLc22KzU1poq1/P1kILg/nvdr0thYvan3lWMFknIAgLpyuuFRwzY+/CxA+IGusHZOCN3nYrAc/&#10;K0y16/hCryyUIoawT1GBCaFJpfSFIYt+7BriyN1dazFE2JZSt9jFcFvLaZLMpcWKY4PBhvaGikf2&#10;tApmdJt3z9N5Wrr8bQ57XdyynVdqNOy3SxCB+vAVf9x/WsEiro9f4g+Q6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OnC12+AAAA2wAAAA8AAAAAAAAAAAAAAAAAnwIAAGRy&#10;cy9kb3ducmV2LnhtbFBLBQYAAAAABAAEAPcAAACKAwAAAAA=&#10;">
                        <v:imagedata r:id="rId20" o:title=""/>
                        <v:path arrowok="t"/>
                      </v:shape>
                      <v:shape id="Grafik 83" o:spid="_x0000_s1039" type="#_x0000_t75" style="position:absolute;left:13579;top:13374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1lSrBAAAA2wAAAA8AAABkcnMvZG93bnJldi54bWxEj82qwjAUhPcXfIdwBHfXVAWRXqP4g6JL&#10;6124PDTHpticlCba+vZGEFwOM/MNM192thIPanzpWMFomIAgzp0uuVDwf979zkD4gKyxckwKnuRh&#10;uej9zDHVruUTPbJQiAhhn6ICE0KdSulzQxb90NXE0bu6xmKIsimkbrCNcFvJcZJMpcWS44LBmjaG&#10;8lt2twomdJm29/1xXLjz02w3Or9ka6/UoN+t/kAE6sI3/GkftILZBN5f4g+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1lSrBAAAA2wAAAA8AAAAAAAAAAAAAAAAAnwIA&#10;AGRycy9kb3ducmV2LnhtbFBLBQYAAAAABAAEAPcAAACNAwAAAAA=&#10;">
                        <v:imagedata r:id="rId20" o:title=""/>
                        <v:path arrowok="t"/>
                      </v:shape>
                      <v:shape id="Grafik 84" o:spid="_x0000_s1040" type="#_x0000_t75" style="position:absolute;left:20130;top:53089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z16fEAAAA2wAAAA8AAABkcnMvZG93bnJldi54bWxEj0FrwkAUhO8F/8PyBG91o7YSoquIEKil&#10;l6qIx0f2mUSzb8Pu1qT99d1CweMwM98wy3VvGnEn52vLCibjBARxYXXNpYLjIX9OQfiArLGxTAq+&#10;ycN6NXhaYqZtx59034dSRAj7DBVUIbSZlL6oyKAf25Y4ehfrDIYoXSm1wy7CTSOnSTKXBmuOCxW2&#10;tK2ouO2/jILuNf+RH7k+n/3udEt375vrzHVKjYb9ZgEiUB8e4f/2m1aQvsD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z16fEAAAA2wAAAA8AAAAAAAAAAAAAAAAA&#10;nwIAAGRycy9kb3ducmV2LnhtbFBLBQYAAAAABAAEAPcAAACQAwAAAAA=&#10;">
                        <v:imagedata r:id="rId22" o:title=""/>
                        <v:path arrowok="t"/>
                      </v:shape>
                      <v:shape id="Grafik 86" o:spid="_x0000_s1041" type="#_x0000_t75" style="position:absolute;left:45924;top:33164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t7EvEAAAA2wAAAA8AAABkcnMvZG93bnJldi54bWxEj0FrwkAUhO8F/8PyBG91o1IJ0VVECFTp&#10;pSri8ZF9JtHs27C7NbG/vlso9DjMzDfMct2bRjzI+dqygsk4AUFcWF1zqeB0zF9TED4ga2wsk4In&#10;eVivBi9LzLTt+JMeh1CKCGGfoYIqhDaT0hcVGfRj2xJH72qdwRClK6V22EW4aeQ0SebSYM1xocKW&#10;thUV98OXUdC95d/yI9eXi9+d7+luv7nNXKfUaNhvFiAC9eE//Nd+1wrSOfx+iT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t7EvEAAAA2wAAAA8AAAAAAAAAAAAAAAAA&#10;nwIAAGRycy9kb3ducmV2LnhtbFBLBQYAAAAABAAEAPcAAACQAwAAAAA=&#10;">
                        <v:imagedata r:id="rId22" o:title=""/>
                        <v:path arrowok="t"/>
                      </v:shape>
                      <v:shape id="Grafik 87" o:spid="_x0000_s1042" type="#_x0000_t75" style="position:absolute;left:26476;top:26613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hSdDEAAAA2wAAAA8AAABkcnMvZG93bnJldi54bWxEj0FrwkAUhO8F/8PyBG91o9IaoquIEKil&#10;l6qIx0f2mUSzb8Pu1qT99d1CweMwM98wy3VvGnEn52vLCibjBARxYXXNpYLjIX9OQfiArLGxTAq+&#10;ycN6NXhaYqZtx59034dSRAj7DBVUIbSZlL6oyKAf25Y4ehfrDIYoXSm1wy7CTSOnSfIqDdYcFyps&#10;aVtRcdt/GQXdS/4jP3J9Pvvd6Zbu3jfXmeuUGg37zQJEoD48wv/tN60gnc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hSdDEAAAA2wAAAA8AAAAAAAAAAAAAAAAA&#10;nwIAAGRycy9kb3ducmV2LnhtbFBLBQYAAAAABAAEAPcAAACQAwAAAAA=&#10;">
                        <v:imagedata r:id="rId22" o:title=""/>
                        <v:path arrowok="t"/>
                      </v:shape>
                      <v:shape id="Grafik 89" o:spid="_x0000_s1043" type="#_x0000_t75" style="position:absolute;left:52339;top:13374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yeDnEAAAA2wAAAA8AAABkcnMvZG93bnJldi54bWxEj0FrwkAUhO8F/8PyBG91o9ISo6uIEKil&#10;l6qIx0f2mUSzb8Pu1qT99d1CweMwM98wy3VvGnEn52vLCibjBARxYXXNpYLjIX9OQfiArLGxTAq+&#10;ycN6NXhaYqZtx59034dSRAj7DBVUIbSZlL6oyKAf25Y4ehfrDIYoXSm1wy7CTSOnSfIqDdYcFyps&#10;aVtRcdt/GQXdS/4jP3J9Pvvd6Zbu3jfXmeuUGg37zQJEoD48wv/tN60gnc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yeDnEAAAA2wAAAA8AAAAAAAAAAAAAAAAA&#10;nwIAAGRycy9kb3ducmV2LnhtbFBLBQYAAAAABAAEAPcAAACQAwAAAAA=&#10;">
                        <v:imagedata r:id="rId22" o:title=""/>
                        <v:path arrowok="t"/>
                      </v:shape>
                      <v:shape id="Grafik 95" o:spid="_x0000_s1044" type="#_x0000_t75" style="position:absolute;left:19721;top:27227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M7jGAAAA2wAAAA8AAABkcnMvZG93bnJldi54bWxEj9FqwkAURN8L/YflFnyrmyraJHWVKkSk&#10;D0pNP+CavSbB7N2QXU3ar3cLhT4OM3OGWawG04gbda62rOBlHIEgLqyuuVTwlWfPMQjnkTU2lknB&#10;NzlYLR8fFphq2/Mn3Y6+FAHCLkUFlfdtKqUrKjLoxrYlDt7ZdgZ9kF0pdYd9gJtGTqJoLg3WHBYq&#10;bGlTUXE5Xo2C7eGUNJtpFs/XH/KUTfY//WubKzV6Gt7fQHga/H/4r73TCpIZ/H4JP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4zuMYAAADbAAAADwAAAAAAAAAAAAAA&#10;AACfAgAAZHJzL2Rvd25yZXYueG1sUEsFBgAAAAAEAAQA9wAAAJIDAAAAAA==&#10;">
                        <v:imagedata r:id="rId18" o:title=""/>
                        <v:path arrowok="t"/>
                      </v:shape>
                      <v:shape id="Grafik 96" o:spid="_x0000_s1045" type="#_x0000_t75" style="position:absolute;left:6687;top:33709;width:5254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8rc/FAAAA2wAAAA8AAABkcnMvZG93bnJldi54bWxEj91qwkAUhO8LvsNyBO/qRoVUo6uokFK8&#10;qPjzAMfsMQlmz4bsatI+vVsoeDnMzDfMYtWZSjyocaVlBaNhBII4s7rkXMH5lL5PQTiPrLGyTAp+&#10;yMFq2XtbYKJtywd6HH0uAoRdggoK7+tESpcVZNANbU0cvKttDPogm1zqBtsAN5UcR1EsDZYcFgqs&#10;aVtQdjvejYLP/WVWbSfpNN7s5CUdf/+2H/VJqUG/W89BeOr8K/zf/tIKZjH8fQk/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fK3P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98" o:spid="_x0000_s1046" type="#_x0000_t75" style="position:absolute;left:26203;top:13852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vnCbCAAAA2wAAAA8AAABkcnMvZG93bnJldi54bWxET8uKwjAU3Qv+Q7iCO01HQWvHKCpUxIWD&#10;jw+4NnfaMs1NaaKt8/WThTDLw3kv152pxJMaV1pW8DGOQBBnVpecK7hd01EMwnlkjZVlUvAiB+tV&#10;v7fERNuWz/S8+FyEEHYJKii8rxMpXVaQQTe2NXHgvm1j0AfY5FI32IZwU8lJFM2kwZJDQ4E17QrK&#10;fi4Po2D/dV9Uu2kaz7ZHeU8np992Xl+VGg66zScIT53/F7/dB61gEcaGL+EHy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5wmwgAAANsAAAAPAAAAAAAAAAAAAAAAAJ8C&#10;AABkcnMvZG93bnJldi54bWxQSwUGAAAAAAQABAD3AAAAjgMAAAAA&#10;">
                        <v:imagedata r:id="rId18" o:title=""/>
                        <v:path arrowok="t"/>
                      </v:shape>
                      <v:shape id="Grafik 99" o:spid="_x0000_s1047" type="#_x0000_t75" style="position:absolute;left:13238;top:7506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Ob3FAAAA2wAAAA8AAABkcnMvZG93bnJldi54bWxEj9FqwkAURN+F/sNyC77ppgqapK5ShYj0&#10;wVLtB1yzt0lo9m7Irib69V1B8HGYmTPMYtWbWlyodZVlBW/jCARxbnXFhYKfYzaKQTiPrLG2TAqu&#10;5GC1fBksMNW242+6HHwhAoRdigpK75tUSpeXZNCNbUMcvF/bGvRBtoXULXYBbmo5iaKZNFhxWCix&#10;oU1J+d/hbBRsv05JvZlm8Wz9KU/ZZH/r5s1RqeFr//EOwlPvn+FHe6cVJAncv4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4zm9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102" o:spid="_x0000_s1048" type="#_x0000_t75" style="position:absolute;left:45924;top:27022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eV3CAAAA3AAAAA8AAABkcnMvZG93bnJldi54bWxET0trAjEQvhf6H8IUeimarYcqq1Gq1OJN&#10;fIAex824CU0myybq9t+bQsHbfHzPmcw678SV2mgDK3jvFyCIq6At1wr2u2VvBCImZI0uMCn4pQiz&#10;6fPTBEsdbryh6zbVIodwLFGBSakppYyVIY+xHxrizJ1D6zFl2NZSt3jL4d7JQVF8SI+Wc4PBhhaG&#10;qp/txSs4rKqLXZ6Ga3s88rfbH+Zfb84o9frSfY5BJOrSQ/zvXuk8vxjA3zP5Aj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G3ldwgAAANwAAAAPAAAAAAAAAAAAAAAAAJ8C&#10;AABkcnMvZG93bnJldi54bWxQSwUGAAAAAAQABAD3AAAAjgMAAAAA&#10;">
                        <v:imagedata r:id="rId24" o:title=""/>
                        <v:path arrowok="t"/>
                      </v:shape>
                      <v:shape id="Grafik 105" o:spid="_x0000_s1049" type="#_x0000_t75" style="position:absolute;left:52270;top:545;width:5050;height:4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y4SnCAAAA3AAAAA8AAABkcnMvZG93bnJldi54bWxET01rAjEQvQv+hzBCL0WzFmp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8uEpwgAAANwAAAAPAAAAAAAAAAAAAAAAAJ8C&#10;AABkcnMvZG93bnJldi54bWxQSwUGAAAAAAQABAD3AAAAjgMAAAAA&#10;">
                        <v:imagedata r:id="rId24" o:title=""/>
                        <v:path arrowok="t"/>
                      </v:shape>
                      <v:shape id="Grafik 106" o:spid="_x0000_s1050" type="#_x0000_t75" style="position:absolute;left:19925;top:13716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gf17CAAAA3AAAAA8AAABkcnMvZG93bnJldi54bWxET01rAjEQvRf6H8IUeimabQ+2rEapUsWb&#10;1C7ocdyMm9Bksmyirv/eFAre5vE+ZzLrvRNn6qINrOB1WIAgroO23CiofpaDDxAxIWt0gUnBlSLM&#10;po8PEyx1uPA3nbepETmEY4kKTEptKWWsDXmMw9ASZ+4YOo8pw66RusNLDvdOvhXFSHq0nBsMtrQw&#10;VP9uT17Bbl2f7PLwvrH7Pa9ctZt/vTij1PNT/zkGkahPd/G/e63z/GIEf8/kC+T0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IH9ewgAAANwAAAAPAAAAAAAAAAAAAAAAAJ8C&#10;AABkcnMvZG93bnJldi54bWxQSwUGAAAAAAQABAD3AAAAjgMAAAAA&#10;">
                        <v:imagedata r:id="rId24" o:title=""/>
                        <v:path arrowok="t"/>
                      </v:shape>
                      <v:shape id="Grafik 108" o:spid="_x0000_s1051" type="#_x0000_t75" style="position:absolute;left:26954;top:39646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Db6nFAAAA3AAAAA8AAABkcnMvZG93bnJldi54bWxEj0FrAjEQhe+F/ocwBW81sUKxW6OoUPBS&#10;YW3peboZdxc3kyWJuvbXO4eCtxnem/e+mS8H36kzxdQGtjAZG1DEVXAt1xa+vz6eZ6BSRnbYBSYL&#10;V0qwXDw+zLFw4cIlnfe5VhLCqUALTc59oXWqGvKYxqEnFu0Qoscsa6y1i3iRcN/pF2NetceWpaHB&#10;njYNVcf9yVs4/bTdtnyLv8PndDehqVnXq7/S2tHTsHoHlWnId/P/9dYJvhFaeUYm0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Q2+pxQAAANwAAAAPAAAAAAAAAAAAAAAA&#10;AJ8CAABkcnMvZG93bnJldi54bWxQSwUGAAAAAAQABAD3AAAAkQMAAAAA&#10;">
                        <v:imagedata r:id="rId25" o:title=""/>
                        <v:path arrowok="t"/>
                      </v:shape>
                      <v:shape id="Grafik 110" o:spid="_x0000_s1052" type="#_x0000_t75" style="position:absolute;left:39987;top:32891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9XLFAAAA3AAAAA8AAABkcnMvZG93bnJldi54bWxEj0FrwkAQhe8F/8MyQm91kwpio6uoUPDS&#10;QmzpecyOSTA7G3ZXTfvrOwfB2wzvzXvfLNeD69SVQmw9G8gnGSjiytuWawPfX+8vc1AxIVvsPJOB&#10;X4qwXo2ellhYf+OSrodUKwnhWKCBJqW+0DpWDTmME98Ti3bywWGSNdTaBrxJuOv0a5bNtMOWpaHB&#10;nnYNVefDxRm4/LTdvnwLx+Fj+pnTNNvWm7/SmOfxsFmASjSkh/l+vbeCnwu+PCMT6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7PVyxQAAANwAAAAPAAAAAAAAAAAAAAAA&#10;AJ8CAABkcnMvZG93bnJldi54bWxQSwUGAAAAAAQABAD3AAAAkQMAAAAA&#10;">
                        <v:imagedata r:id="rId25" o:title=""/>
                        <v:path arrowok="t"/>
                      </v:shape>
                      <v:shape id="Grafik 113" o:spid="_x0000_s1053" type="#_x0000_t75" style="position:absolute;left:52816;top:6550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+awXBAAAA3AAAAA8AAABkcnMvZG93bnJldi54bWxET02LwjAQvQv+hzCCN027BVm7RtEFwYtC&#10;VfY828y2xWZSkqjVX28WFvY2j/c5i1VvWnEj5xvLCtJpAoK4tLrhSsH5tJ28g/ABWWNrmRQ8yMNq&#10;ORwsMNf2zgXdjqESMYR9jgrqELpcSl/WZNBPbUccuR/rDIYIXSW1w3sMN618S5KZNNhwbKixo8+a&#10;ysvxahRcv5p2V8zdd7/PDillyaZaPwulxqN+/QEiUB/+xX/unY7z0wx+n4kXyO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+awXBAAAA3AAAAA8AAAAAAAAAAAAAAAAAnwIA&#10;AGRycy9kb3ducmV2LnhtbFBLBQYAAAAABAAEAPcAAACNAwAAAAA=&#10;">
                        <v:imagedata r:id="rId25" o:title=""/>
                        <v:path arrowok="t"/>
                      </v:shape>
                      <v:shape id="Grafik 115" o:spid="_x0000_s1054" type="#_x0000_t75" style="position:absolute;left:1160;top:13101;width:3957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VurCAAAA3AAAAA8AAABkcnMvZG93bnJldi54bWxET02LwjAQvS/4H8II3ta0yi5ajaKC4MWF&#10;uuJ5bMa22ExKErX66zcLC3ubx/uc+bIzjbiT87VlBekwAUFcWF1zqeD4vX2fgPABWWNjmRQ8ycNy&#10;0XubY6btg3O6H0IpYgj7DBVUIbSZlL6oyKAf2pY4chfrDIYIXSm1w0cMN40cJcmnNFhzbKiwpU1F&#10;xfVwMwpup7rZ5VN37vbjr5TGybpcvXKlBv1uNQMRqAv/4j/3Tsf56Qf8PhMvk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m1bqwgAAANwAAAAPAAAAAAAAAAAAAAAAAJ8C&#10;AABkcnMvZG93bnJldi54bWxQSwUGAAAAAAQABAD3AAAAjgMAAAAA&#10;">
                        <v:imagedata r:id="rId25" o:title=""/>
                        <v:path arrowok="t"/>
                      </v:shape>
                      <v:shape id="Grafik 116" o:spid="_x0000_s1055" type="#_x0000_t75" style="position:absolute;left:25930;top:47767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wn1HEAAAA3AAAAA8AAABkcnMvZG93bnJldi54bWxEj81qwzAQhO+FvIPYQG+N7B6McaIE0+CQ&#10;QCk0P/fF2sii1spYauL26atCobddZna+2dVmcr240RisZwX5IgNB3Hpt2Sg4n5qnEkSIyBp7z6Tg&#10;iwJs1rOHFVba3/mdbsdoRArhUKGCLsahkjK0HTkMCz8QJ+3qR4cxraOResR7Cne9fM6yQjq0nAgd&#10;DvTSUftx/HSJ2+wk2tOlPkx1NNvz9+ubNaVSj/OpXoKINMV/89/1Xqf6eQG/z6QJ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wn1HEAAAA3AAAAA8AAAAAAAAAAAAAAAAA&#10;nwIAAGRycy9kb3ducmV2LnhtbFBLBQYAAAAABAAEAPcAAACQAwAAAAA=&#10;">
                        <v:imagedata r:id="rId26" o:title=""/>
                        <v:path arrowok="t"/>
                      </v:shape>
                      <v:shape id="Grafik 118" o:spid="_x0000_s1056" type="#_x0000_t75" style="position:absolute;left:51725;top:34528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jrrjDAAAA3AAAAA8AAABkcnMvZG93bnJldi54bWxEj01rAjEQhu9C/0OYQm+a1UOR1SiLxdKC&#10;FOra+7CZZoObybKJuu2vdw6F3maY9+OZ9XYMnbrSkHxkA/NZAYq4idazM3Cq99MlqJSRLXaRycAP&#10;JdhuHiZrLG288Sddj9kpCeFUooE2577UOjUtBUyz2BPL7TsOAbOsg9N2wJuEh04viuJZB/QsDS32&#10;tGupOR8vQXr3rxp9/VW9j1V2L6ffw4d3S2OeHsdqBSrTmP/Ff+43K/hzoZVnZAK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OuuMMAAADcAAAADwAAAAAAAAAAAAAAAACf&#10;AgAAZHJzL2Rvd25yZXYueG1sUEsFBgAAAAAEAAQA9wAAAI8DAAAAAA==&#10;">
                        <v:imagedata r:id="rId26" o:title=""/>
                        <v:path arrowok="t"/>
                      </v:shape>
                      <v:shape id="Grafik 120" o:spid="_x0000_s1057" type="#_x0000_t75" style="position:absolute;left:6414;top:27977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5aAPDAAAA3AAAAA8AAABkcnMvZG93bnJldi54bWxEj01rAjEQhu+C/yGM0Jtm66HIapTForRQ&#10;Cn70Pmym2eBmsmyibvvrO4eCtxnm/XhmtRlCq27UJx/ZwPOsAEVcR+vZGTifdtMFqJSRLbaRycAP&#10;Jdisx6MVljbe+UC3Y3ZKQjiVaKDJuSu1TnVDAdMsdsRy+459wCxr77Tt8S7hodXzonjRAT1LQ4Md&#10;bRuqL8drkN7dXqM/fVXvQ5Xd6/n349O7hTFPk6Fagso05If43/1mBX8u+PKMTK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loA8MAAADcAAAADwAAAAAAAAAAAAAAAACf&#10;AgAAZHJzL2Rvd25yZXYueG1sUEsFBgAAAAAEAAQA9wAAAI8DAAAAAA==&#10;">
                        <v:imagedata r:id="rId26" o:title=""/>
                        <v:path arrowok="t"/>
                      </v:shape>
                      <v:shape id="Grafik 121" o:spid="_x0000_s1058" type="#_x0000_t75" style="position:absolute;left:38827;top:14671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1zZjEAAAA3AAAAA8AAABkcnMvZG93bnJldi54bWxEj0FrwzAMhe+D/gejQm+L0x5KSeOEsNKy&#10;whis7e4i1hyzWA6x16b79fNgsJvEe3rfU1lPrhdXGoP1rGCZ5SCIW68tGwWX8/5xAyJEZI29Z1Jw&#10;pwB1NXsosdD+xm90PUUjUgiHAhV0MQ6FlKHtyGHI/ECctA8/OoxpHY3UI95SuOvlKs/X0qHlROhw&#10;oKeO2s/Tl0vc/UGiPb83x6mJZnf5fnm1ZqPUYj41WxCRpvhv/rt+1qn+agm/z6QJZ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1zZjEAAAA3AAAAA8AAAAAAAAAAAAAAAAA&#10;nwIAAGRycy9kb3ducmV2LnhtbFBLBQYAAAAABAAEAPcAAACQAwAAAAA=&#10;">
                        <v:imagedata r:id="rId26" o:title=""/>
                        <v:path arrowok="t"/>
                      </v:shape>
                      <v:shape id="Grafik 123" o:spid="_x0000_s1059" type="#_x0000_t75" style="position:absolute;top:1501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r9nTEAAAA3AAAAA8AAABkcnMvZG93bnJldi54bWxEj0FrAjEQhe8F/0OYgrearUKR1ShLRbEg&#10;Qle9D5sxG7qZLJuoa3+9KQi9zfDevO/NfNm7RlypC9azgvdRBoK48tqyUXA8rN+mIEJE1th4JgV3&#10;CrBcDF7mmGt/42+6ltGIFMIhRwV1jG0uZahqchhGviVO2tl3DmNaOyN1h7cU7ho5zrIP6dByItTY&#10;0mdN1U95cYm73ki0h1Px1RfRrI6/u701U6WGr30xAxGpj//m5/VWp/rjCfw9kya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r9nTEAAAA3AAAAA8AAAAAAAAAAAAAAAAA&#10;nwIAAGRycy9kb3ducmV2LnhtbFBLBQYAAAAABAAEAPcAAACQAwAAAAA=&#10;">
                        <v:imagedata r:id="rId26" o:title=""/>
                        <v:path arrowok="t"/>
                      </v:shape>
                      <v:shape id="Grafik 128" o:spid="_x0000_s1060" type="#_x0000_t75" style="position:absolute;left:13238;top:33095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hLfFAAAA3AAAAA8AAABkcnMvZG93bnJldi54bWxEj0FrwkAQhe8F/8MyQm91U2tFoquIIEhB&#10;i1EovQ3ZMQnNzobs1sR/7xwEbzO8N+99s1j1rlZXakPl2cD7KAFFnHtbcWHgfNq+zUCFiGyx9kwG&#10;bhRgtRy8LDC1vuMjXbNYKAnhkKKBMsYm1TrkJTkMI98Qi3bxrcMoa1to22In4a7W4ySZaocVS0OJ&#10;DW1Kyv+yf2eAvz8n2Zp2Pw6/jtOP7nc/6Q/WmNdhv56DitTHp/lxvbOCPxZaeUYm0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YS3xQAAANwAAAAPAAAAAAAAAAAAAAAA&#10;AJ8CAABkcnMvZG93bnJldi54bWxQSwUGAAAAAAQABAD3AAAAkQMAAAAA&#10;">
                        <v:imagedata r:id="rId19" o:title=""/>
                        <v:path arrowok="t"/>
                      </v:shape>
                      <v:shape id="Grafik 130" o:spid="_x0000_s1061" type="#_x0000_t75" style="position:absolute;left:26271;top:272;width:5255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mzFAAAA3AAAAA8AAABkcnMvZG93bnJldi54bWxEj81qw0AMhO+BvMOiQG/JuvmjOFmbECiE&#10;QhviFEpvwqvYpl6t8W5j9+2rQ6E3iRnNfNrno2vVnfrQeDbwuEhAEZfeNlwZeL8+z59AhYhssfVM&#10;Bn4oQJ5NJ3tMrR/4QvciVkpCOKRooI6xS7UOZU0Ow8J3xKLdfO8wytpX2vY4SLhr9TJJttphw9JQ&#10;Y0fHmsqv4tsZ4PNmXRzo9OHw5bJdDZ+v6/HNGvMwGw87UJHG+G/+uz5ZwV8JvjwjE+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Nh5sxQAAANwAAAAPAAAAAAAAAAAAAAAA&#10;AJ8CAABkcnMvZG93bnJldi54bWxQSwUGAAAAAAQABAD3AAAAkQMAAAAA&#10;">
                        <v:imagedata r:id="rId19" o:title=""/>
                        <v:path arrowok="t"/>
                      </v:shape>
                      <v:shape id="Grafik 131" o:spid="_x0000_s1062" type="#_x0000_t75" style="position:absolute;left:6892;top:6823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6u/fCAAAA3AAAAA8AAABkcnMvZG93bnJldi54bWxET99rwjAQfh/4P4QTfJup1snojCLCoAjb&#10;sApjb0dztsXmUpLMdv/9Igi+3cf381abwbTiSs43lhXMpgkI4tLqhisFp+P78ysIH5A1tpZJwR95&#10;2KxHTyvMtO35QNciVCKGsM9QQR1Cl0npy5oM+qntiCN3ts5giNBVUjvsY7hp5TxJltJgw7Ghxo52&#10;NZWX4tco4K+XRbGl/Nvg/rBM+5+PxfCplZqMh+0biEBDeIjv7lzH+ekMbs/EC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erv3wgAAANwAAAAPAAAAAAAAAAAAAAAAAJ8C&#10;AABkcnMvZG93bnJldi54bWxQSwUGAAAAAAQABAD3AAAAjgMAAAAA&#10;">
                        <v:imagedata r:id="rId19" o:title=""/>
                        <v:path arrowok="t"/>
                      </v:shape>
                      <v:shape id="Grafik 132" o:spid="_x0000_s1063" type="#_x0000_t75" style="position:absolute;left:20130;top:46880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Ig4vCAAAA3AAAAA8AAABkcnMvZG93bnJldi54bWxEj92KwjAQhe8XfIcwwt5tUxVcqUYRQVi8&#10;UPx5gLEZk2IzqU1Wu29vBGHvZjhnzndmtuhcLe7UhsqzgkGWgyAuva7YKDgd118TECEia6w9k4I/&#10;CrCY9z5mWGj/4D3dD9GIFMKhQAU2xqaQMpSWHIbMN8RJu/jWYUxra6Ru8ZHCXS2HeT6WDitOBIsN&#10;rSyV18OvS1xtsdKb2pzNLmzjzYy/7fWm1Ge/W05BROriv/l9/aNT/dEQXs+kCe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iIOLwgAAANwAAAAPAAAAAAAAAAAAAAAAAJ8C&#10;AABkcnMvZG93bnJldi54bWxQSwUGAAAAAAQABAD3AAAAjgMAAAAA&#10;">
                        <v:imagedata r:id="rId27" o:title=""/>
                        <v:path arrowok="t"/>
                      </v:shape>
                      <v:shape id="Grafik 135" o:spid="_x0000_s1064" type="#_x0000_t75" style="position:absolute;left:26476;top:33437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G//EAAAA3AAAAA8AAABkcnMvZG93bnJldi54bWxEj9FqwkAQRd8L/sMyQt/qxpamEl1FhIL4&#10;0FLrB4zZcTeYnU2yaxL/vlso9G2Ge+eeO6vN6GrRUxcqzwrmswwEcel1xUbB6fv9aQEiRGSNtWdS&#10;cKcAm/XkYYWF9gN/UX+MRqQQDgUqsDE2hZShtOQwzHxDnLSL7xzGtHZG6g6HFO5q+ZxluXRYcSJY&#10;bGhnqbweby5xtcVKH2pzNp/hI7Ymf7PXVqnH6bhdgog0xn/z3/Vep/ovr/D7TJp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hG//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36" o:spid="_x0000_s1065" type="#_x0000_t75" style="position:absolute;left:13579;top:26886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hYjEAAAA3AAAAA8AAABkcnMvZG93bnJldi54bWxEj8FqwzAQRO+F/IPYQm+13BSc4FgJIRAo&#10;PbQ0yQdsrI1kYq0cS7Xdv68Khdx2mdl5s9Vmcq0YqA+NZwUvWQ6CuPa6YaPgdNw/L0GEiKyx9UwK&#10;fijAZj17qLDUfuQvGg7RiBTCoUQFNsaulDLUlhyGzHfESbv43mFMa2+k7nFM4a6V8zwvpMOGE8Fi&#10;RztL9fXw7RJXW2z0e2vO5jN8xJspFvZ6U+rpcdquQESa4t38f/2mU/3XAv6eSRP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zhYj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37" o:spid="_x0000_s1066" type="#_x0000_t75" style="position:absolute;left:39442;top:7165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/IBPCAAAA3AAAAA8AAABkcnMvZG93bnJldi54bWxEj92KwjAQhe+FfYcwC97ZVAVdukYRQVj2&#10;QvHnAWab2aTYTGoTtb69EQTvZjhnzndmtuhcLa7UhsqzgmGWgyAuva7YKDge1oMvECEia6w9k4I7&#10;BVjMP3ozLLS/8Y6u+2hECuFQoAIbY1NIGUpLDkPmG+Kk/fvWYUxra6Ru8ZbCXS1HeT6RDitOBIsN&#10;rSyVp/3FJa62WOnf2vyZbdjEs5lM7emsVP+zW36DiNTFt/l1/aNT/fEUns+kCe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/yATwgAAANwAAAAPAAAAAAAAAAAAAAAAAJ8C&#10;AABkcnMvZG93bnJldi54bWxQSwUGAAAAAAQABAD3AAAAjgMAAAAA&#10;">
                        <v:imagedata r:id="rId27" o:title=""/>
                        <v:path arrowok="t"/>
                      </v:shape>
                      <v:shape id="Grafik 139" o:spid="_x0000_s1067" type="#_x0000_t75" style="position:absolute;left:7165;top:545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EfrCAAAA3AAAAA8AAABkcnMvZG93bnJldi54bWxEj8GKAjEQRO+C/xBa8KYZV3B1NIoIC+Jh&#10;ZdUPaCdtMjjpjJOo499vhIW9dVPV9aoXq9ZV4kFNKD0rGA0zEMSF1yUbBafj12AKIkRkjZVnUvCi&#10;AKtlt7PAXPsn/9DjEI1IIRxyVGBjrHMpQ2HJYRj6mjhpF984jGltjNQNPlO4q+RHlk2kw5ITwWJN&#10;G0vF9XB3iastlnpXmbPZh+94M5NPe70p1e+16zmISG38N/9db3WqP57B+5k0gV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LBH6wgAAANwAAAAPAAAAAAAAAAAAAAAAAJ8C&#10;AABkcnMvZG93bnJldi54bWxQSwUGAAAAAAQABAD3AAAAjgMAAAAA&#10;">
                        <v:imagedata r:id="rId27" o:title=""/>
                        <v:path arrowok="t"/>
                      </v:shape>
                    </v:group>
                  </w:pict>
                </mc:Fallback>
              </mc:AlternateContent>
            </w:r>
            <w:bookmarkEnd w:id="1"/>
          </w:p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</w:tbl>
    <w:p w:rsidR="00B23AD9" w:rsidRDefault="00537AA1" w:rsidP="00005AE2">
      <w:r>
        <w:rPr>
          <w:lang w:eastAsia="de-DE"/>
        </w:rPr>
        <w:drawing>
          <wp:anchor distT="0" distB="0" distL="114300" distR="114300" simplePos="0" relativeHeight="251816960" behindDoc="0" locked="0" layoutInCell="1" allowOverlap="1" wp14:anchorId="45EC923F" wp14:editId="1FB363F0">
            <wp:simplePos x="0" y="0"/>
            <wp:positionH relativeFrom="column">
              <wp:posOffset>1578136</wp:posOffset>
            </wp:positionH>
            <wp:positionV relativeFrom="paragraph">
              <wp:posOffset>154940</wp:posOffset>
            </wp:positionV>
            <wp:extent cx="2545080" cy="1793240"/>
            <wp:effectExtent l="0" t="0" r="762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3AD9" w:rsidSect="008D5A1A">
      <w:footerReference w:type="default" r:id="rId2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D9" w:rsidRDefault="00B23AD9" w:rsidP="003C599D">
      <w:pPr>
        <w:spacing w:line="240" w:lineRule="auto"/>
      </w:pPr>
      <w:r>
        <w:separator/>
      </w:r>
    </w:p>
  </w:endnote>
  <w:endnote w:type="continuationSeparator" w:id="0">
    <w:p w:rsidR="00B23AD9" w:rsidRDefault="00B23AD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FB1956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23AD9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B23AD9">
            <w:t>Friederike Ablang</w:t>
          </w:r>
          <w:r w:rsidR="00B23AD9" w:rsidRPr="00F5248B">
            <w:t xml:space="preserve">, </w:t>
          </w:r>
          <w:r w:rsidR="00B23AD9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D9" w:rsidRDefault="00B23AD9" w:rsidP="003C599D">
      <w:pPr>
        <w:spacing w:line="240" w:lineRule="auto"/>
      </w:pPr>
      <w:r>
        <w:separator/>
      </w:r>
    </w:p>
  </w:footnote>
  <w:footnote w:type="continuationSeparator" w:id="0">
    <w:p w:rsidR="00B23AD9" w:rsidRDefault="00B23AD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D9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4020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524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1AF9"/>
    <w:rsid w:val="00405D0B"/>
    <w:rsid w:val="00411B18"/>
    <w:rsid w:val="00414457"/>
    <w:rsid w:val="00415632"/>
    <w:rsid w:val="0042107E"/>
    <w:rsid w:val="00424375"/>
    <w:rsid w:val="004341AE"/>
    <w:rsid w:val="0043611A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1A7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37AA1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35FB1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3BF6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2EF9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AD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00C5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533F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10F3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270A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1956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2016-12-20T14:33:00Z</cp:lastPrinted>
  <dcterms:created xsi:type="dcterms:W3CDTF">2018-11-06T17:03:00Z</dcterms:created>
  <dcterms:modified xsi:type="dcterms:W3CDTF">2018-11-07T16:40:00Z</dcterms:modified>
</cp:coreProperties>
</file>