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5F4D49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5F4D49" w:rsidRDefault="00FB59FB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5F4D49" w:rsidRDefault="00FB59FB" w:rsidP="0006258C">
            <w:pPr>
              <w:pStyle w:val="ekvkolumnentitel"/>
              <w:rPr>
                <w:rFonts w:cs="Arial"/>
              </w:rPr>
            </w:pPr>
            <w:r w:rsidRPr="005F4D49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5F4D49" w:rsidRDefault="00FB59FB" w:rsidP="00EA7542">
            <w:pPr>
              <w:pStyle w:val="ekvkolumnentitel"/>
              <w:rPr>
                <w:rFonts w:cs="Arial"/>
              </w:rPr>
            </w:pPr>
            <w:r w:rsidRPr="005F4D49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5F4D49" w:rsidRDefault="00FB59FB" w:rsidP="00EA7542">
            <w:pPr>
              <w:pStyle w:val="ekvkolumnentitel"/>
              <w:rPr>
                <w:rFonts w:cs="Arial"/>
              </w:rPr>
            </w:pPr>
            <w:r w:rsidRPr="005F4D49">
              <w:rPr>
                <w:rFonts w:cs="Arial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5F4D49" w:rsidRDefault="00FB59FB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5F4D49" w:rsidRDefault="00FB59FB" w:rsidP="000E0A94">
            <w:pPr>
              <w:pStyle w:val="ekvkvnummer"/>
              <w:rPr>
                <w:rFonts w:cs="Arial"/>
              </w:rPr>
            </w:pPr>
            <w:r w:rsidRPr="005F4D49">
              <w:rPr>
                <w:rFonts w:cs="Arial"/>
              </w:rPr>
              <w:t xml:space="preserve">KV </w:t>
            </w:r>
            <w:r w:rsidR="000E0A94">
              <w:rPr>
                <w:rFonts w:cs="Arial"/>
              </w:rPr>
              <w:t>2</w:t>
            </w:r>
          </w:p>
        </w:tc>
      </w:tr>
      <w:tr w:rsidR="00BF17F2" w:rsidRPr="005F4D49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5F4D49" w:rsidRDefault="00FB59FB" w:rsidP="006320A6">
            <w:pPr>
              <w:pStyle w:val="ekvue2arial"/>
              <w:rPr>
                <w:rFonts w:cs="Arial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5F4D49" w:rsidRDefault="000E0A94" w:rsidP="006320A6">
            <w:pPr>
              <w:pStyle w:val="ekvue2arial"/>
              <w:rPr>
                <w:rFonts w:cs="Arial"/>
              </w:rPr>
            </w:pPr>
            <w:r>
              <w:rPr>
                <w:rFonts w:cs="Arial"/>
              </w:rPr>
              <w:t>Captchas erfinden</w:t>
            </w:r>
          </w:p>
        </w:tc>
      </w:tr>
    </w:tbl>
    <w:p w:rsidR="008E2194" w:rsidRPr="005F4D49" w:rsidRDefault="008E2194" w:rsidP="00D60378">
      <w:pPr>
        <w:rPr>
          <w:rFonts w:cs="Arial"/>
        </w:rPr>
      </w:pPr>
      <w:bookmarkStart w:id="0" w:name="bmStart"/>
      <w:bookmarkEnd w:id="0"/>
    </w:p>
    <w:p w:rsidR="007F5B05" w:rsidRPr="005F4D49" w:rsidRDefault="007F5B05" w:rsidP="007F5B05">
      <w:pPr>
        <w:pStyle w:val="ekvnummerierung"/>
        <w:framePr w:wrap="around"/>
        <w:rPr>
          <w:rFonts w:cs="Arial"/>
        </w:rPr>
      </w:pPr>
      <w:r w:rsidRPr="005F4D49">
        <w:rPr>
          <w:rFonts w:cs="Arial"/>
        </w:rPr>
        <w:t>1</w:t>
      </w:r>
    </w:p>
    <w:p w:rsidR="006320A6" w:rsidRPr="005F4D49" w:rsidRDefault="000E0A94" w:rsidP="00D60378">
      <w:pPr>
        <w:rPr>
          <w:rFonts w:cs="Arial"/>
        </w:rPr>
      </w:pPr>
      <w:r>
        <w:rPr>
          <w:rFonts w:cs="Arial"/>
        </w:rPr>
        <w:t>Deine eigenen Captcha-Aufgaben.</w:t>
      </w:r>
    </w:p>
    <w:p w:rsidR="00C46EA2" w:rsidRPr="005F4D49" w:rsidRDefault="000E0A94" w:rsidP="00D60378">
      <w:pPr>
        <w:rPr>
          <w:rFonts w:cs="Arial"/>
        </w:rPr>
      </w:pPr>
      <w:r>
        <w:rPr>
          <w:rFonts w:cs="Arial"/>
        </w:rPr>
        <w:t>a) Einfache Captchas.</w:t>
      </w:r>
    </w:p>
    <w:p w:rsidR="007F5B05" w:rsidRPr="005F4D49" w:rsidRDefault="000E0A94" w:rsidP="00D60378">
      <w:pPr>
        <w:rPr>
          <w:rFonts w:cs="Arial"/>
        </w:rPr>
      </w:pPr>
      <w:r w:rsidRPr="000E0A94">
        <w:rPr>
          <w:rFonts w:cs="Ari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918D88" wp14:editId="76EF8CBE">
                <wp:simplePos x="0" y="0"/>
                <wp:positionH relativeFrom="column">
                  <wp:posOffset>-51435</wp:posOffset>
                </wp:positionH>
                <wp:positionV relativeFrom="paragraph">
                  <wp:posOffset>166370</wp:posOffset>
                </wp:positionV>
                <wp:extent cx="5642610" cy="2407285"/>
                <wp:effectExtent l="0" t="0" r="0" b="0"/>
                <wp:wrapNone/>
                <wp:docPr id="60" name="Gruppieren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2610" cy="2407285"/>
                          <a:chOff x="0" y="0"/>
                          <a:chExt cx="5643187" cy="2407580"/>
                        </a:xfrm>
                      </wpg:grpSpPr>
                      <wpg:grpSp>
                        <wpg:cNvPr id="2" name="Gruppieren 2"/>
                        <wpg:cNvGrpSpPr/>
                        <wpg:grpSpPr>
                          <a:xfrm>
                            <a:off x="0" y="2055837"/>
                            <a:ext cx="5643187" cy="351743"/>
                            <a:chOff x="0" y="2055837"/>
                            <a:chExt cx="5643187" cy="351743"/>
                          </a:xfrm>
                        </wpg:grpSpPr>
                        <wps:wsp>
                          <wps:cNvPr id="27" name="Textfeld 16"/>
                          <wps:cNvSpPr txBox="1"/>
                          <wps:spPr>
                            <a:xfrm>
                              <a:off x="0" y="2061756"/>
                              <a:ext cx="1800000" cy="34157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E0A94" w:rsidRDefault="000E0A94" w:rsidP="000E0A94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708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feld 17"/>
                          <wps:cNvSpPr txBox="1"/>
                          <wps:spPr>
                            <a:xfrm>
                              <a:off x="1916766" y="2066007"/>
                              <a:ext cx="1800000" cy="34157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E0A94" w:rsidRDefault="000E0A94" w:rsidP="000E0A94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708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feld 18"/>
                          <wps:cNvSpPr txBox="1"/>
                          <wps:spPr>
                            <a:xfrm>
                              <a:off x="3843187" y="2055837"/>
                              <a:ext cx="1800000" cy="34157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E0A94" w:rsidRDefault="000E0A94" w:rsidP="000E0A94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708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Ellipse 30"/>
                          <wps:cNvSpPr/>
                          <wps:spPr>
                            <a:xfrm>
                              <a:off x="1745561" y="2113709"/>
                              <a:ext cx="253989" cy="23808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Ellipse 31"/>
                          <wps:cNvSpPr/>
                          <wps:spPr>
                            <a:xfrm>
                              <a:off x="3640136" y="2117543"/>
                              <a:ext cx="254429" cy="2385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" name="Gruppieren 3"/>
                        <wpg:cNvGrpSpPr/>
                        <wpg:grpSpPr>
                          <a:xfrm>
                            <a:off x="0" y="1541877"/>
                            <a:ext cx="5643187" cy="351743"/>
                            <a:chOff x="0" y="1541877"/>
                            <a:chExt cx="5643187" cy="351743"/>
                          </a:xfrm>
                        </wpg:grpSpPr>
                        <wps:wsp>
                          <wps:cNvPr id="22" name="Textfeld 16"/>
                          <wps:cNvSpPr txBox="1"/>
                          <wps:spPr>
                            <a:xfrm>
                              <a:off x="0" y="1547796"/>
                              <a:ext cx="1800000" cy="34157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E0A94" w:rsidRDefault="000E0A94" w:rsidP="000E0A94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708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extfeld 17"/>
                          <wps:cNvSpPr txBox="1"/>
                          <wps:spPr>
                            <a:xfrm>
                              <a:off x="1916766" y="1552047"/>
                              <a:ext cx="1800000" cy="34157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E0A94" w:rsidRDefault="000E0A94" w:rsidP="000E0A94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708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Textfeld 18"/>
                          <wps:cNvSpPr txBox="1"/>
                          <wps:spPr>
                            <a:xfrm>
                              <a:off x="3843187" y="1541877"/>
                              <a:ext cx="1800000" cy="34157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E0A94" w:rsidRDefault="000E0A94" w:rsidP="000E0A94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708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Ellipse 25"/>
                          <wps:cNvSpPr/>
                          <wps:spPr>
                            <a:xfrm>
                              <a:off x="1745561" y="1599749"/>
                              <a:ext cx="253989" cy="23808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Ellipse 26"/>
                          <wps:cNvSpPr/>
                          <wps:spPr>
                            <a:xfrm>
                              <a:off x="3640136" y="1603583"/>
                              <a:ext cx="254429" cy="2385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" name="Gruppieren 4"/>
                        <wpg:cNvGrpSpPr/>
                        <wpg:grpSpPr>
                          <a:xfrm>
                            <a:off x="0" y="1027918"/>
                            <a:ext cx="5643187" cy="351743"/>
                            <a:chOff x="0" y="1027918"/>
                            <a:chExt cx="5643187" cy="351743"/>
                          </a:xfrm>
                        </wpg:grpSpPr>
                        <wps:wsp>
                          <wps:cNvPr id="17" name="Textfeld 16"/>
                          <wps:cNvSpPr txBox="1"/>
                          <wps:spPr>
                            <a:xfrm>
                              <a:off x="0" y="1033837"/>
                              <a:ext cx="1800000" cy="34157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E0A94" w:rsidRDefault="000E0A94" w:rsidP="000E0A94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708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feld 17"/>
                          <wps:cNvSpPr txBox="1"/>
                          <wps:spPr>
                            <a:xfrm>
                              <a:off x="1916766" y="1038088"/>
                              <a:ext cx="1800000" cy="34157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E0A94" w:rsidRDefault="000E0A94" w:rsidP="000E0A94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708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Textfeld 18"/>
                          <wps:cNvSpPr txBox="1"/>
                          <wps:spPr>
                            <a:xfrm>
                              <a:off x="3843187" y="1027918"/>
                              <a:ext cx="1800000" cy="34157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E0A94" w:rsidRDefault="000E0A94" w:rsidP="000E0A94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708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Ellipse 20"/>
                          <wps:cNvSpPr/>
                          <wps:spPr>
                            <a:xfrm>
                              <a:off x="1745561" y="1085790"/>
                              <a:ext cx="253989" cy="23808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Ellipse 21"/>
                          <wps:cNvSpPr/>
                          <wps:spPr>
                            <a:xfrm>
                              <a:off x="3640136" y="1089624"/>
                              <a:ext cx="254429" cy="2385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" name="Gruppieren 5"/>
                        <wpg:cNvGrpSpPr/>
                        <wpg:grpSpPr>
                          <a:xfrm>
                            <a:off x="0" y="513959"/>
                            <a:ext cx="5643187" cy="351743"/>
                            <a:chOff x="0" y="513959"/>
                            <a:chExt cx="5643187" cy="351743"/>
                          </a:xfrm>
                        </wpg:grpSpPr>
                        <wps:wsp>
                          <wps:cNvPr id="12" name="Textfeld 16"/>
                          <wps:cNvSpPr txBox="1"/>
                          <wps:spPr>
                            <a:xfrm>
                              <a:off x="0" y="519878"/>
                              <a:ext cx="1800000" cy="34157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E0A94" w:rsidRDefault="000E0A94" w:rsidP="000E0A94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708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feld 17"/>
                          <wps:cNvSpPr txBox="1"/>
                          <wps:spPr>
                            <a:xfrm>
                              <a:off x="1916766" y="524129"/>
                              <a:ext cx="1800000" cy="34157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E0A94" w:rsidRDefault="000E0A94" w:rsidP="000E0A94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708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xtfeld 18"/>
                          <wps:cNvSpPr txBox="1"/>
                          <wps:spPr>
                            <a:xfrm>
                              <a:off x="3843187" y="513959"/>
                              <a:ext cx="1800000" cy="34157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E0A94" w:rsidRDefault="000E0A94" w:rsidP="000E0A94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708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Ellipse 15"/>
                          <wps:cNvSpPr/>
                          <wps:spPr>
                            <a:xfrm>
                              <a:off x="1745561" y="571831"/>
                              <a:ext cx="253989" cy="23808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Ellipse 16"/>
                          <wps:cNvSpPr/>
                          <wps:spPr>
                            <a:xfrm>
                              <a:off x="3640136" y="575665"/>
                              <a:ext cx="254429" cy="2385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" name="Gruppieren 6"/>
                        <wpg:cNvGrpSpPr/>
                        <wpg:grpSpPr>
                          <a:xfrm>
                            <a:off x="0" y="0"/>
                            <a:ext cx="5643187" cy="351743"/>
                            <a:chOff x="0" y="0"/>
                            <a:chExt cx="5643187" cy="351743"/>
                          </a:xfrm>
                        </wpg:grpSpPr>
                        <wps:wsp>
                          <wps:cNvPr id="7" name="Textfeld 16"/>
                          <wps:cNvSpPr txBox="1"/>
                          <wps:spPr>
                            <a:xfrm>
                              <a:off x="0" y="5919"/>
                              <a:ext cx="1800000" cy="34157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E0A94" w:rsidRDefault="000E0A94" w:rsidP="000E0A94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708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Textfeld 17"/>
                          <wps:cNvSpPr txBox="1"/>
                          <wps:spPr>
                            <a:xfrm>
                              <a:off x="1916766" y="10170"/>
                              <a:ext cx="1800000" cy="34157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E0A94" w:rsidRDefault="000E0A94" w:rsidP="000E0A94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708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Textfeld 18"/>
                          <wps:cNvSpPr txBox="1"/>
                          <wps:spPr>
                            <a:xfrm>
                              <a:off x="3843187" y="0"/>
                              <a:ext cx="1800000" cy="34157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E0A94" w:rsidRDefault="000E0A94" w:rsidP="000E0A94">
                                <w:pPr>
                                  <w:pStyle w:val="StandardWeb"/>
                                  <w:tabs>
                                    <w:tab w:val="left" w:pos="340"/>
                                    <w:tab w:val="left" w:pos="595"/>
                                    <w:tab w:val="left" w:pos="708"/>
                                    <w:tab w:val="left" w:pos="851"/>
                                  </w:tabs>
                                  <w:spacing w:before="0" w:beforeAutospacing="0" w:after="0" w:afterAutospacing="0" w:line="396" w:lineRule="exact"/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Ellipse 10"/>
                          <wps:cNvSpPr/>
                          <wps:spPr>
                            <a:xfrm>
                              <a:off x="1745561" y="57872"/>
                              <a:ext cx="253989" cy="23808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Ellipse 11"/>
                          <wps:cNvSpPr/>
                          <wps:spPr>
                            <a:xfrm>
                              <a:off x="3640136" y="61706"/>
                              <a:ext cx="254429" cy="2385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59" o:spid="_x0000_s1026" style="position:absolute;margin-left:-4.05pt;margin-top:13.1pt;width:444.3pt;height:189.55pt;z-index:251659264" coordsize="56431,24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">
                <v:group id="Gruppieren 2" o:spid="_x0000_s1027" style="position:absolute;top:20558;width:56431;height:3517" coordorigin=",20558" coordsize="56431,3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6" o:spid="_x0000_s1028" type="#_x0000_t202" style="position:absolute;top:20617;width:1800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f1+MYA&#10;AADbAAAADwAAAGRycy9kb3ducmV2LnhtbESPT0sDMRTE7wW/Q3iCtzbbgn/YblpKtVJRabt68fbY&#10;PHeXbl62SWxjP70RBI/DzPyGKebRdOJIzreWFYxHGQjiyuqWawXvb6vhHQgfkDV2lknBN3mYzy4G&#10;BebannhHxzLUIkHY56igCaHPpfRVQwb9yPbEyfu0zmBI0tVSOzwluOnkJMtupMGW00KDPS0bqvbl&#10;l1FgD9F9vMbyyT9cb/H+/Chf+Hmj1NVlXExBBIrhP/zXXmsFk1v4/ZJ+gJ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6f1+MYAAADbAAAADwAAAAAAAAAAAAAAAACYAgAAZHJz&#10;L2Rvd25yZXYueG1sUEsFBgAAAAAEAAQA9QAAAIsDAAAAAA==&#10;" fillcolor="#a5a5a5 [2092]" stroked="f" strokeweight=".5pt">
                    <v:textbox>
                      <w:txbxContent>
                        <w:p w:rsidR="000E0A94" w:rsidRDefault="000E0A94" w:rsidP="000E0A94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708"/>
                              <w:tab w:val="left" w:pos="851"/>
                            </w:tabs>
                            <w:spacing w:before="0" w:beforeAutospacing="0" w:after="0" w:afterAutospacing="0" w:line="396" w:lineRule="exact"/>
                          </w:pPr>
                          <w:r>
                            <w:rPr>
                              <w:rFonts w:ascii="Calibri" w:eastAsia="Calibr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Textfeld 17" o:spid="_x0000_s1029" type="#_x0000_t202" style="position:absolute;left:19167;top:20660;width:18000;height:3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hhisIA&#10;AADbAAAADwAAAGRycy9kb3ducmV2LnhtbERPz0/CMBS+m/A/NI/Em+sgwZhJIUaFaISog4u3l/W5&#10;Layvo61Q+OvpwYTjl+/3dB5NJw7kfGtZwSjLQRBXVrdcK9huFncPIHxA1thZJgUn8jCfDW6mWGh7&#10;5G86lKEWKYR9gQqaEPpCSl81ZNBntidO3K91BkOCrpba4TGFm06O8/xeGmw5NTTY03ND1a78Mwrs&#10;PrqfdSzf/evkC1/OS7nij0+lbofx6RFEoBiu4n/3m1YwTmPTl/QD5O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GGKwgAAANsAAAAPAAAAAAAAAAAAAAAAAJgCAABkcnMvZG93&#10;bnJldi54bWxQSwUGAAAAAAQABAD1AAAAhwMAAAAA&#10;" fillcolor="#a5a5a5 [2092]" stroked="f" strokeweight=".5pt">
                    <v:textbox>
                      <w:txbxContent>
                        <w:p w:rsidR="000E0A94" w:rsidRDefault="000E0A94" w:rsidP="000E0A94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708"/>
                              <w:tab w:val="left" w:pos="851"/>
                            </w:tabs>
                            <w:spacing w:before="0" w:beforeAutospacing="0" w:after="0" w:afterAutospacing="0" w:line="396" w:lineRule="exact"/>
                          </w:pPr>
                          <w:r>
                            <w:rPr>
                              <w:rFonts w:ascii="Calibri" w:eastAsia="Calibr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Textfeld 18" o:spid="_x0000_s1030" type="#_x0000_t202" style="position:absolute;left:38431;top:20558;width:1800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TEEcYA&#10;AADbAAAADwAAAGRycy9kb3ducmV2LnhtbESPQUsDMRSE7wX/Q3iCtzbbgqLbTUupVioqbVcv3h6b&#10;5+7Szcs2iW3srzeC4HGYmW+YYh5NJ47kfGtZwXiUgSCurG65VvD+thregvABWWNnmRR8k4f57GJQ&#10;YK7tiXd0LEMtEoR9jgqaEPpcSl81ZNCPbE+cvE/rDIYkXS21w1OCm05OsuxGGmw5LTTY07Khal9+&#10;GQX2EN3Hayyf/MP1Fu/Pj/KFnzdKXV3GxRREoBj+w3/ttVYwuYPfL+kHy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TEEcYAAADbAAAADwAAAAAAAAAAAAAAAACYAgAAZHJz&#10;L2Rvd25yZXYueG1sUEsFBgAAAAAEAAQA9QAAAIsDAAAAAA==&#10;" fillcolor="#a5a5a5 [2092]" stroked="f" strokeweight=".5pt">
                    <v:textbox>
                      <w:txbxContent>
                        <w:p w:rsidR="000E0A94" w:rsidRDefault="000E0A94" w:rsidP="000E0A94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708"/>
                              <w:tab w:val="left" w:pos="851"/>
                            </w:tabs>
                            <w:spacing w:before="0" w:beforeAutospacing="0" w:after="0" w:afterAutospacing="0" w:line="396" w:lineRule="exact"/>
                          </w:pPr>
                          <w:r>
                            <w:rPr>
                              <w:rFonts w:ascii="Calibri" w:eastAsia="Calibr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oval id="Ellipse 30" o:spid="_x0000_s1031" style="position:absolute;left:17455;top:21137;width:2540;height:23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sNg8EA&#10;AADbAAAADwAAAGRycy9kb3ducmV2LnhtbERPTYvCMBC9C/6HMAt7kTV1FZWuUUQUVHpRe9jj0Mw2&#10;ZZtJaaLWf28OgsfH+16sOluLG7W+cqxgNExAEBdOV1wqyC+7rzkIH5A11o5JwYM8rJb93gJT7e58&#10;ots5lCKGsE9RgQmhSaX0hSGLfuga4sj9udZiiLAtpW7xHsNtLb+TZCotVhwbDDa0MVT8n69WwTHT&#10;bjCRsySvt7/54TLvss3WKPX50a1/QATqwlv8cu+1gnFcH7/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rDYPBAAAA2wAAAA8AAAAAAAAAAAAAAAAAmAIAAGRycy9kb3du&#10;cmV2LnhtbFBLBQYAAAAABAAEAPUAAACGAwAAAAA=&#10;" fillcolor="#a5a5a5 [2092]" strokecolor="white [3212]" strokeweight="1pt">
                    <v:stroke joinstyle="miter"/>
                  </v:oval>
                  <v:oval id="Ellipse 31" o:spid="_x0000_s1032" style="position:absolute;left:36401;top:21175;width:2544;height:23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oGMMA&#10;AADbAAAADwAAAGRycy9kb3ducmV2LnhtbESPQYvCMBSE74L/ITxhL7KmruJKNcoiCipe1B48Ppq3&#10;TdnmpTRZrf/eCILHYWa+YebL1lbiSo0vHSsYDhIQxLnTJRcKsvPmcwrCB2SNlWNScCcPy0W3M8dU&#10;uxsf6XoKhYgQ9ikqMCHUqZQ+N2TRD1xNHL1f11gMUTaF1A3eItxW8itJJtJiyXHBYE0rQ/nf6d8q&#10;2B+064/ld5JV60u2O0/bw2ptlProtT8zEIHa8A6/2lutYDSE55f4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eoGMMAAADbAAAADwAAAAAAAAAAAAAAAACYAgAAZHJzL2Rv&#10;d25yZXYueG1sUEsFBgAAAAAEAAQA9QAAAIgDAAAAAA==&#10;" fillcolor="#a5a5a5 [2092]" strokecolor="white [3212]" strokeweight="1pt">
                    <v:stroke joinstyle="miter"/>
                  </v:oval>
                </v:group>
                <v:group id="Gruppieren 3" o:spid="_x0000_s1033" style="position:absolute;top:15418;width:56431;height:3518" coordorigin=",15418" coordsize="56431,3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Textfeld 16" o:spid="_x0000_s1034" type="#_x0000_t202" style="position:absolute;top:15477;width:1800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BWYMUA&#10;AADbAAAADwAAAGRycy9kb3ducmV2LnhtbESPQUsDMRSE70L/Q3iF3mzWhYpsmxbRVhQtbbe99PbY&#10;PHcXNy9rEtvorzdCweMwM98ws0U0nTiR861lBTfjDARxZXXLtYLDfnV9B8IHZI2dZVLwTR4W88HV&#10;DAttz7yjUxlqkSDsC1TQhNAXUvqqIYN+bHvi5L1bZzAk6WqpHZ4T3HQyz7JbabDltNBgTw8NVR/l&#10;l1FgP6M7rmP54peTLT7+PMk3ft0oNRrG+ymIQDH8hy/tZ60gz+HvS/oB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0FZgxQAAANsAAAAPAAAAAAAAAAAAAAAAAJgCAABkcnMv&#10;ZG93bnJldi54bWxQSwUGAAAAAAQABAD1AAAAigMAAAAA&#10;" fillcolor="#a5a5a5 [2092]" stroked="f" strokeweight=".5pt">
                    <v:textbox>
                      <w:txbxContent>
                        <w:p w:rsidR="000E0A94" w:rsidRDefault="000E0A94" w:rsidP="000E0A94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708"/>
                              <w:tab w:val="left" w:pos="851"/>
                            </w:tabs>
                            <w:spacing w:before="0" w:beforeAutospacing="0" w:after="0" w:afterAutospacing="0" w:line="396" w:lineRule="exact"/>
                          </w:pPr>
                          <w:r>
                            <w:rPr>
                              <w:rFonts w:ascii="Calibri" w:eastAsia="Calibr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Textfeld 17" o:spid="_x0000_s1035" type="#_x0000_t202" style="position:absolute;left:19167;top:15520;width:1800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z+8YA&#10;AADbAAAADwAAAGRycy9kb3ducmV2LnhtbESPQUsDMRSE7wX/Q3iCtzbbiiLbTUupVioqbVcv3h6b&#10;5+7Szcs2iW3srzeC4HGYmW+YYh5NJ47kfGtZwXiUgSCurG65VvD+thregfABWWNnmRR8k4f57GJQ&#10;YK7tiXd0LEMtEoR9jgqaEPpcSl81ZNCPbE+cvE/rDIYkXS21w1OCm05OsuxWGmw5LTTY07Khal9+&#10;GQX2EN3Hayyf/MPNFu/Pj/KFnzdKXV3GxRREoBj+w3/ttVYwuYbfL+kHy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zz+8YAAADbAAAADwAAAAAAAAAAAAAAAACYAgAAZHJz&#10;L2Rvd25yZXYueG1sUEsFBgAAAAAEAAQA9QAAAIsDAAAAAA==&#10;" fillcolor="#a5a5a5 [2092]" stroked="f" strokeweight=".5pt">
                    <v:textbox>
                      <w:txbxContent>
                        <w:p w:rsidR="000E0A94" w:rsidRDefault="000E0A94" w:rsidP="000E0A94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708"/>
                              <w:tab w:val="left" w:pos="851"/>
                            </w:tabs>
                            <w:spacing w:before="0" w:beforeAutospacing="0" w:after="0" w:afterAutospacing="0" w:line="396" w:lineRule="exact"/>
                          </w:pPr>
                          <w:r>
                            <w:rPr>
                              <w:rFonts w:ascii="Calibri" w:eastAsia="Calibr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Textfeld 18" o:spid="_x0000_s1036" type="#_x0000_t202" style="position:absolute;left:38431;top:15418;width:1800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Vrj8YA&#10;AADbAAAADwAAAGRycy9kb3ducmV2LnhtbESPQUsDMRSE7wX/Q3iCtzbboiLbTUupVioqbVcv3h6b&#10;5+7Szcs2iW3srzeC4HGYmW+YYh5NJ47kfGtZwXiUgSCurG65VvD+thregfABWWNnmRR8k4f57GJQ&#10;YK7tiXd0LEMtEoR9jgqaEPpcSl81ZNCPbE+cvE/rDIYkXS21w1OCm05OsuxWGmw5LTTY07Khal9+&#10;GQX2EN3Hayyf/MPNFu/Pj/KFnzdKXV3GxRREoBj+w3/ttVYwuYbfL+kHy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Vrj8YAAADbAAAADwAAAAAAAAAAAAAAAACYAgAAZHJz&#10;L2Rvd25yZXYueG1sUEsFBgAAAAAEAAQA9QAAAIsDAAAAAA==&#10;" fillcolor="#a5a5a5 [2092]" stroked="f" strokeweight=".5pt">
                    <v:textbox>
                      <w:txbxContent>
                        <w:p w:rsidR="000E0A94" w:rsidRDefault="000E0A94" w:rsidP="000E0A94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708"/>
                              <w:tab w:val="left" w:pos="851"/>
                            </w:tabs>
                            <w:spacing w:before="0" w:beforeAutospacing="0" w:after="0" w:afterAutospacing="0" w:line="396" w:lineRule="exact"/>
                          </w:pPr>
                          <w:r>
                            <w:rPr>
                              <w:rFonts w:ascii="Calibri" w:eastAsia="Calibr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oval id="Ellipse 25" o:spid="_x0000_s1037" style="position:absolute;left:17455;top:15997;width:2540;height:2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4xsMA&#10;AADbAAAADwAAAGRycy9kb3ducmV2LnhtbESPQYvCMBSE74L/ITzBi6zpirpSjbKICype1B48Ppq3&#10;TdnmpTRRu//eCILHYWa+YRar1lbiRo0vHSv4HCYgiHOnSy4UZOefjxkIH5A1Vo5JwT95WC27nQWm&#10;2t35SLdTKESEsE9RgQmhTqX0uSGLfuhq4uj9usZiiLIppG7wHuG2kqMkmUqLJccFgzWtDeV/p6tV&#10;sD9oNxjLrySrNpdsd561h/XGKNXvtd9zEIHa8A6/2lutYDSB55f4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U4xsMAAADbAAAADwAAAAAAAAAAAAAAAACYAgAAZHJzL2Rv&#10;d25yZXYueG1sUEsFBgAAAAAEAAQA9QAAAIgDAAAAAA==&#10;" fillcolor="#a5a5a5 [2092]" strokecolor="white [3212]" strokeweight="1pt">
                    <v:stroke joinstyle="miter"/>
                  </v:oval>
                  <v:oval id="Ellipse 26" o:spid="_x0000_s1038" style="position:absolute;left:36401;top:16035;width:2544;height:23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emscMA&#10;AADbAAAADwAAAGRycy9kb3ducmV2LnhtbESPQYvCMBSE74L/ITxhL7KmirjSNYqIwiperD3s8dE8&#10;m2LzUpqo3X+/EQSPw8x8wyxWna3FnVpfOVYwHiUgiAunKy4V5Ofd5xyED8gaa8ek4I88rJb93gJT&#10;7R58onsWShEh7FNUYEJoUil9YciiH7mGOHoX11oMUbal1C0+ItzWcpIkM2mx4rhgsKGNoeKa3ayC&#10;w1G74VR+JXm9/c3353l33GyNUh+Dbv0NIlAX3uFX+0crmMzg+SX+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emscMAAADbAAAADwAAAAAAAAAAAAAAAACYAgAAZHJzL2Rv&#10;d25yZXYueG1sUEsFBgAAAAAEAAQA9QAAAIgDAAAAAA==&#10;" fillcolor="#a5a5a5 [2092]" strokecolor="white [3212]" strokeweight="1pt">
                    <v:stroke joinstyle="miter"/>
                  </v:oval>
                </v:group>
                <v:group id="Gruppieren 4" o:spid="_x0000_s1039" style="position:absolute;top:10279;width:56431;height:3517" coordorigin=",10279" coordsize="56431,3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Textfeld 16" o:spid="_x0000_s1040" type="#_x0000_t202" style="position:absolute;top:10338;width:1800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s/RcMA&#10;AADbAAAADwAAAGRycy9kb3ducmV2LnhtbERPTU8CMRC9k/AfmjHhBl1NELJSiAE1ECHq6sXbZDvu&#10;bthO17ZC4ddbExJv8/I+Z7aIphUHcr6xrOB6lIEgLq1uuFLw8f44nILwAVlja5kUnMjDYt7vzTDX&#10;9shvdChCJVII+xwV1CF0uZS+rMmgH9mOOHFf1hkMCbpKaofHFG5aeZNlt9Jgw6mhxo6WNZX74sco&#10;sN/Rfe5isfEP41dcnZ/klp9flBpcxfs7EIFi+Bdf3Gud5k/g75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s/RcMAAADbAAAADwAAAAAAAAAAAAAAAACYAgAAZHJzL2Rv&#10;d25yZXYueG1sUEsFBgAAAAAEAAQA9QAAAIgDAAAAAA==&#10;" fillcolor="#a5a5a5 [2092]" stroked="f" strokeweight=".5pt">
                    <v:textbox>
                      <w:txbxContent>
                        <w:p w:rsidR="000E0A94" w:rsidRDefault="000E0A94" w:rsidP="000E0A94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708"/>
                              <w:tab w:val="left" w:pos="851"/>
                            </w:tabs>
                            <w:spacing w:before="0" w:beforeAutospacing="0" w:after="0" w:afterAutospacing="0" w:line="396" w:lineRule="exact"/>
                          </w:pPr>
                          <w:r>
                            <w:rPr>
                              <w:rFonts w:ascii="Calibri" w:eastAsia="Calibr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Textfeld 17" o:spid="_x0000_s1041" type="#_x0000_t202" style="position:absolute;left:19167;top:10380;width:1800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SrN8UA&#10;AADbAAAADwAAAGRycy9kb3ducmV2LnhtbESPT0vEMBDF7wt+hzCCt22qoEh3s0X8h6KL2vXibWjG&#10;tthMahK70U/vHARvM7w37/1mXWc3qplCHDwbOC5KUMSttwN3Bl53N8tzUDEhWxw9k4FvilBvDhZr&#10;rKzf8wvNTeqUhHCs0ECf0lRpHdueHMbCT8SivfvgMMkaOm0D7iXcjfqkLM+0w4GloceJLntqP5ov&#10;Z8B/5vC2zc19vD59xqufW/3ID0/GHB3mixWoRDn9m/+u76zgC6z8Ig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VKs3xQAAANsAAAAPAAAAAAAAAAAAAAAAAJgCAABkcnMv&#10;ZG93bnJldi54bWxQSwUGAAAAAAQABAD1AAAAigMAAAAA&#10;" fillcolor="#a5a5a5 [2092]" stroked="f" strokeweight=".5pt">
                    <v:textbox>
                      <w:txbxContent>
                        <w:p w:rsidR="000E0A94" w:rsidRDefault="000E0A94" w:rsidP="000E0A94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708"/>
                              <w:tab w:val="left" w:pos="851"/>
                            </w:tabs>
                            <w:spacing w:before="0" w:beforeAutospacing="0" w:after="0" w:afterAutospacing="0" w:line="396" w:lineRule="exact"/>
                          </w:pPr>
                          <w:r>
                            <w:rPr>
                              <w:rFonts w:ascii="Calibri" w:eastAsia="Calibr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Textfeld 18" o:spid="_x0000_s1042" type="#_x0000_t202" style="position:absolute;left:38431;top:10279;width:18000;height:3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OrMMA&#10;AADbAAAADwAAAGRycy9kb3ducmV2LnhtbERPTU8CMRC9k/AfmjHhBl1NMLBSiAE1ECHq6sXbZDvu&#10;bthO17ZC4ddbExJv8/I+Z7aIphUHcr6xrOB6lIEgLq1uuFLw8f44nIDwAVlja5kUnMjDYt7vzTDX&#10;9shvdChCJVII+xwV1CF0uZS+rMmgH9mOOHFf1hkMCbpKaofHFG5aeZNlt9Jgw6mhxo6WNZX74sco&#10;sN/Rfe5isfEP41dcnZ/klp9flBpcxfs7EIFi+Bdf3Gud5k/h75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gOrMMAAADbAAAADwAAAAAAAAAAAAAAAACYAgAAZHJzL2Rv&#10;d25yZXYueG1sUEsFBgAAAAAEAAQA9QAAAIgDAAAAAA==&#10;" fillcolor="#a5a5a5 [2092]" stroked="f" strokeweight=".5pt">
                    <v:textbox>
                      <w:txbxContent>
                        <w:p w:rsidR="000E0A94" w:rsidRDefault="000E0A94" w:rsidP="000E0A94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708"/>
                              <w:tab w:val="left" w:pos="851"/>
                            </w:tabs>
                            <w:spacing w:before="0" w:beforeAutospacing="0" w:after="0" w:afterAutospacing="0" w:line="396" w:lineRule="exact"/>
                          </w:pPr>
                          <w:r>
                            <w:rPr>
                              <w:rFonts w:ascii="Calibri" w:eastAsia="Calibr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oval id="Ellipse 20" o:spid="_x0000_s1043" style="position:absolute;left:17455;top:10857;width:2540;height:2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KbXsEA&#10;AADbAAAADwAAAGRycy9kb3ducmV2LnhtbERPTYvCMBC9C/6HMIIX0VSRVbpNRcQFFS9qD3scmtmm&#10;bDMpTVbrvzcHYY+P951tetuIO3W+dqxgPktAEJdO11wpKG5f0zUIH5A1No5JwZM8bPLhIMNUuwdf&#10;6H4NlYgh7FNUYEJoUyl9aciin7mWOHI/rrMYIuwqqTt8xHDbyEWSfEiLNccGgy3tDJW/1z+r4HTW&#10;brKUq6Ro9t/F8bbuz7u9UWo86refIAL14V/8dh+0gkVcH7/EHy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ym17BAAAA2wAAAA8AAAAAAAAAAAAAAAAAmAIAAGRycy9kb3du&#10;cmV2LnhtbFBLBQYAAAAABAAEAPUAAACGAwAAAAA=&#10;" fillcolor="#a5a5a5 [2092]" strokecolor="white [3212]" strokeweight="1pt">
                    <v:stroke joinstyle="miter"/>
                  </v:oval>
                  <v:oval id="Ellipse 21" o:spid="_x0000_s1044" style="position:absolute;left:36401;top:10896;width:2544;height:23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4+xcMA&#10;AADbAAAADwAAAGRycy9kb3ducmV2LnhtbESPQYvCMBSE74L/ITxhL7KmirjSNYqIC6t4sfawx0fz&#10;bIrNS2midv+9EQSPw8x8wyxWna3FjVpfOVYwHiUgiAunKy4V5KefzzkIH5A11o5JwT95WC37vQWm&#10;2t35SLcslCJC2KeowITQpFL6wpBFP3INcfTOrrUYomxLqVu8R7it5SRJZtJixXHBYEMbQ8Ulu1oF&#10;+4N2w6n8SvJ6+5fvTvPusNkapT4G3fobRKAuvMOv9q9WMBnD80v8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4+xcMAAADbAAAADwAAAAAAAAAAAAAAAACYAgAAZHJzL2Rv&#10;d25yZXYueG1sUEsFBgAAAAAEAAQA9QAAAIgDAAAAAA==&#10;" fillcolor="#a5a5a5 [2092]" strokecolor="white [3212]" strokeweight="1pt">
                    <v:stroke joinstyle="miter"/>
                  </v:oval>
                </v:group>
                <v:group id="Gruppieren 5" o:spid="_x0000_s1045" style="position:absolute;top:5139;width:56431;height:3518" coordorigin=",5139" coordsize="56431,3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Textfeld 16" o:spid="_x0000_s1046" type="#_x0000_t202" style="position:absolute;top:5198;width:1800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yc3cMA&#10;AADbAAAADwAAAGRycy9kb3ducmV2LnhtbERPTWsCMRC9F/ofwhS8abaCRbZGKbWVFpXqtpfehs10&#10;d3EzWZNUo7/eCIXe5vE+ZzKLphUHcr6xrOB+kIEgLq1uuFLw9fnaH4PwAVlja5kUnMjDbHp7M8Fc&#10;2yNv6VCESqQQ9jkqqEPocil9WZNBP7AdceJ+rDMYEnSV1A6PKdy0cphlD9Jgw6mhxo6eayp3xa9R&#10;YPfRfa9j8e5fRhucnxdyxcsPpXp38ekRRKAY/sV/7jed5g/h+ks6QE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yc3cMAAADbAAAADwAAAAAAAAAAAAAAAACYAgAAZHJzL2Rv&#10;d25yZXYueG1sUEsFBgAAAAAEAAQA9QAAAIgDAAAAAA==&#10;" fillcolor="#a5a5a5 [2092]" stroked="f" strokeweight=".5pt">
                    <v:textbox>
                      <w:txbxContent>
                        <w:p w:rsidR="000E0A94" w:rsidRDefault="000E0A94" w:rsidP="000E0A94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708"/>
                              <w:tab w:val="left" w:pos="851"/>
                            </w:tabs>
                            <w:spacing w:before="0" w:beforeAutospacing="0" w:after="0" w:afterAutospacing="0" w:line="396" w:lineRule="exact"/>
                          </w:pPr>
                          <w:r>
                            <w:rPr>
                              <w:rFonts w:ascii="Calibri" w:eastAsia="Calibr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Textfeld 17" o:spid="_x0000_s1047" type="#_x0000_t202" style="position:absolute;left:19167;top:5241;width:1800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A5RsMA&#10;AADbAAAADwAAAGRycy9kb3ducmV2LnhtbERPTU8CMRC9k/AfmjHhBl0lErJSiAE1ECHq6sXbZDvu&#10;bthO17ZC4ddbExJv8/I+Z7aIphUHcr6xrOB6lIEgLq1uuFLw8f44nILwAVlja5kUnMjDYt7vzTDX&#10;9shvdChCJVII+xwV1CF0uZS+rMmgH9mOOHFf1hkMCbpKaofHFG5aeZNlE2mw4dRQY0fLmsp98WMU&#10;2O/oPnex2PiH21dcnZ/klp9flBpcxfs7EIFi+Bdf3Gud5o/h75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A5RsMAAADbAAAADwAAAAAAAAAAAAAAAACYAgAAZHJzL2Rv&#10;d25yZXYueG1sUEsFBgAAAAAEAAQA9QAAAIgDAAAAAA==&#10;" fillcolor="#a5a5a5 [2092]" stroked="f" strokeweight=".5pt">
                    <v:textbox>
                      <w:txbxContent>
                        <w:p w:rsidR="000E0A94" w:rsidRDefault="000E0A94" w:rsidP="000E0A94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708"/>
                              <w:tab w:val="left" w:pos="851"/>
                            </w:tabs>
                            <w:spacing w:before="0" w:beforeAutospacing="0" w:after="0" w:afterAutospacing="0" w:line="396" w:lineRule="exact"/>
                          </w:pPr>
                          <w:r>
                            <w:rPr>
                              <w:rFonts w:ascii="Calibri" w:eastAsia="Calibr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Textfeld 18" o:spid="_x0000_s1048" type="#_x0000_t202" style="position:absolute;left:38431;top:5139;width:1800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mhMsMA&#10;AADbAAAADwAAAGRycy9kb3ducmV2LnhtbERPTU8CMRC9k/AfmjHhBl0NErJSiAE1ECHq6sXbZDvu&#10;bthO17ZC4ddbExJv8/I+Z7aIphUHcr6xrOB6lIEgLq1uuFLw8f44nILwAVlja5kUnMjDYt7vzTDX&#10;9shvdChCJVII+xwV1CF0uZS+rMmgH9mOOHFf1hkMCbpKaofHFG5aeZNlE2mw4dRQY0fLmsp98WMU&#10;2O/oPnex2PiH21dcnZ/klp9flBpcxfs7EIFi+Bdf3Gud5o/h75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mhMsMAAADbAAAADwAAAAAAAAAAAAAAAACYAgAAZHJzL2Rv&#10;d25yZXYueG1sUEsFBgAAAAAEAAQA9QAAAIgDAAAAAA==&#10;" fillcolor="#a5a5a5 [2092]" stroked="f" strokeweight=".5pt">
                    <v:textbox>
                      <w:txbxContent>
                        <w:p w:rsidR="000E0A94" w:rsidRDefault="000E0A94" w:rsidP="000E0A94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708"/>
                              <w:tab w:val="left" w:pos="851"/>
                            </w:tabs>
                            <w:spacing w:before="0" w:beforeAutospacing="0" w:after="0" w:afterAutospacing="0" w:line="396" w:lineRule="exact"/>
                          </w:pPr>
                          <w:r>
                            <w:rPr>
                              <w:rFonts w:ascii="Calibri" w:eastAsia="Calibr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oval id="Ellipse 15" o:spid="_x0000_s1049" style="position:absolute;left:17455;top:5718;width:2540;height:2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nye8EA&#10;AADbAAAADwAAAGRycy9kb3ducmV2LnhtbERPS4vCMBC+L/gfwgheFk2V9UE1iogLu+JF7cHj0IxN&#10;sZmUJmr3328Ewdt8fM9ZrFpbiTs1vnSsYDhIQBDnTpdcKMhO3/0ZCB+QNVaOScEfeVgtOx8LTLV7&#10;8IHux1CIGMI+RQUmhDqV0ueGLPqBq4kjd3GNxRBhU0jd4COG20qOkmQiLZYcGwzWtDGUX483q2C3&#10;1+7zS06TrNqes9/TrN1vtkapXrddz0EEasNb/HL/6Dh/DM9f4gF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p8nvBAAAA2wAAAA8AAAAAAAAAAAAAAAAAmAIAAGRycy9kb3du&#10;cmV2LnhtbFBLBQYAAAAABAAEAPUAAACGAwAAAAA=&#10;" fillcolor="#a5a5a5 [2092]" strokecolor="white [3212]" strokeweight="1pt">
                    <v:stroke joinstyle="miter"/>
                  </v:oval>
                  <v:oval id="Ellipse 16" o:spid="_x0000_s1050" style="position:absolute;left:36401;top:5756;width:2544;height:23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tsDMAA&#10;AADbAAAADwAAAGRycy9kb3ducmV2LnhtbERPTYvCMBC9L/gfwgheFk1XRKUaRURBxYvag8ehGZti&#10;MylNVuu/N8LC3ubxPme+bG0lHtT40rGCn0ECgjh3uuRCQXbZ9qcgfEDWWDkmBS/ysFx0vuaYavfk&#10;Ez3OoRAxhH2KCkwIdSqlzw1Z9ANXE0fu5hqLIcKmkLrBZwy3lRwmyVhaLDk2GKxpbSi/n3+tgsNR&#10;u++RnCRZtblm+8u0Pa43Rqlet13NQARqw7/4z73Tcf4YPr/EA+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3tsDMAAAADbAAAADwAAAAAAAAAAAAAAAACYAgAAZHJzL2Rvd25y&#10;ZXYueG1sUEsFBgAAAAAEAAQA9QAAAIUDAAAAAA==&#10;" fillcolor="#a5a5a5 [2092]" strokecolor="white [3212]" strokeweight="1pt">
                    <v:stroke joinstyle="miter"/>
                  </v:oval>
                </v:group>
                <v:group id="Gruppieren 6" o:spid="_x0000_s1051" style="position:absolute;width:56431;height:3517" coordsize="56431,3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Textfeld 16" o:spid="_x0000_s1052" type="#_x0000_t202" style="position:absolute;top:59;width:18000;height:3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79FcUA&#10;AADaAAAADwAAAGRycy9kb3ducmV2LnhtbESPQU8CMRSE7yb8h+aZeJOuJAJZKcQAEg0QdfXi7WX7&#10;3N2wfV3bAtVfT0lIPE5m5pvMZBZNKw7kfGNZwV0/A0FcWt1wpeDz4+l2DMIHZI2tZVLwSx5m097V&#10;BHNtj/xOhyJUIkHY56igDqHLpfRlTQZ933bEyfu2zmBI0lVSOzwmuGnlIMuG0mDDaaHGjuY1lbti&#10;bxTYn+i+trF48cv7N1z8reSG169K3VzHxwcQgWL4D1/az1rBCM5X0g2Q0x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7v0VxQAAANoAAAAPAAAAAAAAAAAAAAAAAJgCAABkcnMv&#10;ZG93bnJldi54bWxQSwUGAAAAAAQABAD1AAAAigMAAAAA&#10;" fillcolor="#a5a5a5 [2092]" stroked="f" strokeweight=".5pt">
                    <v:textbox>
                      <w:txbxContent>
                        <w:p w:rsidR="000E0A94" w:rsidRDefault="000E0A94" w:rsidP="000E0A94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708"/>
                              <w:tab w:val="left" w:pos="851"/>
                            </w:tabs>
                            <w:spacing w:before="0" w:beforeAutospacing="0" w:after="0" w:afterAutospacing="0" w:line="396" w:lineRule="exact"/>
                          </w:pPr>
                          <w:r>
                            <w:rPr>
                              <w:rFonts w:ascii="Calibri" w:eastAsia="Calibr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Textfeld 17" o:spid="_x0000_s1053" type="#_x0000_t202" style="position:absolute;left:19167;top:101;width:1800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FpZ8EA&#10;AADaAAAADwAAAGRycy9kb3ducmV2LnhtbERPz0vDMBS+D/wfwhO8rekGinTLyphTHDrUzou3R/PW&#10;FpuXmmRd9K83B8Hjx/d7WUbTi5Gc7ywrmGU5COLa6o4bBe+H++ktCB+QNfaWScE3eShXF5MlFtqe&#10;+Y3GKjQihbAvUEEbwlBI6euWDPrMDsSJO1pnMCToGqkdnlO46eU8z2+kwY5TQ4sDbVqqP6uTUWC/&#10;ovvYx2rnt9evePfzIJ/56UWpq8u4XoAIFMO/+M/9qBWkrelKugF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xaWfBAAAA2gAAAA8AAAAAAAAAAAAAAAAAmAIAAGRycy9kb3du&#10;cmV2LnhtbFBLBQYAAAAABAAEAPUAAACGAwAAAAA=&#10;" fillcolor="#a5a5a5 [2092]" stroked="f" strokeweight=".5pt">
                    <v:textbox>
                      <w:txbxContent>
                        <w:p w:rsidR="000E0A94" w:rsidRDefault="000E0A94" w:rsidP="000E0A94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708"/>
                              <w:tab w:val="left" w:pos="851"/>
                            </w:tabs>
                            <w:spacing w:before="0" w:beforeAutospacing="0" w:after="0" w:afterAutospacing="0" w:line="396" w:lineRule="exact"/>
                          </w:pPr>
                          <w:r>
                            <w:rPr>
                              <w:rFonts w:ascii="Calibri" w:eastAsia="Calibr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Textfeld 18" o:spid="_x0000_s1054" type="#_x0000_t202" style="position:absolute;left:38431;width:18000;height:3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3M/MUA&#10;AADaAAAADwAAAGRycy9kb3ducmV2LnhtbESPQU8CMRSE7yb8h+aZeJOuJBJYKcQAEg0QdfXi7WX7&#10;3N2wfV3bAtVfT0lIPE5m5pvMZBZNKw7kfGNZwV0/A0FcWt1wpeDz4+l2BMIHZI2tZVLwSx5m097V&#10;BHNtj/xOhyJUIkHY56igDqHLpfRlTQZ933bEyfu2zmBI0lVSOzwmuGnlIMuG0mDDaaHGjuY1lbti&#10;bxTYn+i+trF48cv7N1z8reSG169K3VzHxwcQgWL4D1/az1rBGM5X0g2Q0x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Pcz8xQAAANoAAAAPAAAAAAAAAAAAAAAAAJgCAABkcnMv&#10;ZG93bnJldi54bWxQSwUGAAAAAAQABAD1AAAAigMAAAAA&#10;" fillcolor="#a5a5a5 [2092]" stroked="f" strokeweight=".5pt">
                    <v:textbox>
                      <w:txbxContent>
                        <w:p w:rsidR="000E0A94" w:rsidRDefault="000E0A94" w:rsidP="000E0A94">
                          <w:pPr>
                            <w:pStyle w:val="StandardWeb"/>
                            <w:tabs>
                              <w:tab w:val="left" w:pos="340"/>
                              <w:tab w:val="left" w:pos="595"/>
                              <w:tab w:val="left" w:pos="708"/>
                              <w:tab w:val="left" w:pos="851"/>
                            </w:tabs>
                            <w:spacing w:before="0" w:beforeAutospacing="0" w:after="0" w:afterAutospacing="0" w:line="396" w:lineRule="exact"/>
                          </w:pPr>
                          <w:r>
                            <w:rPr>
                              <w:rFonts w:ascii="Calibri" w:eastAsia="Calibr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oval id="Ellipse 10" o:spid="_x0000_s1055" style="position:absolute;left:17455;top:578;width:2540;height:2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5R48UA&#10;AADbAAAADwAAAGRycy9kb3ducmV2LnhtbESPQWvCQBCF7wX/wzKFXkrdVIqVmI2IKLTFSzWHHofs&#10;mA3NzobsVuO/dw4FbzO8N+99U6xG36kzDbENbOB1moEiroNtuTFQHXcvC1AxIVvsApOBK0VYlZOH&#10;AnMbLvxN50NqlIRwzNGAS6nPtY61I49xGnpi0U5h8JhkHRptB7xIuO/0LMvm2mPL0uCwp42j+vfw&#10;5w187W14ftPvWdVtf6rP42Lcb7bOmKfHcb0ElWhMd/P/9YcVfKGXX2Q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3lHjxQAAANsAAAAPAAAAAAAAAAAAAAAAAJgCAABkcnMv&#10;ZG93bnJldi54bWxQSwUGAAAAAAQABAD1AAAAigMAAAAA&#10;" fillcolor="#a5a5a5 [2092]" strokecolor="white [3212]" strokeweight="1pt">
                    <v:stroke joinstyle="miter"/>
                  </v:oval>
                  <v:oval id="Ellipse 11" o:spid="_x0000_s1056" style="position:absolute;left:36401;top:617;width:2544;height:23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L0eMAA&#10;AADbAAAADwAAAGRycy9kb3ducmV2LnhtbERPTYvCMBC9L/gfwgheFk0VcaUaRcQFFS+rPXgcmrEp&#10;NpPSZLX+eyMI3ubxPme+bG0lbtT40rGC4SABQZw7XXKhIDv99qcgfEDWWDkmBQ/ysFx0vuaYanfn&#10;P7odQyFiCPsUFZgQ6lRKnxuy6AeuJo7cxTUWQ4RNIXWD9xhuKzlKkom0WHJsMFjT2lB+Pf5bBfuD&#10;dt9j+ZNk1eac7U7T9rDeGKV63XY1AxGoDR/x273Vcf4QXr/EA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JL0eMAAAADbAAAADwAAAAAAAAAAAAAAAACYAgAAZHJzL2Rvd25y&#10;ZXYueG1sUEsFBgAAAAAEAAQA9QAAAIUDAAAAAA==&#10;" fillcolor="#a5a5a5 [2092]" strokecolor="white [3212]" strokeweight="1pt">
                    <v:stroke joinstyle="miter"/>
                  </v:oval>
                </v:group>
              </v:group>
            </w:pict>
          </mc:Fallback>
        </mc:AlternateContent>
      </w:r>
    </w:p>
    <w:p w:rsidR="007F5B05" w:rsidRPr="005F4D49" w:rsidRDefault="007F5B05" w:rsidP="00D60378">
      <w:pPr>
        <w:rPr>
          <w:rFonts w:cs="Arial"/>
        </w:rPr>
      </w:pPr>
    </w:p>
    <w:p w:rsidR="007F5B05" w:rsidRDefault="007F5B05" w:rsidP="00D60378">
      <w:pPr>
        <w:rPr>
          <w:rFonts w:cs="Arial"/>
        </w:rPr>
      </w:pPr>
    </w:p>
    <w:p w:rsidR="000E0A94" w:rsidRDefault="000E0A94" w:rsidP="00D60378">
      <w:pPr>
        <w:rPr>
          <w:rFonts w:cs="Arial"/>
        </w:rPr>
      </w:pPr>
    </w:p>
    <w:p w:rsidR="000E0A94" w:rsidRDefault="000E0A94" w:rsidP="00D60378">
      <w:pPr>
        <w:rPr>
          <w:rFonts w:cs="Arial"/>
        </w:rPr>
      </w:pPr>
    </w:p>
    <w:p w:rsidR="000E0A94" w:rsidRDefault="000E0A94" w:rsidP="00D60378">
      <w:pPr>
        <w:rPr>
          <w:rFonts w:cs="Arial"/>
        </w:rPr>
      </w:pPr>
    </w:p>
    <w:p w:rsidR="000E0A94" w:rsidRDefault="000E0A94" w:rsidP="00D60378">
      <w:pPr>
        <w:rPr>
          <w:rFonts w:cs="Arial"/>
        </w:rPr>
      </w:pPr>
    </w:p>
    <w:p w:rsidR="000E0A94" w:rsidRDefault="000E0A94" w:rsidP="00D60378">
      <w:pPr>
        <w:rPr>
          <w:rFonts w:cs="Arial"/>
        </w:rPr>
      </w:pPr>
    </w:p>
    <w:p w:rsidR="000E0A94" w:rsidRDefault="000E0A94" w:rsidP="00D60378">
      <w:pPr>
        <w:rPr>
          <w:rFonts w:cs="Arial"/>
        </w:rPr>
      </w:pPr>
    </w:p>
    <w:p w:rsidR="000E0A94" w:rsidRDefault="000E0A94" w:rsidP="00D60378">
      <w:pPr>
        <w:rPr>
          <w:rFonts w:cs="Arial"/>
        </w:rPr>
      </w:pPr>
    </w:p>
    <w:p w:rsidR="000E0A94" w:rsidRDefault="000E0A94" w:rsidP="00D60378">
      <w:pPr>
        <w:rPr>
          <w:rFonts w:cs="Arial"/>
        </w:rPr>
      </w:pPr>
    </w:p>
    <w:p w:rsidR="000E0A94" w:rsidRDefault="000E0A94" w:rsidP="00D60378">
      <w:pPr>
        <w:rPr>
          <w:rFonts w:cs="Arial"/>
        </w:rPr>
      </w:pPr>
    </w:p>
    <w:p w:rsidR="000E0A94" w:rsidRDefault="000E0A94" w:rsidP="000E0A94">
      <w:pPr>
        <w:rPr>
          <w:rFonts w:cs="Arial"/>
        </w:rPr>
      </w:pPr>
      <w:r>
        <w:rPr>
          <w:rFonts w:cs="Arial"/>
        </w:rPr>
        <w:t>b</w:t>
      </w:r>
      <w:r>
        <w:rPr>
          <w:rFonts w:cs="Arial"/>
        </w:rPr>
        <w:t xml:space="preserve">) </w:t>
      </w:r>
      <w:r>
        <w:rPr>
          <w:rFonts w:cs="Arial"/>
        </w:rPr>
        <w:t>Schwierige</w:t>
      </w:r>
      <w:r>
        <w:rPr>
          <w:rFonts w:cs="Arial"/>
        </w:rPr>
        <w:t xml:space="preserve"> Captchas.</w:t>
      </w:r>
    </w:p>
    <w:p w:rsidR="000E0A94" w:rsidRDefault="000E0A94" w:rsidP="000E0A94">
      <w:pPr>
        <w:rPr>
          <w:rFonts w:cs="Arial"/>
        </w:rPr>
      </w:pPr>
    </w:p>
    <w:p w:rsidR="000E0A94" w:rsidRDefault="000E0A94" w:rsidP="000E0A94">
      <w:pPr>
        <w:pBdr>
          <w:bottom w:val="single" w:sz="4" w:space="1" w:color="auto"/>
        </w:pBdr>
        <w:rPr>
          <w:rFonts w:cs="Arial"/>
        </w:rPr>
      </w:pPr>
    </w:p>
    <w:p w:rsidR="000E0A94" w:rsidRDefault="000E0A94" w:rsidP="000E0A94">
      <w:pPr>
        <w:rPr>
          <w:rFonts w:cs="Arial"/>
        </w:rPr>
      </w:pPr>
    </w:p>
    <w:p w:rsidR="000E0A94" w:rsidRDefault="000E0A94" w:rsidP="000E0A94">
      <w:pPr>
        <w:pBdr>
          <w:bottom w:val="single" w:sz="4" w:space="1" w:color="auto"/>
        </w:pBdr>
        <w:rPr>
          <w:rFonts w:cs="Arial"/>
        </w:rPr>
      </w:pPr>
    </w:p>
    <w:p w:rsidR="000E0A94" w:rsidRDefault="000E0A94" w:rsidP="000E0A94">
      <w:pPr>
        <w:rPr>
          <w:rFonts w:cs="Arial"/>
        </w:rPr>
      </w:pPr>
    </w:p>
    <w:p w:rsidR="000E0A94" w:rsidRDefault="000E0A94" w:rsidP="000E0A94">
      <w:pPr>
        <w:pBdr>
          <w:bottom w:val="single" w:sz="4" w:space="1" w:color="auto"/>
        </w:pBdr>
        <w:rPr>
          <w:rFonts w:cs="Arial"/>
        </w:rPr>
      </w:pPr>
    </w:p>
    <w:p w:rsidR="000E0A94" w:rsidRDefault="000E0A94" w:rsidP="000E0A94">
      <w:pPr>
        <w:rPr>
          <w:rFonts w:cs="Arial"/>
        </w:rPr>
      </w:pPr>
    </w:p>
    <w:p w:rsidR="000E0A94" w:rsidRDefault="000E0A94" w:rsidP="000E0A94">
      <w:pPr>
        <w:pBdr>
          <w:bottom w:val="single" w:sz="4" w:space="1" w:color="auto"/>
        </w:pBdr>
        <w:rPr>
          <w:rFonts w:cs="Arial"/>
        </w:rPr>
      </w:pPr>
    </w:p>
    <w:p w:rsidR="000E0A94" w:rsidRDefault="000E0A94" w:rsidP="000E0A94">
      <w:pPr>
        <w:rPr>
          <w:rFonts w:cs="Arial"/>
        </w:rPr>
      </w:pPr>
    </w:p>
    <w:p w:rsidR="000E0A94" w:rsidRDefault="000E0A94" w:rsidP="000E0A94">
      <w:pPr>
        <w:pBdr>
          <w:bottom w:val="single" w:sz="4" w:space="1" w:color="auto"/>
        </w:pBdr>
        <w:rPr>
          <w:rFonts w:cs="Arial"/>
        </w:rPr>
      </w:pPr>
    </w:p>
    <w:p w:rsidR="000E0A94" w:rsidRDefault="000E0A94" w:rsidP="000E0A94">
      <w:pPr>
        <w:rPr>
          <w:rFonts w:cs="Arial"/>
        </w:rPr>
      </w:pPr>
    </w:p>
    <w:p w:rsidR="000E0A94" w:rsidRDefault="000E0A94" w:rsidP="000E0A94">
      <w:pPr>
        <w:pBdr>
          <w:bottom w:val="single" w:sz="4" w:space="1" w:color="auto"/>
        </w:pBdr>
        <w:rPr>
          <w:rFonts w:cs="Arial"/>
        </w:rPr>
      </w:pPr>
    </w:p>
    <w:p w:rsidR="000E0A94" w:rsidRDefault="000E0A94" w:rsidP="000E0A94">
      <w:pPr>
        <w:rPr>
          <w:rFonts w:cs="Arial"/>
        </w:rPr>
      </w:pPr>
    </w:p>
    <w:p w:rsidR="000E0A94" w:rsidRDefault="000E0A94" w:rsidP="000E0A94">
      <w:pPr>
        <w:pBdr>
          <w:bottom w:val="single" w:sz="4" w:space="1" w:color="auto"/>
        </w:pBdr>
        <w:rPr>
          <w:rFonts w:cs="Arial"/>
        </w:rPr>
      </w:pPr>
    </w:p>
    <w:p w:rsidR="000E0A94" w:rsidRDefault="000E0A94" w:rsidP="000E0A94">
      <w:pPr>
        <w:rPr>
          <w:rFonts w:cs="Arial"/>
        </w:rPr>
      </w:pPr>
    </w:p>
    <w:p w:rsidR="000E0A94" w:rsidRPr="000E0A94" w:rsidRDefault="000E0A94" w:rsidP="000E0A94">
      <w:pPr>
        <w:pBdr>
          <w:bottom w:val="single" w:sz="4" w:space="1" w:color="auto"/>
        </w:pBdr>
        <w:rPr>
          <w:rFonts w:cs="Arial"/>
        </w:rPr>
      </w:pPr>
      <w:bookmarkStart w:id="1" w:name="_GoBack"/>
      <w:bookmarkEnd w:id="1"/>
    </w:p>
    <w:sectPr w:rsidR="000E0A94" w:rsidRPr="000E0A94" w:rsidSect="00054A93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EA2" w:rsidRDefault="00C46EA2" w:rsidP="003C599D">
      <w:pPr>
        <w:spacing w:line="240" w:lineRule="auto"/>
      </w:pPr>
      <w:r>
        <w:separator/>
      </w:r>
    </w:p>
  </w:endnote>
  <w:endnote w:type="continuationSeparator" w:id="0">
    <w:p w:rsidR="00C46EA2" w:rsidRDefault="00C46EA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052FCF" w:rsidRPr="00F42294" w:rsidTr="00F25AEA">
      <w:trPr>
        <w:trHeight w:hRule="exact" w:val="680"/>
      </w:trPr>
      <w:tc>
        <w:tcPr>
          <w:tcW w:w="1138" w:type="dxa"/>
          <w:noWrap/>
        </w:tcPr>
        <w:p w:rsidR="00052FCF" w:rsidRPr="00913892" w:rsidRDefault="00052FC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DE8F6A6" wp14:editId="3D4AEA37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052FCF" w:rsidRPr="00913892" w:rsidRDefault="00052FCF" w:rsidP="00F25AEA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052FCF" w:rsidRPr="00913892" w:rsidRDefault="00052FCF" w:rsidP="006320A6">
          <w:pPr>
            <w:pStyle w:val="ekvquelle"/>
          </w:pPr>
          <w:r>
            <w:t xml:space="preserve">Textquellen: </w:t>
          </w:r>
          <w:r w:rsidR="006320A6">
            <w:t>Ernst Klett Verlag, Stuttgart</w:t>
          </w:r>
        </w:p>
      </w:tc>
      <w:tc>
        <w:tcPr>
          <w:tcW w:w="2927" w:type="dxa"/>
        </w:tcPr>
        <w:p w:rsidR="00052FCF" w:rsidRPr="00913892" w:rsidRDefault="00052FCF" w:rsidP="00F25AEA">
          <w:pPr>
            <w:pStyle w:val="ekvquelle"/>
            <w:spacing w:line="240" w:lineRule="auto"/>
          </w:pPr>
        </w:p>
      </w:tc>
      <w:tc>
        <w:tcPr>
          <w:tcW w:w="399" w:type="dxa"/>
        </w:tcPr>
        <w:p w:rsidR="00052FCF" w:rsidRPr="00913892" w:rsidRDefault="00052FC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EA2" w:rsidRDefault="00C46EA2" w:rsidP="003C599D">
      <w:pPr>
        <w:spacing w:line="240" w:lineRule="auto"/>
      </w:pPr>
      <w:r>
        <w:separator/>
      </w:r>
    </w:p>
  </w:footnote>
  <w:footnote w:type="continuationSeparator" w:id="0">
    <w:p w:rsidR="00C46EA2" w:rsidRDefault="00C46EA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6779E5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29710D" wp14:editId="25E2EE9E">
              <wp:simplePos x="0" y="0"/>
              <wp:positionH relativeFrom="margin">
                <wp:posOffset>3735771</wp:posOffset>
              </wp:positionH>
              <wp:positionV relativeFrom="page">
                <wp:posOffset>772118</wp:posOffset>
              </wp:positionV>
              <wp:extent cx="1845945" cy="377825"/>
              <wp:effectExtent l="0" t="0" r="0" b="3175"/>
              <wp:wrapNone/>
              <wp:docPr id="36" name="Textfeld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6779E5" w:rsidRDefault="006779E5" w:rsidP="006779E5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3976D444" wp14:editId="1EBA1357">
                                <wp:extent cx="276860" cy="273685"/>
                                <wp:effectExtent l="0" t="0" r="8890" b="0"/>
                                <wp:docPr id="3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="00AD40B6" w:rsidRPr="009C393A">
                              <w:rPr>
                                <w:rStyle w:val="Hyperlink"/>
                              </w:rPr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6" o:spid="_x0000_s1057" type="#_x0000_t202" style="position:absolute;margin-left:294.15pt;margin-top:60.8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" fillcolor="white [3201]" stroked="f" strokeweight=".5pt">
              <v:textbox>
                <w:txbxContent>
                  <w:p w:rsidR="006779E5" w:rsidRDefault="006779E5" w:rsidP="006779E5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3976D444" wp14:editId="1EBA1357">
                          <wp:extent cx="276860" cy="273685"/>
                          <wp:effectExtent l="0" t="0" r="8890" b="0"/>
                          <wp:docPr id="3" name="Grafi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3" w:history="1">
                      <w:r w:rsidR="00AD40B6" w:rsidRPr="009C393A">
                        <w:rPr>
                          <w:rStyle w:val="Hyperlink"/>
                        </w:rPr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A2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0A94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C7D33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4CB1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5F4D49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47E70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7F5B05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25FC"/>
    <w:rsid w:val="00AB5327"/>
    <w:rsid w:val="00AB6AE5"/>
    <w:rsid w:val="00AB7619"/>
    <w:rsid w:val="00AC01E7"/>
    <w:rsid w:val="00AC7B89"/>
    <w:rsid w:val="00AD40B6"/>
    <w:rsid w:val="00AD4D22"/>
    <w:rsid w:val="00AD6165"/>
    <w:rsid w:val="00AE65F6"/>
    <w:rsid w:val="00AF053E"/>
    <w:rsid w:val="00B039E8"/>
    <w:rsid w:val="00B06D24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6EA2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16C35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7F5B05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AD40B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7F5B05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AD40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Zahlenbuch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2016-12-08T14:25:00Z</cp:lastPrinted>
  <dcterms:created xsi:type="dcterms:W3CDTF">2017-10-25T10:48:00Z</dcterms:created>
  <dcterms:modified xsi:type="dcterms:W3CDTF">2017-10-25T10:58:00Z</dcterms:modified>
</cp:coreProperties>
</file>