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AE65F6">
            <w:pPr>
              <w:pStyle w:val="ekvkvnummer"/>
            </w:pP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6320A6">
            <w:pPr>
              <w:pStyle w:val="ekvue2arial"/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9B0C6C" w:rsidP="006320A6">
            <w:pPr>
              <w:pStyle w:val="ekvue2arial"/>
            </w:pPr>
            <w:r>
              <w:t>Schöne Päckchen</w:t>
            </w:r>
            <w:r w:rsidR="001E20C9">
              <w:t xml:space="preserve"> - Lösungen</w:t>
            </w:r>
          </w:p>
        </w:tc>
      </w:tr>
    </w:tbl>
    <w:p w:rsidR="00CA00CD" w:rsidRDefault="00CA00CD" w:rsidP="00D60378">
      <w:bookmarkStart w:id="0" w:name="bmStart"/>
      <w:bookmarkEnd w:id="0"/>
    </w:p>
    <w:p w:rsidR="00CA00CD" w:rsidRDefault="00CA00CD" w:rsidP="00CA00CD">
      <w:pPr>
        <w:pStyle w:val="ekvnummerierung"/>
        <w:framePr w:wrap="around" w:x="1183" w:y="39"/>
      </w:pPr>
      <w:r>
        <w:t>1</w:t>
      </w:r>
    </w:p>
    <w:p w:rsidR="0015512D" w:rsidRDefault="00844F75" w:rsidP="0015512D">
      <w:pPr>
        <w:pStyle w:val="ekvnummerierung"/>
        <w:framePr w:wrap="around" w:x="1194" w:y="31"/>
      </w:pPr>
      <w:r>
        <w:t>1</w:t>
      </w:r>
    </w:p>
    <w:p w:rsidR="00F54039" w:rsidRPr="00287B24" w:rsidRDefault="00F54039" w:rsidP="00F54039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00CD" w:rsidRDefault="00CB3061" w:rsidP="00CA00CD">
      <w:r>
        <w:t xml:space="preserve">a) </w:t>
      </w:r>
      <w:r w:rsidR="00CA00CD">
        <w:t xml:space="preserve">Schönes Päckchen. </w:t>
      </w:r>
      <w:r w:rsidR="00844F75">
        <w:t>Beschreibe das Muster.</w:t>
      </w:r>
    </w:p>
    <w:p w:rsidR="00844F75" w:rsidRDefault="00844F75" w:rsidP="00CA00CD"/>
    <w:tbl>
      <w:tblPr>
        <w:tblW w:w="90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"/>
        <w:gridCol w:w="1056"/>
        <w:gridCol w:w="1057"/>
        <w:gridCol w:w="667"/>
        <w:gridCol w:w="5386"/>
      </w:tblGrid>
      <w:tr w:rsidR="00844F75" w:rsidRPr="00956783" w:rsidTr="00CB3061">
        <w:trPr>
          <w:trHeight w:val="454"/>
        </w:trPr>
        <w:tc>
          <w:tcPr>
            <w:tcW w:w="906" w:type="dxa"/>
            <w:vAlign w:val="center"/>
          </w:tcPr>
          <w:p w:rsidR="00844F75" w:rsidRPr="00956783" w:rsidRDefault="00F54039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567"/>
              </w:tabs>
            </w:pPr>
            <w:r>
              <w:tab/>
            </w:r>
            <w:r w:rsidR="00844F75">
              <w:t>10</w:t>
            </w:r>
          </w:p>
        </w:tc>
        <w:tc>
          <w:tcPr>
            <w:tcW w:w="1056" w:type="dxa"/>
            <w:vAlign w:val="center"/>
          </w:tcPr>
          <w:p w:rsidR="00844F75" w:rsidRPr="00956783" w:rsidRDefault="00844F75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center" w:pos="609"/>
              </w:tabs>
            </w:pPr>
            <w:r>
              <w:t>+</w:t>
            </w:r>
            <w:r w:rsidR="00F54039">
              <w:tab/>
            </w:r>
            <w:r>
              <w:t>2</w:t>
            </w:r>
          </w:p>
        </w:tc>
        <w:tc>
          <w:tcPr>
            <w:tcW w:w="1057" w:type="dxa"/>
            <w:vAlign w:val="center"/>
          </w:tcPr>
          <w:p w:rsidR="00844F75" w:rsidRPr="00956783" w:rsidRDefault="00844F75" w:rsidP="001E20C9">
            <w:pPr>
              <w:pStyle w:val="ekvpckchen"/>
            </w:pPr>
            <w:r>
              <w:t>=</w:t>
            </w:r>
            <w:r w:rsidR="001E20C9">
              <w:tab/>
              <w:t>12</w:t>
            </w:r>
          </w:p>
        </w:tc>
        <w:tc>
          <w:tcPr>
            <w:tcW w:w="667" w:type="dxa"/>
            <w:vAlign w:val="center"/>
          </w:tcPr>
          <w:p w:rsidR="00844F75" w:rsidRPr="00956783" w:rsidRDefault="00844F75" w:rsidP="00E05239">
            <w:pPr>
              <w:pStyle w:val="ekvpckchen"/>
              <w:jc w:val="right"/>
            </w:pP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:rsidR="00844F75" w:rsidRPr="00956783" w:rsidRDefault="00844F75" w:rsidP="00CB3061">
            <w:pPr>
              <w:pStyle w:val="ekvpckchen"/>
            </w:pPr>
            <w:r>
              <w:t>Die erste Zahl</w:t>
            </w:r>
            <w:r w:rsidR="00CB3061">
              <w:t xml:space="preserve"> wird immer 1 kleiner.</w:t>
            </w:r>
          </w:p>
        </w:tc>
      </w:tr>
      <w:tr w:rsidR="001E20C9" w:rsidRPr="00956783" w:rsidTr="00CB3061">
        <w:trPr>
          <w:trHeight w:val="454"/>
        </w:trPr>
        <w:tc>
          <w:tcPr>
            <w:tcW w:w="906" w:type="dxa"/>
            <w:vAlign w:val="center"/>
          </w:tcPr>
          <w:p w:rsidR="001E20C9" w:rsidRPr="00956783" w:rsidRDefault="001E20C9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567"/>
              </w:tabs>
            </w:pPr>
            <w:r>
              <w:tab/>
              <w:t>9</w:t>
            </w:r>
          </w:p>
        </w:tc>
        <w:tc>
          <w:tcPr>
            <w:tcW w:w="1056" w:type="dxa"/>
            <w:vAlign w:val="center"/>
          </w:tcPr>
          <w:p w:rsidR="001E20C9" w:rsidRPr="00956783" w:rsidRDefault="001E20C9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center" w:pos="609"/>
              </w:tabs>
            </w:pPr>
            <w:r>
              <w:t>+</w:t>
            </w:r>
            <w:r>
              <w:tab/>
              <w:t>3</w:t>
            </w:r>
          </w:p>
        </w:tc>
        <w:tc>
          <w:tcPr>
            <w:tcW w:w="1057" w:type="dxa"/>
            <w:vAlign w:val="center"/>
          </w:tcPr>
          <w:p w:rsidR="001E20C9" w:rsidRPr="00956783" w:rsidRDefault="001E20C9" w:rsidP="00A32DAD">
            <w:pPr>
              <w:pStyle w:val="ekvpckchen"/>
            </w:pPr>
            <w:r>
              <w:t>=</w:t>
            </w:r>
            <w:r>
              <w:tab/>
              <w:t>12</w:t>
            </w:r>
          </w:p>
        </w:tc>
        <w:tc>
          <w:tcPr>
            <w:tcW w:w="667" w:type="dxa"/>
            <w:vAlign w:val="center"/>
          </w:tcPr>
          <w:p w:rsidR="001E20C9" w:rsidRPr="00956783" w:rsidRDefault="001E20C9" w:rsidP="00E05239">
            <w:pPr>
              <w:pStyle w:val="ekvpckchen"/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20C9" w:rsidRPr="00956783" w:rsidRDefault="001E20C9" w:rsidP="00E05239">
            <w:pPr>
              <w:pStyle w:val="ekvpckchen"/>
            </w:pPr>
            <w:r>
              <w:t>Die zweite Zahl wird immer 1 größer.</w:t>
            </w:r>
          </w:p>
        </w:tc>
      </w:tr>
      <w:tr w:rsidR="001E20C9" w:rsidRPr="00956783" w:rsidTr="00CB3061">
        <w:trPr>
          <w:trHeight w:val="454"/>
        </w:trPr>
        <w:tc>
          <w:tcPr>
            <w:tcW w:w="906" w:type="dxa"/>
            <w:vAlign w:val="center"/>
          </w:tcPr>
          <w:p w:rsidR="001E20C9" w:rsidRPr="00956783" w:rsidRDefault="001E20C9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567"/>
              </w:tabs>
            </w:pPr>
            <w:r>
              <w:tab/>
              <w:t>8</w:t>
            </w:r>
          </w:p>
        </w:tc>
        <w:tc>
          <w:tcPr>
            <w:tcW w:w="1056" w:type="dxa"/>
            <w:vAlign w:val="center"/>
          </w:tcPr>
          <w:p w:rsidR="001E20C9" w:rsidRPr="00956783" w:rsidRDefault="001E20C9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center" w:pos="609"/>
              </w:tabs>
            </w:pPr>
            <w:r>
              <w:t>+</w:t>
            </w:r>
            <w:r>
              <w:tab/>
              <w:t>4</w:t>
            </w:r>
          </w:p>
        </w:tc>
        <w:tc>
          <w:tcPr>
            <w:tcW w:w="1057" w:type="dxa"/>
            <w:vAlign w:val="center"/>
          </w:tcPr>
          <w:p w:rsidR="001E20C9" w:rsidRPr="00956783" w:rsidRDefault="001E20C9" w:rsidP="00A32DAD">
            <w:pPr>
              <w:pStyle w:val="ekvpckchen"/>
            </w:pPr>
            <w:r>
              <w:t>=</w:t>
            </w:r>
            <w:r>
              <w:tab/>
              <w:t>12</w:t>
            </w:r>
          </w:p>
        </w:tc>
        <w:tc>
          <w:tcPr>
            <w:tcW w:w="667" w:type="dxa"/>
            <w:vAlign w:val="center"/>
          </w:tcPr>
          <w:p w:rsidR="001E20C9" w:rsidRPr="00956783" w:rsidRDefault="001E20C9" w:rsidP="00E05239">
            <w:pPr>
              <w:pStyle w:val="ekvpckchen"/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20C9" w:rsidRPr="00956783" w:rsidRDefault="001E20C9" w:rsidP="00E05239">
            <w:pPr>
              <w:pStyle w:val="ekvpckchen"/>
            </w:pPr>
            <w:r>
              <w:t>Das Ergebnis bleibt gleich</w:t>
            </w:r>
          </w:p>
        </w:tc>
      </w:tr>
      <w:tr w:rsidR="001E20C9" w:rsidRPr="00956783" w:rsidTr="00CB3061">
        <w:trPr>
          <w:trHeight w:val="454"/>
        </w:trPr>
        <w:tc>
          <w:tcPr>
            <w:tcW w:w="906" w:type="dxa"/>
            <w:vAlign w:val="center"/>
          </w:tcPr>
          <w:p w:rsidR="001E20C9" w:rsidRPr="00956783" w:rsidRDefault="001E20C9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567"/>
              </w:tabs>
            </w:pPr>
            <w:r>
              <w:tab/>
              <w:t>7</w:t>
            </w:r>
          </w:p>
        </w:tc>
        <w:tc>
          <w:tcPr>
            <w:tcW w:w="1056" w:type="dxa"/>
            <w:vAlign w:val="center"/>
          </w:tcPr>
          <w:p w:rsidR="001E20C9" w:rsidRPr="00956783" w:rsidRDefault="001E20C9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center" w:pos="609"/>
              </w:tabs>
            </w:pPr>
            <w:r>
              <w:t>+</w:t>
            </w:r>
            <w:r>
              <w:tab/>
              <w:t>5</w:t>
            </w:r>
          </w:p>
        </w:tc>
        <w:tc>
          <w:tcPr>
            <w:tcW w:w="1057" w:type="dxa"/>
            <w:vAlign w:val="center"/>
          </w:tcPr>
          <w:p w:rsidR="001E20C9" w:rsidRPr="00956783" w:rsidRDefault="001E20C9" w:rsidP="00A32DAD">
            <w:pPr>
              <w:pStyle w:val="ekvpckchen"/>
            </w:pPr>
            <w:r>
              <w:t>=</w:t>
            </w:r>
            <w:r>
              <w:tab/>
              <w:t>12</w:t>
            </w:r>
          </w:p>
        </w:tc>
        <w:tc>
          <w:tcPr>
            <w:tcW w:w="667" w:type="dxa"/>
            <w:vAlign w:val="center"/>
          </w:tcPr>
          <w:p w:rsidR="001E20C9" w:rsidRPr="00956783" w:rsidRDefault="001E20C9" w:rsidP="00E05239">
            <w:pPr>
              <w:pStyle w:val="ekvpckchen"/>
            </w:pPr>
          </w:p>
        </w:tc>
        <w:tc>
          <w:tcPr>
            <w:tcW w:w="5386" w:type="dxa"/>
            <w:tcBorders>
              <w:top w:val="single" w:sz="4" w:space="0" w:color="auto"/>
            </w:tcBorders>
            <w:vAlign w:val="center"/>
          </w:tcPr>
          <w:p w:rsidR="001E20C9" w:rsidRPr="00956783" w:rsidRDefault="001E20C9" w:rsidP="00E05239">
            <w:pPr>
              <w:pStyle w:val="ekvpckchen"/>
              <w:jc w:val="both"/>
            </w:pPr>
          </w:p>
        </w:tc>
      </w:tr>
      <w:tr w:rsidR="001E20C9" w:rsidRPr="00956783" w:rsidTr="00CB3061">
        <w:trPr>
          <w:trHeight w:val="454"/>
        </w:trPr>
        <w:tc>
          <w:tcPr>
            <w:tcW w:w="906" w:type="dxa"/>
            <w:vAlign w:val="center"/>
          </w:tcPr>
          <w:p w:rsidR="001E20C9" w:rsidRPr="00956783" w:rsidRDefault="001E20C9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567"/>
              </w:tabs>
            </w:pPr>
            <w:r>
              <w:tab/>
              <w:t>6</w:t>
            </w:r>
          </w:p>
        </w:tc>
        <w:tc>
          <w:tcPr>
            <w:tcW w:w="1056" w:type="dxa"/>
            <w:vAlign w:val="center"/>
          </w:tcPr>
          <w:p w:rsidR="001E20C9" w:rsidRPr="00956783" w:rsidRDefault="001E20C9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center" w:pos="609"/>
              </w:tabs>
            </w:pPr>
            <w:r>
              <w:t>+</w:t>
            </w:r>
            <w:r>
              <w:tab/>
              <w:t>6</w:t>
            </w:r>
          </w:p>
        </w:tc>
        <w:tc>
          <w:tcPr>
            <w:tcW w:w="1057" w:type="dxa"/>
            <w:vAlign w:val="center"/>
          </w:tcPr>
          <w:p w:rsidR="001E20C9" w:rsidRPr="00956783" w:rsidRDefault="001E20C9" w:rsidP="00A32DAD">
            <w:pPr>
              <w:pStyle w:val="ekvpckchen"/>
            </w:pPr>
            <w:r>
              <w:t>=</w:t>
            </w:r>
            <w:r>
              <w:tab/>
              <w:t>12</w:t>
            </w:r>
          </w:p>
        </w:tc>
        <w:tc>
          <w:tcPr>
            <w:tcW w:w="667" w:type="dxa"/>
            <w:vAlign w:val="center"/>
          </w:tcPr>
          <w:p w:rsidR="001E20C9" w:rsidRPr="00956783" w:rsidRDefault="001E20C9" w:rsidP="00E05239">
            <w:pPr>
              <w:pStyle w:val="ekvpckchen"/>
            </w:pPr>
          </w:p>
        </w:tc>
        <w:tc>
          <w:tcPr>
            <w:tcW w:w="5386" w:type="dxa"/>
            <w:vAlign w:val="center"/>
          </w:tcPr>
          <w:p w:rsidR="001E20C9" w:rsidRPr="00956783" w:rsidRDefault="001E20C9" w:rsidP="00E05239">
            <w:pPr>
              <w:pStyle w:val="ekvpckchen"/>
            </w:pPr>
          </w:p>
        </w:tc>
      </w:tr>
      <w:tr w:rsidR="00844F75" w:rsidTr="00CB3061">
        <w:trPr>
          <w:trHeight w:val="454"/>
        </w:trPr>
        <w:tc>
          <w:tcPr>
            <w:tcW w:w="906" w:type="dxa"/>
            <w:vAlign w:val="center"/>
          </w:tcPr>
          <w:p w:rsidR="00844F75" w:rsidRPr="00956783" w:rsidRDefault="00844F75" w:rsidP="00E05239">
            <w:pPr>
              <w:pStyle w:val="ekvpckchen"/>
            </w:pPr>
          </w:p>
        </w:tc>
        <w:tc>
          <w:tcPr>
            <w:tcW w:w="1056" w:type="dxa"/>
            <w:vAlign w:val="center"/>
          </w:tcPr>
          <w:p w:rsidR="00844F75" w:rsidRDefault="00844F75" w:rsidP="00E05239">
            <w:pPr>
              <w:pStyle w:val="ekvpckchen"/>
            </w:pPr>
          </w:p>
        </w:tc>
        <w:tc>
          <w:tcPr>
            <w:tcW w:w="1057" w:type="dxa"/>
            <w:vAlign w:val="center"/>
          </w:tcPr>
          <w:p w:rsidR="00844F75" w:rsidRDefault="00844F75" w:rsidP="00E05239">
            <w:pPr>
              <w:pStyle w:val="ekvpckchen"/>
            </w:pPr>
          </w:p>
        </w:tc>
        <w:tc>
          <w:tcPr>
            <w:tcW w:w="667" w:type="dxa"/>
            <w:vAlign w:val="center"/>
          </w:tcPr>
          <w:p w:rsidR="00844F75" w:rsidRPr="00956783" w:rsidRDefault="00844F75" w:rsidP="00E05239">
            <w:pPr>
              <w:pStyle w:val="ekvpckchen"/>
            </w:pPr>
          </w:p>
        </w:tc>
        <w:tc>
          <w:tcPr>
            <w:tcW w:w="5386" w:type="dxa"/>
            <w:vAlign w:val="center"/>
          </w:tcPr>
          <w:p w:rsidR="00844F75" w:rsidRDefault="00844F75" w:rsidP="00E05239">
            <w:pPr>
              <w:pStyle w:val="ekvpckchen"/>
            </w:pPr>
          </w:p>
        </w:tc>
      </w:tr>
    </w:tbl>
    <w:p w:rsidR="0015512D" w:rsidRDefault="00CB3061" w:rsidP="001E20C9">
      <w:pPr>
        <w:tabs>
          <w:tab w:val="left" w:pos="1418"/>
          <w:tab w:val="left" w:pos="2268"/>
        </w:tabs>
      </w:pPr>
      <w:r>
        <w:tab/>
        <w:t>- 1</w:t>
      </w:r>
      <w:r w:rsidR="001E20C9">
        <w:tab/>
      </w:r>
      <w:r w:rsidR="001E20C9">
        <w:tab/>
        <w:t>+ 1</w:t>
      </w:r>
      <w:r w:rsidR="001E20C9">
        <w:tab/>
        <w:t>+0</w:t>
      </w:r>
    </w:p>
    <w:p w:rsidR="00844F75" w:rsidRDefault="00844F75" w:rsidP="00D60378"/>
    <w:p w:rsidR="00F54039" w:rsidRDefault="00F54039" w:rsidP="00D60378">
      <w:bookmarkStart w:id="1" w:name="_GoBack"/>
      <w:bookmarkEnd w:id="1"/>
    </w:p>
    <w:p w:rsidR="00F54039" w:rsidRDefault="00F54039" w:rsidP="00F54039">
      <w:pPr>
        <w:pStyle w:val="ekvnummerierung"/>
        <w:framePr w:wrap="around"/>
      </w:pPr>
      <w:r>
        <w:t>2</w:t>
      </w:r>
    </w:p>
    <w:p w:rsidR="00F54039" w:rsidRPr="00287B24" w:rsidRDefault="00F54039" w:rsidP="00F54039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129" name="Grafik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4F75" w:rsidRDefault="00F54039" w:rsidP="00D60378">
      <w:r>
        <w:t>Schöne Päckchen. Beschreibe die Muster.</w:t>
      </w:r>
    </w:p>
    <w:p w:rsidR="00F54039" w:rsidRDefault="00F54039" w:rsidP="00D60378"/>
    <w:tbl>
      <w:tblPr>
        <w:tblW w:w="742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906"/>
        <w:gridCol w:w="1056"/>
        <w:gridCol w:w="1057"/>
        <w:gridCol w:w="808"/>
        <w:gridCol w:w="1057"/>
        <w:gridCol w:w="1057"/>
        <w:gridCol w:w="1057"/>
      </w:tblGrid>
      <w:tr w:rsidR="001E20C9" w:rsidRPr="00956783" w:rsidTr="00F54039">
        <w:trPr>
          <w:trHeight w:val="454"/>
        </w:trPr>
        <w:tc>
          <w:tcPr>
            <w:tcW w:w="426" w:type="dxa"/>
          </w:tcPr>
          <w:p w:rsidR="001E20C9" w:rsidRDefault="001E20C9" w:rsidP="00F54039">
            <w:pPr>
              <w:pStyle w:val="ekvpckchen"/>
            </w:pPr>
            <w:r>
              <w:t>a)</w:t>
            </w:r>
          </w:p>
        </w:tc>
        <w:tc>
          <w:tcPr>
            <w:tcW w:w="906" w:type="dxa"/>
            <w:vAlign w:val="center"/>
          </w:tcPr>
          <w:p w:rsidR="001E20C9" w:rsidRPr="00956783" w:rsidRDefault="001E20C9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567"/>
              </w:tabs>
              <w:jc w:val="center"/>
            </w:pPr>
            <w:r>
              <w:tab/>
              <w:t>2</w:t>
            </w:r>
          </w:p>
        </w:tc>
        <w:tc>
          <w:tcPr>
            <w:tcW w:w="1056" w:type="dxa"/>
            <w:vAlign w:val="center"/>
          </w:tcPr>
          <w:p w:rsidR="001E20C9" w:rsidRPr="00956783" w:rsidRDefault="001E20C9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center" w:pos="603"/>
              </w:tabs>
            </w:pPr>
            <w:r>
              <w:t>+</w:t>
            </w:r>
            <w:r>
              <w:tab/>
              <w:t>9</w:t>
            </w:r>
          </w:p>
        </w:tc>
        <w:tc>
          <w:tcPr>
            <w:tcW w:w="1057" w:type="dxa"/>
            <w:vAlign w:val="center"/>
          </w:tcPr>
          <w:p w:rsidR="001E20C9" w:rsidRPr="00956783" w:rsidRDefault="001E20C9" w:rsidP="001E20C9">
            <w:pPr>
              <w:pStyle w:val="ekvpckchen"/>
            </w:pPr>
            <w:r>
              <w:t>=</w:t>
            </w:r>
            <w:r>
              <w:tab/>
              <w:t>11</w:t>
            </w:r>
          </w:p>
        </w:tc>
        <w:tc>
          <w:tcPr>
            <w:tcW w:w="808" w:type="dxa"/>
          </w:tcPr>
          <w:p w:rsidR="001E20C9" w:rsidRDefault="001E20C9" w:rsidP="00F54039">
            <w:pPr>
              <w:pStyle w:val="ekvpckchen"/>
              <w:jc w:val="right"/>
            </w:pPr>
            <w:r>
              <w:t>b)</w:t>
            </w:r>
          </w:p>
        </w:tc>
        <w:tc>
          <w:tcPr>
            <w:tcW w:w="1057" w:type="dxa"/>
            <w:vAlign w:val="center"/>
          </w:tcPr>
          <w:p w:rsidR="001E20C9" w:rsidRPr="00956783" w:rsidRDefault="001E20C9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567"/>
              </w:tabs>
              <w:jc w:val="center"/>
            </w:pPr>
            <w:r>
              <w:tab/>
              <w:t>15</w:t>
            </w:r>
          </w:p>
        </w:tc>
        <w:tc>
          <w:tcPr>
            <w:tcW w:w="1057" w:type="dxa"/>
            <w:vAlign w:val="center"/>
          </w:tcPr>
          <w:p w:rsidR="001E20C9" w:rsidRPr="00956783" w:rsidRDefault="001E20C9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center" w:pos="585"/>
              </w:tabs>
            </w:pPr>
            <w:r>
              <w:t>-</w:t>
            </w:r>
            <w:r>
              <w:tab/>
              <w:t>10</w:t>
            </w:r>
          </w:p>
        </w:tc>
        <w:tc>
          <w:tcPr>
            <w:tcW w:w="1057" w:type="dxa"/>
            <w:vAlign w:val="center"/>
          </w:tcPr>
          <w:p w:rsidR="001E20C9" w:rsidRPr="00956783" w:rsidRDefault="001E20C9" w:rsidP="001E20C9">
            <w:pPr>
              <w:pStyle w:val="ekvpckchen"/>
              <w:tabs>
                <w:tab w:val="clear" w:pos="340"/>
                <w:tab w:val="left" w:pos="437"/>
              </w:tabs>
            </w:pPr>
            <w:r>
              <w:t>=</w:t>
            </w:r>
            <w:r>
              <w:tab/>
              <w:t>5</w:t>
            </w:r>
          </w:p>
        </w:tc>
      </w:tr>
      <w:tr w:rsidR="001E20C9" w:rsidRPr="00956783" w:rsidTr="00A91C3B">
        <w:trPr>
          <w:trHeight w:val="454"/>
        </w:trPr>
        <w:tc>
          <w:tcPr>
            <w:tcW w:w="426" w:type="dxa"/>
          </w:tcPr>
          <w:p w:rsidR="001E20C9" w:rsidRDefault="001E20C9" w:rsidP="00F54039">
            <w:pPr>
              <w:pStyle w:val="ekvpckchen"/>
            </w:pPr>
          </w:p>
        </w:tc>
        <w:tc>
          <w:tcPr>
            <w:tcW w:w="906" w:type="dxa"/>
            <w:vAlign w:val="center"/>
          </w:tcPr>
          <w:p w:rsidR="001E20C9" w:rsidRPr="00956783" w:rsidRDefault="001E20C9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567"/>
              </w:tabs>
              <w:jc w:val="center"/>
            </w:pPr>
            <w:r>
              <w:tab/>
              <w:t>4</w:t>
            </w:r>
          </w:p>
        </w:tc>
        <w:tc>
          <w:tcPr>
            <w:tcW w:w="1056" w:type="dxa"/>
            <w:vAlign w:val="center"/>
          </w:tcPr>
          <w:p w:rsidR="001E20C9" w:rsidRPr="00956783" w:rsidRDefault="001E20C9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center" w:pos="603"/>
              </w:tabs>
            </w:pPr>
            <w:r>
              <w:t>+</w:t>
            </w:r>
            <w:r>
              <w:tab/>
              <w:t>7</w:t>
            </w:r>
          </w:p>
        </w:tc>
        <w:tc>
          <w:tcPr>
            <w:tcW w:w="1057" w:type="dxa"/>
            <w:vAlign w:val="center"/>
          </w:tcPr>
          <w:p w:rsidR="001E20C9" w:rsidRPr="00956783" w:rsidRDefault="001E20C9" w:rsidP="00A32DAD">
            <w:pPr>
              <w:pStyle w:val="ekvpckchen"/>
            </w:pPr>
            <w:r>
              <w:t>=</w:t>
            </w:r>
            <w:r>
              <w:tab/>
              <w:t>11</w:t>
            </w:r>
          </w:p>
        </w:tc>
        <w:tc>
          <w:tcPr>
            <w:tcW w:w="808" w:type="dxa"/>
          </w:tcPr>
          <w:p w:rsidR="001E20C9" w:rsidRDefault="001E20C9" w:rsidP="00F54039">
            <w:pPr>
              <w:pStyle w:val="ekvpckchen"/>
              <w:jc w:val="right"/>
            </w:pPr>
          </w:p>
        </w:tc>
        <w:tc>
          <w:tcPr>
            <w:tcW w:w="1057" w:type="dxa"/>
            <w:vAlign w:val="center"/>
          </w:tcPr>
          <w:p w:rsidR="001E20C9" w:rsidRPr="00956783" w:rsidRDefault="001E20C9" w:rsidP="00930C5E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567"/>
              </w:tabs>
              <w:jc w:val="center"/>
            </w:pPr>
            <w:r>
              <w:tab/>
              <w:t>15</w:t>
            </w:r>
          </w:p>
        </w:tc>
        <w:tc>
          <w:tcPr>
            <w:tcW w:w="1057" w:type="dxa"/>
            <w:vAlign w:val="center"/>
          </w:tcPr>
          <w:p w:rsidR="001E20C9" w:rsidRPr="00956783" w:rsidRDefault="001E20C9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center" w:pos="585"/>
              </w:tabs>
            </w:pPr>
            <w:r>
              <w:t>-</w:t>
            </w:r>
            <w:r>
              <w:tab/>
              <w:t>11</w:t>
            </w:r>
          </w:p>
        </w:tc>
        <w:tc>
          <w:tcPr>
            <w:tcW w:w="1057" w:type="dxa"/>
            <w:vAlign w:val="center"/>
          </w:tcPr>
          <w:p w:rsidR="001E20C9" w:rsidRPr="00956783" w:rsidRDefault="001E20C9" w:rsidP="001E20C9">
            <w:pPr>
              <w:pStyle w:val="ekvpckchen"/>
              <w:tabs>
                <w:tab w:val="clear" w:pos="340"/>
                <w:tab w:val="left" w:pos="437"/>
              </w:tabs>
            </w:pPr>
            <w:r>
              <w:t>=</w:t>
            </w:r>
            <w:r>
              <w:tab/>
              <w:t>4</w:t>
            </w:r>
          </w:p>
        </w:tc>
      </w:tr>
      <w:tr w:rsidR="001E20C9" w:rsidRPr="00956783" w:rsidTr="00A91C3B">
        <w:trPr>
          <w:trHeight w:val="454"/>
        </w:trPr>
        <w:tc>
          <w:tcPr>
            <w:tcW w:w="426" w:type="dxa"/>
          </w:tcPr>
          <w:p w:rsidR="001E20C9" w:rsidRDefault="001E20C9" w:rsidP="00F54039">
            <w:pPr>
              <w:pStyle w:val="ekvpckchen"/>
            </w:pPr>
          </w:p>
        </w:tc>
        <w:tc>
          <w:tcPr>
            <w:tcW w:w="906" w:type="dxa"/>
            <w:vAlign w:val="center"/>
          </w:tcPr>
          <w:p w:rsidR="001E20C9" w:rsidRPr="00956783" w:rsidRDefault="001E20C9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567"/>
              </w:tabs>
              <w:jc w:val="center"/>
            </w:pPr>
            <w:r>
              <w:tab/>
              <w:t>6</w:t>
            </w:r>
          </w:p>
        </w:tc>
        <w:tc>
          <w:tcPr>
            <w:tcW w:w="1056" w:type="dxa"/>
            <w:vAlign w:val="center"/>
          </w:tcPr>
          <w:p w:rsidR="001E20C9" w:rsidRPr="00956783" w:rsidRDefault="001E20C9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center" w:pos="603"/>
              </w:tabs>
            </w:pPr>
            <w:r>
              <w:t>+</w:t>
            </w:r>
            <w:r>
              <w:tab/>
              <w:t>5</w:t>
            </w:r>
          </w:p>
        </w:tc>
        <w:tc>
          <w:tcPr>
            <w:tcW w:w="1057" w:type="dxa"/>
            <w:vAlign w:val="center"/>
          </w:tcPr>
          <w:p w:rsidR="001E20C9" w:rsidRPr="00956783" w:rsidRDefault="001E20C9" w:rsidP="00A32DAD">
            <w:pPr>
              <w:pStyle w:val="ekvpckchen"/>
            </w:pPr>
            <w:r>
              <w:t>=</w:t>
            </w:r>
            <w:r>
              <w:tab/>
              <w:t>11</w:t>
            </w:r>
          </w:p>
        </w:tc>
        <w:tc>
          <w:tcPr>
            <w:tcW w:w="808" w:type="dxa"/>
          </w:tcPr>
          <w:p w:rsidR="001E20C9" w:rsidRDefault="001E20C9" w:rsidP="00F54039">
            <w:pPr>
              <w:pStyle w:val="ekvpckchen"/>
              <w:jc w:val="right"/>
            </w:pPr>
          </w:p>
        </w:tc>
        <w:tc>
          <w:tcPr>
            <w:tcW w:w="1057" w:type="dxa"/>
            <w:vAlign w:val="center"/>
          </w:tcPr>
          <w:p w:rsidR="001E20C9" w:rsidRPr="00956783" w:rsidRDefault="001E20C9" w:rsidP="00930C5E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567"/>
              </w:tabs>
              <w:jc w:val="center"/>
            </w:pPr>
            <w:r>
              <w:tab/>
              <w:t>15</w:t>
            </w:r>
          </w:p>
        </w:tc>
        <w:tc>
          <w:tcPr>
            <w:tcW w:w="1057" w:type="dxa"/>
            <w:vAlign w:val="center"/>
          </w:tcPr>
          <w:p w:rsidR="001E20C9" w:rsidRPr="00956783" w:rsidRDefault="001E20C9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center" w:pos="585"/>
              </w:tabs>
            </w:pPr>
            <w:r>
              <w:t>-</w:t>
            </w:r>
            <w:r>
              <w:tab/>
              <w:t>12</w:t>
            </w:r>
          </w:p>
        </w:tc>
        <w:tc>
          <w:tcPr>
            <w:tcW w:w="1057" w:type="dxa"/>
            <w:vAlign w:val="center"/>
          </w:tcPr>
          <w:p w:rsidR="001E20C9" w:rsidRPr="00956783" w:rsidRDefault="001E20C9" w:rsidP="001E20C9">
            <w:pPr>
              <w:pStyle w:val="ekvpckchen"/>
              <w:tabs>
                <w:tab w:val="clear" w:pos="340"/>
                <w:tab w:val="left" w:pos="437"/>
              </w:tabs>
            </w:pPr>
            <w:r>
              <w:t>=</w:t>
            </w:r>
            <w:r>
              <w:tab/>
              <w:t>3</w:t>
            </w:r>
          </w:p>
        </w:tc>
      </w:tr>
      <w:tr w:rsidR="001E20C9" w:rsidRPr="00956783" w:rsidTr="00A91C3B">
        <w:trPr>
          <w:trHeight w:val="454"/>
        </w:trPr>
        <w:tc>
          <w:tcPr>
            <w:tcW w:w="426" w:type="dxa"/>
          </w:tcPr>
          <w:p w:rsidR="001E20C9" w:rsidRDefault="001E20C9" w:rsidP="00F54039">
            <w:pPr>
              <w:pStyle w:val="ekvpckchen"/>
            </w:pPr>
          </w:p>
        </w:tc>
        <w:tc>
          <w:tcPr>
            <w:tcW w:w="906" w:type="dxa"/>
            <w:vAlign w:val="center"/>
          </w:tcPr>
          <w:p w:rsidR="001E20C9" w:rsidRPr="00956783" w:rsidRDefault="001E20C9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567"/>
              </w:tabs>
              <w:jc w:val="center"/>
            </w:pPr>
            <w:r>
              <w:tab/>
              <w:t>8</w:t>
            </w:r>
          </w:p>
        </w:tc>
        <w:tc>
          <w:tcPr>
            <w:tcW w:w="1056" w:type="dxa"/>
            <w:vAlign w:val="center"/>
          </w:tcPr>
          <w:p w:rsidR="001E20C9" w:rsidRPr="00956783" w:rsidRDefault="001E20C9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center" w:pos="603"/>
              </w:tabs>
            </w:pPr>
            <w:r>
              <w:t>+</w:t>
            </w:r>
            <w:r>
              <w:tab/>
              <w:t>3</w:t>
            </w:r>
          </w:p>
        </w:tc>
        <w:tc>
          <w:tcPr>
            <w:tcW w:w="1057" w:type="dxa"/>
            <w:vAlign w:val="center"/>
          </w:tcPr>
          <w:p w:rsidR="001E20C9" w:rsidRPr="00956783" w:rsidRDefault="001E20C9" w:rsidP="00A32DAD">
            <w:pPr>
              <w:pStyle w:val="ekvpckchen"/>
            </w:pPr>
            <w:r>
              <w:t>=</w:t>
            </w:r>
            <w:r>
              <w:tab/>
              <w:t>11</w:t>
            </w:r>
          </w:p>
        </w:tc>
        <w:tc>
          <w:tcPr>
            <w:tcW w:w="808" w:type="dxa"/>
          </w:tcPr>
          <w:p w:rsidR="001E20C9" w:rsidRDefault="001E20C9" w:rsidP="00F54039">
            <w:pPr>
              <w:pStyle w:val="ekvpckchen"/>
              <w:jc w:val="right"/>
            </w:pPr>
          </w:p>
        </w:tc>
        <w:tc>
          <w:tcPr>
            <w:tcW w:w="1057" w:type="dxa"/>
            <w:vAlign w:val="center"/>
          </w:tcPr>
          <w:p w:rsidR="001E20C9" w:rsidRPr="00956783" w:rsidRDefault="001E20C9" w:rsidP="00930C5E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567"/>
              </w:tabs>
              <w:jc w:val="center"/>
            </w:pPr>
            <w:r>
              <w:tab/>
              <w:t>15</w:t>
            </w:r>
          </w:p>
        </w:tc>
        <w:tc>
          <w:tcPr>
            <w:tcW w:w="1057" w:type="dxa"/>
            <w:vAlign w:val="center"/>
          </w:tcPr>
          <w:p w:rsidR="001E20C9" w:rsidRPr="00956783" w:rsidRDefault="001E20C9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center" w:pos="585"/>
              </w:tabs>
            </w:pPr>
            <w:r>
              <w:t>-</w:t>
            </w:r>
            <w:r>
              <w:tab/>
              <w:t>13</w:t>
            </w:r>
          </w:p>
        </w:tc>
        <w:tc>
          <w:tcPr>
            <w:tcW w:w="1057" w:type="dxa"/>
            <w:vAlign w:val="center"/>
          </w:tcPr>
          <w:p w:rsidR="001E20C9" w:rsidRPr="00956783" w:rsidRDefault="001E20C9" w:rsidP="001E20C9">
            <w:pPr>
              <w:pStyle w:val="ekvpckchen"/>
              <w:tabs>
                <w:tab w:val="clear" w:pos="340"/>
                <w:tab w:val="left" w:pos="437"/>
              </w:tabs>
            </w:pPr>
            <w:r>
              <w:t>=</w:t>
            </w:r>
            <w:r>
              <w:tab/>
              <w:t>2</w:t>
            </w:r>
          </w:p>
        </w:tc>
      </w:tr>
      <w:tr w:rsidR="001E20C9" w:rsidRPr="00956783" w:rsidTr="00A91C3B">
        <w:trPr>
          <w:trHeight w:val="454"/>
        </w:trPr>
        <w:tc>
          <w:tcPr>
            <w:tcW w:w="426" w:type="dxa"/>
          </w:tcPr>
          <w:p w:rsidR="001E20C9" w:rsidRDefault="001E20C9" w:rsidP="00F54039">
            <w:pPr>
              <w:pStyle w:val="ekvpckchen"/>
            </w:pPr>
          </w:p>
        </w:tc>
        <w:tc>
          <w:tcPr>
            <w:tcW w:w="906" w:type="dxa"/>
            <w:vAlign w:val="center"/>
          </w:tcPr>
          <w:p w:rsidR="001E20C9" w:rsidRPr="00956783" w:rsidRDefault="001E20C9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567"/>
              </w:tabs>
              <w:jc w:val="center"/>
            </w:pPr>
            <w:r>
              <w:tab/>
              <w:t>10</w:t>
            </w:r>
          </w:p>
        </w:tc>
        <w:tc>
          <w:tcPr>
            <w:tcW w:w="1056" w:type="dxa"/>
            <w:vAlign w:val="center"/>
          </w:tcPr>
          <w:p w:rsidR="001E20C9" w:rsidRPr="00956783" w:rsidRDefault="001E20C9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center" w:pos="603"/>
              </w:tabs>
            </w:pPr>
            <w:r>
              <w:t>+</w:t>
            </w:r>
            <w:r>
              <w:tab/>
              <w:t>1</w:t>
            </w:r>
          </w:p>
        </w:tc>
        <w:tc>
          <w:tcPr>
            <w:tcW w:w="1057" w:type="dxa"/>
            <w:vAlign w:val="center"/>
          </w:tcPr>
          <w:p w:rsidR="001E20C9" w:rsidRPr="00956783" w:rsidRDefault="001E20C9" w:rsidP="00A32DAD">
            <w:pPr>
              <w:pStyle w:val="ekvpckchen"/>
            </w:pPr>
            <w:r>
              <w:t>=</w:t>
            </w:r>
            <w:r>
              <w:tab/>
              <w:t>12</w:t>
            </w:r>
          </w:p>
        </w:tc>
        <w:tc>
          <w:tcPr>
            <w:tcW w:w="808" w:type="dxa"/>
          </w:tcPr>
          <w:p w:rsidR="001E20C9" w:rsidRDefault="001E20C9" w:rsidP="00F54039">
            <w:pPr>
              <w:pStyle w:val="ekvpckchen"/>
              <w:jc w:val="right"/>
            </w:pPr>
          </w:p>
        </w:tc>
        <w:tc>
          <w:tcPr>
            <w:tcW w:w="1057" w:type="dxa"/>
            <w:vAlign w:val="center"/>
          </w:tcPr>
          <w:p w:rsidR="001E20C9" w:rsidRPr="00956783" w:rsidRDefault="001E20C9" w:rsidP="00930C5E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567"/>
              </w:tabs>
              <w:jc w:val="center"/>
            </w:pPr>
            <w:r>
              <w:tab/>
              <w:t>15</w:t>
            </w:r>
          </w:p>
        </w:tc>
        <w:tc>
          <w:tcPr>
            <w:tcW w:w="1057" w:type="dxa"/>
            <w:vAlign w:val="center"/>
          </w:tcPr>
          <w:p w:rsidR="001E20C9" w:rsidRPr="00956783" w:rsidRDefault="001E20C9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center" w:pos="585"/>
              </w:tabs>
            </w:pPr>
            <w:r>
              <w:t>-</w:t>
            </w:r>
            <w:r>
              <w:tab/>
              <w:t>14</w:t>
            </w:r>
          </w:p>
        </w:tc>
        <w:tc>
          <w:tcPr>
            <w:tcW w:w="1057" w:type="dxa"/>
            <w:vAlign w:val="center"/>
          </w:tcPr>
          <w:p w:rsidR="001E20C9" w:rsidRPr="00956783" w:rsidRDefault="001E20C9" w:rsidP="001E20C9">
            <w:pPr>
              <w:pStyle w:val="ekvpckchen"/>
              <w:tabs>
                <w:tab w:val="clear" w:pos="340"/>
                <w:tab w:val="left" w:pos="437"/>
              </w:tabs>
            </w:pPr>
            <w:r>
              <w:t>=</w:t>
            </w:r>
            <w:r>
              <w:tab/>
              <w:t>1</w:t>
            </w:r>
          </w:p>
        </w:tc>
      </w:tr>
      <w:tr w:rsidR="00F54039" w:rsidTr="001E20C9">
        <w:trPr>
          <w:trHeight w:val="540"/>
        </w:trPr>
        <w:tc>
          <w:tcPr>
            <w:tcW w:w="426" w:type="dxa"/>
          </w:tcPr>
          <w:p w:rsidR="00F54039" w:rsidRPr="00956783" w:rsidRDefault="00F54039" w:rsidP="00F54039">
            <w:pPr>
              <w:pStyle w:val="ekvpckchen"/>
            </w:pPr>
          </w:p>
        </w:tc>
        <w:tc>
          <w:tcPr>
            <w:tcW w:w="906" w:type="dxa"/>
            <w:vAlign w:val="center"/>
          </w:tcPr>
          <w:p w:rsidR="00F54039" w:rsidRPr="00956783" w:rsidRDefault="00F54039" w:rsidP="00930C5E">
            <w:pPr>
              <w:pStyle w:val="ekvpckchen"/>
            </w:pPr>
          </w:p>
        </w:tc>
        <w:tc>
          <w:tcPr>
            <w:tcW w:w="1056" w:type="dxa"/>
            <w:vAlign w:val="center"/>
          </w:tcPr>
          <w:p w:rsidR="00F54039" w:rsidRDefault="00F54039" w:rsidP="00930C5E">
            <w:pPr>
              <w:pStyle w:val="ekvpckchen"/>
            </w:pPr>
          </w:p>
        </w:tc>
        <w:tc>
          <w:tcPr>
            <w:tcW w:w="1057" w:type="dxa"/>
            <w:vAlign w:val="center"/>
          </w:tcPr>
          <w:p w:rsidR="00F54039" w:rsidRDefault="00F54039" w:rsidP="00930C5E">
            <w:pPr>
              <w:pStyle w:val="ekvpckchen"/>
            </w:pPr>
          </w:p>
        </w:tc>
        <w:tc>
          <w:tcPr>
            <w:tcW w:w="808" w:type="dxa"/>
          </w:tcPr>
          <w:p w:rsidR="00F54039" w:rsidRPr="00956783" w:rsidRDefault="00F54039" w:rsidP="00F54039">
            <w:pPr>
              <w:pStyle w:val="ekvpckchen"/>
              <w:jc w:val="right"/>
            </w:pPr>
          </w:p>
        </w:tc>
        <w:tc>
          <w:tcPr>
            <w:tcW w:w="1057" w:type="dxa"/>
            <w:vAlign w:val="center"/>
          </w:tcPr>
          <w:p w:rsidR="00F54039" w:rsidRPr="00956783" w:rsidRDefault="00F54039" w:rsidP="00930C5E">
            <w:pPr>
              <w:pStyle w:val="ekvpckchen"/>
            </w:pPr>
          </w:p>
        </w:tc>
        <w:tc>
          <w:tcPr>
            <w:tcW w:w="1057" w:type="dxa"/>
            <w:vAlign w:val="center"/>
          </w:tcPr>
          <w:p w:rsidR="00F54039" w:rsidRDefault="00F54039" w:rsidP="00930C5E">
            <w:pPr>
              <w:pStyle w:val="ekvpckchen"/>
            </w:pPr>
          </w:p>
        </w:tc>
        <w:tc>
          <w:tcPr>
            <w:tcW w:w="1057" w:type="dxa"/>
            <w:vAlign w:val="center"/>
          </w:tcPr>
          <w:p w:rsidR="00F54039" w:rsidRDefault="00F54039" w:rsidP="00930C5E">
            <w:pPr>
              <w:pStyle w:val="ekvpckchen"/>
            </w:pPr>
          </w:p>
        </w:tc>
      </w:tr>
    </w:tbl>
    <w:p w:rsidR="001E20C9" w:rsidRDefault="001E20C9" w:rsidP="001E20C9">
      <w:pPr>
        <w:tabs>
          <w:tab w:val="clear" w:pos="340"/>
          <w:tab w:val="clear" w:pos="595"/>
          <w:tab w:val="clear" w:pos="851"/>
          <w:tab w:val="left" w:pos="709"/>
          <w:tab w:val="left" w:pos="1701"/>
          <w:tab w:val="left" w:pos="2694"/>
          <w:tab w:val="left" w:pos="4678"/>
          <w:tab w:val="left" w:pos="5670"/>
          <w:tab w:val="left" w:pos="6663"/>
        </w:tabs>
      </w:pPr>
      <w:r>
        <w:tab/>
        <w:t xml:space="preserve">+ </w:t>
      </w:r>
      <w:r>
        <w:t>2</w:t>
      </w:r>
      <w:r>
        <w:tab/>
      </w:r>
      <w:r>
        <w:t>-</w:t>
      </w:r>
      <w:r>
        <w:t xml:space="preserve"> 2</w:t>
      </w:r>
      <w:r>
        <w:tab/>
        <w:t xml:space="preserve">+ </w:t>
      </w:r>
      <w:r>
        <w:t>0</w:t>
      </w:r>
      <w:r>
        <w:tab/>
        <w:t>+ 0</w:t>
      </w:r>
      <w:r>
        <w:tab/>
        <w:t>+ 1</w:t>
      </w:r>
      <w:r>
        <w:tab/>
      </w:r>
      <w:r>
        <w:t xml:space="preserve">- </w:t>
      </w:r>
      <w:r>
        <w:t>1</w:t>
      </w:r>
    </w:p>
    <w:p w:rsidR="00F54039" w:rsidRDefault="00F54039" w:rsidP="00D60378"/>
    <w:p w:rsidR="00F54039" w:rsidRDefault="00F54039" w:rsidP="00D60378"/>
    <w:tbl>
      <w:tblPr>
        <w:tblW w:w="742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906"/>
        <w:gridCol w:w="1056"/>
        <w:gridCol w:w="1057"/>
        <w:gridCol w:w="808"/>
        <w:gridCol w:w="1057"/>
        <w:gridCol w:w="1057"/>
        <w:gridCol w:w="1057"/>
      </w:tblGrid>
      <w:tr w:rsidR="001E20C9" w:rsidRPr="00956783" w:rsidTr="001E20C9">
        <w:trPr>
          <w:trHeight w:val="454"/>
        </w:trPr>
        <w:tc>
          <w:tcPr>
            <w:tcW w:w="426" w:type="dxa"/>
          </w:tcPr>
          <w:p w:rsidR="001E20C9" w:rsidRDefault="001E20C9" w:rsidP="00930C5E">
            <w:pPr>
              <w:pStyle w:val="ekvpckchen"/>
            </w:pPr>
            <w:r>
              <w:t>c)</w:t>
            </w:r>
          </w:p>
        </w:tc>
        <w:tc>
          <w:tcPr>
            <w:tcW w:w="906" w:type="dxa"/>
            <w:vAlign w:val="center"/>
          </w:tcPr>
          <w:p w:rsidR="001E20C9" w:rsidRPr="00956783" w:rsidRDefault="001E20C9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567"/>
              </w:tabs>
              <w:jc w:val="center"/>
            </w:pPr>
            <w:r>
              <w:tab/>
              <w:t>9</w:t>
            </w:r>
          </w:p>
        </w:tc>
        <w:tc>
          <w:tcPr>
            <w:tcW w:w="1056" w:type="dxa"/>
            <w:vAlign w:val="center"/>
          </w:tcPr>
          <w:p w:rsidR="001E20C9" w:rsidRPr="00956783" w:rsidRDefault="001E20C9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center" w:pos="558"/>
              </w:tabs>
            </w:pPr>
            <w:r>
              <w:t>+</w:t>
            </w:r>
            <w:r>
              <w:tab/>
              <w:t>9</w:t>
            </w:r>
          </w:p>
        </w:tc>
        <w:tc>
          <w:tcPr>
            <w:tcW w:w="1057" w:type="dxa"/>
            <w:vAlign w:val="center"/>
          </w:tcPr>
          <w:p w:rsidR="001E20C9" w:rsidRPr="00956783" w:rsidRDefault="001E20C9" w:rsidP="001E20C9">
            <w:pPr>
              <w:pStyle w:val="ekvpckchen"/>
            </w:pPr>
            <w:r>
              <w:t>=</w:t>
            </w:r>
            <w:r>
              <w:tab/>
              <w:t>18</w:t>
            </w:r>
          </w:p>
        </w:tc>
        <w:tc>
          <w:tcPr>
            <w:tcW w:w="808" w:type="dxa"/>
          </w:tcPr>
          <w:p w:rsidR="001E20C9" w:rsidRDefault="001E20C9" w:rsidP="00930C5E">
            <w:pPr>
              <w:pStyle w:val="ekvpckchen"/>
              <w:jc w:val="right"/>
            </w:pPr>
            <w:r>
              <w:t>d)</w:t>
            </w:r>
          </w:p>
        </w:tc>
        <w:tc>
          <w:tcPr>
            <w:tcW w:w="1057" w:type="dxa"/>
            <w:vAlign w:val="center"/>
          </w:tcPr>
          <w:p w:rsidR="001E20C9" w:rsidRPr="00956783" w:rsidRDefault="001E20C9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567"/>
              </w:tabs>
              <w:jc w:val="center"/>
            </w:pPr>
            <w:r>
              <w:tab/>
              <w:t>8</w:t>
            </w:r>
          </w:p>
        </w:tc>
        <w:tc>
          <w:tcPr>
            <w:tcW w:w="1057" w:type="dxa"/>
            <w:vAlign w:val="center"/>
          </w:tcPr>
          <w:p w:rsidR="001E20C9" w:rsidRPr="00956783" w:rsidRDefault="001E20C9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center" w:pos="585"/>
              </w:tabs>
            </w:pPr>
            <w:r>
              <w:t>-</w:t>
            </w:r>
            <w:r>
              <w:tab/>
              <w:t>4</w:t>
            </w:r>
          </w:p>
        </w:tc>
        <w:tc>
          <w:tcPr>
            <w:tcW w:w="1057" w:type="dxa"/>
            <w:vAlign w:val="center"/>
          </w:tcPr>
          <w:p w:rsidR="001E20C9" w:rsidRPr="00956783" w:rsidRDefault="001E20C9" w:rsidP="001E20C9">
            <w:pPr>
              <w:pStyle w:val="ekvpckchen"/>
              <w:tabs>
                <w:tab w:val="clear" w:pos="340"/>
                <w:tab w:val="left" w:pos="437"/>
              </w:tabs>
            </w:pPr>
            <w:r>
              <w:t>=</w:t>
            </w:r>
            <w:r>
              <w:tab/>
              <w:t>4</w:t>
            </w:r>
          </w:p>
        </w:tc>
      </w:tr>
      <w:tr w:rsidR="001E20C9" w:rsidRPr="00956783" w:rsidTr="001E20C9">
        <w:trPr>
          <w:trHeight w:val="454"/>
        </w:trPr>
        <w:tc>
          <w:tcPr>
            <w:tcW w:w="426" w:type="dxa"/>
          </w:tcPr>
          <w:p w:rsidR="001E20C9" w:rsidRDefault="001E20C9" w:rsidP="00930C5E">
            <w:pPr>
              <w:pStyle w:val="ekvpckchen"/>
            </w:pPr>
          </w:p>
        </w:tc>
        <w:tc>
          <w:tcPr>
            <w:tcW w:w="906" w:type="dxa"/>
            <w:vAlign w:val="center"/>
          </w:tcPr>
          <w:p w:rsidR="001E20C9" w:rsidRPr="00956783" w:rsidRDefault="001E20C9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567"/>
              </w:tabs>
              <w:jc w:val="center"/>
            </w:pPr>
            <w:r>
              <w:tab/>
              <w:t>9</w:t>
            </w:r>
          </w:p>
        </w:tc>
        <w:tc>
          <w:tcPr>
            <w:tcW w:w="1056" w:type="dxa"/>
            <w:vAlign w:val="center"/>
          </w:tcPr>
          <w:p w:rsidR="001E20C9" w:rsidRPr="00956783" w:rsidRDefault="001E20C9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center" w:pos="558"/>
              </w:tabs>
            </w:pPr>
            <w:r>
              <w:t>+</w:t>
            </w:r>
            <w:r>
              <w:tab/>
              <w:t>7</w:t>
            </w:r>
          </w:p>
        </w:tc>
        <w:tc>
          <w:tcPr>
            <w:tcW w:w="1057" w:type="dxa"/>
            <w:vAlign w:val="center"/>
          </w:tcPr>
          <w:p w:rsidR="001E20C9" w:rsidRPr="00956783" w:rsidRDefault="001E20C9" w:rsidP="00A32DAD">
            <w:pPr>
              <w:pStyle w:val="ekvpckchen"/>
            </w:pPr>
            <w:r>
              <w:t>=</w:t>
            </w:r>
            <w:r>
              <w:tab/>
              <w:t>16</w:t>
            </w:r>
          </w:p>
        </w:tc>
        <w:tc>
          <w:tcPr>
            <w:tcW w:w="808" w:type="dxa"/>
          </w:tcPr>
          <w:p w:rsidR="001E20C9" w:rsidRDefault="001E20C9" w:rsidP="00930C5E">
            <w:pPr>
              <w:pStyle w:val="ekvpckchen"/>
              <w:jc w:val="right"/>
            </w:pPr>
          </w:p>
        </w:tc>
        <w:tc>
          <w:tcPr>
            <w:tcW w:w="1057" w:type="dxa"/>
            <w:vAlign w:val="center"/>
          </w:tcPr>
          <w:p w:rsidR="001E20C9" w:rsidRPr="00956783" w:rsidRDefault="001E20C9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567"/>
              </w:tabs>
              <w:jc w:val="center"/>
            </w:pPr>
            <w:r>
              <w:tab/>
              <w:t>9</w:t>
            </w:r>
          </w:p>
        </w:tc>
        <w:tc>
          <w:tcPr>
            <w:tcW w:w="1057" w:type="dxa"/>
            <w:vAlign w:val="center"/>
          </w:tcPr>
          <w:p w:rsidR="001E20C9" w:rsidRPr="00956783" w:rsidRDefault="001E20C9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center" w:pos="585"/>
              </w:tabs>
            </w:pPr>
            <w:r>
              <w:t>-</w:t>
            </w:r>
            <w:r>
              <w:tab/>
              <w:t>4</w:t>
            </w:r>
          </w:p>
        </w:tc>
        <w:tc>
          <w:tcPr>
            <w:tcW w:w="1057" w:type="dxa"/>
            <w:vAlign w:val="center"/>
          </w:tcPr>
          <w:p w:rsidR="001E20C9" w:rsidRPr="00956783" w:rsidRDefault="001E20C9" w:rsidP="00A32DAD">
            <w:pPr>
              <w:pStyle w:val="ekvpckchen"/>
              <w:tabs>
                <w:tab w:val="clear" w:pos="340"/>
                <w:tab w:val="left" w:pos="437"/>
              </w:tabs>
            </w:pPr>
            <w:r>
              <w:t>=</w:t>
            </w:r>
            <w:r>
              <w:tab/>
              <w:t>5</w:t>
            </w:r>
          </w:p>
        </w:tc>
      </w:tr>
      <w:tr w:rsidR="001E20C9" w:rsidRPr="00956783" w:rsidTr="001E20C9">
        <w:trPr>
          <w:trHeight w:val="454"/>
        </w:trPr>
        <w:tc>
          <w:tcPr>
            <w:tcW w:w="426" w:type="dxa"/>
          </w:tcPr>
          <w:p w:rsidR="001E20C9" w:rsidRDefault="001E20C9" w:rsidP="00930C5E">
            <w:pPr>
              <w:pStyle w:val="ekvpckchen"/>
            </w:pPr>
          </w:p>
        </w:tc>
        <w:tc>
          <w:tcPr>
            <w:tcW w:w="906" w:type="dxa"/>
            <w:vAlign w:val="center"/>
          </w:tcPr>
          <w:p w:rsidR="001E20C9" w:rsidRPr="00956783" w:rsidRDefault="001E20C9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567"/>
              </w:tabs>
              <w:jc w:val="center"/>
            </w:pPr>
            <w:r>
              <w:tab/>
              <w:t>9</w:t>
            </w:r>
          </w:p>
        </w:tc>
        <w:tc>
          <w:tcPr>
            <w:tcW w:w="1056" w:type="dxa"/>
            <w:vAlign w:val="center"/>
          </w:tcPr>
          <w:p w:rsidR="001E20C9" w:rsidRPr="00956783" w:rsidRDefault="001E20C9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center" w:pos="558"/>
              </w:tabs>
            </w:pPr>
            <w:r>
              <w:t>+</w:t>
            </w:r>
            <w:r>
              <w:tab/>
              <w:t>5</w:t>
            </w:r>
          </w:p>
        </w:tc>
        <w:tc>
          <w:tcPr>
            <w:tcW w:w="1057" w:type="dxa"/>
            <w:vAlign w:val="center"/>
          </w:tcPr>
          <w:p w:rsidR="001E20C9" w:rsidRPr="00956783" w:rsidRDefault="001E20C9" w:rsidP="00A32DAD">
            <w:pPr>
              <w:pStyle w:val="ekvpckchen"/>
            </w:pPr>
            <w:r>
              <w:t>=</w:t>
            </w:r>
            <w:r>
              <w:tab/>
              <w:t>14</w:t>
            </w:r>
          </w:p>
        </w:tc>
        <w:tc>
          <w:tcPr>
            <w:tcW w:w="808" w:type="dxa"/>
          </w:tcPr>
          <w:p w:rsidR="001E20C9" w:rsidRDefault="001E20C9" w:rsidP="00930C5E">
            <w:pPr>
              <w:pStyle w:val="ekvpckchen"/>
              <w:jc w:val="right"/>
            </w:pPr>
          </w:p>
        </w:tc>
        <w:tc>
          <w:tcPr>
            <w:tcW w:w="1057" w:type="dxa"/>
            <w:vAlign w:val="center"/>
          </w:tcPr>
          <w:p w:rsidR="001E20C9" w:rsidRPr="00956783" w:rsidRDefault="001E20C9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567"/>
              </w:tabs>
              <w:jc w:val="center"/>
            </w:pPr>
            <w:r>
              <w:tab/>
              <w:t>10</w:t>
            </w:r>
          </w:p>
        </w:tc>
        <w:tc>
          <w:tcPr>
            <w:tcW w:w="1057" w:type="dxa"/>
            <w:vAlign w:val="center"/>
          </w:tcPr>
          <w:p w:rsidR="001E20C9" w:rsidRPr="00956783" w:rsidRDefault="001E20C9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center" w:pos="585"/>
              </w:tabs>
            </w:pPr>
            <w:r>
              <w:t>-</w:t>
            </w:r>
            <w:r>
              <w:tab/>
              <w:t>4</w:t>
            </w:r>
          </w:p>
        </w:tc>
        <w:tc>
          <w:tcPr>
            <w:tcW w:w="1057" w:type="dxa"/>
            <w:vAlign w:val="center"/>
          </w:tcPr>
          <w:p w:rsidR="001E20C9" w:rsidRPr="00956783" w:rsidRDefault="001E20C9" w:rsidP="00A32DAD">
            <w:pPr>
              <w:pStyle w:val="ekvpckchen"/>
              <w:tabs>
                <w:tab w:val="clear" w:pos="340"/>
                <w:tab w:val="left" w:pos="437"/>
              </w:tabs>
            </w:pPr>
            <w:r>
              <w:t>=</w:t>
            </w:r>
            <w:r>
              <w:tab/>
              <w:t>6</w:t>
            </w:r>
          </w:p>
        </w:tc>
      </w:tr>
      <w:tr w:rsidR="001E20C9" w:rsidRPr="00956783" w:rsidTr="001E20C9">
        <w:trPr>
          <w:trHeight w:val="454"/>
        </w:trPr>
        <w:tc>
          <w:tcPr>
            <w:tcW w:w="426" w:type="dxa"/>
          </w:tcPr>
          <w:p w:rsidR="001E20C9" w:rsidRDefault="001E20C9" w:rsidP="00930C5E">
            <w:pPr>
              <w:pStyle w:val="ekvpckchen"/>
            </w:pPr>
          </w:p>
        </w:tc>
        <w:tc>
          <w:tcPr>
            <w:tcW w:w="906" w:type="dxa"/>
            <w:vAlign w:val="center"/>
          </w:tcPr>
          <w:p w:rsidR="001E20C9" w:rsidRPr="00956783" w:rsidRDefault="001E20C9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567"/>
              </w:tabs>
              <w:jc w:val="center"/>
            </w:pPr>
            <w:r>
              <w:tab/>
              <w:t>9</w:t>
            </w:r>
          </w:p>
        </w:tc>
        <w:tc>
          <w:tcPr>
            <w:tcW w:w="1056" w:type="dxa"/>
            <w:vAlign w:val="center"/>
          </w:tcPr>
          <w:p w:rsidR="001E20C9" w:rsidRPr="00956783" w:rsidRDefault="001E20C9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center" w:pos="558"/>
              </w:tabs>
            </w:pPr>
            <w:r>
              <w:t>+</w:t>
            </w:r>
            <w:r>
              <w:tab/>
              <w:t>3</w:t>
            </w:r>
          </w:p>
        </w:tc>
        <w:tc>
          <w:tcPr>
            <w:tcW w:w="1057" w:type="dxa"/>
            <w:vAlign w:val="center"/>
          </w:tcPr>
          <w:p w:rsidR="001E20C9" w:rsidRPr="00956783" w:rsidRDefault="001E20C9" w:rsidP="00A32DAD">
            <w:pPr>
              <w:pStyle w:val="ekvpckchen"/>
            </w:pPr>
            <w:r>
              <w:t>=</w:t>
            </w:r>
            <w:r>
              <w:tab/>
              <w:t>12</w:t>
            </w:r>
          </w:p>
        </w:tc>
        <w:tc>
          <w:tcPr>
            <w:tcW w:w="808" w:type="dxa"/>
          </w:tcPr>
          <w:p w:rsidR="001E20C9" w:rsidRDefault="001E20C9" w:rsidP="00930C5E">
            <w:pPr>
              <w:pStyle w:val="ekvpckchen"/>
              <w:jc w:val="right"/>
            </w:pPr>
          </w:p>
        </w:tc>
        <w:tc>
          <w:tcPr>
            <w:tcW w:w="1057" w:type="dxa"/>
            <w:vAlign w:val="center"/>
          </w:tcPr>
          <w:p w:rsidR="001E20C9" w:rsidRPr="00956783" w:rsidRDefault="001E20C9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567"/>
              </w:tabs>
              <w:jc w:val="center"/>
            </w:pPr>
            <w:r>
              <w:tab/>
              <w:t>11</w:t>
            </w:r>
          </w:p>
        </w:tc>
        <w:tc>
          <w:tcPr>
            <w:tcW w:w="1057" w:type="dxa"/>
            <w:vAlign w:val="center"/>
          </w:tcPr>
          <w:p w:rsidR="001E20C9" w:rsidRPr="00956783" w:rsidRDefault="001E20C9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center" w:pos="585"/>
              </w:tabs>
            </w:pPr>
            <w:r>
              <w:t>-</w:t>
            </w:r>
            <w:r>
              <w:tab/>
              <w:t>4</w:t>
            </w:r>
          </w:p>
        </w:tc>
        <w:tc>
          <w:tcPr>
            <w:tcW w:w="1057" w:type="dxa"/>
            <w:vAlign w:val="center"/>
          </w:tcPr>
          <w:p w:rsidR="001E20C9" w:rsidRPr="00956783" w:rsidRDefault="001E20C9" w:rsidP="00A32DAD">
            <w:pPr>
              <w:pStyle w:val="ekvpckchen"/>
              <w:tabs>
                <w:tab w:val="clear" w:pos="340"/>
                <w:tab w:val="left" w:pos="437"/>
              </w:tabs>
            </w:pPr>
            <w:r>
              <w:t>=</w:t>
            </w:r>
            <w:r>
              <w:tab/>
              <w:t>7</w:t>
            </w:r>
          </w:p>
        </w:tc>
      </w:tr>
      <w:tr w:rsidR="001E20C9" w:rsidRPr="00956783" w:rsidTr="001E20C9">
        <w:trPr>
          <w:trHeight w:val="454"/>
        </w:trPr>
        <w:tc>
          <w:tcPr>
            <w:tcW w:w="426" w:type="dxa"/>
          </w:tcPr>
          <w:p w:rsidR="001E20C9" w:rsidRDefault="001E20C9" w:rsidP="00930C5E">
            <w:pPr>
              <w:pStyle w:val="ekvpckchen"/>
            </w:pPr>
          </w:p>
        </w:tc>
        <w:tc>
          <w:tcPr>
            <w:tcW w:w="906" w:type="dxa"/>
            <w:vAlign w:val="center"/>
          </w:tcPr>
          <w:p w:rsidR="001E20C9" w:rsidRPr="00956783" w:rsidRDefault="001E20C9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567"/>
              </w:tabs>
              <w:jc w:val="center"/>
            </w:pPr>
            <w:r>
              <w:tab/>
              <w:t>9</w:t>
            </w:r>
          </w:p>
        </w:tc>
        <w:tc>
          <w:tcPr>
            <w:tcW w:w="1056" w:type="dxa"/>
            <w:vAlign w:val="center"/>
          </w:tcPr>
          <w:p w:rsidR="001E20C9" w:rsidRPr="00956783" w:rsidRDefault="001E20C9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center" w:pos="558"/>
              </w:tabs>
            </w:pPr>
            <w:r>
              <w:t>+</w:t>
            </w:r>
            <w:r>
              <w:tab/>
              <w:t>1</w:t>
            </w:r>
          </w:p>
        </w:tc>
        <w:tc>
          <w:tcPr>
            <w:tcW w:w="1057" w:type="dxa"/>
            <w:vAlign w:val="center"/>
          </w:tcPr>
          <w:p w:rsidR="001E20C9" w:rsidRPr="00956783" w:rsidRDefault="001E20C9" w:rsidP="00A32DAD">
            <w:pPr>
              <w:pStyle w:val="ekvpckchen"/>
            </w:pPr>
            <w:r>
              <w:t>=</w:t>
            </w:r>
            <w:r>
              <w:tab/>
              <w:t>10</w:t>
            </w:r>
          </w:p>
        </w:tc>
        <w:tc>
          <w:tcPr>
            <w:tcW w:w="808" w:type="dxa"/>
          </w:tcPr>
          <w:p w:rsidR="001E20C9" w:rsidRDefault="001E20C9" w:rsidP="00930C5E">
            <w:pPr>
              <w:pStyle w:val="ekvpckchen"/>
              <w:jc w:val="right"/>
            </w:pPr>
          </w:p>
        </w:tc>
        <w:tc>
          <w:tcPr>
            <w:tcW w:w="1057" w:type="dxa"/>
            <w:vAlign w:val="center"/>
          </w:tcPr>
          <w:p w:rsidR="001E20C9" w:rsidRPr="00956783" w:rsidRDefault="001E20C9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right" w:pos="567"/>
              </w:tabs>
              <w:jc w:val="center"/>
            </w:pPr>
            <w:r>
              <w:tab/>
              <w:t>12</w:t>
            </w:r>
          </w:p>
        </w:tc>
        <w:tc>
          <w:tcPr>
            <w:tcW w:w="1057" w:type="dxa"/>
            <w:vAlign w:val="center"/>
          </w:tcPr>
          <w:p w:rsidR="001E20C9" w:rsidRPr="00956783" w:rsidRDefault="001E20C9" w:rsidP="00F54039">
            <w:pPr>
              <w:pStyle w:val="ekvpckchen"/>
              <w:tabs>
                <w:tab w:val="clear" w:pos="340"/>
                <w:tab w:val="clear" w:pos="595"/>
                <w:tab w:val="clear" w:pos="851"/>
                <w:tab w:val="center" w:pos="585"/>
              </w:tabs>
            </w:pPr>
            <w:r>
              <w:t>-</w:t>
            </w:r>
            <w:r>
              <w:tab/>
              <w:t>4</w:t>
            </w:r>
          </w:p>
        </w:tc>
        <w:tc>
          <w:tcPr>
            <w:tcW w:w="1057" w:type="dxa"/>
            <w:vAlign w:val="center"/>
          </w:tcPr>
          <w:p w:rsidR="001E20C9" w:rsidRPr="00956783" w:rsidRDefault="001E20C9" w:rsidP="00A32DAD">
            <w:pPr>
              <w:pStyle w:val="ekvpckchen"/>
              <w:tabs>
                <w:tab w:val="clear" w:pos="340"/>
                <w:tab w:val="left" w:pos="437"/>
              </w:tabs>
            </w:pPr>
            <w:r>
              <w:t>=</w:t>
            </w:r>
            <w:r>
              <w:tab/>
              <w:t>8</w:t>
            </w:r>
          </w:p>
        </w:tc>
      </w:tr>
      <w:tr w:rsidR="001E20C9" w:rsidTr="001E20C9">
        <w:trPr>
          <w:trHeight w:val="527"/>
        </w:trPr>
        <w:tc>
          <w:tcPr>
            <w:tcW w:w="426" w:type="dxa"/>
          </w:tcPr>
          <w:p w:rsidR="001E20C9" w:rsidRPr="00956783" w:rsidRDefault="001E20C9" w:rsidP="00A32DAD">
            <w:pPr>
              <w:pStyle w:val="ekvpckchen"/>
            </w:pPr>
          </w:p>
        </w:tc>
        <w:tc>
          <w:tcPr>
            <w:tcW w:w="906" w:type="dxa"/>
            <w:vAlign w:val="center"/>
          </w:tcPr>
          <w:p w:rsidR="001E20C9" w:rsidRPr="00956783" w:rsidRDefault="001E20C9" w:rsidP="00A32DAD">
            <w:pPr>
              <w:pStyle w:val="ekvpckchen"/>
            </w:pPr>
          </w:p>
        </w:tc>
        <w:tc>
          <w:tcPr>
            <w:tcW w:w="1056" w:type="dxa"/>
            <w:vAlign w:val="center"/>
          </w:tcPr>
          <w:p w:rsidR="001E20C9" w:rsidRDefault="001E20C9" w:rsidP="00A32DAD">
            <w:pPr>
              <w:pStyle w:val="ekvpckchen"/>
            </w:pPr>
          </w:p>
        </w:tc>
        <w:tc>
          <w:tcPr>
            <w:tcW w:w="1057" w:type="dxa"/>
            <w:vAlign w:val="center"/>
          </w:tcPr>
          <w:p w:rsidR="001E20C9" w:rsidRDefault="001E20C9" w:rsidP="00A32DAD">
            <w:pPr>
              <w:pStyle w:val="ekvpckchen"/>
            </w:pPr>
          </w:p>
        </w:tc>
        <w:tc>
          <w:tcPr>
            <w:tcW w:w="808" w:type="dxa"/>
          </w:tcPr>
          <w:p w:rsidR="001E20C9" w:rsidRPr="00956783" w:rsidRDefault="001E20C9" w:rsidP="00A32DAD">
            <w:pPr>
              <w:pStyle w:val="ekvpckchen"/>
              <w:jc w:val="right"/>
            </w:pPr>
          </w:p>
        </w:tc>
        <w:tc>
          <w:tcPr>
            <w:tcW w:w="1057" w:type="dxa"/>
            <w:vAlign w:val="center"/>
          </w:tcPr>
          <w:p w:rsidR="001E20C9" w:rsidRPr="00956783" w:rsidRDefault="001E20C9" w:rsidP="00A32DAD">
            <w:pPr>
              <w:pStyle w:val="ekvpckchen"/>
            </w:pPr>
          </w:p>
        </w:tc>
        <w:tc>
          <w:tcPr>
            <w:tcW w:w="1057" w:type="dxa"/>
            <w:vAlign w:val="center"/>
          </w:tcPr>
          <w:p w:rsidR="001E20C9" w:rsidRDefault="001E20C9" w:rsidP="00A32DAD">
            <w:pPr>
              <w:pStyle w:val="ekvpckchen"/>
            </w:pPr>
          </w:p>
        </w:tc>
        <w:tc>
          <w:tcPr>
            <w:tcW w:w="1057" w:type="dxa"/>
            <w:vAlign w:val="center"/>
          </w:tcPr>
          <w:p w:rsidR="001E20C9" w:rsidRDefault="001E20C9" w:rsidP="00A32DAD">
            <w:pPr>
              <w:pStyle w:val="ekvpckchen"/>
            </w:pPr>
          </w:p>
        </w:tc>
      </w:tr>
    </w:tbl>
    <w:p w:rsidR="001E20C9" w:rsidRDefault="001E20C9" w:rsidP="001E20C9">
      <w:pPr>
        <w:tabs>
          <w:tab w:val="clear" w:pos="340"/>
          <w:tab w:val="clear" w:pos="595"/>
          <w:tab w:val="clear" w:pos="851"/>
          <w:tab w:val="left" w:pos="709"/>
          <w:tab w:val="left" w:pos="1701"/>
          <w:tab w:val="left" w:pos="2694"/>
          <w:tab w:val="left" w:pos="4678"/>
          <w:tab w:val="left" w:pos="5670"/>
          <w:tab w:val="left" w:pos="6663"/>
        </w:tabs>
      </w:pPr>
      <w:r>
        <w:tab/>
        <w:t xml:space="preserve">+ </w:t>
      </w:r>
      <w:r>
        <w:t>0</w:t>
      </w:r>
      <w:r>
        <w:tab/>
      </w:r>
      <w:r>
        <w:t>- 2</w:t>
      </w:r>
      <w:r>
        <w:tab/>
      </w:r>
      <w:r>
        <w:t>- 2</w:t>
      </w:r>
      <w:r>
        <w:tab/>
        <w:t xml:space="preserve">+ </w:t>
      </w:r>
      <w:r>
        <w:t>1</w:t>
      </w:r>
      <w:r>
        <w:tab/>
        <w:t>+ 0</w:t>
      </w:r>
      <w:r>
        <w:tab/>
        <w:t>+ 1</w:t>
      </w:r>
    </w:p>
    <w:p w:rsidR="00844F75" w:rsidRDefault="00844F75" w:rsidP="00CB3061"/>
    <w:sectPr w:rsidR="00844F75" w:rsidSect="00054A93">
      <w:headerReference w:type="default" r:id="rId8"/>
      <w:footerReference w:type="default" r:id="rId9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5239" w:rsidRDefault="00E05239" w:rsidP="003C599D">
      <w:pPr>
        <w:spacing w:line="240" w:lineRule="auto"/>
      </w:pPr>
      <w:r>
        <w:separator/>
      </w:r>
    </w:p>
  </w:endnote>
  <w:endnote w:type="continuationSeparator" w:id="0">
    <w:p w:rsidR="00E05239" w:rsidRDefault="00E05239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823CAF" w:rsidRPr="00F42294" w:rsidTr="00E05239">
      <w:trPr>
        <w:trHeight w:hRule="exact" w:val="680"/>
      </w:trPr>
      <w:tc>
        <w:tcPr>
          <w:tcW w:w="1138" w:type="dxa"/>
          <w:noWrap/>
        </w:tcPr>
        <w:p w:rsidR="00823CAF" w:rsidRPr="00913892" w:rsidRDefault="00823CAF" w:rsidP="00E05239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2CEE44CB" wp14:editId="4BD1F90F">
                <wp:extent cx="468000" cy="234000"/>
                <wp:effectExtent l="0" t="0" r="8255" b="0"/>
                <wp:docPr id="1" name="Graf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noWrap/>
          <w:tcMar>
            <w:right w:w="57" w:type="dxa"/>
          </w:tcMar>
        </w:tcPr>
        <w:p w:rsidR="00823CAF" w:rsidRPr="00913892" w:rsidRDefault="00F54039" w:rsidP="009B0C6C">
          <w:pPr>
            <w:pStyle w:val="ekvpagina"/>
          </w:pPr>
          <w:r w:rsidRPr="008F274D">
            <w:rPr>
              <w:lang w:eastAsia="de-DE"/>
            </w:rPr>
            <mc:AlternateContent>
              <mc:Choice Requires="wpg">
                <w:drawing>
                  <wp:anchor distT="0" distB="0" distL="114300" distR="114300" simplePos="0" relativeHeight="251669504" behindDoc="0" locked="0" layoutInCell="1" allowOverlap="1" wp14:anchorId="514CA212" wp14:editId="03F25C6B">
                    <wp:simplePos x="0" y="0"/>
                    <wp:positionH relativeFrom="column">
                      <wp:posOffset>419100</wp:posOffset>
                    </wp:positionH>
                    <wp:positionV relativeFrom="paragraph">
                      <wp:posOffset>-2606675</wp:posOffset>
                    </wp:positionV>
                    <wp:extent cx="1807210" cy="2136775"/>
                    <wp:effectExtent l="0" t="0" r="21590" b="15875"/>
                    <wp:wrapNone/>
                    <wp:docPr id="102" name="Gruppieren 102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1807210" cy="2136775"/>
                              <a:chOff x="0" y="-76692"/>
                              <a:chExt cx="1807210" cy="2124443"/>
                            </a:xfrm>
                          </wpg:grpSpPr>
                          <wpg:grpSp>
                            <wpg:cNvPr id="103" name="Gruppieren 103"/>
                            <wpg:cNvGrpSpPr/>
                            <wpg:grpSpPr>
                              <a:xfrm>
                                <a:off x="0" y="-76692"/>
                                <a:ext cx="1747252" cy="2124443"/>
                                <a:chOff x="0" y="-86217"/>
                                <a:chExt cx="1748389" cy="2124443"/>
                              </a:xfrm>
                            </wpg:grpSpPr>
                            <wps:wsp>
                              <wps:cNvPr id="104" name="Abgerundetes Rechteck 104"/>
                              <wps:cNvSpPr/>
                              <wps:spPr>
                                <a:xfrm>
                                  <a:off x="0" y="-86217"/>
                                  <a:ext cx="482600" cy="1562592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5" name="Gerade Verbindung mit Pfeil 105"/>
                              <wps:cNvCnPr>
                                <a:stCxn id="104" idx="2"/>
                                <a:endCxn id="106" idx="0"/>
                              </wps:cNvCnPr>
                              <wps:spPr>
                                <a:xfrm>
                                  <a:off x="241300" y="1476375"/>
                                  <a:ext cx="4762" cy="276101"/>
                                </a:xfrm>
                                <a:prstGeom prst="straightConnector1">
                                  <a:avLst/>
                                </a:prstGeom>
                                <a:ln w="19050"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06" name="Abgerundetes Rechteck 106"/>
                              <wps:cNvSpPr/>
                              <wps:spPr>
                                <a:xfrm>
                                  <a:off x="4762" y="1752476"/>
                                  <a:ext cx="482600" cy="285750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F54039" w:rsidRPr="00B930EC" w:rsidRDefault="00F54039" w:rsidP="00F54039">
                                    <w:pPr>
                                      <w:jc w:val="center"/>
                                      <w:rPr>
                                        <w:color w:val="000000" w:themeColor="text1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7" name="Gerade Verbindung mit Pfeil 107"/>
                              <wps:cNvCnPr>
                                <a:endCxn id="113" idx="0"/>
                              </wps:cNvCnPr>
                              <wps:spPr>
                                <a:xfrm>
                                  <a:off x="874668" y="1476375"/>
                                  <a:ext cx="4762" cy="276101"/>
                                </a:xfrm>
                                <a:prstGeom prst="straightConnector1">
                                  <a:avLst/>
                                </a:prstGeom>
                                <a:ln w="19050"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13" name="Abgerundetes Rechteck 113"/>
                              <wps:cNvSpPr/>
                              <wps:spPr>
                                <a:xfrm>
                                  <a:off x="638130" y="1752476"/>
                                  <a:ext cx="482600" cy="285750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F54039" w:rsidRPr="00B930EC" w:rsidRDefault="00F54039" w:rsidP="00F54039">
                                    <w:pPr>
                                      <w:jc w:val="center"/>
                                      <w:rPr>
                                        <w:color w:val="000000" w:themeColor="text1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4" name="Gerade Verbindung mit Pfeil 114"/>
                              <wps:cNvCnPr>
                                <a:endCxn id="115" idx="0"/>
                              </wps:cNvCnPr>
                              <wps:spPr>
                                <a:xfrm>
                                  <a:off x="1502327" y="1476375"/>
                                  <a:ext cx="4762" cy="276101"/>
                                </a:xfrm>
                                <a:prstGeom prst="straightConnector1">
                                  <a:avLst/>
                                </a:prstGeom>
                                <a:ln w="19050"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15" name="Abgerundetes Rechteck 115"/>
                              <wps:cNvSpPr/>
                              <wps:spPr>
                                <a:xfrm>
                                  <a:off x="1265789" y="1752476"/>
                                  <a:ext cx="482600" cy="285750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F54039" w:rsidRPr="00B930EC" w:rsidRDefault="00F54039" w:rsidP="00F54039">
                                    <w:pPr>
                                      <w:jc w:val="center"/>
                                      <w:rPr>
                                        <w:color w:val="000000" w:themeColor="text1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116" name="Abgerundetes Rechteck 116"/>
                            <wps:cNvSpPr/>
                            <wps:spPr>
                              <a:xfrm>
                                <a:off x="638175" y="-76200"/>
                                <a:ext cx="482286" cy="1552575"/>
                              </a:xfrm>
                              <a:prstGeom prst="round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7" name="Abgerundetes Rechteck 117"/>
                            <wps:cNvSpPr/>
                            <wps:spPr>
                              <a:xfrm>
                                <a:off x="1266593" y="-76200"/>
                                <a:ext cx="540617" cy="1552575"/>
                              </a:xfrm>
                              <a:prstGeom prst="round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id="Gruppieren 102" o:spid="_x0000_s1060" style="position:absolute;left:0;text-align:left;margin-left:33pt;margin-top:-205.25pt;width:142.3pt;height:168.25pt;z-index:251669504;mso-width-relative:margin;mso-height-relative:margin" coordorigin=",-766" coordsize="18072,21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">
                    <v:group id="Gruppieren 103" o:spid="_x0000_s1061" style="position:absolute;top:-766;width:17472;height:21243" coordorigin=",-862" coordsize="17483,212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xYEK8MAAADc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frSExzPh&#10;Arn5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7FgQrwwAAANwAAAAP&#10;AAAAAAAAAAAAAAAAAKoCAABkcnMvZG93bnJldi54bWxQSwUGAAAAAAQABAD6AAAAmgMAAAAA&#10;">
                      <v:roundrect id="Abgerundetes Rechteck 104" o:spid="_x0000_s1062" style="position:absolute;top:-862;width:4826;height:156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zpIMIA&#10;AADcAAAADwAAAGRycy9kb3ducmV2LnhtbERPTUvDQBC9C/0PyxS82Y0ipcRuSxEKhXgxNeBxyI6b&#10;YHY27E6b6K93BcHbPN7nbPezH9SVYuoDG7hfFaCI22B7dgbezse7DagkyBaHwGTgixLsd4ubLZY2&#10;TPxK11qcyiGcSjTQiYyl1qntyGNahZE4cx8hepQMo9M24pTD/aAfimKtPfacGzoc6bmj9rO+eAPn&#10;Zt3E6rCR6thU8vI9ufo9OWNul/PhCZTQLP/iP/fJ5vnFI/w+ky/Qu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POkgwgAAANwAAAAPAAAAAAAAAAAAAAAAAJgCAABkcnMvZG93&#10;bnJldi54bWxQSwUGAAAAAAQABAD1AAAAhwMAAAAA&#10;" filled="f" strokecolor="#a5a5a5 [2092]" strokeweight="1.5pt">
                        <v:stroke joinstyle="miter"/>
                        <v:textbox inset="0,0,0,0"/>
                      </v:roundrect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Gerade Verbindung mit Pfeil 105" o:spid="_x0000_s1063" type="#_x0000_t32" style="position:absolute;left:2413;top:14763;width:47;height:27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pecYMEAAADcAAAADwAAAGRycy9kb3ducmV2LnhtbERPS4vCMBC+L/gfwgh7W1PXB1KbiggL&#10;sgfxdfA4NNMHbSalidrdX28Ewdt8fM9JVr1pxI06V1lWMB5FIIgzqysuFJxPP18LEM4ja2wsk4I/&#10;crBKBx8Jxtre+UC3oy9ECGEXo4LS+zaW0mUlGXQj2xIHLredQR9gV0jd4T2Em0Z+R9FcGqw4NJTY&#10;0qakrD5ejYL/vJpife0nu9/zvNlf6oJz3iv1OezXSxCeev8Wv9xbHeZHM3g+Ey6Q6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il5xgwQAAANwAAAAPAAAAAAAAAAAAAAAA&#10;AKECAABkcnMvZG93bnJldi54bWxQSwUGAAAAAAQABAD5AAAAjwMAAAAA&#10;" strokecolor="#a5a5a5 [2092]" strokeweight="1.5pt">
                        <v:stroke endarrow="open" joinstyle="miter"/>
                      </v:shape>
                      <v:roundrect id="Abgerundetes Rechteck 106" o:spid="_x0000_s1064" style="position:absolute;left:47;top:17524;width:4826;height:2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LSzMEA&#10;AADcAAAADwAAAGRycy9kb3ducmV2LnhtbERPTUvDQBC9C/6HZQRvdqOHUGK3pRQKQryYGuhxyI6b&#10;0Oxs2B2b6K93BcHbPN7nbHaLH9WVYhoCG3hcFaCIu2AHdgbeT8eHNagkyBbHwGTgixLstrc3G6xs&#10;mPmNro04lUM4VWigF5kqrVPXk8e0ChNx5j5C9CgZRqdtxDmH+1E/FUWpPQ6cG3qc6NBTd2k+vYFT&#10;W7ax3q+lPra1vH7PrjknZ8z93bJ/BiW0yL/4z/1i8/yihN9n8gV6+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ui0szBAAAA3AAAAA8AAAAAAAAAAAAAAAAAmAIAAGRycy9kb3du&#10;cmV2LnhtbFBLBQYAAAAABAAEAPUAAACGAwAAAAA=&#10;" filled="f" strokecolor="#a5a5a5 [2092]" strokeweight="1.5pt">
                        <v:stroke joinstyle="miter"/>
                        <v:textbox inset="0,0,0,0">
                          <w:txbxContent>
                            <w:p w:rsidR="00F54039" w:rsidRPr="00B930EC" w:rsidRDefault="00F54039" w:rsidP="00F54039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v:textbox>
                      </v:roundrect>
                      <v:shape id="Gerade Verbindung mit Pfeil 107" o:spid="_x0000_s1065" type="#_x0000_t32" style="position:absolute;left:8746;top:14763;width:48;height:27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mnjMAAAADcAAAADwAAAGRycy9kb3ducmV2LnhtbERPy6rCMBDdC/5DGMGdpl5FpRpFLgji&#10;QnwtXA7N9EGbSWmi1vv1N4Lgbg7nOct1ayrxoMYVlhWMhhEI4sTqgjMF18t2MAfhPLLGyjIpeJGD&#10;9arbWWKs7ZNP9Dj7TIQQdjEqyL2vYyldkpNBN7Q1ceBS2xj0ATaZ1A0+Q7ip5E8UTaXBgkNDjjX9&#10;5pSU57tR8JcWEyzv7fiwv06r463MOOWjUv1eu1mA8NT6r/jj3ukwP5rB+5lwgVz9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0Jp4zAAAAA3AAAAA8AAAAAAAAAAAAAAAAA&#10;oQIAAGRycy9kb3ducmV2LnhtbFBLBQYAAAAABAAEAPkAAACOAwAAAAA=&#10;" strokecolor="#a5a5a5 [2092]" strokeweight="1.5pt">
                        <v:stroke endarrow="open" joinstyle="miter"/>
                      </v:shape>
                      <v:roundrect id="Abgerundetes Rechteck 113" o:spid="_x0000_s1066" style="position:absolute;left:6381;top:17524;width:4826;height:2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znicIA&#10;AADcAAAADwAAAGRycy9kb3ducmV2LnhtbERPTUvDQBC9C/6HZQRvdlOFUmK3pRQKQryYGuhxyI6b&#10;0Oxs2B2b6K93BcHbPN7nbHazH9SVYuoDG1guClDEbbA9OwPvp+PDGlQSZItDYDLwRQl229ubDZY2&#10;TPxG11qcyiGcSjTQiYyl1qntyGNahJE4cx8hepQMo9M24pTD/aAfi2KlPfacGzoc6dBRe6k/vYFT&#10;s2pitV9LdWwqef2eXH1Ozpj7u3n/DEpoln/xn/vF5vnLJ/h9Jl+gt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DOeJwgAAANwAAAAPAAAAAAAAAAAAAAAAAJgCAABkcnMvZG93&#10;bnJldi54bWxQSwUGAAAAAAQABAD1AAAAhwMAAAAA&#10;" filled="f" strokecolor="#a5a5a5 [2092]" strokeweight="1.5pt">
                        <v:stroke joinstyle="miter"/>
                        <v:textbox inset="0,0,0,0">
                          <w:txbxContent>
                            <w:p w:rsidR="00F54039" w:rsidRPr="00B930EC" w:rsidRDefault="00F54039" w:rsidP="00F54039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v:textbox>
                      </v:roundrect>
                      <v:shape id="Gerade Verbindung mit Pfeil 114" o:spid="_x0000_s1067" type="#_x0000_t32" style="position:absolute;left:15023;top:14763;width:47;height:27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AKvJsIAAADcAAAADwAAAGRycy9kb3ducmV2LnhtbERPS2vCQBC+C/6HZQredGMNQVJXKUJB&#10;PEgaPfQ4ZCcPkp0N2VWjv94tFHqbj+85m91oOnGjwTWWFSwXEQjiwuqGKwWX89d8DcJ5ZI2dZVLw&#10;IAe77XSywVTbO3/TLfeVCCHsUlRQe9+nUrqiJoNuYXviwJV2MOgDHCqpB7yHcNPJ9yhKpMGGQ0ON&#10;Pe1rKtr8ahQ8yybG9jquTsdL0mU/bcUlZ0rN3sbPDxCeRv8v/nMfdJi/jOH3mXCB3L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AKvJsIAAADcAAAADwAAAAAAAAAAAAAA&#10;AAChAgAAZHJzL2Rvd25yZXYueG1sUEsFBgAAAAAEAAQA+QAAAJADAAAAAA==&#10;" strokecolor="#a5a5a5 [2092]" strokeweight="1.5pt">
                        <v:stroke endarrow="open" joinstyle="miter"/>
                      </v:shape>
                      <v:roundrect id="Abgerundetes Rechteck 115" o:spid="_x0000_s1068" style="position:absolute;left:12657;top:17524;width:4826;height:2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naZsIA&#10;AADcAAAADwAAAGRycy9kb3ducmV2LnhtbERPTUvDQBC9C/6HZQRvdlPBUmK3pRQKQryYGuhxyI6b&#10;0Oxs2B2b6K93BcHbPN7nbHazH9SVYuoDG1guClDEbbA9OwPvp+PDGlQSZItDYDLwRQl229ubDZY2&#10;TPxG11qcyiGcSjTQiYyl1qntyGNahJE4cx8hepQMo9M24pTD/aAfi2KlPfacGzoc6dBRe6k/vYFT&#10;s2pitV9LdWwqef2eXH1Ozpj7u3n/DEpoln/xn/vF5vnLJ/h9Jl+gt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qdpmwgAAANwAAAAPAAAAAAAAAAAAAAAAAJgCAABkcnMvZG93&#10;bnJldi54bWxQSwUGAAAAAAQABAD1AAAAhwMAAAAA&#10;" filled="f" strokecolor="#a5a5a5 [2092]" strokeweight="1.5pt">
                        <v:stroke joinstyle="miter"/>
                        <v:textbox inset="0,0,0,0">
                          <w:txbxContent>
                            <w:p w:rsidR="00F54039" w:rsidRPr="00B930EC" w:rsidRDefault="00F54039" w:rsidP="00F54039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v:textbox>
                      </v:roundrect>
                    </v:group>
                    <v:roundrect id="Abgerundetes Rechteck 116" o:spid="_x0000_s1069" style="position:absolute;left:6381;top:-762;width:4823;height:155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rChsEA&#10;AADcAAAADwAAAGRycy9kb3ducmV2LnhtbERPTWvCQBC9F/wPywje6kYPUqKrSEEpeBBtweuQHbOh&#10;2dkkO2rqr3cLgrd5vM9ZrHpfqyt1sQpsYDLOQBEXwVZcGvj53rx/gIqCbLEOTAb+KMJqOXhbYG7D&#10;jQ90PUqpUgjHHA04kSbXOhaOPMZxaIgTdw6dR0mwK7Xt8JbCfa2nWTbTHitODQ4b+nRU/B4v3gDa&#10;Vva0k3ab3Zt2O90d1qfWGTMa9us5KKFeXuKn+8um+ZMZ/D+TLtD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6wobBAAAA3AAAAA8AAAAAAAAAAAAAAAAAmAIAAGRycy9kb3du&#10;cmV2LnhtbFBLBQYAAAAABAAEAPUAAACGAwAAAAA=&#10;" filled="f" strokecolor="#a5a5a5 [2092]" strokeweight="1.5pt">
                      <v:stroke joinstyle="miter"/>
                    </v:roundrect>
                    <v:roundrect id="Abgerundetes Rechteck 117" o:spid="_x0000_s1070" style="position:absolute;left:12665;top:-762;width:5407;height:155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ZnHcEA&#10;AADcAAAADwAAAGRycy9kb3ducmV2LnhtbERPTWvCQBC9C/0Pywi96UYPbYmuIkJF8FC0gtchO82G&#10;ZmeT7KjRX98tCN7m8T5nvux9rS7UxSqwgck4A0VcBFtxaeD4/Tn6ABUF2WIdmAzcKMJy8TKYY27D&#10;lfd0OUipUgjHHA04kSbXOhaOPMZxaIgT9xM6j5JgV2rb4TWF+1pPs+xNe6w4NThsaO2o+D2cvQG0&#10;rXzRTtpNdm/azXS3X51aZ8zrsF/NQAn18hQ/3Fub5k/e4f+ZdIFe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e2Zx3BAAAA3AAAAA8AAAAAAAAAAAAAAAAAmAIAAGRycy9kb3du&#10;cmV2LnhtbFBLBQYAAAAABAAEAPUAAACGAwAAAAA=&#10;" filled="f" strokecolor="#a5a5a5 [2092]" strokeweight="1.5pt">
                      <v:stroke joinstyle="miter"/>
                    </v:roundrect>
                  </v:group>
                </w:pict>
              </mc:Fallback>
            </mc:AlternateContent>
          </w:r>
          <w:r w:rsidR="00823CAF" w:rsidRPr="00913892">
            <w:t>© Ernst Klett Verlag GmbH, Stuttgart 201</w:t>
          </w:r>
          <w:r w:rsidR="009B0C6C">
            <w:t>8</w:t>
          </w:r>
          <w:r w:rsidR="00823CAF"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54" w:type="dxa"/>
          <w:noWrap/>
        </w:tcPr>
        <w:p w:rsidR="00823CAF" w:rsidRPr="00913892" w:rsidRDefault="00F54039" w:rsidP="00E05239">
          <w:pPr>
            <w:pStyle w:val="ekvquelle"/>
            <w:spacing w:line="240" w:lineRule="auto"/>
          </w:pPr>
          <w:r w:rsidRPr="008F274D">
            <w:rPr>
              <w:lang w:eastAsia="de-DE"/>
            </w:rPr>
            <mc:AlternateContent>
              <mc:Choice Requires="wpg">
                <w:drawing>
                  <wp:anchor distT="0" distB="0" distL="114300" distR="114300" simplePos="0" relativeHeight="251670528" behindDoc="0" locked="0" layoutInCell="1" allowOverlap="1" wp14:anchorId="03D01A1D" wp14:editId="61868893">
                    <wp:simplePos x="0" y="0"/>
                    <wp:positionH relativeFrom="column">
                      <wp:posOffset>650875</wp:posOffset>
                    </wp:positionH>
                    <wp:positionV relativeFrom="paragraph">
                      <wp:posOffset>-2603500</wp:posOffset>
                    </wp:positionV>
                    <wp:extent cx="1807210" cy="2136775"/>
                    <wp:effectExtent l="0" t="0" r="21590" b="15875"/>
                    <wp:wrapNone/>
                    <wp:docPr id="118" name="Gruppieren 118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1807210" cy="2136775"/>
                              <a:chOff x="0" y="-76692"/>
                              <a:chExt cx="1807210" cy="2124443"/>
                            </a:xfrm>
                          </wpg:grpSpPr>
                          <wpg:grpSp>
                            <wpg:cNvPr id="119" name="Gruppieren 119"/>
                            <wpg:cNvGrpSpPr/>
                            <wpg:grpSpPr>
                              <a:xfrm>
                                <a:off x="0" y="-76692"/>
                                <a:ext cx="1747252" cy="2124443"/>
                                <a:chOff x="0" y="-86217"/>
                                <a:chExt cx="1748389" cy="2124443"/>
                              </a:xfrm>
                            </wpg:grpSpPr>
                            <wps:wsp>
                              <wps:cNvPr id="120" name="Abgerundetes Rechteck 120"/>
                              <wps:cNvSpPr/>
                              <wps:spPr>
                                <a:xfrm>
                                  <a:off x="0" y="-86217"/>
                                  <a:ext cx="482600" cy="1562592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1" name="Gerade Verbindung mit Pfeil 121"/>
                              <wps:cNvCnPr>
                                <a:stCxn id="120" idx="2"/>
                                <a:endCxn id="122" idx="0"/>
                              </wps:cNvCnPr>
                              <wps:spPr>
                                <a:xfrm>
                                  <a:off x="241300" y="1476375"/>
                                  <a:ext cx="4762" cy="276101"/>
                                </a:xfrm>
                                <a:prstGeom prst="straightConnector1">
                                  <a:avLst/>
                                </a:prstGeom>
                                <a:ln w="19050"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22" name="Abgerundetes Rechteck 122"/>
                              <wps:cNvSpPr/>
                              <wps:spPr>
                                <a:xfrm>
                                  <a:off x="4762" y="1752476"/>
                                  <a:ext cx="482600" cy="285750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F54039" w:rsidRPr="00B930EC" w:rsidRDefault="00F54039" w:rsidP="00F54039">
                                    <w:pPr>
                                      <w:jc w:val="center"/>
                                      <w:rPr>
                                        <w:color w:val="000000" w:themeColor="text1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3" name="Gerade Verbindung mit Pfeil 123"/>
                              <wps:cNvCnPr>
                                <a:endCxn id="124" idx="0"/>
                              </wps:cNvCnPr>
                              <wps:spPr>
                                <a:xfrm>
                                  <a:off x="874668" y="1476375"/>
                                  <a:ext cx="4762" cy="276101"/>
                                </a:xfrm>
                                <a:prstGeom prst="straightConnector1">
                                  <a:avLst/>
                                </a:prstGeom>
                                <a:ln w="19050"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24" name="Abgerundetes Rechteck 124"/>
                              <wps:cNvSpPr/>
                              <wps:spPr>
                                <a:xfrm>
                                  <a:off x="638130" y="1752476"/>
                                  <a:ext cx="482600" cy="285750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F54039" w:rsidRPr="00B930EC" w:rsidRDefault="00F54039" w:rsidP="00F54039">
                                    <w:pPr>
                                      <w:jc w:val="center"/>
                                      <w:rPr>
                                        <w:color w:val="000000" w:themeColor="text1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5" name="Gerade Verbindung mit Pfeil 125"/>
                              <wps:cNvCnPr>
                                <a:endCxn id="126" idx="0"/>
                              </wps:cNvCnPr>
                              <wps:spPr>
                                <a:xfrm>
                                  <a:off x="1502327" y="1476375"/>
                                  <a:ext cx="4762" cy="276101"/>
                                </a:xfrm>
                                <a:prstGeom prst="straightConnector1">
                                  <a:avLst/>
                                </a:prstGeom>
                                <a:ln w="19050"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26" name="Abgerundetes Rechteck 126"/>
                              <wps:cNvSpPr/>
                              <wps:spPr>
                                <a:xfrm>
                                  <a:off x="1265789" y="1752476"/>
                                  <a:ext cx="482600" cy="285750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F54039" w:rsidRPr="00B930EC" w:rsidRDefault="00F54039" w:rsidP="00F54039">
                                    <w:pPr>
                                      <w:jc w:val="center"/>
                                      <w:rPr>
                                        <w:color w:val="000000" w:themeColor="text1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127" name="Abgerundetes Rechteck 127"/>
                            <wps:cNvSpPr/>
                            <wps:spPr>
                              <a:xfrm>
                                <a:off x="638175" y="-76200"/>
                                <a:ext cx="482286" cy="1552575"/>
                              </a:xfrm>
                              <a:prstGeom prst="round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8" name="Abgerundetes Rechteck 128"/>
                            <wps:cNvSpPr/>
                            <wps:spPr>
                              <a:xfrm>
                                <a:off x="1266593" y="-76200"/>
                                <a:ext cx="540617" cy="1552575"/>
                              </a:xfrm>
                              <a:prstGeom prst="round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id="Gruppieren 118" o:spid="_x0000_s1071" style="position:absolute;left:0;text-align:left;margin-left:51.25pt;margin-top:-205pt;width:142.3pt;height:168.25pt;z-index:251670528;mso-width-relative:margin;mso-height-relative:margin" coordorigin=",-766" coordsize="18072,21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">
                    <v:group id="Gruppieren 119" o:spid="_x0000_s1072" style="position:absolute;top:-766;width:17472;height:21243" coordorigin=",-862" coordsize="17483,212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yelHMQAAADc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5MV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yelHMQAAADcAAAA&#10;DwAAAAAAAAAAAAAAAACqAgAAZHJzL2Rvd25yZXYueG1sUEsFBgAAAAAEAAQA+gAAAJsDAAAAAA==&#10;">
                      <v:roundrect id="Abgerundetes Rechteck 120" o:spid="_x0000_s1073" style="position:absolute;top:-862;width:4826;height:156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KzQ8QA&#10;AADcAAAADwAAAGRycy9kb3ducmV2LnhtbESPQWvDMAyF74P+B6PBbquzHkpJ65YyKBSyy9IFehSx&#10;6oTFcrC1Jtuvnw+D3STe03ufdofZD+pOMfWBDbwsC1DEbbA9OwMfl9PzBlQSZItDYDLwTQkO+8XD&#10;DksbJn6ney1O5RBOJRroRMZS69R25DEtw0ictVuIHiWv0WkbccrhftCrolhrjz3nhg5Heu2o/ay/&#10;vIFLs25iddxIdWoqefuZXH1Nzpinx/m4BSU0y7/57/psM/4q4+dn8gR6/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Cys0PEAAAA3AAAAA8AAAAAAAAAAAAAAAAAmAIAAGRycy9k&#10;b3ducmV2LnhtbFBLBQYAAAAABAAEAPUAAACJAwAAAAA=&#10;" filled="f" strokecolor="#a5a5a5 [2092]" strokeweight="1.5pt">
                        <v:stroke joinstyle="miter"/>
                        <v:textbox inset="0,0,0,0"/>
                      </v:roundrect>
                      <v:shape id="Gerade Verbindung mit Pfeil 121" o:spid="_x0000_s1074" type="#_x0000_t32" style="position:absolute;left:2413;top:14763;width:47;height:27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hnGA8IAAADcAAAADwAAAGRycy9kb3ducmV2LnhtbERPS2vCQBC+F/oflhG81Y1apKSuIgVB&#10;PIi1OfQ4ZCcPkp0N2U1c/fVdQehtPr7nrLfBtGKk3tWWFcxnCQji3OqaSwXZz/7tA4TzyBpby6Tg&#10;Rg62m9eXNabaXvmbxosvRQxhl6KCyvsuldLlFRl0M9sRR66wvUEfYV9K3eM1hptWLpJkJQ3WHBsq&#10;7Oirory5DEbBvajfsRnC8nTMVu35tym54LNS00nYfYLwFPy/+Ok+6Dh/MYfHM/ECuf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hnGA8IAAADcAAAADwAAAAAAAAAAAAAA&#10;AAChAgAAZHJzL2Rvd25yZXYueG1sUEsFBgAAAAAEAAQA+QAAAJADAAAAAA==&#10;" strokecolor="#a5a5a5 [2092]" strokeweight="1.5pt">
                        <v:stroke endarrow="open" joinstyle="miter"/>
                      </v:shape>
                      <v:roundrect id="Abgerundetes Rechteck 122" o:spid="_x0000_s1075" style="position:absolute;left:47;top:17524;width:4826;height:2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yIr8EA&#10;AADcAAAADwAAAGRycy9kb3ducmV2LnhtbERPTUvDQBC9C/6HZQRvdtMcSondllIoCPFiasDjkB03&#10;wexs2B2b6K93BcHbPN7n7A6LH9WVYhoCG1ivClDEXbADOwOvl/PDFlQSZItjYDLwRQkO+9ubHVY2&#10;zPxC10acyiGcKjTQi0yV1qnryWNahYk4c+8hepQMo9M24pzD/ajLothojwPnhh4nOvXUfTSf3sCl&#10;3bSxPm6lPre1PH/PrnlLzpj7u+X4CEpokX/xn/vJ5vllCb/P5Av0/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8siK/BAAAA3AAAAA8AAAAAAAAAAAAAAAAAmAIAAGRycy9kb3du&#10;cmV2LnhtbFBLBQYAAAAABAAEAPUAAACGAwAAAAA=&#10;" filled="f" strokecolor="#a5a5a5 [2092]" strokeweight="1.5pt">
                        <v:stroke joinstyle="miter"/>
                        <v:textbox inset="0,0,0,0">
                          <w:txbxContent>
                            <w:p w:rsidR="00F54039" w:rsidRPr="00B930EC" w:rsidRDefault="00F54039" w:rsidP="00F54039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v:textbox>
                      </v:roundrect>
                      <v:shape id="Gerade Verbindung mit Pfeil 123" o:spid="_x0000_s1076" type="#_x0000_t32" style="position:absolute;left:8746;top:14763;width:48;height:27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Yf978IAAADcAAAADwAAAGRycy9kb3ducmV2LnhtbERPS2vCQBC+C/6HZYTedFMjQVJXKYIg&#10;HiSNHnocspMHyc6G7Kqpv94tFHqbj+85m91oOnGnwTWWFbwvIhDEhdUNVwqul8N8DcJ5ZI2dZVLw&#10;Qw522+lkg6m2D/6ie+4rEULYpaig9r5PpXRFTQbdwvbEgSvtYNAHOFRSD/gI4aaTyyhKpMGGQ0ON&#10;Pe1rKtr8ZhQ8y2aF7W2Mz6dr0mXfbcUlZ0q9zcbPDxCeRv8v/nMfdZi/jOH3mXCB3L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Yf978IAAADcAAAADwAAAAAAAAAAAAAA&#10;AAChAgAAZHJzL2Rvd25yZXYueG1sUEsFBgAAAAAEAAQA+QAAAJADAAAAAA==&#10;" strokecolor="#a5a5a5 [2092]" strokeweight="1.5pt">
                        <v:stroke endarrow="open" joinstyle="miter"/>
                      </v:shape>
                      <v:roundrect id="Abgerundetes Rechteck 124" o:spid="_x0000_s1077" style="position:absolute;left:6381;top:17524;width:4826;height:2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4m1QMIA&#10;AADcAAAADwAAAGRycy9kb3ducmV2LnhtbERPTUvDQBC9C/6HZQRvdmORUmK3pRQKQryYGuhxyI6b&#10;0Oxs2B2b6K93BcHbPN7nbHazH9SVYuoDG3hcFKCI22B7dgbeT8eHNagkyBaHwGTgixLstrc3Gyxt&#10;mPiNrrU4lUM4lWigExlLrVPbkce0CCNx5j5C9CgZRqdtxCmH+0Evi2KlPfacGzoc6dBRe6k/vYFT&#10;s2pitV9LdWwqef2eXH1Ozpj7u3n/DEpoln/xn/vF5vnLJ/h9Jl+gt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ibVAwgAAANwAAAAPAAAAAAAAAAAAAAAAAJgCAABkcnMvZG93&#10;bnJldi54bWxQSwUGAAAAAAQABAD1AAAAhwMAAAAA&#10;" filled="f" strokecolor="#a5a5a5 [2092]" strokeweight="1.5pt">
                        <v:stroke joinstyle="miter"/>
                        <v:textbox inset="0,0,0,0">
                          <w:txbxContent>
                            <w:p w:rsidR="00F54039" w:rsidRPr="00B930EC" w:rsidRDefault="00F54039" w:rsidP="00F54039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v:textbox>
                      </v:roundrect>
                      <v:shape id="Gerade Verbindung mit Pfeil 125" o:spid="_x0000_s1078" type="#_x0000_t32" style="position:absolute;left:15023;top:14763;width:47;height:27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SLAAMMAAADcAAAADwAAAGRycy9kb3ducmV2LnhtbERPS2vCQBC+F/oflhG8NRu1SkmzkVIo&#10;SA8SbQ49DtnJg2RnQ3Y1sb/eLRR6m4/vOel+Nr240uhaywpWUQyCuLS65VpB8fXx9ALCeWSNvWVS&#10;cCMH++zxIcVE24lPdD37WoQQdgkqaLwfEild2ZBBF9mBOHCVHQ36AMda6hGnEG56uY7jnTTYcmho&#10;cKD3hsrufDEKfqr2GbvLvDl+Frs+/+5qrjhXarmY315BeJr9v/jPfdBh/noLv8+EC2R2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kiwADDAAAA3AAAAA8AAAAAAAAAAAAA&#10;AAAAoQIAAGRycy9kb3ducmV2LnhtbFBLBQYAAAAABAAEAPkAAACRAwAAAAA=&#10;" strokecolor="#a5a5a5 [2092]" strokeweight="1.5pt">
                        <v:stroke endarrow="open" joinstyle="miter"/>
                      </v:shape>
                      <v:roundrect id="Abgerundetes Rechteck 126" o:spid="_x0000_s1079" style="position:absolute;left:12657;top:17524;width:4826;height:2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eOrMEA&#10;AADcAAAADwAAAGRycy9kb3ducmV2LnhtbERPTUvDQBC9C/6HZQRvdtMeQondllIoCPFiasDjkB03&#10;wexs2B2b6K93BcHbPN7n7A6LH9WVYhoCG1ivClDEXbADOwOvl/PDFlQSZItjYDLwRQkO+9ubHVY2&#10;zPxC10acyiGcKjTQi0yV1qnryWNahYk4c+8hepQMo9M24pzD/ag3RVFqjwPnhh4nOvXUfTSf3sCl&#10;LdtYH7dSn9tanr9n17wlZ8z93XJ8BCW0yL/4z/1k8/xNCb/P5Av0/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AXjqzBAAAA3AAAAA8AAAAAAAAAAAAAAAAAmAIAAGRycy9kb3du&#10;cmV2LnhtbFBLBQYAAAAABAAEAPUAAACGAwAAAAA=&#10;" filled="f" strokecolor="#a5a5a5 [2092]" strokeweight="1.5pt">
                        <v:stroke joinstyle="miter"/>
                        <v:textbox inset="0,0,0,0">
                          <w:txbxContent>
                            <w:p w:rsidR="00F54039" w:rsidRPr="00B930EC" w:rsidRDefault="00F54039" w:rsidP="00F54039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v:textbox>
                      </v:roundrect>
                    </v:group>
                    <v:roundrect id="Abgerundetes Rechteck 127" o:spid="_x0000_s1080" style="position:absolute;left:6381;top:-762;width:4823;height:155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qtoMEA&#10;AADcAAAADwAAAGRycy9kb3ducmV2LnhtbERPTWvCQBC9C/6HZYTedGMObUldRQRF8FC0hV6H7DQb&#10;zM4m2VHT/vpuQfA2j/c5i9XgG3WlPtaBDcxnGSjiMtiaKwOfH9vpK6goyBabwGTghyKsluPRAgsb&#10;bnyk60kqlUI4FmjAibSF1rF05DHOQkucuO/Qe5QE+0rbHm8p3Dc6z7Jn7bHm1OCwpY2j8ny6eANo&#10;O3mng3S77LftdvnhuP7qnDFPk2H9BkpokIf47t7bND9/gf9n0gV6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naraDBAAAA3AAAAA8AAAAAAAAAAAAAAAAAmAIAAGRycy9kb3du&#10;cmV2LnhtbFBLBQYAAAAABAAEAPUAAACGAwAAAAA=&#10;" filled="f" strokecolor="#a5a5a5 [2092]" strokeweight="1.5pt">
                      <v:stroke joinstyle="miter"/>
                    </v:roundrect>
                    <v:roundrect id="Abgerundetes Rechteck 128" o:spid="_x0000_s1081" style="position:absolute;left:12665;top:-762;width:5407;height:155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U50sQA&#10;AADcAAAADwAAAGRycy9kb3ducmV2LnhtbESPQWvDMAyF74P+B6NBb6uzHMbI6pZSaBn0MNoNdhWx&#10;FofFchKrbdZfPx0Gu0m8p/c+LddT7MyFxtwmdvC4KMAQ18m33Dj4eN89PIPJguyxS0wOfijDejW7&#10;W2Ll05WPdDlJYzSEc4UOgkhfWZvrQBHzIvXEqn2lMaLoOjbWj3jV8NjZsiiebMSWtSFgT9tA9ffp&#10;HB2gH+SNDjLsi1s/7MvDcfM5BOfm99PmBYzQJP/mv+tXr/il0uozOoFd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FOdLEAAAA3AAAAA8AAAAAAAAAAAAAAAAAmAIAAGRycy9k&#10;b3ducmV2LnhtbFBLBQYAAAAABAAEAPUAAACJAwAAAAA=&#10;" filled="f" strokecolor="#a5a5a5 [2092]" strokeweight="1.5pt">
                      <v:stroke joinstyle="miter"/>
                    </v:roundrect>
                  </v:group>
                </w:pict>
              </mc:Fallback>
            </mc:AlternateContent>
          </w:r>
          <w:r w:rsidR="00823CAF">
            <w:t>Textquellen: Ernst Klett Verlag, Stuttgart</w:t>
          </w:r>
        </w:p>
      </w:tc>
      <w:tc>
        <w:tcPr>
          <w:tcW w:w="399" w:type="dxa"/>
        </w:tcPr>
        <w:p w:rsidR="00823CAF" w:rsidRPr="00913892" w:rsidRDefault="00823CAF" w:rsidP="00E05239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5239" w:rsidRDefault="00E05239" w:rsidP="003C599D">
      <w:pPr>
        <w:spacing w:line="240" w:lineRule="auto"/>
      </w:pPr>
      <w:r>
        <w:separator/>
      </w:r>
    </w:p>
  </w:footnote>
  <w:footnote w:type="continuationSeparator" w:id="0">
    <w:p w:rsidR="00E05239" w:rsidRDefault="00E05239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2FCF" w:rsidRDefault="00F54039">
    <w:pPr>
      <w:pStyle w:val="Kopfzeile"/>
    </w:pPr>
    <w:r w:rsidRPr="008F274D">
      <w:rPr>
        <w:lang w:eastAsia="de-DE"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70DF0BD6" wp14:editId="37D608A1">
              <wp:simplePos x="0" y="0"/>
              <wp:positionH relativeFrom="column">
                <wp:posOffset>2875280</wp:posOffset>
              </wp:positionH>
              <wp:positionV relativeFrom="paragraph">
                <wp:posOffset>4541520</wp:posOffset>
              </wp:positionV>
              <wp:extent cx="1807210" cy="2136775"/>
              <wp:effectExtent l="0" t="0" r="21590" b="15875"/>
              <wp:wrapNone/>
              <wp:docPr id="27" name="Gruppieren 2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07210" cy="2136775"/>
                        <a:chOff x="0" y="-76692"/>
                        <a:chExt cx="1807210" cy="2124443"/>
                      </a:xfrm>
                    </wpg:grpSpPr>
                    <wpg:grpSp>
                      <wpg:cNvPr id="28" name="Gruppieren 28"/>
                      <wpg:cNvGrpSpPr/>
                      <wpg:grpSpPr>
                        <a:xfrm>
                          <a:off x="0" y="-76692"/>
                          <a:ext cx="1747252" cy="2124443"/>
                          <a:chOff x="0" y="-86217"/>
                          <a:chExt cx="1748389" cy="2124443"/>
                        </a:xfrm>
                      </wpg:grpSpPr>
                      <wps:wsp>
                        <wps:cNvPr id="29" name="Abgerundetes Rechteck 29"/>
                        <wps:cNvSpPr/>
                        <wps:spPr>
                          <a:xfrm>
                            <a:off x="0" y="-86217"/>
                            <a:ext cx="482600" cy="1562592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erade Verbindung mit Pfeil 30"/>
                        <wps:cNvCnPr>
                          <a:stCxn id="29" idx="2"/>
                          <a:endCxn id="31" idx="0"/>
                        </wps:cNvCnPr>
                        <wps:spPr>
                          <a:xfrm>
                            <a:off x="241300" y="1476375"/>
                            <a:ext cx="4762" cy="276101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" name="Abgerundetes Rechteck 31"/>
                        <wps:cNvSpPr/>
                        <wps:spPr>
                          <a:xfrm>
                            <a:off x="4762" y="1752476"/>
                            <a:ext cx="482600" cy="28575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F54039" w:rsidRPr="00B930EC" w:rsidRDefault="00F54039" w:rsidP="00F54039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erade Verbindung mit Pfeil 96"/>
                        <wps:cNvCnPr>
                          <a:endCxn id="97" idx="0"/>
                        </wps:cNvCnPr>
                        <wps:spPr>
                          <a:xfrm>
                            <a:off x="874668" y="1476375"/>
                            <a:ext cx="4762" cy="276101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7" name="Abgerundetes Rechteck 97"/>
                        <wps:cNvSpPr/>
                        <wps:spPr>
                          <a:xfrm>
                            <a:off x="638130" y="1752476"/>
                            <a:ext cx="482600" cy="28575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F54039" w:rsidRPr="00B930EC" w:rsidRDefault="00F54039" w:rsidP="00F54039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erade Verbindung mit Pfeil 98"/>
                        <wps:cNvCnPr>
                          <a:endCxn id="99" idx="0"/>
                        </wps:cNvCnPr>
                        <wps:spPr>
                          <a:xfrm>
                            <a:off x="1502327" y="1476375"/>
                            <a:ext cx="4762" cy="276101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9" name="Abgerundetes Rechteck 99"/>
                        <wps:cNvSpPr/>
                        <wps:spPr>
                          <a:xfrm>
                            <a:off x="1265789" y="1752476"/>
                            <a:ext cx="482600" cy="28575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F54039" w:rsidRPr="00B930EC" w:rsidRDefault="00F54039" w:rsidP="00F54039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00" name="Abgerundetes Rechteck 100"/>
                      <wps:cNvSpPr/>
                      <wps:spPr>
                        <a:xfrm>
                          <a:off x="638175" y="-76200"/>
                          <a:ext cx="482286" cy="155257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1" name="Abgerundetes Rechteck 101"/>
                      <wps:cNvSpPr/>
                      <wps:spPr>
                        <a:xfrm>
                          <a:off x="1266593" y="-76200"/>
                          <a:ext cx="540617" cy="155257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uppieren 27" o:spid="_x0000_s1026" style="position:absolute;margin-left:226.4pt;margin-top:357.6pt;width:142.3pt;height:168.25pt;z-index:251667456;mso-width-relative:margin;mso-height-relative:margin" coordorigin=",-766" coordsize="18072,21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">
              <v:group id="Gruppieren 28" o:spid="_x0000_s1027" style="position:absolute;top:-766;width:17472;height:21243" coordorigin=",-862" coordsize="17483,212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<v:roundrect id="Abgerundetes Rechteck 29" o:spid="_x0000_s1028" style="position:absolute;top:-862;width:4826;height:156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BvJcMA&#10;AADbAAAADwAAAGRycy9kb3ducmV2LnhtbESPQUvDQBSE74L/YXmCN7uxh1Jjt6UUCkK8mBro8ZF9&#10;bkKzb8Pus4n+elcQPA4z8w2z2c1+UFeKqQ9s4HFRgCJug+3ZGXg/HR/WoJIgWxwCk4EvSrDb3t5s&#10;sLRh4je61uJUhnAq0UAnMpZap7Yjj2kRRuLsfYToUbKMTtuIU4b7QS+LYqU99pwXOhzp0FF7qT+9&#10;gVOzamK1X0t1bCp5/Z5cfU7OmPu7ef8MSmiW//Bf+8UaWD7B75f8A/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nBvJcMAAADbAAAADwAAAAAAAAAAAAAAAACYAgAAZHJzL2Rv&#10;d25yZXYueG1sUEsFBgAAAAAEAAQA9QAAAIgDAAAAAA==&#10;" filled="f" strokecolor="#a5a5a5 [2092]" strokeweight="1.5pt">
                  <v:stroke joinstyle="miter"/>
                  <v:textbox inset="0,0,0,0"/>
                </v:round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Gerade Verbindung mit Pfeil 30" o:spid="_x0000_s1029" type="#_x0000_t32" style="position:absolute;left:2413;top:14763;width:47;height:27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Jx+Dr0AAADbAAAADwAAAGRycy9kb3ducmV2LnhtbERPyQrCMBC9C/5DGMGbpi6IVKOIIIgH&#10;cTt4HJrpQptJaaJWv94cBI+Pty/XranEkxpXWFYwGkYgiBOrC84U3K67wRyE88gaK8uk4E0O1qtu&#10;Z4mxti8+0/PiMxFC2MWoIPe+jqV0SU4G3dDWxIFLbWPQB9hkUjf4CuGmkuMomkmDBYeGHGva5pSU&#10;l4dR8EmLKZaPdnI83GbV6V5mnPJJqX6v3SxAeGr9X/xz77WCSVgfvoQfIFdf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MCcfg69AAAA2wAAAA8AAAAAAAAAAAAAAAAAoQIA&#10;AGRycy9kb3ducmV2LnhtbFBLBQYAAAAABAAEAPkAAACLAwAAAAA=&#10;" strokecolor="#a5a5a5 [2092]" strokeweight="1.5pt">
                  <v:stroke endarrow="open" joinstyle="miter"/>
                </v:shape>
                <v:roundrect id="Abgerundetes Rechteck 31" o:spid="_x0000_s1030" style="position:absolute;left:47;top:17524;width:4826;height:2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/1/sMA&#10;AADbAAAADwAAAGRycy9kb3ducmV2LnhtbESPQUvDQBSE74L/YXmCN7upQimx21IKBSFeTA30+Mg+&#10;N6HZt2H32UR/vSsIHoeZ+YbZ7GY/qCvF1Ac2sFwUoIjbYHt2Bt5Px4c1qCTIFofAZOCLEuy2tzcb&#10;LG2Y+I2utTiVIZxKNNCJjKXWqe3IY1qEkTh7HyF6lCyj0zbilOF+0I9FsdIee84LHY506Ki91J/e&#10;wKlZNbHar6U6NpW8fk+uPidnzP3dvH8GJTTLf/iv/WINPC3h90v+AXr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d/1/sMAAADbAAAADwAAAAAAAAAAAAAAAACYAgAAZHJzL2Rv&#10;d25yZXYueG1sUEsFBgAAAAAEAAQA9QAAAIgDAAAAAA==&#10;" filled="f" strokecolor="#a5a5a5 [2092]" strokeweight="1.5pt">
                  <v:stroke joinstyle="miter"/>
                  <v:textbox inset="0,0,0,0">
                    <w:txbxContent>
                      <w:p w:rsidR="00F54039" w:rsidRPr="00B930EC" w:rsidRDefault="00F54039" w:rsidP="00F54039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shape id="Gerade Verbindung mit Pfeil 96" o:spid="_x0000_s1031" type="#_x0000_t32" style="position:absolute;left:8746;top:14763;width:48;height:27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l8c28QAAADbAAAADwAAAGRycy9kb3ducmV2LnhtbESPT2vCQBTE70K/w/IEb2ZjLUGjq5RC&#10;ofRQrObg8ZF9+UOyb0N2TVI/vVso9DjMzG+Y/XEyrRiod7VlBasoBkGcW11zqSC7vC83IJxH1tha&#10;JgU/5OB4eJrtMdV25G8azr4UAcIuRQWV910qpcsrMugi2xEHr7C9QR9kX0rd4xjgppXPcZxIgzWH&#10;hQo7eqsob843o+Be1C/Y3Kb112eWtKdrU3LBJ6UW8+l1B8LT5P/Df+0PrWCbwO+X8APk4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GXxzbxAAAANsAAAAPAAAAAAAAAAAA&#10;AAAAAKECAABkcnMvZG93bnJldi54bWxQSwUGAAAAAAQABAD5AAAAkgMAAAAA&#10;" strokecolor="#a5a5a5 [2092]" strokeweight="1.5pt">
                  <v:stroke endarrow="open" joinstyle="miter"/>
                </v:shape>
                <v:roundrect id="Abgerundetes Rechteck 97" o:spid="_x0000_s1032" style="position:absolute;left:6381;top:17524;width:4826;height:2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yXK8QA&#10;AADbAAAADwAAAGRycy9kb3ducmV2LnhtbESPQUvDQBSE74L/YXmCN7uph1pjt6UIBSFeTBvw+Mg+&#10;N6HZt2H32UR/vSsIHoeZ+YbZ7GY/qAvF1Ac2sFwUoIjbYHt2Bk7Hw90aVBJki0NgMvBFCXbb66sN&#10;ljZM/EaXWpzKEE4lGuhExlLr1HbkMS3CSJy9jxA9SpbRaRtxynA/6PuiWGmPPeeFDkd67qg915/e&#10;wLFZNbHar6U6NJW8fk+ufk/OmNubef8ESmiW//Bf+8UaeHyA3y/5B+jt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clyvEAAAA2wAAAA8AAAAAAAAAAAAAAAAAmAIAAGRycy9k&#10;b3ducmV2LnhtbFBLBQYAAAAABAAEAPUAAACJAwAAAAA=&#10;" filled="f" strokecolor="#a5a5a5 [2092]" strokeweight="1.5pt">
                  <v:stroke joinstyle="miter"/>
                  <v:textbox inset="0,0,0,0">
                    <w:txbxContent>
                      <w:p w:rsidR="00F54039" w:rsidRPr="00B930EC" w:rsidRDefault="00F54039" w:rsidP="00F54039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shape id="Gerade Verbindung mit Pfeil 98" o:spid="_x0000_s1033" type="#_x0000_t32" style="position:absolute;left:15023;top:14763;width:47;height:27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wtMr8AAADbAAAADwAAAGRycy9kb3ducmV2LnhtbERPy4rCMBTdC/MP4Q6403RURDtGEUEQ&#10;F6LVhctLc/ugzU1pola/3iwEl4fzXqw6U4s7ta60rOBvGIEgTq0uOVdwOW8HMxDOI2usLZOCJzlY&#10;LX96C4y1ffCJ7onPRQhhF6OCwvsmltKlBRl0Q9sQBy6zrUEfYJtL3eIjhJtajqJoKg2WHBoKbGhT&#10;UFolN6PglZUTrG7d+LC/TOvjtco546NS/d9u/Q/CU+e/4o97pxXMw9jwJfwAuXw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GIwtMr8AAADbAAAADwAAAAAAAAAAAAAAAACh&#10;AgAAZHJzL2Rvd25yZXYueG1sUEsFBgAAAAAEAAQA+QAAAI0DAAAAAA==&#10;" strokecolor="#a5a5a5 [2092]" strokeweight="1.5pt">
                  <v:stroke endarrow="open" joinstyle="miter"/>
                </v:shape>
                <v:roundrect id="Abgerundetes Rechteck 99" o:spid="_x0000_s1034" style="position:absolute;left:12657;top:17524;width:4826;height:2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+mwsMA&#10;AADbAAAADwAAAGRycy9kb3ducmV2LnhtbESPQUvDQBSE74L/YXmCN7vRQ2ljt6UUCkK8mBro8ZF9&#10;bkKzb8Pus4n+elcQPA4z8w2z2c1+UFeKqQ9s4HFRgCJug+3ZGXg/HR9WoJIgWxwCk4EvSrDb3t5s&#10;sLRh4je61uJUhnAq0UAnMpZap7Yjj2kRRuLsfYToUbKMTtuIU4b7QT8VxVJ77DkvdDjSoaP2Un96&#10;A6dm2cRqv5Lq2FTy+j25+pycMfd38/4ZlNAs/+G/9os1sF7D75f8A/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c+mwsMAAADbAAAADwAAAAAAAAAAAAAAAACYAgAAZHJzL2Rv&#10;d25yZXYueG1sUEsFBgAAAAAEAAQA9QAAAIgDAAAAAA==&#10;" filled="f" strokecolor="#a5a5a5 [2092]" strokeweight="1.5pt">
                  <v:stroke joinstyle="miter"/>
                  <v:textbox inset="0,0,0,0">
                    <w:txbxContent>
                      <w:p w:rsidR="00F54039" w:rsidRPr="00B930EC" w:rsidRDefault="00F54039" w:rsidP="00F54039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</v:group>
              <v:roundrect id="Abgerundetes Rechteck 100" o:spid="_x0000_s1035" style="position:absolute;left:6381;top:-762;width:4823;height:155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ZptMQA&#10;AADcAAAADwAAAGRycy9kb3ducmV2LnhtbESPQUsDQQyF70L/w5CCNzvTHkTWTksRLEIP0ip4DTtx&#10;Z3Ens7uTtqu/3hwEbwnv5b0v6+2UOnOhsbSZPSwXDgxxnUPLjYf3t+e7BzBFkAN2mcnDNxXYbmY3&#10;a6xCvvKRLidpjIZwqdBDFOkra0sdKWFZ5J5Ytc88JhRdx8aGEa8anjq7cu7eJmxZGyL29BSp/jqd&#10;kwcMg7zSQYa9++mH/epw3H0M0fvb+bR7BCM0yb/57/olKL5TfH1GJ7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2GabTEAAAA3AAAAA8AAAAAAAAAAAAAAAAAmAIAAGRycy9k&#10;b3ducmV2LnhtbFBLBQYAAAAABAAEAPUAAACJAwAAAAA=&#10;" filled="f" strokecolor="#a5a5a5 [2092]" strokeweight="1.5pt">
                <v:stroke joinstyle="miter"/>
              </v:roundrect>
              <v:roundrect id="Abgerundetes Rechteck 101" o:spid="_x0000_s1036" style="position:absolute;left:12665;top:-762;width:5407;height:155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rML8EA&#10;AADcAAAADwAAAGRycy9kb3ducmV2LnhtbERPTWsCMRC9F/ofwhS81UQPUrZGEUEpeCjaQq/DZtws&#10;bia7m6lu/fWmIHibx/uc+XIIjTpTn+rIFiZjA4q4jK7mysL31+b1DVQSZIdNZLLwRwmWi+enORYu&#10;XnhP54NUKodwKtCCF2kLrVPpKWAax5Y4c8fYB5QM+0q7Hi85PDR6asxMB6w5N3hsae2pPB1+gwV0&#10;nXzSTrqtubbddrrbr346b+3oZVi9gxIa5CG+uz9cnm8m8P9MvkAvb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LKzC/BAAAA3AAAAA8AAAAAAAAAAAAAAAAAmAIAAGRycy9kb3du&#10;cmV2LnhtbFBLBQYAAAAABAAEAPUAAACGAwAAAAA=&#10;" filled="f" strokecolor="#a5a5a5 [2092]" strokeweight="1.5pt">
                <v:stroke joinstyle="miter"/>
              </v:roundrect>
            </v:group>
          </w:pict>
        </mc:Fallback>
      </mc:AlternateContent>
    </w:r>
    <w:r w:rsidRPr="008F274D">
      <w:rPr>
        <w:lang w:eastAsia="de-DE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2915D3F1" wp14:editId="45709B05">
              <wp:simplePos x="0" y="0"/>
              <wp:positionH relativeFrom="column">
                <wp:posOffset>351155</wp:posOffset>
              </wp:positionH>
              <wp:positionV relativeFrom="paragraph">
                <wp:posOffset>4538345</wp:posOffset>
              </wp:positionV>
              <wp:extent cx="1807210" cy="2136775"/>
              <wp:effectExtent l="0" t="0" r="21590" b="15875"/>
              <wp:wrapNone/>
              <wp:docPr id="10" name="Gruppieren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07210" cy="2136775"/>
                        <a:chOff x="0" y="-76692"/>
                        <a:chExt cx="1807210" cy="2124443"/>
                      </a:xfrm>
                    </wpg:grpSpPr>
                    <wpg:grpSp>
                      <wpg:cNvPr id="13" name="Gruppieren 13"/>
                      <wpg:cNvGrpSpPr/>
                      <wpg:grpSpPr>
                        <a:xfrm>
                          <a:off x="0" y="-76692"/>
                          <a:ext cx="1747252" cy="2124443"/>
                          <a:chOff x="0" y="-86217"/>
                          <a:chExt cx="1748389" cy="2124443"/>
                        </a:xfrm>
                      </wpg:grpSpPr>
                      <wps:wsp>
                        <wps:cNvPr id="16" name="Abgerundetes Rechteck 16"/>
                        <wps:cNvSpPr/>
                        <wps:spPr>
                          <a:xfrm>
                            <a:off x="0" y="-86217"/>
                            <a:ext cx="482600" cy="1562592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erade Verbindung mit Pfeil 18"/>
                        <wps:cNvCnPr>
                          <a:stCxn id="16" idx="2"/>
                          <a:endCxn id="19" idx="0"/>
                        </wps:cNvCnPr>
                        <wps:spPr>
                          <a:xfrm>
                            <a:off x="241300" y="1476375"/>
                            <a:ext cx="4762" cy="276101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Abgerundetes Rechteck 19"/>
                        <wps:cNvSpPr/>
                        <wps:spPr>
                          <a:xfrm>
                            <a:off x="4762" y="1752476"/>
                            <a:ext cx="482600" cy="28575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F54039" w:rsidRPr="00B930EC" w:rsidRDefault="00F54039" w:rsidP="00F54039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erade Verbindung mit Pfeil 20"/>
                        <wps:cNvCnPr>
                          <a:endCxn id="22" idx="0"/>
                        </wps:cNvCnPr>
                        <wps:spPr>
                          <a:xfrm>
                            <a:off x="874668" y="1476375"/>
                            <a:ext cx="4762" cy="276101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" name="Abgerundetes Rechteck 22"/>
                        <wps:cNvSpPr/>
                        <wps:spPr>
                          <a:xfrm>
                            <a:off x="638130" y="1752476"/>
                            <a:ext cx="482600" cy="28575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F54039" w:rsidRPr="00B930EC" w:rsidRDefault="00F54039" w:rsidP="00F54039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erade Verbindung mit Pfeil 23"/>
                        <wps:cNvCnPr>
                          <a:endCxn id="24" idx="0"/>
                        </wps:cNvCnPr>
                        <wps:spPr>
                          <a:xfrm>
                            <a:off x="1502327" y="1476375"/>
                            <a:ext cx="4762" cy="276101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" name="Abgerundetes Rechteck 24"/>
                        <wps:cNvSpPr/>
                        <wps:spPr>
                          <a:xfrm>
                            <a:off x="1265789" y="1752476"/>
                            <a:ext cx="482600" cy="28575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F54039" w:rsidRPr="00B930EC" w:rsidRDefault="00F54039" w:rsidP="00F54039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25" name="Abgerundetes Rechteck 25"/>
                      <wps:cNvSpPr/>
                      <wps:spPr>
                        <a:xfrm>
                          <a:off x="638175" y="-76200"/>
                          <a:ext cx="482286" cy="155257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Abgerundetes Rechteck 26"/>
                      <wps:cNvSpPr/>
                      <wps:spPr>
                        <a:xfrm>
                          <a:off x="1266593" y="-76200"/>
                          <a:ext cx="540617" cy="155257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uppieren 10" o:spid="_x0000_s1037" style="position:absolute;margin-left:27.65pt;margin-top:357.35pt;width:142.3pt;height:168.25pt;z-index:251665408;mso-width-relative:margin;mso-height-relative:margin" coordorigin=",-766" coordsize="18072,21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">
              <v:group id="Gruppieren 13" o:spid="_x0000_s1038" style="position:absolute;top:-766;width:17472;height:21243" coordorigin=",-862" coordsize="17483,212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<v:roundrect id="Abgerundetes Rechteck 16" o:spid="_x0000_s1039" style="position:absolute;top:-862;width:4826;height:156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Mx6sEA&#10;AADbAAAADwAAAGRycy9kb3ducmV2LnhtbERPTUvDQBC9C/6HZQRvdqOHUGK3pRQKQryYGuhxyI6b&#10;0Oxs2B2b6K93BcHbPN7nbHaLH9WVYhoCG3hcFaCIu2AHdgbeT8eHNagkyBbHwGTgixLstrc3G6xs&#10;mPmNro04lUM4VWigF5kqrVPXk8e0ChNx5j5C9CgZRqdtxDmH+1E/FUWpPQ6cG3qc6NBTd2k+vYFT&#10;W7ax3q+lPra1vH7PrjknZ8z93bJ/BiW0yL/4z/1i8/wSfn/JB+jt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GDMerBAAAA2wAAAA8AAAAAAAAAAAAAAAAAmAIAAGRycy9kb3du&#10;cmV2LnhtbFBLBQYAAAAABAAEAPUAAACGAwAAAAA=&#10;" filled="f" strokecolor="#a5a5a5 [2092]" strokeweight="1.5pt">
                  <v:stroke joinstyle="miter"/>
                  <v:textbox inset="0,0,0,0"/>
                </v:roundrect>
                <v:shape id="Gerade Verbindung mit Pfeil 18" o:spid="_x0000_s1040" type="#_x0000_t32" style="position:absolute;left:2413;top:14763;width:47;height:27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V8uaMMAAADbAAAADwAAAGRycy9kb3ducmV2LnhtbESPS4vCQBCE78L+h6GFvelEV2SJjiIL&#10;gngQX4c9NpnOg2R6QmbU7P56+yB466aqq75ernvXqDt1ofJsYDJOQBFn3lZcGLhetqNvUCEiW2w8&#10;k4E/CrBefQyWmFr/4BPdz7FQEsIhRQNljG2qdchKchjGviUWLfedwyhrV2jb4UPCXaOnSTLXDiuW&#10;hhJb+ikpq883Z+A/r2ZY3/qvw/46b46/dcE5H435HPabBahIfXybX9c7K/gCK7/IAHr1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VfLmjDAAAA2wAAAA8AAAAAAAAAAAAA&#10;AAAAoQIAAGRycy9kb3ducmV2LnhtbFBLBQYAAAAABAAEAPkAAACRAwAAAAA=&#10;" strokecolor="#a5a5a5 [2092]" strokeweight="1.5pt">
                  <v:stroke endarrow="open" joinstyle="miter"/>
                </v:shape>
                <v:roundrect id="Abgerundetes Rechteck 19" o:spid="_x0000_s1041" style="position:absolute;left:47;top:17524;width:4826;height:2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ylmMEA&#10;AADbAAAADwAAAGRycy9kb3ducmV2LnhtbERPTUvDQBC9C/0PyxS82Y0eSo3dliIUCvFiasDjkB03&#10;wexs2J020V/vCoK3ebzP2e5nP6grxdQHNnC/KkARt8H27Ay8nY93G1BJkC0OgcnAFyXY7xY3Wyxt&#10;mPiVrrU4lUM4lWigExlLrVPbkce0CiNx5j5C9CgZRqdtxCmH+0E/FMVae+w5N3Q40nNH7Wd98QbO&#10;zbqJ1WEj1bGp5OV7cvV7csbcLufDEyihWf7Ff+6TzfMf4feXfIDe/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AcpZjBAAAA2wAAAA8AAAAAAAAAAAAAAAAAmAIAAGRycy9kb3du&#10;cmV2LnhtbFBLBQYAAAAABAAEAPUAAACGAwAAAAA=&#10;" filled="f" strokecolor="#a5a5a5 [2092]" strokeweight="1.5pt">
                  <v:stroke joinstyle="miter"/>
                  <v:textbox inset="0,0,0,0">
                    <w:txbxContent>
                      <w:p w:rsidR="00F54039" w:rsidRPr="00B930EC" w:rsidRDefault="00F54039" w:rsidP="00F54039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shape id="Gerade Verbindung mit Pfeil 20" o:spid="_x0000_s1042" type="#_x0000_t32" style="position:absolute;left:8746;top:14763;width:48;height:27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UXo070AAADbAAAADwAAAGRycy9kb3ducmV2LnhtbERPyQrCMBC9C/5DGMGbpi6IVKOIIIgH&#10;cTt4HJrpQptJaaJWv94cBI+Pty/XranEkxpXWFYwGkYgiBOrC84U3K67wRyE88gaK8uk4E0O1qtu&#10;Z4mxti8+0/PiMxFC2MWoIPe+jqV0SU4G3dDWxIFLbWPQB9hkUjf4CuGmkuMomkmDBYeGHGva5pSU&#10;l4dR8EmLKZaPdnI83GbV6V5mnPJJqX6v3SxAeGr9X/xz77WCcVgfvoQfIFdf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EVF6NO9AAAA2wAAAA8AAAAAAAAAAAAAAAAAoQIA&#10;AGRycy9kb3ducmV2LnhtbFBLBQYAAAAABAAEAPkAAACLAwAAAAA=&#10;" strokecolor="#a5a5a5 [2092]" strokeweight="1.5pt">
                  <v:stroke endarrow="open" joinstyle="miter"/>
                </v:shape>
                <v:roundrect id="Abgerundetes Rechteck 22" o:spid="_x0000_s1043" style="position:absolute;left:6381;top:17524;width:4826;height:2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T9VMMA&#10;AADbAAAADwAAAGRycy9kb3ducmV2LnhtbESPQUvDQBSE74L/YXmCN7tpDqXEbkspFIR4MTXg8ZF9&#10;boLZt2H32UR/vSsIHoeZ+YbZHRY/qivFNAQ2sF4VoIi7YAd2Bl4v54ctqCTIFsfAZOCLEhz2tzc7&#10;rGyY+YWujTiVIZwqNNCLTJXWqevJY1qFiTh77yF6lCyj0zbinOF+1GVRbLTHgfNCjxOdeuo+mk9v&#10;4NJu2lgft1Kf21qev2fXvCVnzP3dcnwEJbTIf/iv/WQNlCX8fsk/QO9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NT9VMMAAADbAAAADwAAAAAAAAAAAAAAAACYAgAAZHJzL2Rv&#10;d25yZXYueG1sUEsFBgAAAAAEAAQA9QAAAIgDAAAAAA==&#10;" filled="f" strokecolor="#a5a5a5 [2092]" strokeweight="1.5pt">
                  <v:stroke joinstyle="miter"/>
                  <v:textbox inset="0,0,0,0">
                    <w:txbxContent>
                      <w:p w:rsidR="00F54039" w:rsidRPr="00B930EC" w:rsidRDefault="00F54039" w:rsidP="00F54039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shape id="Gerade Verbindung mit Pfeil 23" o:spid="_x0000_s1044" type="#_x0000_t32" style="position:absolute;left:15023;top:14763;width:47;height:27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Zd2pMQAAADbAAAADwAAAGRycy9kb3ducmV2LnhtbESPzWrDMBCE74W8g9hAb43cuJjiWg4l&#10;ECg9BMf1ocfFWv9ga2UsJXHz9FWhkOMwM98w2W4xo7jQ7HrLCp43EQji2uqeWwXV1+HpFYTzyBpH&#10;y6Tghxzs8tVDhqm2Vz7RpfStCBB2KSrovJ9SKV3dkUG3sRNx8Bo7G/RBzq3UM14D3IxyG0WJNNhz&#10;WOhwon1H9VCejYJb07/gcF7i42eVjMX30HLDhVKP6+X9DYSnxd/D/+0PrWAbw9+X8ANk/g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1l3akxAAAANsAAAAPAAAAAAAAAAAA&#10;AAAAAKECAABkcnMvZG93bnJldi54bWxQSwUGAAAAAAQABAD5AAAAkgMAAAAA&#10;" strokecolor="#a5a5a5 [2092]" strokeweight="1.5pt">
                  <v:stroke endarrow="open" joinstyle="miter"/>
                </v:shape>
                <v:roundrect id="Abgerundetes Rechteck 24" o:spid="_x0000_s1045" style="position:absolute;left:12657;top:17524;width:4826;height:2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HAu8MA&#10;AADbAAAADwAAAGRycy9kb3ducmV2LnhtbESPQUvDQBSE74L/YXmCN7uxSCmx21IKBSFeTA30+Mg+&#10;N6HZt2H32UR/vSsIHoeZ+YbZ7GY/qCvF1Ac28LgoQBG3wfbsDLyfjg9rUEmQLQ6BycAXJdhtb282&#10;WNow8Rtda3EqQziVaKATGUutU9uRx7QII3H2PkL0KFlGp23EKcP9oJdFsdIee84LHY506Ki91J/e&#10;wKlZNbHar6U6NpW8fk+uPidnzP3dvH8GJTTLf/iv/WINLJ/g90v+AXr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HHAu8MAAADbAAAADwAAAAAAAAAAAAAAAACYAgAAZHJzL2Rv&#10;d25yZXYueG1sUEsFBgAAAAAEAAQA9QAAAIgDAAAAAA==&#10;" filled="f" strokecolor="#a5a5a5 [2092]" strokeweight="1.5pt">
                  <v:stroke joinstyle="miter"/>
                  <v:textbox inset="0,0,0,0">
                    <w:txbxContent>
                      <w:p w:rsidR="00F54039" w:rsidRPr="00B930EC" w:rsidRDefault="00F54039" w:rsidP="00F54039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</v:group>
              <v:roundrect id="Abgerundetes Rechteck 25" o:spid="_x0000_s1046" style="position:absolute;left:6381;top:-762;width:4823;height:155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M9dMMA&#10;AADbAAAADwAAAGRycy9kb3ducmV2LnhtbESPQWvCQBSE74L/YXlCb7ox0FJSVxFBETwUbaHXR/Y1&#10;G8y+TbJPTfvruwXB4zAz3zCL1eAbdaU+1oENzGcZKOIy2JorA58f2+krqCjIFpvAZOCHIqyW49EC&#10;CxtufKTrSSqVIBwLNOBE2kLrWDryGGehJU7ed+g9SpJ9pW2PtwT3jc6z7EV7rDktOGxp46g8ny7e&#10;ANpO3ukg3S77bbtdfjiuvzpnzNNkWL+BEhrkEb6399ZA/gz/X9IP0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MM9dMMAAADbAAAADwAAAAAAAAAAAAAAAACYAgAAZHJzL2Rv&#10;d25yZXYueG1sUEsFBgAAAAAEAAQA9QAAAIgDAAAAAA==&#10;" filled="f" strokecolor="#a5a5a5 [2092]" strokeweight="1.5pt">
                <v:stroke joinstyle="miter"/>
              </v:roundrect>
              <v:roundrect id="Abgerundetes Rechteck 26" o:spid="_x0000_s1047" style="position:absolute;left:12665;top:-762;width:5407;height:155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GjA8IA&#10;AADbAAAADwAAAGRycy9kb3ducmV2LnhtbESPQWvCQBSE7wX/w/IEb3VjDiKpq0ihIngQbaHXR/Y1&#10;G5p9m2SfGvvru4LgcZiZb5jlevCNulAf68AGZtMMFHEZbM2Vga/Pj9cFqCjIFpvAZOBGEdar0csS&#10;CxuufKTLSSqVIBwLNOBE2kLrWDryGKehJU7eT+g9SpJ9pW2P1wT3jc6zbK491pwWHLb07qj8PZ29&#10;AbSdHGgv3Tb7a7ttvj9uvjtnzGQ8bN5ACQ3yDD/aO2sgn8P9S/oBe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EaMDwgAAANsAAAAPAAAAAAAAAAAAAAAAAJgCAABkcnMvZG93&#10;bnJldi54bWxQSwUGAAAAAAQABAD1AAAAhwMAAAAA&#10;" filled="f" strokecolor="#a5a5a5 [2092]" strokeweight="1.5pt">
                <v:stroke joinstyle="miter"/>
              </v:roundrect>
            </v:group>
          </w:pict>
        </mc:Fallback>
      </mc:AlternateContent>
    </w:r>
    <w:r w:rsidRPr="008F274D">
      <w:rPr>
        <w:lang w:eastAsia="de-DE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0BF7D9D3" wp14:editId="3E6C204F">
              <wp:simplePos x="0" y="0"/>
              <wp:positionH relativeFrom="column">
                <wp:posOffset>86360</wp:posOffset>
              </wp:positionH>
              <wp:positionV relativeFrom="paragraph">
                <wp:posOffset>1528445</wp:posOffset>
              </wp:positionV>
              <wp:extent cx="1807210" cy="2136775"/>
              <wp:effectExtent l="0" t="0" r="21590" b="15875"/>
              <wp:wrapNone/>
              <wp:docPr id="108" name="Gruppieren 10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07210" cy="2136775"/>
                        <a:chOff x="0" y="-76692"/>
                        <a:chExt cx="1807210" cy="2124443"/>
                      </a:xfrm>
                    </wpg:grpSpPr>
                    <wpg:grpSp>
                      <wpg:cNvPr id="15" name="Gruppieren 15"/>
                      <wpg:cNvGrpSpPr/>
                      <wpg:grpSpPr>
                        <a:xfrm>
                          <a:off x="0" y="-76692"/>
                          <a:ext cx="1747252" cy="2124443"/>
                          <a:chOff x="0" y="-86217"/>
                          <a:chExt cx="1748389" cy="2124443"/>
                        </a:xfrm>
                      </wpg:grpSpPr>
                      <wps:wsp>
                        <wps:cNvPr id="11" name="Abgerundetes Rechteck 11"/>
                        <wps:cNvSpPr/>
                        <wps:spPr>
                          <a:xfrm>
                            <a:off x="0" y="-86217"/>
                            <a:ext cx="482600" cy="1562592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erade Verbindung mit Pfeil 12"/>
                        <wps:cNvCnPr>
                          <a:stCxn id="11" idx="2"/>
                          <a:endCxn id="14" idx="0"/>
                        </wps:cNvCnPr>
                        <wps:spPr>
                          <a:xfrm>
                            <a:off x="241300" y="1476375"/>
                            <a:ext cx="4762" cy="276101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" name="Abgerundetes Rechteck 14"/>
                        <wps:cNvSpPr/>
                        <wps:spPr>
                          <a:xfrm>
                            <a:off x="4762" y="1752476"/>
                            <a:ext cx="482600" cy="28575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44F75" w:rsidRPr="00B930EC" w:rsidRDefault="00844F75" w:rsidP="00844F75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erade Verbindung mit Pfeil 109"/>
                        <wps:cNvCnPr>
                          <a:endCxn id="110" idx="0"/>
                        </wps:cNvCnPr>
                        <wps:spPr>
                          <a:xfrm>
                            <a:off x="874668" y="1476375"/>
                            <a:ext cx="4762" cy="276101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0" name="Abgerundetes Rechteck 110"/>
                        <wps:cNvSpPr/>
                        <wps:spPr>
                          <a:xfrm>
                            <a:off x="638130" y="1752476"/>
                            <a:ext cx="482600" cy="28575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44F75" w:rsidRPr="00B930EC" w:rsidRDefault="00844F75" w:rsidP="00844F75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erade Verbindung mit Pfeil 111"/>
                        <wps:cNvCnPr>
                          <a:endCxn id="112" idx="0"/>
                        </wps:cNvCnPr>
                        <wps:spPr>
                          <a:xfrm>
                            <a:off x="1502327" y="1476375"/>
                            <a:ext cx="4762" cy="276101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2" name="Abgerundetes Rechteck 112"/>
                        <wps:cNvSpPr/>
                        <wps:spPr>
                          <a:xfrm>
                            <a:off x="1265789" y="1752476"/>
                            <a:ext cx="482600" cy="28575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44F75" w:rsidRPr="00B930EC" w:rsidRDefault="00844F75" w:rsidP="00844F75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" name="Abgerundetes Rechteck 17"/>
                      <wps:cNvSpPr/>
                      <wps:spPr>
                        <a:xfrm>
                          <a:off x="638175" y="-76200"/>
                          <a:ext cx="482286" cy="155257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Abgerundetes Rechteck 21"/>
                      <wps:cNvSpPr/>
                      <wps:spPr>
                        <a:xfrm>
                          <a:off x="1266593" y="-76200"/>
                          <a:ext cx="540617" cy="155257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uppieren 108" o:spid="_x0000_s1048" style="position:absolute;margin-left:6.8pt;margin-top:120.35pt;width:142.3pt;height:168.25pt;z-index:251663360;mso-width-relative:margin;mso-height-relative:margin" coordorigin=",-766" coordsize="18072,21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">
              <v:group id="Gruppieren 15" o:spid="_x0000_s1049" style="position:absolute;top:-766;width:17472;height:21243" coordorigin=",-862" coordsize="17483,212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<v:roundrect id="Abgerundetes Rechteck 11" o:spid="_x0000_s1050" style="position:absolute;top:-862;width:4826;height:156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qpnsEA&#10;AADbAAAADwAAAGRycy9kb3ducmV2LnhtbERPTUvDQBC9C/6HZYTe7KYeSondliIUhPRiasDjkB03&#10;wexs2B2b1F/fFQRv83ifs93PflAXiqkPbGC1LEARt8H27Ay8n4+PG1BJkC0OgcnAlRLsd/d3Wyxt&#10;mPiNLrU4lUM4lWigExlLrVPbkce0DCNx5j5D9CgZRqdtxCmH+0E/FcVae+w5N3Q40ktH7Vf97Q2c&#10;m3UTq8NGqmNTyelncvVHcsYsHubDMyihWf7Ff+5Xm+ev4PeXfIDe3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5qqZ7BAAAA2wAAAA8AAAAAAAAAAAAAAAAAmAIAAGRycy9kb3du&#10;cmV2LnhtbFBLBQYAAAAABAAEAPUAAACGAwAAAAA=&#10;" filled="f" strokecolor="#a5a5a5 [2092]" strokeweight="1.5pt">
                  <v:stroke joinstyle="miter"/>
                  <v:textbox inset="0,0,0,0"/>
                </v:roundrect>
                <v:shape id="Gerade Verbindung mit Pfeil 12" o:spid="_x0000_s1051" type="#_x0000_t32" style="position:absolute;left:2413;top:14763;width:47;height:27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LcZgr4AAADbAAAADwAAAGRycy9kb3ducmV2LnhtbERPy6rCMBDdC/5DGMGdpj4QqUYR4cLF&#10;hfhauBya6YM2k9JErX69EQR3czjPWa5bU4k7Na6wrGA0jEAQJ1YXnCm4nP8GcxDOI2usLJOCJzlY&#10;r7qdJcbaPvhI95PPRAhhF6OC3Ps6ltIlORl0Q1sTBy61jUEfYJNJ3eAjhJtKjqNoJg0WHBpyrGmb&#10;U1KebkbBKy2mWN7ayX53mVWHa5lxygel+r12swDhqfU/8df9r8P8MXx+CQfI1Rs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UtxmCvgAAANsAAAAPAAAAAAAAAAAAAAAAAKEC&#10;AABkcnMvZG93bnJldi54bWxQSwUGAAAAAAQABAD5AAAAjAMAAAAA&#10;" strokecolor="#a5a5a5 [2092]" strokeweight="1.5pt">
                  <v:stroke endarrow="open" joinstyle="miter"/>
                </v:shape>
                <v:roundrect id="Abgerundetes Rechteck 14" o:spid="_x0000_s1052" style="position:absolute;left:47;top:17524;width:4826;height:2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0KBsEA&#10;AADbAAAADwAAAGRycy9kb3ducmV2LnhtbERPTUvDQBC9C/0PyxS82Y0ipcRuSxEKhXgxNeBxyI6b&#10;YHY27E6b6K93BcHbPN7nbPezH9SVYuoDG7hfFaCI22B7dgbezse7DagkyBaHwGTgixLsd4ubLZY2&#10;TPxK11qcyiGcSjTQiYyl1qntyGNahZE4cx8hepQMo9M24pTD/aAfimKtPfacGzoc6bmj9rO+eAPn&#10;Zt3E6rCR6thU8vI9ufo9OWNul/PhCZTQLP/iP/fJ5vmP8PtLPkDv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4dCgbBAAAA2wAAAA8AAAAAAAAAAAAAAAAAmAIAAGRycy9kb3du&#10;cmV2LnhtbFBLBQYAAAAABAAEAPUAAACGAwAAAAA=&#10;" filled="f" strokecolor="#a5a5a5 [2092]" strokeweight="1.5pt">
                  <v:stroke joinstyle="miter"/>
                  <v:textbox inset="0,0,0,0">
                    <w:txbxContent>
                      <w:p w:rsidR="00844F75" w:rsidRPr="00B930EC" w:rsidRDefault="00844F75" w:rsidP="00844F75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shape id="Gerade Verbindung mit Pfeil 109" o:spid="_x0000_s1053" type="#_x0000_t32" style="position:absolute;left:8746;top:14763;width:48;height:27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9qWZcAAAADcAAAADwAAAGRycy9kb3ducmV2LnhtbERPy6rCMBDdC/5DGMGdpl5FtBpFLgji&#10;QnwtXA7N9EGbSWmi1vv1N4Lgbg7nOct1ayrxoMYVlhWMhhEI4sTqgjMF18t2MAPhPLLGyjIpeJGD&#10;9arbWWKs7ZNP9Dj7TIQQdjEqyL2vYyldkpNBN7Q1ceBS2xj0ATaZ1A0+Q7ip5E8UTaXBgkNDjjX9&#10;5pSU57tR8JcWEyzv7fiwv06r463MOOWjUv1eu1mA8NT6r/jj3ukwP5rD+5lwgVz9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PalmXAAAAA3AAAAA8AAAAAAAAAAAAAAAAA&#10;oQIAAGRycy9kb3ducmV2LnhtbFBLBQYAAAAABAAEAPkAAACOAwAAAAA=&#10;" strokecolor="#a5a5a5 [2092]" strokeweight="1.5pt">
                  <v:stroke endarrow="open" joinstyle="miter"/>
                </v:shape>
                <v:roundrect id="Abgerundetes Rechteck 110" o:spid="_x0000_s1054" style="position:absolute;left:6381;top:17524;width:4826;height:2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55/sQA&#10;AADcAAAADwAAAGRycy9kb3ducmV2LnhtbESPQWvDMAyF74P9B6PBbqvTHUpJ65YyKBSyy9IFejSx&#10;6oTFcrDVJtuvnw6D3STe03uftvs5DOqOKfeRDCwXBSikNrqevIHP8/FlDSqzJWeHSGjgGzPsd48P&#10;W1u6ONEH3mv2SkIol9ZAxzyWWue2w2DzIo5Iol1jCpZlTV67ZCcJD4N+LYqVDrYnaejsiG8dtl/1&#10;LRg4N6smVYc1V8em4vefydeX7I15fpoPG1CMM/+b/65PTvCXgi/PyAR69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7eef7EAAAA3AAAAA8AAAAAAAAAAAAAAAAAmAIAAGRycy9k&#10;b3ducmV2LnhtbFBLBQYAAAAABAAEAPUAAACJAwAAAAA=&#10;" filled="f" strokecolor="#a5a5a5 [2092]" strokeweight="1.5pt">
                  <v:stroke joinstyle="miter"/>
                  <v:textbox inset="0,0,0,0">
                    <w:txbxContent>
                      <w:p w:rsidR="00844F75" w:rsidRPr="00B930EC" w:rsidRDefault="00844F75" w:rsidP="00844F75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shape id="Gerade Verbindung mit Pfeil 111" o:spid="_x0000_s1055" type="#_x0000_t32" style="position:absolute;left:15023;top:14763;width:47;height:27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HUMvsIAAADcAAAADwAAAGRycy9kb3ducmV2LnhtbERPS2vCQBC+F/oflil4azZpi0h0FSkU&#10;Sg/iIwePQ3byINnZkF2T6K/vCoK3+fies9pMphUD9a62rCCJYhDEudU1lwqy08/7AoTzyBpby6Tg&#10;Sg4269eXFabajnyg4ehLEULYpaig8r5LpXR5RQZdZDviwBW2N+gD7EupexxDuGnlRxzPpcGaQ0OF&#10;HX1XlDfHi1FwK+ovbC7T5+4vm7f7c1NywXulZm/TdgnC0+Sf4of7V4f5SQL3Z8IFcv0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HUMvsIAAADcAAAADwAAAAAAAAAAAAAA&#10;AAChAgAAZHJzL2Rvd25yZXYueG1sUEsFBgAAAAAEAAQA+QAAAJADAAAAAA==&#10;" strokecolor="#a5a5a5 [2092]" strokeweight="1.5pt">
                  <v:stroke endarrow="open" joinstyle="miter"/>
                </v:shape>
                <v:roundrect id="Abgerundetes Rechteck 112" o:spid="_x0000_s1056" style="position:absolute;left:12657;top:17524;width:4826;height:2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BCEsIA&#10;AADcAAAADwAAAGRycy9kb3ducmV2LnhtbERPTUvDQBC9C/6HZQRvdtMeSondllIoCPFiaqDHITtu&#10;QrOzYXdsor/eFQRv83ifs93PflA3iqkPbGC5KEARt8H27Ay8n09PG1BJkC0OgcnAFyXY7+7vtlja&#10;MPEb3WpxKodwKtFAJzKWWqe2I49pEUbizH2E6FEyjE7biFMO94NeFcVae+w5N3Q40rGj9lp/egPn&#10;Zt3E6rCR6tRU8vo9ufqSnDGPD/PhGZTQLP/iP/eLzfOXK/h9Jl+gd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QEISwgAAANwAAAAPAAAAAAAAAAAAAAAAAJgCAABkcnMvZG93&#10;bnJldi54bWxQSwUGAAAAAAQABAD1AAAAhwMAAAAA&#10;" filled="f" strokecolor="#a5a5a5 [2092]" strokeweight="1.5pt">
                  <v:stroke joinstyle="miter"/>
                  <v:textbox inset="0,0,0,0">
                    <w:txbxContent>
                      <w:p w:rsidR="00844F75" w:rsidRPr="00B930EC" w:rsidRDefault="00844F75" w:rsidP="00844F75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</v:group>
              <v:roundrect id="Abgerundetes Rechteck 17" o:spid="_x0000_s1057" style="position:absolute;left:6381;top:-762;width:4823;height:155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HMJcEA&#10;AADbAAAADwAAAGRycy9kb3ducmV2LnhtbERPTWvCQBC9F/wPyxR6q5t6aCV1E6SgCB6KWuh1yE6z&#10;odnZJDtq9Nd3C4K3ebzPWZSjb9WJhtgENvAyzUARV8E2XBv4Oqye56CiIFtsA5OBC0Uoi8nDAnMb&#10;zryj015qlUI45mjAiXS51rFy5DFOQ0ecuJ8weJQEh1rbAc8p3Ld6lmWv2mPDqcFhRx+Oqt/90RtA&#10;28snbaVfZ9euX8+2u+V374x5ehyX76CERrmLb+6NTfPf4P+XdIAu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UxzCXBAAAA2wAAAA8AAAAAAAAAAAAAAAAAmAIAAGRycy9kb3du&#10;cmV2LnhtbFBLBQYAAAAABAAEAPUAAACGAwAAAAA=&#10;" filled="f" strokecolor="#a5a5a5 [2092]" strokeweight="1.5pt">
                <v:stroke joinstyle="miter"/>
              </v:roundrect>
              <v:roundrect id="Abgerundetes Rechteck 21" o:spid="_x0000_s1058" style="position:absolute;left:12665;top:-762;width:5407;height:155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g7d8IA&#10;AADbAAAADwAAAGRycy9kb3ducmV2LnhtbESPQWvCQBSE74L/YXlCb7oxhyLRVaRQETwUbcHrI/ua&#10;Dc2+TbJPTf31rlDocZiZb5jVZvCNulIf68AG5rMMFHEZbM2Vga/P9+kCVBRki01gMvBLETbr8WiF&#10;hQ03PtL1JJVKEI4FGnAibaF1LB15jLPQEifvO/QeJcm+0rbHW4L7RudZ9qo91pwWHLb05qj8OV28&#10;AbSdfNBBul12b7tdfjhuz50z5mUybJeghAb5D/+199ZAPofnl/QD9P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+Dt3wgAAANsAAAAPAAAAAAAAAAAAAAAAAJgCAABkcnMvZG93&#10;bnJldi54bWxQSwUGAAAAAAQABAD1AAAAhwMAAAAA&#10;" filled="f" strokecolor="#a5a5a5 [2092]" strokeweight="1.5pt">
                <v:stroke joinstyle="miter"/>
              </v:roundrect>
            </v:group>
          </w:pict>
        </mc:Fallback>
      </mc:AlternateContent>
    </w:r>
    <w:r w:rsidR="00823CAF">
      <w:rPr>
        <w:lang w:eastAsia="de-D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05A6E" wp14:editId="5539FEBC">
              <wp:simplePos x="0" y="0"/>
              <wp:positionH relativeFrom="margin">
                <wp:posOffset>3874770</wp:posOffset>
              </wp:positionH>
              <wp:positionV relativeFrom="page">
                <wp:posOffset>748253</wp:posOffset>
              </wp:positionV>
              <wp:extent cx="1845945" cy="377825"/>
              <wp:effectExtent l="0" t="0" r="0" b="3175"/>
              <wp:wrapNone/>
              <wp:docPr id="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5945" cy="3778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823CAF" w:rsidRDefault="00823CAF" w:rsidP="00823CAF">
                          <w:pPr>
                            <w:pStyle w:val="ekvinternetlink"/>
                          </w:pPr>
                          <w:r w:rsidRPr="00232213">
                            <w:rPr>
                              <w:rStyle w:val="ekvsymbol"/>
                              <w:lang w:eastAsia="de-DE"/>
                            </w:rPr>
                            <w:drawing>
                              <wp:inline distT="0" distB="0" distL="0" distR="0" wp14:anchorId="37168E19" wp14:editId="77562421">
                                <wp:extent cx="276860" cy="273685"/>
                                <wp:effectExtent l="0" t="0" r="8890" b="0"/>
                                <wp:docPr id="4" name="Grafik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c_internet.png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76860" cy="27368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DF74DB">
                            <w:tab/>
                          </w:r>
                          <w:hyperlink r:id="rId2" w:history="1">
                            <w:r w:rsidRPr="007964A3">
                              <w:t>www.grundschul-blog.de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" o:spid="_x0000_s1059" type="#_x0000_t202" style="position:absolute;margin-left:305.1pt;margin-top:58.9pt;width:145.35pt;height:29.75pt;z-index:251661312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" fillcolor="white [3201]" stroked="f" strokeweight=".5pt">
              <v:textbox>
                <w:txbxContent>
                  <w:p w:rsidR="00823CAF" w:rsidRDefault="00823CAF" w:rsidP="00823CAF">
                    <w:pPr>
                      <w:pStyle w:val="ekvinternetlink"/>
                    </w:pPr>
                    <w:r w:rsidRPr="00232213">
                      <w:rPr>
                        <w:rStyle w:val="ekvsymbol"/>
                        <w:lang w:eastAsia="de-DE"/>
                      </w:rPr>
                      <w:drawing>
                        <wp:inline distT="0" distB="0" distL="0" distR="0" wp14:anchorId="37168E19" wp14:editId="77562421">
                          <wp:extent cx="276860" cy="273685"/>
                          <wp:effectExtent l="0" t="0" r="8890" b="0"/>
                          <wp:docPr id="4" name="Grafik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c_internet.png"/>
                                  <pic:cNvPicPr/>
                                </pic:nvPicPr>
                                <pic:blipFill>
                                  <a:blip r:embed="rId3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76860" cy="27368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DF74DB">
                      <w:tab/>
                    </w:r>
                    <w:hyperlink r:id="rId4" w:history="1">
                      <w:r w:rsidRPr="007964A3">
                        <w:t>www.grundschul-blog.de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C6C"/>
    <w:rsid w:val="000040E2"/>
    <w:rsid w:val="00005913"/>
    <w:rsid w:val="00020440"/>
    <w:rsid w:val="00035074"/>
    <w:rsid w:val="00037566"/>
    <w:rsid w:val="00043523"/>
    <w:rsid w:val="000523D4"/>
    <w:rsid w:val="00052FCF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24062"/>
    <w:rsid w:val="00131417"/>
    <w:rsid w:val="001524C9"/>
    <w:rsid w:val="0015512D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20C9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B37E7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2A1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320A6"/>
    <w:rsid w:val="0064692C"/>
    <w:rsid w:val="00653F68"/>
    <w:rsid w:val="0065576E"/>
    <w:rsid w:val="006779E5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E6BDF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11B9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802E02"/>
    <w:rsid w:val="00816953"/>
    <w:rsid w:val="0082136B"/>
    <w:rsid w:val="00823CAF"/>
    <w:rsid w:val="00826DDD"/>
    <w:rsid w:val="008273B7"/>
    <w:rsid w:val="008277EF"/>
    <w:rsid w:val="00833C80"/>
    <w:rsid w:val="008443FA"/>
    <w:rsid w:val="00844F75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B0C6C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73DDB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A00CD"/>
    <w:rsid w:val="00CB27C6"/>
    <w:rsid w:val="00CB3061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05239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54039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2" Type="http://schemas.openxmlformats.org/officeDocument/2006/relationships/hyperlink" Target="http://www.grundschul-blog.de" TargetMode="External"/><Relationship Id="rId1" Type="http://schemas.openxmlformats.org/officeDocument/2006/relationships/image" Target="media/image2.png"/><Relationship Id="rId4" Type="http://schemas.openxmlformats.org/officeDocument/2006/relationships/hyperlink" Target="http://www.grundschul-blog.d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enster\AppData\Roaming\Microsoft\Templates\WD_KV_KL1_grundschul-blog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WD_KV_KL1_grundschul-blog.dotm</Template>
  <TotalTime>0</TotalTime>
  <Pages>1</Pages>
  <Words>95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KLETT</Company>
  <LinksUpToDate>false</LinksUpToDate>
  <CharactersWithSpaces>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Münstermann, Iris</dc:creator>
  <cp:lastModifiedBy>Münstermann, Iris</cp:lastModifiedBy>
  <cp:revision>3</cp:revision>
  <cp:lastPrinted>2016-12-08T14:25:00Z</cp:lastPrinted>
  <dcterms:created xsi:type="dcterms:W3CDTF">2018-02-27T12:03:00Z</dcterms:created>
  <dcterms:modified xsi:type="dcterms:W3CDTF">2018-02-27T12:07:00Z</dcterms:modified>
</cp:coreProperties>
</file>