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9B0C6C" w:rsidP="000F19BA">
            <w:pPr>
              <w:pStyle w:val="ekvue2arial"/>
            </w:pPr>
            <w:r>
              <w:t>Schöne Päckchen</w:t>
            </w:r>
            <w:r w:rsidR="007C5DD1">
              <w:t xml:space="preserve"> - L</w:t>
            </w:r>
            <w:r w:rsidR="000F19BA">
              <w:t>eerformat</w:t>
            </w:r>
          </w:p>
        </w:tc>
      </w:tr>
    </w:tbl>
    <w:p w:rsidR="00CA00CD" w:rsidRDefault="00CA00CD" w:rsidP="00D60378">
      <w:bookmarkStart w:id="0" w:name="bmStart"/>
      <w:bookmarkEnd w:id="0"/>
    </w:p>
    <w:p w:rsidR="00CA00CD" w:rsidRDefault="00CA00CD" w:rsidP="00CA00CD">
      <w:pPr>
        <w:pStyle w:val="ekvnummerierung"/>
        <w:framePr w:wrap="around" w:x="1183" w:y="39"/>
      </w:pPr>
      <w:r>
        <w:t>1</w:t>
      </w:r>
    </w:p>
    <w:p w:rsidR="0015512D" w:rsidRDefault="00844F75" w:rsidP="0015512D">
      <w:pPr>
        <w:pStyle w:val="ekvnummerierung"/>
        <w:framePr w:wrap="around" w:x="1194" w:y="31"/>
      </w:pPr>
      <w:r>
        <w:t>1</w:t>
      </w:r>
    </w:p>
    <w:p w:rsidR="00F54039" w:rsidRPr="00287B24" w:rsidRDefault="00F54039" w:rsidP="00F5403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0CD" w:rsidRDefault="00CB3061" w:rsidP="00CA00CD">
      <w:r>
        <w:t xml:space="preserve">a) </w:t>
      </w:r>
      <w:r w:rsidR="00CA00CD">
        <w:t xml:space="preserve">Schönes Päckchen. </w:t>
      </w:r>
      <w:r w:rsidR="00844F75">
        <w:t>Beschreibe das Muster.</w:t>
      </w:r>
    </w:p>
    <w:p w:rsidR="00844F75" w:rsidRDefault="00844F75" w:rsidP="00CA00CD"/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1056"/>
        <w:gridCol w:w="1057"/>
        <w:gridCol w:w="667"/>
        <w:gridCol w:w="5386"/>
      </w:tblGrid>
      <w:tr w:rsidR="00844F75" w:rsidRPr="00956783" w:rsidTr="000F19BA">
        <w:trPr>
          <w:trHeight w:val="454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844F75" w:rsidRPr="00956783" w:rsidRDefault="00F54039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:rsidR="00844F75" w:rsidRPr="00956783" w:rsidRDefault="00844F75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F54039">
              <w:tab/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844F75" w:rsidRPr="00956783" w:rsidRDefault="007C5DD1" w:rsidP="000F19BA">
            <w:pPr>
              <w:pStyle w:val="ekvpckchen"/>
            </w:pPr>
            <w:r>
              <w:t>=</w:t>
            </w:r>
            <w:r>
              <w:tab/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  <w:jc w:val="right"/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844F75" w:rsidRPr="00956783" w:rsidRDefault="00844F75" w:rsidP="000F19BA">
            <w:pPr>
              <w:pStyle w:val="ekvpckchen"/>
            </w:pPr>
            <w:bookmarkStart w:id="1" w:name="_GoBack"/>
            <w:bookmarkEnd w:id="1"/>
          </w:p>
        </w:tc>
      </w:tr>
      <w:tr w:rsidR="00844F75" w:rsidRPr="00956783" w:rsidTr="000F19BA">
        <w:trPr>
          <w:trHeight w:val="454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F54039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F54039"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7C5DD1" w:rsidP="000F19BA">
            <w:pPr>
              <w:pStyle w:val="ekvpckchen"/>
            </w:pPr>
            <w:r>
              <w:t>=</w:t>
            </w:r>
            <w:r>
              <w:tab/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</w:tr>
      <w:tr w:rsidR="00844F75" w:rsidRPr="00956783" w:rsidTr="000F19BA">
        <w:trPr>
          <w:trHeight w:val="454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F54039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F54039"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0F19BA">
            <w:pPr>
              <w:pStyle w:val="ekvpckchen"/>
            </w:pPr>
            <w:r>
              <w:t>=</w:t>
            </w:r>
            <w:r w:rsidR="007C5DD1">
              <w:tab/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</w:tr>
      <w:tr w:rsidR="00844F75" w:rsidRPr="00956783" w:rsidTr="000F19BA">
        <w:trPr>
          <w:trHeight w:val="454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F54039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F54039"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0F19BA">
            <w:pPr>
              <w:pStyle w:val="ekvpckchen"/>
              <w:jc w:val="both"/>
            </w:pPr>
            <w:r>
              <w:t>=</w:t>
            </w:r>
            <w:r w:rsidR="007C5DD1">
              <w:tab/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844F75" w:rsidRPr="00956783" w:rsidRDefault="00844F75" w:rsidP="00E05239">
            <w:pPr>
              <w:pStyle w:val="ekvpckchen"/>
              <w:jc w:val="both"/>
            </w:pPr>
          </w:p>
        </w:tc>
      </w:tr>
      <w:tr w:rsidR="00844F75" w:rsidRPr="00956783" w:rsidTr="000F19BA">
        <w:trPr>
          <w:trHeight w:val="454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F54039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AD2606"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0F19BA">
            <w:pPr>
              <w:pStyle w:val="ekvpckchen"/>
            </w:pPr>
            <w:r>
              <w:t>=</w:t>
            </w:r>
            <w:r w:rsidR="007C5DD1">
              <w:tab/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</w:tr>
      <w:tr w:rsidR="00844F75" w:rsidTr="000F19BA">
        <w:trPr>
          <w:trHeight w:val="454"/>
        </w:trPr>
        <w:tc>
          <w:tcPr>
            <w:tcW w:w="906" w:type="dxa"/>
            <w:tcBorders>
              <w:top w:val="single" w:sz="4" w:space="0" w:color="auto"/>
            </w:tcBorders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:rsidR="00844F75" w:rsidRDefault="00844F75" w:rsidP="00AD2606">
            <w:pPr>
              <w:pStyle w:val="ekvpckchen"/>
              <w:tabs>
                <w:tab w:val="right" w:pos="795"/>
              </w:tabs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844F75" w:rsidRDefault="00844F75" w:rsidP="00E05239">
            <w:pPr>
              <w:pStyle w:val="ekvpckchen"/>
            </w:pP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vAlign w:val="center"/>
          </w:tcPr>
          <w:p w:rsidR="00844F75" w:rsidRDefault="00844F75" w:rsidP="00E05239">
            <w:pPr>
              <w:pStyle w:val="ekvpckchen"/>
            </w:pPr>
          </w:p>
        </w:tc>
      </w:tr>
    </w:tbl>
    <w:p w:rsidR="00844F75" w:rsidRPr="000F19BA" w:rsidRDefault="00CB3061" w:rsidP="007C5DD1">
      <w:pPr>
        <w:tabs>
          <w:tab w:val="left" w:pos="1276"/>
          <w:tab w:val="left" w:pos="2410"/>
        </w:tabs>
        <w:rPr>
          <w:color w:val="FFFFFF" w:themeColor="background1"/>
        </w:rPr>
      </w:pPr>
      <w:r w:rsidRPr="000F19BA">
        <w:rPr>
          <w:color w:val="FFFFFF" w:themeColor="background1"/>
        </w:rPr>
        <w:tab/>
      </w:r>
      <w:r w:rsidR="000F19BA" w:rsidRPr="000F19BA">
        <w:rPr>
          <w:color w:val="FFFFFF" w:themeColor="background1"/>
        </w:rPr>
        <w:t>+ 0</w:t>
      </w:r>
      <w:r w:rsidR="007C5DD1" w:rsidRPr="000F19BA">
        <w:rPr>
          <w:color w:val="FFFFFF" w:themeColor="background1"/>
        </w:rPr>
        <w:tab/>
      </w:r>
      <w:r w:rsidR="007C5DD1" w:rsidRPr="000F19BA">
        <w:rPr>
          <w:color w:val="FFFFFF" w:themeColor="background1"/>
        </w:rPr>
        <w:tab/>
        <w:t>+ 1</w:t>
      </w:r>
      <w:r w:rsidR="007C5DD1" w:rsidRPr="000F19BA">
        <w:rPr>
          <w:color w:val="FFFFFF" w:themeColor="background1"/>
        </w:rPr>
        <w:tab/>
        <w:t>- 1</w:t>
      </w:r>
    </w:p>
    <w:p w:rsidR="007C5DD1" w:rsidRDefault="007C5DD1" w:rsidP="00D60378"/>
    <w:p w:rsidR="00F54039" w:rsidRDefault="00F54039" w:rsidP="00D60378"/>
    <w:p w:rsidR="00F54039" w:rsidRDefault="00F54039" w:rsidP="00F54039">
      <w:pPr>
        <w:pStyle w:val="ekvnummerierung"/>
        <w:framePr w:wrap="around"/>
      </w:pPr>
      <w:r>
        <w:t>2</w:t>
      </w:r>
    </w:p>
    <w:p w:rsidR="00F54039" w:rsidRPr="00287B24" w:rsidRDefault="00F54039" w:rsidP="00F5403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29" name="Grafik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F75" w:rsidRDefault="00F54039" w:rsidP="00D60378">
      <w:r>
        <w:t>Schöne Päckchen. Beschreibe die Muster.</w:t>
      </w:r>
    </w:p>
    <w:p w:rsidR="00F54039" w:rsidRDefault="00F54039" w:rsidP="00D60378"/>
    <w:tbl>
      <w:tblPr>
        <w:tblW w:w="74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06"/>
        <w:gridCol w:w="1056"/>
        <w:gridCol w:w="1057"/>
        <w:gridCol w:w="808"/>
        <w:gridCol w:w="1057"/>
        <w:gridCol w:w="1057"/>
        <w:gridCol w:w="1057"/>
      </w:tblGrid>
      <w:tr w:rsidR="00AD2606" w:rsidRPr="00956783" w:rsidTr="000F19BA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  <w:r>
              <w:t>a)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</w:pPr>
            <w:r>
              <w:t>=</w:t>
            </w:r>
            <w:r w:rsidR="007C5DD1">
              <w:tab/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  <w:r>
              <w:t>b)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AD2606" w:rsidRPr="00956783" w:rsidRDefault="000F19BA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AD2606" w:rsidRPr="00956783" w:rsidRDefault="00AD2606" w:rsidP="007C5DD1">
            <w:pPr>
              <w:pStyle w:val="ekvpckchen"/>
            </w:pPr>
            <w:r>
              <w:t>=</w:t>
            </w:r>
            <w:r w:rsidR="000F19BA">
              <w:tab/>
            </w:r>
          </w:p>
        </w:tc>
      </w:tr>
      <w:tr w:rsidR="00AD2606" w:rsidRPr="00956783" w:rsidTr="000F19BA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</w:pPr>
            <w:r>
              <w:t>=</w:t>
            </w:r>
            <w:r w:rsidR="007C5DD1">
              <w:tab/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0F19BA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</w:pPr>
            <w:r>
              <w:t>=</w:t>
            </w:r>
            <w:r w:rsidR="007C5DD1">
              <w:tab/>
            </w:r>
          </w:p>
        </w:tc>
      </w:tr>
      <w:tr w:rsidR="00AD2606" w:rsidRPr="00956783" w:rsidTr="000F19BA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</w:pPr>
            <w:r>
              <w:t>=</w:t>
            </w:r>
            <w:r w:rsidR="007C5DD1">
              <w:tab/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0F19BA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0F19BA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</w:pPr>
            <w:r>
              <w:t>=</w:t>
            </w:r>
            <w:r w:rsidR="007C5DD1">
              <w:tab/>
            </w:r>
          </w:p>
        </w:tc>
      </w:tr>
      <w:tr w:rsidR="00AD2606" w:rsidRPr="00956783" w:rsidTr="000F19BA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</w:pPr>
            <w:r>
              <w:t>=</w:t>
            </w:r>
            <w:r w:rsidR="007C5DD1">
              <w:tab/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0F19BA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0F19BA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  <w:jc w:val="both"/>
            </w:pPr>
            <w:r>
              <w:t>=</w:t>
            </w:r>
            <w:r w:rsidR="007C5DD1">
              <w:tab/>
            </w:r>
          </w:p>
        </w:tc>
      </w:tr>
      <w:tr w:rsidR="00AD2606" w:rsidRPr="00956783" w:rsidTr="000F19BA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0F19BA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</w:pPr>
            <w:r>
              <w:t>=</w:t>
            </w:r>
            <w:r w:rsidR="007C5DD1">
              <w:tab/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0F19BA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606" w:rsidRPr="00956783" w:rsidRDefault="00AD2606" w:rsidP="000F19BA">
            <w:pPr>
              <w:pStyle w:val="ekvpckchen"/>
            </w:pPr>
            <w:r>
              <w:t>=</w:t>
            </w:r>
            <w:r w:rsidR="007C5DD1">
              <w:tab/>
            </w:r>
          </w:p>
        </w:tc>
      </w:tr>
      <w:tr w:rsidR="00F54039" w:rsidTr="000F19BA">
        <w:trPr>
          <w:trHeight w:val="540"/>
        </w:trPr>
        <w:tc>
          <w:tcPr>
            <w:tcW w:w="426" w:type="dxa"/>
          </w:tcPr>
          <w:p w:rsidR="00F54039" w:rsidRPr="00956783" w:rsidRDefault="00F54039" w:rsidP="00F54039">
            <w:pPr>
              <w:pStyle w:val="ekvpckchen"/>
            </w:pPr>
          </w:p>
        </w:tc>
        <w:tc>
          <w:tcPr>
            <w:tcW w:w="906" w:type="dxa"/>
            <w:tcBorders>
              <w:top w:val="single" w:sz="4" w:space="0" w:color="auto"/>
            </w:tcBorders>
            <w:vAlign w:val="center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808" w:type="dxa"/>
          </w:tcPr>
          <w:p w:rsidR="00F54039" w:rsidRPr="00956783" w:rsidRDefault="00F54039" w:rsidP="00F54039">
            <w:pPr>
              <w:pStyle w:val="ekvpckchen"/>
              <w:jc w:val="right"/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F54039" w:rsidRDefault="00F54039" w:rsidP="00930C5E">
            <w:pPr>
              <w:pStyle w:val="ekvpckchen"/>
            </w:pPr>
          </w:p>
        </w:tc>
      </w:tr>
    </w:tbl>
    <w:p w:rsidR="007C5DD1" w:rsidRPr="000F19BA" w:rsidRDefault="007C5DD1" w:rsidP="007C5DD1">
      <w:pPr>
        <w:tabs>
          <w:tab w:val="clear" w:pos="340"/>
          <w:tab w:val="clear" w:pos="595"/>
          <w:tab w:val="clear" w:pos="851"/>
          <w:tab w:val="left" w:pos="709"/>
          <w:tab w:val="left" w:pos="1701"/>
          <w:tab w:val="left" w:pos="2694"/>
          <w:tab w:val="left" w:pos="4678"/>
          <w:tab w:val="left" w:pos="5670"/>
          <w:tab w:val="left" w:pos="6663"/>
        </w:tabs>
        <w:rPr>
          <w:color w:val="FFFFFF" w:themeColor="background1"/>
        </w:rPr>
      </w:pPr>
      <w:r w:rsidRPr="000F19BA">
        <w:rPr>
          <w:color w:val="FFFFFF" w:themeColor="background1"/>
        </w:rPr>
        <w:tab/>
        <w:t>+ 0</w:t>
      </w:r>
      <w:r w:rsidRPr="000F19BA">
        <w:rPr>
          <w:color w:val="FFFFFF" w:themeColor="background1"/>
        </w:rPr>
        <w:tab/>
        <w:t>+ 2</w:t>
      </w:r>
      <w:r w:rsidRPr="000F19BA">
        <w:rPr>
          <w:color w:val="FFFFFF" w:themeColor="background1"/>
        </w:rPr>
        <w:tab/>
        <w:t>+ 2</w:t>
      </w:r>
      <w:r w:rsidRPr="000F19BA">
        <w:rPr>
          <w:color w:val="FFFFFF" w:themeColor="background1"/>
        </w:rPr>
        <w:tab/>
        <w:t>+ 10</w:t>
      </w:r>
      <w:r w:rsidRPr="000F19BA">
        <w:rPr>
          <w:color w:val="FFFFFF" w:themeColor="background1"/>
        </w:rPr>
        <w:tab/>
        <w:t>+ 1</w:t>
      </w:r>
      <w:r w:rsidRPr="000F19BA">
        <w:rPr>
          <w:color w:val="FFFFFF" w:themeColor="background1"/>
        </w:rPr>
        <w:tab/>
        <w:t>+ 11</w:t>
      </w:r>
    </w:p>
    <w:p w:rsidR="00F54039" w:rsidRDefault="00F54039" w:rsidP="00D60378"/>
    <w:p w:rsidR="000F19BA" w:rsidRDefault="000F19BA" w:rsidP="00D60378"/>
    <w:tbl>
      <w:tblPr>
        <w:tblW w:w="74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06"/>
        <w:gridCol w:w="1056"/>
        <w:gridCol w:w="1057"/>
        <w:gridCol w:w="808"/>
        <w:gridCol w:w="1057"/>
        <w:gridCol w:w="1057"/>
        <w:gridCol w:w="1057"/>
      </w:tblGrid>
      <w:tr w:rsidR="007C5DD1" w:rsidRPr="00956783" w:rsidTr="000F19BA">
        <w:trPr>
          <w:trHeight w:val="454"/>
        </w:trPr>
        <w:tc>
          <w:tcPr>
            <w:tcW w:w="426" w:type="dxa"/>
          </w:tcPr>
          <w:p w:rsidR="007C5DD1" w:rsidRDefault="007C5DD1" w:rsidP="00930C5E">
            <w:pPr>
              <w:pStyle w:val="ekvpckchen"/>
            </w:pPr>
            <w:r>
              <w:t>c)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7C5DD1" w:rsidRPr="00956783" w:rsidRDefault="000F19BA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</w:pPr>
            <w:r>
              <w:t>=</w:t>
            </w:r>
            <w:r>
              <w:tab/>
            </w:r>
          </w:p>
        </w:tc>
        <w:tc>
          <w:tcPr>
            <w:tcW w:w="808" w:type="dxa"/>
          </w:tcPr>
          <w:p w:rsidR="007C5DD1" w:rsidRDefault="007C5DD1" w:rsidP="00930C5E">
            <w:pPr>
              <w:pStyle w:val="ekvpckchen"/>
              <w:jc w:val="right"/>
            </w:pPr>
            <w:r>
              <w:t>d)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</w:pPr>
            <w:r>
              <w:t>=</w:t>
            </w:r>
            <w:r>
              <w:tab/>
            </w:r>
          </w:p>
        </w:tc>
      </w:tr>
      <w:tr w:rsidR="007C5DD1" w:rsidRPr="00956783" w:rsidTr="000F19BA">
        <w:trPr>
          <w:trHeight w:val="454"/>
        </w:trPr>
        <w:tc>
          <w:tcPr>
            <w:tcW w:w="426" w:type="dxa"/>
          </w:tcPr>
          <w:p w:rsidR="007C5DD1" w:rsidRDefault="007C5DD1" w:rsidP="00930C5E">
            <w:pPr>
              <w:pStyle w:val="ekvpckchen"/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0F19BA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0F19BA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</w:pPr>
            <w:r>
              <w:t>=</w:t>
            </w:r>
            <w:r>
              <w:tab/>
            </w:r>
          </w:p>
        </w:tc>
        <w:tc>
          <w:tcPr>
            <w:tcW w:w="808" w:type="dxa"/>
          </w:tcPr>
          <w:p w:rsidR="007C5DD1" w:rsidRDefault="007C5DD1" w:rsidP="00930C5E">
            <w:pPr>
              <w:pStyle w:val="ekvpckchen"/>
              <w:jc w:val="right"/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0F19BA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</w:pPr>
            <w:r>
              <w:t>=</w:t>
            </w:r>
            <w:r>
              <w:tab/>
            </w:r>
          </w:p>
        </w:tc>
      </w:tr>
      <w:tr w:rsidR="007C5DD1" w:rsidRPr="00956783" w:rsidTr="000F19BA">
        <w:trPr>
          <w:trHeight w:val="454"/>
        </w:trPr>
        <w:tc>
          <w:tcPr>
            <w:tcW w:w="426" w:type="dxa"/>
          </w:tcPr>
          <w:p w:rsidR="007C5DD1" w:rsidRDefault="007C5DD1" w:rsidP="00930C5E">
            <w:pPr>
              <w:pStyle w:val="ekvpckchen"/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0F19BA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0F19BA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</w:pPr>
            <w:r>
              <w:t>=</w:t>
            </w:r>
            <w:r>
              <w:tab/>
            </w:r>
          </w:p>
        </w:tc>
        <w:tc>
          <w:tcPr>
            <w:tcW w:w="808" w:type="dxa"/>
          </w:tcPr>
          <w:p w:rsidR="007C5DD1" w:rsidRDefault="007C5DD1" w:rsidP="00930C5E">
            <w:pPr>
              <w:pStyle w:val="ekvpckchen"/>
              <w:jc w:val="right"/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0F19BA" w:rsidP="007C5DD1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</w:pPr>
            <w:r>
              <w:t>=</w:t>
            </w:r>
            <w:r>
              <w:tab/>
            </w:r>
          </w:p>
        </w:tc>
      </w:tr>
      <w:tr w:rsidR="007C5DD1" w:rsidRPr="00956783" w:rsidTr="000F19BA">
        <w:trPr>
          <w:trHeight w:val="454"/>
        </w:trPr>
        <w:tc>
          <w:tcPr>
            <w:tcW w:w="426" w:type="dxa"/>
          </w:tcPr>
          <w:p w:rsidR="007C5DD1" w:rsidRDefault="007C5DD1" w:rsidP="00930C5E">
            <w:pPr>
              <w:pStyle w:val="ekvpckchen"/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0F19BA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0F19BA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  <w:jc w:val="both"/>
            </w:pPr>
            <w:r>
              <w:t>=</w:t>
            </w:r>
            <w:r>
              <w:tab/>
            </w:r>
          </w:p>
        </w:tc>
        <w:tc>
          <w:tcPr>
            <w:tcW w:w="808" w:type="dxa"/>
          </w:tcPr>
          <w:p w:rsidR="007C5DD1" w:rsidRDefault="007C5DD1" w:rsidP="00930C5E">
            <w:pPr>
              <w:pStyle w:val="ekvpckchen"/>
              <w:jc w:val="right"/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0F19BA" w:rsidP="007C5DD1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  <w:jc w:val="both"/>
            </w:pPr>
            <w:r>
              <w:t>=</w:t>
            </w:r>
            <w:r>
              <w:tab/>
            </w:r>
          </w:p>
        </w:tc>
      </w:tr>
      <w:tr w:rsidR="007C5DD1" w:rsidRPr="00956783" w:rsidTr="000F19BA">
        <w:trPr>
          <w:trHeight w:val="454"/>
        </w:trPr>
        <w:tc>
          <w:tcPr>
            <w:tcW w:w="426" w:type="dxa"/>
          </w:tcPr>
          <w:p w:rsidR="007C5DD1" w:rsidRDefault="007C5DD1" w:rsidP="00930C5E">
            <w:pPr>
              <w:pStyle w:val="ekvpckchen"/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0F19BA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0F19BA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</w:pPr>
            <w:r>
              <w:t>=</w:t>
            </w:r>
            <w:r>
              <w:tab/>
            </w:r>
          </w:p>
        </w:tc>
        <w:tc>
          <w:tcPr>
            <w:tcW w:w="808" w:type="dxa"/>
          </w:tcPr>
          <w:p w:rsidR="007C5DD1" w:rsidRDefault="007C5DD1" w:rsidP="00930C5E">
            <w:pPr>
              <w:pStyle w:val="ekvpckchen"/>
              <w:jc w:val="right"/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0F19BA" w:rsidP="007C5DD1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5DD1" w:rsidRPr="00956783" w:rsidRDefault="007C5DD1" w:rsidP="000F19BA">
            <w:pPr>
              <w:pStyle w:val="ekvpckchen"/>
            </w:pPr>
            <w:r>
              <w:t>=</w:t>
            </w:r>
            <w:r>
              <w:tab/>
            </w:r>
          </w:p>
        </w:tc>
      </w:tr>
      <w:tr w:rsidR="007C5DD1" w:rsidTr="000F19BA">
        <w:trPr>
          <w:trHeight w:val="527"/>
        </w:trPr>
        <w:tc>
          <w:tcPr>
            <w:tcW w:w="426" w:type="dxa"/>
          </w:tcPr>
          <w:p w:rsidR="007C5DD1" w:rsidRPr="00956783" w:rsidRDefault="007C5DD1" w:rsidP="00930C5E">
            <w:pPr>
              <w:pStyle w:val="ekvpckchen"/>
            </w:pPr>
          </w:p>
        </w:tc>
        <w:tc>
          <w:tcPr>
            <w:tcW w:w="906" w:type="dxa"/>
            <w:tcBorders>
              <w:top w:val="single" w:sz="4" w:space="0" w:color="auto"/>
            </w:tcBorders>
            <w:vAlign w:val="center"/>
          </w:tcPr>
          <w:p w:rsidR="007C5DD1" w:rsidRPr="00956783" w:rsidRDefault="007C5DD1" w:rsidP="00930C5E">
            <w:pPr>
              <w:pStyle w:val="ekvpckchen"/>
            </w:pP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:rsidR="007C5DD1" w:rsidRDefault="007C5DD1" w:rsidP="00930C5E">
            <w:pPr>
              <w:pStyle w:val="ekvpckchen"/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7C5DD1" w:rsidRDefault="007C5DD1" w:rsidP="00560983">
            <w:pPr>
              <w:pStyle w:val="ekvpckchen"/>
            </w:pPr>
          </w:p>
        </w:tc>
        <w:tc>
          <w:tcPr>
            <w:tcW w:w="808" w:type="dxa"/>
          </w:tcPr>
          <w:p w:rsidR="007C5DD1" w:rsidRPr="00956783" w:rsidRDefault="007C5DD1" w:rsidP="00930C5E">
            <w:pPr>
              <w:pStyle w:val="ekvpckchen"/>
              <w:jc w:val="right"/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7C5DD1" w:rsidRPr="00956783" w:rsidRDefault="007C5DD1" w:rsidP="00930C5E">
            <w:pPr>
              <w:pStyle w:val="ekvpckchen"/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7C5DD1" w:rsidRDefault="007C5DD1" w:rsidP="00930C5E">
            <w:pPr>
              <w:pStyle w:val="ekvpckchen"/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7C5DD1" w:rsidRDefault="007C5DD1" w:rsidP="00560983">
            <w:pPr>
              <w:pStyle w:val="ekvpckchen"/>
            </w:pPr>
          </w:p>
        </w:tc>
      </w:tr>
    </w:tbl>
    <w:p w:rsidR="007C5DD1" w:rsidRDefault="007C5DD1" w:rsidP="000F19BA">
      <w:pPr>
        <w:tabs>
          <w:tab w:val="clear" w:pos="340"/>
          <w:tab w:val="clear" w:pos="595"/>
          <w:tab w:val="clear" w:pos="851"/>
          <w:tab w:val="left" w:pos="709"/>
          <w:tab w:val="left" w:pos="1701"/>
          <w:tab w:val="left" w:pos="2694"/>
          <w:tab w:val="left" w:pos="4678"/>
          <w:tab w:val="left" w:pos="5670"/>
          <w:tab w:val="left" w:pos="6663"/>
        </w:tabs>
      </w:pPr>
      <w:r w:rsidRPr="000F19BA">
        <w:rPr>
          <w:color w:val="FFFFFF" w:themeColor="background1"/>
        </w:rPr>
        <w:tab/>
        <w:t>+ 5</w:t>
      </w:r>
      <w:r w:rsidRPr="000F19BA">
        <w:rPr>
          <w:color w:val="FFFFFF" w:themeColor="background1"/>
        </w:rPr>
        <w:tab/>
        <w:t>+ 2</w:t>
      </w:r>
      <w:r w:rsidRPr="000F19BA">
        <w:rPr>
          <w:color w:val="FFFFFF" w:themeColor="background1"/>
        </w:rPr>
        <w:tab/>
        <w:t>+ 7</w:t>
      </w:r>
      <w:r w:rsidRPr="000F19BA">
        <w:rPr>
          <w:color w:val="FFFFFF" w:themeColor="background1"/>
        </w:rPr>
        <w:tab/>
        <w:t>+ 11</w:t>
      </w:r>
      <w:r w:rsidRPr="000F19BA">
        <w:rPr>
          <w:color w:val="FFFFFF" w:themeColor="background1"/>
        </w:rPr>
        <w:tab/>
        <w:t>+ 0</w:t>
      </w:r>
      <w:r w:rsidRPr="000F19BA">
        <w:rPr>
          <w:color w:val="FFFFFF" w:themeColor="background1"/>
        </w:rPr>
        <w:tab/>
        <w:t>+ 11</w:t>
      </w:r>
    </w:p>
    <w:sectPr w:rsidR="007C5DD1" w:rsidSect="00054A93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239" w:rsidRDefault="00E05239" w:rsidP="003C599D">
      <w:pPr>
        <w:spacing w:line="240" w:lineRule="auto"/>
      </w:pPr>
      <w:r>
        <w:separator/>
      </w:r>
    </w:p>
  </w:endnote>
  <w:endnote w:type="continuationSeparator" w:id="0">
    <w:p w:rsidR="00E05239" w:rsidRDefault="00E0523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E05239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E05239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7A6C13F" wp14:editId="7350434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F54039" w:rsidP="009B0C6C">
          <w:pPr>
            <w:pStyle w:val="ekvpagina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69504" behindDoc="0" locked="0" layoutInCell="1" allowOverlap="1" wp14:anchorId="69331B18" wp14:editId="68A3490C">
                    <wp:simplePos x="0" y="0"/>
                    <wp:positionH relativeFrom="column">
                      <wp:posOffset>419100</wp:posOffset>
                    </wp:positionH>
                    <wp:positionV relativeFrom="paragraph">
                      <wp:posOffset>-2520950</wp:posOffset>
                    </wp:positionV>
                    <wp:extent cx="1807210" cy="2136775"/>
                    <wp:effectExtent l="0" t="0" r="21590" b="15875"/>
                    <wp:wrapNone/>
                    <wp:docPr id="102" name="Gruppieren 10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210" cy="2124443"/>
                            </a:xfrm>
                          </wpg:grpSpPr>
                          <wpg:grpSp>
                            <wpg:cNvPr id="103" name="Gruppieren 103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04" name="Abgerundetes Rechteck 104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erade Verbindung mit Pfeil 105"/>
                              <wps:cNvCnPr>
                                <a:stCxn id="104" idx="2"/>
                                <a:endCxn id="106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6" name="Abgerundetes Rechteck 106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erade Verbindung mit Pfeil 107"/>
                              <wps:cNvCnPr>
                                <a:endCxn id="113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3" name="Abgerundetes Rechteck 113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erade Verbindung mit Pfeil 114"/>
                              <wps:cNvCnPr>
                                <a:endCxn id="115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5" name="Abgerundetes Rechteck 115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16" name="Abgerundetes Rechteck 116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" name="Abgerundetes Rechteck 117"/>
                            <wps:cNvSpPr/>
                            <wps:spPr>
                              <a:xfrm>
                                <a:off x="1266593" y="-76200"/>
                                <a:ext cx="540617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02" o:spid="_x0000_s1060" style="position:absolute;left:0;text-align:left;margin-left:33pt;margin-top:-198.5pt;width:142.3pt;height:168.25pt;z-index:251669504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">
                    <v:group id="Gruppieren 103" o:spid="_x0000_s1061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<v:roundrect id="Abgerundetes Rechteck 104" o:spid="_x0000_s1062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zpIMIA&#10;AADcAAAADwAAAGRycy9kb3ducmV2LnhtbERPTUvDQBC9C/0PyxS82Y0ipcRuSxEKhXgxNeBxyI6b&#10;YHY27E6b6K93BcHbPN7nbPezH9SVYuoDG7hfFaCI22B7dgbezse7DagkyBaHwGTgixLsd4ubLZY2&#10;TPxK11qcyiGcSjTQiYyl1qntyGNahZE4cx8hepQMo9M24pTD/aAfimKtPfacGzoc6bmj9rO+eAPn&#10;Zt3E6rCR6thU8vI9ufo9OWNul/PhCZTQLP/iP/fJ5vnFI/w+ky/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OkgwgAAANwAAAAPAAAAAAAAAAAAAAAAAJgCAABkcnMvZG93&#10;bnJldi54bWxQSwUGAAAAAAQABAD1AAAAhwMAAAAA&#10;" filled="f" strokecolor="#a5a5a5 [2092]" strokeweight="1.5pt">
                        <v:stroke joinstyle="miter"/>
                        <v:textbox inset="0,0,0,0"/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105" o:spid="_x0000_s1063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ecYMEAAADcAAAADwAAAGRycy9kb3ducmV2LnhtbERPS4vCMBC+L/gfwgh7W1PXB1KbiggL&#10;sgfxdfA4NNMHbSalidrdX28Ewdt8fM9JVr1pxI06V1lWMB5FIIgzqysuFJxPP18LEM4ja2wsk4I/&#10;crBKBx8Jxtre+UC3oy9ECGEXo4LS+zaW0mUlGXQj2xIHLredQR9gV0jd4T2Em0Z+R9FcGqw4NJTY&#10;0qakrD5ejYL/vJpife0nu9/zvNlf6oJz3iv1OezXSxCeev8Wv9xbHeZHM3g+Ey6Q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l5xgwQAAANwAAAAPAAAAAAAAAAAAAAAA&#10;AKECAABkcnMvZG93bnJldi54bWxQSwUGAAAAAAQABAD5AAAAjwMAAAAA&#10;" strokecolor="#a5a5a5 [2092]" strokeweight="1.5pt">
                        <v:stroke endarrow="open" joinstyle="miter"/>
                      </v:shape>
                      <v:roundrect id="Abgerundetes Rechteck 106" o:spid="_x0000_s1064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LSzMEA&#10;AADcAAAADwAAAGRycy9kb3ducmV2LnhtbERPTUvDQBC9C/6HZQRvdqOHUGK3pRQKQryYGuhxyI6b&#10;0Oxs2B2b6K93BcHbPN7nbHaLH9WVYhoCG3hcFaCIu2AHdgbeT8eHNagkyBbHwGTgixLstrc3G6xs&#10;mPmNro04lUM4VWigF5kqrVPXk8e0ChNx5j5C9CgZRqdtxDmH+1E/FUWpPQ6cG3qc6NBTd2k+vYFT&#10;W7ax3q+lPra1vH7PrjknZ8z93bJ/BiW0yL/4z/1i8/yihN9n8gV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i0sz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07" o:spid="_x0000_s1065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mnjMAAAADcAAAADwAAAGRycy9kb3ducmV2LnhtbERPy6rCMBDdC/5DGMGdpl5FpRpFLgji&#10;QnwtXA7N9EGbSWmi1vv1N4Lgbg7nOct1ayrxoMYVlhWMhhEI4sTqgjMF18t2MAfhPLLGyjIpeJGD&#10;9arbWWKs7ZNP9Dj7TIQQdjEqyL2vYyldkpNBN7Q1ceBS2xj0ATaZ1A0+Q7ip5E8UTaXBgkNDjjX9&#10;5pSU57tR8JcWEyzv7fiwv06r463MOOWjUv1eu1mA8NT6r/jj3ukwP5rB+5lwgV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0Jp4zAAAAA3AAAAA8AAAAAAAAAAAAAAAAA&#10;oQIAAGRycy9kb3ducmV2LnhtbFBLBQYAAAAABAAEAPkAAACOAwAAAAA=&#10;" strokecolor="#a5a5a5 [2092]" strokeweight="1.5pt">
                        <v:stroke endarrow="open" joinstyle="miter"/>
                      </v:shape>
                      <v:roundrect id="Abgerundetes Rechteck 113" o:spid="_x0000_s1066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nicIA&#10;AADcAAAADwAAAGRycy9kb3ducmV2LnhtbERPTUvDQBC9C/6HZQRvdlOFUmK3pRQKQryYGuhxyI6b&#10;0Oxs2B2b6K93BcHbPN7nbHazH9SVYuoDG1guClDEbbA9OwPvp+PDGlQSZItDYDLwRQl229ubDZY2&#10;TPxG11qcyiGcSjTQiYyl1qntyGNahJE4cx8hepQMo9M24pTD/aAf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OeJ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14" o:spid="_x0000_s1067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KvJsIAAADcAAAADwAAAGRycy9kb3ducmV2LnhtbERPS2vCQBC+C/6HZQredGMNQVJXKUJB&#10;PEgaPfQ4ZCcPkp0N2VWjv94tFHqbj+85m91oOnGjwTWWFSwXEQjiwuqGKwWX89d8DcJ5ZI2dZVLw&#10;IAe77XSywVTbO3/TLfeVCCHsUlRQe9+nUrqiJoNuYXviwJV2MOgDHCqpB7yHcNPJ9yhKpMGGQ0ON&#10;Pe1rKtr8ahQ8yybG9jquTsdL0mU/bcUlZ0rN3sbPDxCeRv8v/nMfdJi/jO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AKvJs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15" o:spid="_x0000_s1068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naZsIA&#10;AADcAAAADwAAAGRycy9kb3ducmV2LnhtbERPTUvDQBC9C/6HZQRvdlPBUmK3pRQKQryYGuhxyI6b&#10;0Oxs2B2b6K93BcHbPN7nbHazH9SVYuoDG1guClDEbbA9OwPvp+PDGlQSZItDYDLwRQl229ubDZY2&#10;TPxG11qcyiGcSjTQiYyl1qntyGNahJE4cx8hepQMo9M24pTD/aAf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qdpm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16" o:spid="_x0000_s1069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rChsEA&#10;AADcAAAADwAAAGRycy9kb3ducmV2LnhtbERPTWvCQBC9F/wPywje6kYPUqKrSEEpeBBtweuQHbOh&#10;2dkkO2rqr3cLgrd5vM9ZrHpfqyt1sQpsYDLOQBEXwVZcGvj53rx/gIqCbLEOTAb+KMJqOXhbYG7D&#10;jQ90PUqpUgjHHA04kSbXOhaOPMZxaIgTdw6dR0mwK7Xt8JbCfa2nWTbTHitODQ4b+nRU/B4v3gDa&#10;Vva0k3ab3Zt2O90d1qfWGTMa9us5KKFeXuKn+8um+ZMZ/D+TLt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6wobBAAAA3AAAAA8AAAAAAAAAAAAAAAAAmAIAAGRycy9kb3du&#10;cmV2LnhtbFBLBQYAAAAABAAEAPUAAACGAwAAAAA=&#10;" filled="f" strokecolor="#a5a5a5 [2092]" strokeweight="1.5pt">
                      <v:stroke joinstyle="miter"/>
                    </v:roundrect>
                    <v:roundrect id="Abgerundetes Rechteck 117" o:spid="_x0000_s1070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ZnHcEA&#10;AADcAAAADwAAAGRycy9kb3ducmV2LnhtbERPTWvCQBC9C/0Pywi96UYPbYmuIkJF8FC0gtchO82G&#10;ZmeT7KjRX98tCN7m8T5nvux9rS7UxSqwgck4A0VcBFtxaeD4/Tn6ABUF2WIdmAzcKMJy8TKYY27D&#10;lfd0OUipUgjHHA04kSbXOhaOPMZxaIgT9xM6j5JgV2rb4TWF+1pPs+xNe6w4NThsaO2o+D2cvQG0&#10;rXzRTtpNdm/azXS3X51aZ8zrsF/NQAn18hQ/3Fub5k/e4f+ZdIF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2Zx3BAAAA3AAAAA8AAAAAAAAAAAAAAAAAmAIAAGRycy9kb3du&#10;cmV2LnhtbFBLBQYAAAAABAAEAPUAAACGAwAAAAA=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="00823CAF" w:rsidRPr="00913892">
            <w:t>© Ernst Klett Verlag GmbH, Stuttgart 201</w:t>
          </w:r>
          <w:r w:rsidR="009B0C6C">
            <w:t>8</w:t>
          </w:r>
          <w:r w:rsidR="00823CAF"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F54039" w:rsidP="00E05239">
          <w:pPr>
            <w:pStyle w:val="ekvquelle"/>
            <w:spacing w:line="240" w:lineRule="auto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70528" behindDoc="0" locked="0" layoutInCell="1" allowOverlap="1" wp14:anchorId="5B364FB0" wp14:editId="4D9BF638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-2517775</wp:posOffset>
                    </wp:positionV>
                    <wp:extent cx="1807210" cy="2136775"/>
                    <wp:effectExtent l="0" t="0" r="21590" b="15875"/>
                    <wp:wrapNone/>
                    <wp:docPr id="118" name="Gruppieren 11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210" cy="2124443"/>
                            </a:xfrm>
                          </wpg:grpSpPr>
                          <wpg:grpSp>
                            <wpg:cNvPr id="119" name="Gruppieren 119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20" name="Abgerundetes Rechteck 120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erade Verbindung mit Pfeil 121"/>
                              <wps:cNvCnPr>
                                <a:stCxn id="120" idx="2"/>
                                <a:endCxn id="122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2" name="Abgerundetes Rechteck 122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erade Verbindung mit Pfeil 123"/>
                              <wps:cNvCnPr>
                                <a:endCxn id="124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4" name="Abgerundetes Rechteck 124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erade Verbindung mit Pfeil 125"/>
                              <wps:cNvCnPr>
                                <a:endCxn id="126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6" name="Abgerundetes Rechteck 126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7" name="Abgerundetes Rechteck 127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" name="Abgerundetes Rechteck 128"/>
                            <wps:cNvSpPr/>
                            <wps:spPr>
                              <a:xfrm>
                                <a:off x="1266593" y="-76200"/>
                                <a:ext cx="540617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18" o:spid="_x0000_s1071" style="position:absolute;left:0;text-align:left;margin-left:51.25pt;margin-top:-198.25pt;width:142.3pt;height:168.25pt;z-index:251670528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">
                    <v:group id="Gruppieren 119" o:spid="_x0000_s1072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<v:roundrect id="Abgerundetes Rechteck 120" o:spid="_x0000_s1073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zQ8QA&#10;AADcAAAADwAAAGRycy9kb3ducmV2LnhtbESPQWvDMAyF74P+B6PBbquzHkpJ65YyKBSyy9IFehSx&#10;6oTFcrC1Jtuvnw+D3STe03ufdofZD+pOMfWBDbwsC1DEbbA9OwMfl9PzBlQSZItDYDLwTQkO+8XD&#10;DksbJn6ney1O5RBOJRroRMZS69R25DEtw0ictVuIHiWv0WkbccrhftCrolhrjz3nhg5Heu2o/ay/&#10;vIFLs25iddxIdWoqefuZXH1Nzpinx/m4BSU0y7/57/psM/4q4+dn8g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ys0PEAAAA3AAAAA8AAAAAAAAAAAAAAAAAmAIAAGRycy9k&#10;b3ducmV2LnhtbFBLBQYAAAAABAAEAPUAAACJAwAAAAA=&#10;" filled="f" strokecolor="#a5a5a5 [2092]" strokeweight="1.5pt">
                        <v:stroke joinstyle="miter"/>
                        <v:textbox inset="0,0,0,0"/>
                      </v:roundrect>
                      <v:shape id="Gerade Verbindung mit Pfeil 121" o:spid="_x0000_s1074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nGA8IAAADcAAAADwAAAGRycy9kb3ducmV2LnhtbERPS2vCQBC+F/oflhG81Y1apKSuIgVB&#10;PIi1OfQ4ZCcPkp0N2U1c/fVdQehtPr7nrLfBtGKk3tWWFcxnCQji3OqaSwXZz/7tA4TzyBpby6Tg&#10;Rg62m9eXNabaXvmbxosvRQxhl6KCyvsuldLlFRl0M9sRR66wvUEfYV9K3eM1hptWLpJkJQ3WHBsq&#10;7Oirory5DEbBvajfsRnC8nTMVu35tym54LNS00nYfYLwFPy/+Ok+6Dh/MYfH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nGA8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22" o:spid="_x0000_s1075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yIr8EA&#10;AADcAAAADwAAAGRycy9kb3ducmV2LnhtbERPTUvDQBC9C/6HZQRvdtMcSondllIoCPFiasDjkB03&#10;wexs2B2b6K93BcHbPN7n7A6LH9WVYhoCG1ivClDEXbADOwOvl/PDFlQSZItjYDLwRQkO+9ubHVY2&#10;zPxC10acyiGcKjTQi0yV1qnryWNahYk4c+8hepQMo9M24pzD/ajLothojwPnhh4nOvXUfTSf3sCl&#10;3bSxPm6lPre1PH/PrnlLzpj7u+X4CEpokX/xn/vJ5vll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siK/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23" o:spid="_x0000_s1076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f978IAAADcAAAADwAAAGRycy9kb3ducmV2LnhtbERPS2vCQBC+C/6HZYTedFMjQVJXKYIg&#10;HiSNHnocspMHyc6G7Kqpv94tFHqbj+85m91oOnGnwTWWFbwvIhDEhdUNVwqul8N8DcJ5ZI2dZVLw&#10;Qw522+lkg6m2D/6ie+4rEULYpaig9r5PpXRFTQbdwvbEgSvtYNAHOFRSD/gI4aaTyyhKpMGGQ0ON&#10;Pe1rKtr8ZhQ8y2aF7W2Mz6dr0mXfbcUlZ0q9zcbPDxCeRv8v/nMfdZi/jO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f978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24" o:spid="_x0000_s1077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m1QMIA&#10;AADcAAAADwAAAGRycy9kb3ducmV2LnhtbERPTUvDQBC9C/6HZQRvdmORUmK3pRQKQryYGuhxyI6b&#10;0Oxs2B2b6K93BcHbPN7nbHazH9SVYuoDG3hcFKCI22B7dgbeT8eHNagkyBaHwGTgixLstrc3Gyxt&#10;mPiNrrU4lUM4lWigExlLrVPbkce0CCNx5j5C9CgZRqdtxCmH+0Ev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bVA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25" o:spid="_x0000_s1078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LAAMMAAADcAAAADwAAAGRycy9kb3ducmV2LnhtbERPS2vCQBC+F/oflhG8NRu1SkmzkVIo&#10;SA8SbQ49DtnJg2RnQ3Y1sb/eLRR6m4/vOel+Nr240uhaywpWUQyCuLS65VpB8fXx9ALCeWSNvWVS&#10;cCMH++zxIcVE24lPdD37WoQQdgkqaLwfEild2ZBBF9mBOHCVHQ36AMda6hGnEG56uY7jnTTYcmho&#10;cKD3hsrufDEKfqr2GbvLvDl+Frs+/+5qrjhXarmY315BeJr9v/jPfdBh/noLv8+EC2R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iwADDAAAA3AAAAA8AAAAAAAAAAAAA&#10;AAAAoQIAAGRycy9kb3ducmV2LnhtbFBLBQYAAAAABAAEAPkAAACRAwAAAAA=&#10;" strokecolor="#a5a5a5 [2092]" strokeweight="1.5pt">
                        <v:stroke endarrow="open" joinstyle="miter"/>
                      </v:shape>
                      <v:roundrect id="Abgerundetes Rechteck 126" o:spid="_x0000_s1079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OrMEA&#10;AADcAAAADwAAAGRycy9kb3ducmV2LnhtbERPTUvDQBC9C/6HZQRvdtMeQondllIoCPFiasDjkB03&#10;wexs2B2b6K93BcHbPN7n7A6LH9WVYhoCG1ivClDEXbADOwOvl/PDFlQSZItjYDLwRQkO+9ubHVY2&#10;zPxC10acyiGcKjTQi0yV1qnryWNahYk4c+8hepQMo9M24pzD/ag3RVFqjwPnhh4nOvXUfTSf3sCl&#10;LdtYH7dSn9tanr9n17wlZ8z93XJ8BCW0yL/4z/1k8/xN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Xjqz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27" o:spid="_x0000_s1080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toMEA&#10;AADcAAAADwAAAGRycy9kb3ducmV2LnhtbERPTWvCQBC9C/6HZYTedGMObUldRQRF8FC0hV6H7DQb&#10;zM4m2VHT/vpuQfA2j/c5i9XgG3WlPtaBDcxnGSjiMtiaKwOfH9vpK6goyBabwGTghyKsluPRAgsb&#10;bnyk60kqlUI4FmjAibSF1rF05DHOQkucuO/Qe5QE+0rbHm8p3Dc6z7Jn7bHm1OCwpY2j8ny6eANo&#10;O3mng3S77LftdvnhuP7qnDFPk2H9BkpokIf47t7bND9/gf9n0gV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araDBAAAA3AAAAA8AAAAAAAAAAAAAAAAAmAIAAGRycy9kb3du&#10;cmV2LnhtbFBLBQYAAAAABAAEAPUAAACGAwAAAAA=&#10;" filled="f" strokecolor="#a5a5a5 [2092]" strokeweight="1.5pt">
                      <v:stroke joinstyle="miter"/>
                    </v:roundrect>
                    <v:roundrect id="Abgerundetes Rechteck 128" o:spid="_x0000_s1081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U50sQA&#10;AADcAAAADwAAAGRycy9kb3ducmV2LnhtbESPQWvDMAyF74P+B6NBb6uzHMbI6pZSaBn0MNoNdhWx&#10;FofFchKrbdZfPx0Gu0m8p/c+LddT7MyFxtwmdvC4KMAQ18m33Dj4eN89PIPJguyxS0wOfijDejW7&#10;W2Ll05WPdDlJYzSEc4UOgkhfWZvrQBHzIvXEqn2lMaLoOjbWj3jV8NjZsiiebMSWtSFgT9tA9ffp&#10;HB2gH+SNDjLsi1s/7MvDcfM5BOfm99PmBYzQJP/mv+tXr/il0uozOoFd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FOdLEAAAA3AAAAA8AAAAAAAAAAAAAAAAAmAIAAGRycy9k&#10;b3ducmV2LnhtbFBLBQYAAAAABAAEAPUAAACJAwAAAAA=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="00823CAF">
            <w:t>Textquellen: Ernst Klett Verlag, Stuttgart</w:t>
          </w:r>
        </w:p>
      </w:tc>
      <w:tc>
        <w:tcPr>
          <w:tcW w:w="399" w:type="dxa"/>
        </w:tcPr>
        <w:p w:rsidR="00823CAF" w:rsidRPr="00913892" w:rsidRDefault="00823CAF" w:rsidP="00E05239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239" w:rsidRDefault="00E05239" w:rsidP="003C599D">
      <w:pPr>
        <w:spacing w:line="240" w:lineRule="auto"/>
      </w:pPr>
      <w:r>
        <w:separator/>
      </w:r>
    </w:p>
  </w:footnote>
  <w:footnote w:type="continuationSeparator" w:id="0">
    <w:p w:rsidR="00E05239" w:rsidRDefault="00E0523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0F19BA">
    <w:pPr>
      <w:pStyle w:val="Kopfzeile"/>
    </w:pP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7BBFFAE" wp14:editId="324C91D0">
              <wp:simplePos x="0" y="0"/>
              <wp:positionH relativeFrom="column">
                <wp:posOffset>2875280</wp:posOffset>
              </wp:positionH>
              <wp:positionV relativeFrom="paragraph">
                <wp:posOffset>4560570</wp:posOffset>
              </wp:positionV>
              <wp:extent cx="1807210" cy="2136775"/>
              <wp:effectExtent l="0" t="0" r="21590" b="15875"/>
              <wp:wrapNone/>
              <wp:docPr id="27" name="Gruppieren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28" name="Gruppieren 28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29" name="Abgerundetes Rechteck 29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erade Verbindung mit Pfeil 30"/>
                        <wps:cNvCnPr>
                          <a:stCxn id="29" idx="2"/>
                          <a:endCxn id="31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Abgerundetes Rechteck 31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erade Verbindung mit Pfeil 96"/>
                        <wps:cNvCnPr>
                          <a:endCxn id="97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Abgerundetes Rechteck 97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erade Verbindung mit Pfeil 98"/>
                        <wps:cNvCnPr>
                          <a:endCxn id="99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Abgerundetes Rechteck 99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00" name="Abgerundetes Rechteck 100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" name="Abgerundetes Rechteck 101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7" o:spid="_x0000_s1026" style="position:absolute;margin-left:226.4pt;margin-top:359.1pt;width:142.3pt;height:168.25pt;z-index:251667456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">
              <v:group id="Gruppieren 28" o:spid="_x0000_s1027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<v:roundrect id="Abgerundetes Rechteck 29" o:spid="_x0000_s1028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vJcMA&#10;AADbAAAADwAAAGRycy9kb3ducmV2LnhtbESPQUvDQBSE74L/YXmCN7uxh1Jjt6UUCkK8mBro8ZF9&#10;bkKzb8Pus4n+elcQPA4z8w2z2c1+UFeKqQ9s4HFRgCJug+3ZGXg/HR/WoJIgWxwCk4EvSrDb3t5s&#10;sLRh4je61uJUhnAq0UAnMpZap7Yjj2kRRuLsfYToUbKMTtuIU4b7QS+LYqU99pwXOhzp0FF7qT+9&#10;gVOzamK1X0t1bCp5/Z5cfU7OmPu7ef8MSmiW//Bf+8UaWD7B75f8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BvJcMAAADbAAAADwAAAAAAAAAAAAAAAACYAgAAZHJzL2Rv&#10;d25yZXYueG1sUEsFBgAAAAAEAAQA9QAAAIgDAAAAAA==&#10;" filled="f" strokecolor="#a5a5a5 [2092]" strokeweight="1.5pt">
                  <v:stroke joinstyle="miter"/>
                  <v:textbox inset="0,0,0,0"/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0" o:spid="_x0000_s1029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+Dr0AAADbAAAADwAAAGRycy9kb3ducmV2LnhtbERPyQrCMBC9C/5DGMGbpi6IVKOIIIgH&#10;cTt4HJrpQptJaaJWv94cBI+Pty/XranEkxpXWFYwGkYgiBOrC84U3K67wRyE88gaK8uk4E0O1qtu&#10;Z4mxti8+0/PiMxFC2MWoIPe+jqV0SU4G3dDWxIFLbWPQB9hkUjf4CuGmkuMomkmDBYeGHGva5pSU&#10;l4dR8EmLKZaPdnI83GbV6V5mnPJJqX6v3SxAeGr9X/xz77WCSVgfvoQfIF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Ccfg69AAAA2wAAAA8AAAAAAAAAAAAAAAAAoQIA&#10;AGRycy9kb3ducmV2LnhtbFBLBQYAAAAABAAEAPkAAACLAwAAAAA=&#10;" strokecolor="#a5a5a5 [2092]" strokeweight="1.5pt">
                  <v:stroke endarrow="open" joinstyle="miter"/>
                </v:shape>
                <v:roundrect id="Abgerundetes Rechteck 31" o:spid="_x0000_s1030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/1/sMA&#10;AADbAAAADwAAAGRycy9kb3ducmV2LnhtbESPQUvDQBSE74L/YXmCN7upQimx21IKBSFeTA30+Mg+&#10;N6HZt2H32UR/vSsIHoeZ+YbZ7GY/qCvF1Ac2sFwUoIjbYHt2Bt5Px4c1qCTIFofAZOCLEuy2tzcb&#10;LG2Y+I2utTiVIZxKNNCJjKXWqe3IY1qEkTh7HyF6lCyj0zbilOF+0I9FsdIee84LHY506Ki91J/e&#10;wKlZNbHar6U6NpW8fk+uPidnzP3dvH8GJTTLf/iv/WINPC3h90v+AX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/1/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96" o:spid="_x0000_s1031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8c28QAAADbAAAADwAAAGRycy9kb3ducmV2LnhtbESPT2vCQBTE70K/w/IEb2ZjLUGjq5RC&#10;ofRQrObg8ZF9+UOyb0N2TVI/vVso9DjMzG+Y/XEyrRiod7VlBasoBkGcW11zqSC7vC83IJxH1tha&#10;JgU/5OB4eJrtMdV25G8azr4UAcIuRQWV910qpcsrMugi2xEHr7C9QR9kX0rd4xjgppXPcZxIgzWH&#10;hQo7eqsob843o+Be1C/Y3Kb112eWtKdrU3LBJ6UW8+l1B8LT5P/Df+0PrWCbwO+X8APk4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XxzbxAAAANsAAAAPAAAAAAAAAAAA&#10;AAAAAKECAABkcnMvZG93bnJldi54bWxQSwUGAAAAAAQABAD5AAAAkgMAAAAA&#10;" strokecolor="#a5a5a5 [2092]" strokeweight="1.5pt">
                  <v:stroke endarrow="open" joinstyle="miter"/>
                </v:shape>
                <v:roundrect id="Abgerundetes Rechteck 97" o:spid="_x0000_s1032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XK8QA&#10;AADbAAAADwAAAGRycy9kb3ducmV2LnhtbESPQUvDQBSE74L/YXmCN7uph1pjt6UIBSFeTBvw+Mg+&#10;N6HZt2H32UR/vSsIHoeZ+YbZ7GY/qAvF1Ac2sFwUoIjbYHt2Bk7Hw90aVBJki0NgMvBFCXbb66sN&#10;ljZM/EaXWpzKEE4lGuhExlLr1HbkMS3CSJy9jxA9SpbRaRtxynA/6PuiWGmPPeeFDkd67qg915/e&#10;wLFZNbHar6U6NJW8fk+ufk/OmNubef8ESmiW//Bf+8UaeHyA3y/5B+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clyvEAAAA2w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98" o:spid="_x0000_s1033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tMr8AAADbAAAADwAAAGRycy9kb3ducmV2LnhtbERPy4rCMBTdC/MP4Q6403RURDtGEUEQ&#10;F6LVhctLc/ugzU1pola/3iwEl4fzXqw6U4s7ta60rOBvGIEgTq0uOVdwOW8HMxDOI2usLZOCJzlY&#10;LX96C4y1ffCJ7onPRQhhF6OCwvsmltKlBRl0Q9sQBy6zrUEfYJtL3eIjhJtajqJoKg2WHBoKbGhT&#10;UFolN6PglZUTrG7d+LC/TOvjtco546NS/d9u/Q/CU+e/4o97pxXMw9jwJfwAuX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IwtMr8AAADbAAAADwAAAAAAAAAAAAAAAACh&#10;AgAAZHJzL2Rvd25yZXYueG1sUEsFBgAAAAAEAAQA+QAAAI0DAAAAAA==&#10;" strokecolor="#a5a5a5 [2092]" strokeweight="1.5pt">
                  <v:stroke endarrow="open" joinstyle="miter"/>
                </v:shape>
                <v:roundrect id="Abgerundetes Rechteck 99" o:spid="_x0000_s1034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+mwsMA&#10;AADbAAAADwAAAGRycy9kb3ducmV2LnhtbESPQUvDQBSE74L/YXmCN7vRQ2ljt6UUCkK8mBro8ZF9&#10;bkKzb8Pus4n+elcQPA4z8w2z2c1+UFeKqQ9s4HFRgCJug+3ZGXg/HR9WoJIgWxwCk4EvSrDb3t5s&#10;sLRh4je61uJUhnAq0UAnMpZap7Yjj2kRRuLsfYToUbKMTtuIU4b7QT8VxVJ77DkvdDjSoaP2Un96&#10;A6dm2cRqv5Lq2FTy+j25+pycMfd38/4ZlNAs/+G/9os1sF7D75f8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+mw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00" o:spid="_x0000_s1035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ptMQA&#10;AADcAAAADwAAAGRycy9kb3ducmV2LnhtbESPQUsDQQyF70L/w5CCNzvTHkTWTksRLEIP0ip4DTtx&#10;Z3Ens7uTtqu/3hwEbwnv5b0v6+2UOnOhsbSZPSwXDgxxnUPLjYf3t+e7BzBFkAN2mcnDNxXYbmY3&#10;a6xCvvKRLidpjIZwqdBDFOkra0sdKWFZ5J5Ytc88JhRdx8aGEa8anjq7cu7eJmxZGyL29BSp/jqd&#10;kwcMg7zSQYa9++mH/epw3H0M0fvb+bR7BCM0yb/57/olKL5TfH1GJ7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GabTEAAAA3AAAAA8AAAAAAAAAAAAAAAAAmAIAAGRycy9k&#10;b3ducmV2LnhtbFBLBQYAAAAABAAEAPUAAACJAwAAAAA=&#10;" filled="f" strokecolor="#a5a5a5 [2092]" strokeweight="1.5pt">
                <v:stroke joinstyle="miter"/>
              </v:roundrect>
              <v:roundrect id="Abgerundetes Rechteck 101" o:spid="_x0000_s1036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rML8EA&#10;AADcAAAADwAAAGRycy9kb3ducmV2LnhtbERPTWsCMRC9F/ofwhS81UQPUrZGEUEpeCjaQq/DZtws&#10;bia7m6lu/fWmIHibx/uc+XIIjTpTn+rIFiZjA4q4jK7mysL31+b1DVQSZIdNZLLwRwmWi+enORYu&#10;XnhP54NUKodwKtCCF2kLrVPpKWAax5Y4c8fYB5QM+0q7Hi85PDR6asxMB6w5N3hsae2pPB1+gwV0&#10;nXzSTrqtubbddrrbr346b+3oZVi9gxIa5CG+uz9cnm8m8P9MvkAv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KzC/BAAAA3AAAAA8AAAAAAAAAAAAAAAAAmAIAAGRycy9kb3du&#10;cmV2LnhtbFBLBQYAAAAABAAEAPUAAACGAwAAAAA=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E82A165" wp14:editId="34766873">
              <wp:simplePos x="0" y="0"/>
              <wp:positionH relativeFrom="column">
                <wp:posOffset>351155</wp:posOffset>
              </wp:positionH>
              <wp:positionV relativeFrom="paragraph">
                <wp:posOffset>4557395</wp:posOffset>
              </wp:positionV>
              <wp:extent cx="1807210" cy="2136775"/>
              <wp:effectExtent l="0" t="0" r="21590" b="15875"/>
              <wp:wrapNone/>
              <wp:docPr id="10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13" name="Gruppieren 13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6" name="Abgerundetes Rechteck 16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erade Verbindung mit Pfeil 18"/>
                        <wps:cNvCnPr>
                          <a:stCxn id="16" idx="2"/>
                          <a:endCxn id="19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Abgerundetes Rechteck 19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erade Verbindung mit Pfeil 20"/>
                        <wps:cNvCnPr>
                          <a:endCxn id="22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Abgerundetes Rechteck 22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erade Verbindung mit Pfeil 23"/>
                        <wps:cNvCnPr>
                          <a:endCxn id="24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Abgerundetes Rechteck 24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5" name="Abgerundetes Rechteck 25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Abgerundetes Rechteck 26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" o:spid="_x0000_s1037" style="position:absolute;margin-left:27.65pt;margin-top:358.85pt;width:142.3pt;height:168.25pt;z-index:251665408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">
              <v:group id="Gruppieren 13" o:spid="_x0000_s1038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roundrect id="Abgerundetes Rechteck 16" o:spid="_x0000_s1039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x6sEA&#10;AADbAAAADwAAAGRycy9kb3ducmV2LnhtbERPTUvDQBC9C/6HZQRvdqOHUGK3pRQKQryYGuhxyI6b&#10;0Oxs2B2b6K93BcHbPN7nbHaLH9WVYhoCG3hcFaCIu2AHdgbeT8eHNagkyBbHwGTgixLstrc3G6xs&#10;mPmNro04lUM4VWigF5kqrVPXk8e0ChNx5j5C9CgZRqdtxDmH+1E/FUWpPQ6cG3qc6NBTd2k+vYFT&#10;W7ax3q+lPra1vH7PrjknZ8z93bJ/BiW0yL/4z/1i8/wSfn/JB+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DMerBAAAA2w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8" o:spid="_x0000_s1040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8uaMMAAADbAAAADwAAAGRycy9kb3ducmV2LnhtbESPS4vCQBCE78L+h6GFvelEV2SJjiIL&#10;gngQX4c9NpnOg2R6QmbU7P56+yB466aqq75ernvXqDt1ofJsYDJOQBFn3lZcGLhetqNvUCEiW2w8&#10;k4E/CrBefQyWmFr/4BPdz7FQEsIhRQNljG2qdchKchjGviUWLfedwyhrV2jb4UPCXaOnSTLXDiuW&#10;hhJb+ikpq883Z+A/r2ZY3/qvw/46b46/dcE5H435HPabBahIfXybX9c7K/gCK7/IAHr1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LmjDAAAA2wAAAA8AAAAAAAAAAAAA&#10;AAAAoQIAAGRycy9kb3ducmV2LnhtbFBLBQYAAAAABAAEAPkAAACRAwAAAAA=&#10;" strokecolor="#a5a5a5 [2092]" strokeweight="1.5pt">
                  <v:stroke endarrow="open" joinstyle="miter"/>
                </v:shape>
                <v:roundrect id="Abgerundetes Rechteck 19" o:spid="_x0000_s1041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lmMEA&#10;AADbAAAADwAAAGRycy9kb3ducmV2LnhtbERPTUvDQBC9C/0PyxS82Y0eSo3dliIUCvFiasDjkB03&#10;wexs2J020V/vCoK3ebzP2e5nP6grxdQHNnC/KkARt8H27Ay8nY93G1BJkC0OgcnAFyXY7xY3Wyxt&#10;mPiVrrU4lUM4lWigExlLrVPbkce0CiNx5j5C9CgZRqdtxCmH+0E/FMVae+w5N3Q40nNH7Wd98QbO&#10;zbqJ1WEj1bGp5OV7cvV7csbcLufDEyihWf7Ff+6TzfMf4feXfIDe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cpZj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20" o:spid="_x0000_s1042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Xo070AAADbAAAADwAAAGRycy9kb3ducmV2LnhtbERPyQrCMBC9C/5DGMGbpi6IVKOIIIgH&#10;cTt4HJrpQptJaaJWv94cBI+Pty/XranEkxpXWFYwGkYgiBOrC84U3K67wRyE88gaK8uk4E0O1qtu&#10;Z4mxti8+0/PiMxFC2MWoIPe+jqV0SU4G3dDWxIFLbWPQB9hkUjf4CuGmkuMomkmDBYeGHGva5pSU&#10;l4dR8EmLKZaPdnI83GbV6V5mnPJJqX6v3SxAeGr9X/xz77WCcVgfvoQfIF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VF6NO9AAAA2wAAAA8AAAAAAAAAAAAAAAAAoQIA&#10;AGRycy9kb3ducmV2LnhtbFBLBQYAAAAABAAEAPkAAACLAwAAAAA=&#10;" strokecolor="#a5a5a5 [2092]" strokeweight="1.5pt">
                  <v:stroke endarrow="open" joinstyle="miter"/>
                </v:shape>
                <v:roundrect id="Abgerundetes Rechteck 22" o:spid="_x0000_s1043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9VMMA&#10;AADbAAAADwAAAGRycy9kb3ducmV2LnhtbESPQUvDQBSE74L/YXmCN7tpDqXEbkspFIR4MTXg8ZF9&#10;boLZt2H32UR/vSsIHoeZ+YbZHRY/qivFNAQ2sF4VoIi7YAd2Bl4v54ctqCTIFsfAZOCLEhz2tzc7&#10;rGyY+YWujTiVIZwqNNCLTJXWqevJY1qFiTh77yF6lCyj0zbinOF+1GVRbLTHgfNCjxOdeuo+mk9v&#10;4NJu2lgft1Kf21qev2fXvCVnzP3dcnwEJbTIf/iv/WQNlCX8fsk/QO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T9VM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23" o:spid="_x0000_s1044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d2pMQAAADbAAAADwAAAGRycy9kb3ducmV2LnhtbESPzWrDMBCE74W8g9hAb43cuJjiWg4l&#10;ECg9BMf1ocfFWv9ga2UsJXHz9FWhkOMwM98w2W4xo7jQ7HrLCp43EQji2uqeWwXV1+HpFYTzyBpH&#10;y6Tghxzs8tVDhqm2Vz7RpfStCBB2KSrovJ9SKV3dkUG3sRNx8Bo7G/RBzq3UM14D3IxyG0WJNNhz&#10;WOhwon1H9VCejYJb07/gcF7i42eVjMX30HLDhVKP6+X9DYSnxd/D/+0PrWAbw9+X8ANk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l3akxAAAANsAAAAPAAAAAAAAAAAA&#10;AAAAAKECAABkcnMvZG93bnJldi54bWxQSwUGAAAAAAQABAD5AAAAkgMAAAAA&#10;" strokecolor="#a5a5a5 [2092]" strokeweight="1.5pt">
                  <v:stroke endarrow="open" joinstyle="miter"/>
                </v:shape>
                <v:roundrect id="Abgerundetes Rechteck 24" o:spid="_x0000_s1045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Au8MA&#10;AADbAAAADwAAAGRycy9kb3ducmV2LnhtbESPQUvDQBSE74L/YXmCN7uxSCmx21IKBSFeTA30+Mg+&#10;N6HZt2H32UR/vSsIHoeZ+YbZ7GY/qCvF1Ac28LgoQBG3wfbsDLyfjg9rUEmQLQ6BycAXJdhtb282&#10;WNow8Rtda3EqQziVaKATGUutU9uRx7QII3H2PkL0KFlGp23EKcP9oJdFsdIee84LHY506Ki91J/e&#10;wKlZNbHar6U6NpW8fk+uPidnzP3dvH8GJTTLf/iv/WINLJ/g90v+AX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HAu8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25" o:spid="_x0000_s1046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9dMMA&#10;AADbAAAADwAAAGRycy9kb3ducmV2LnhtbESPQWvCQBSE74L/YXlCb7ox0FJSVxFBETwUbaHXR/Y1&#10;G8y+TbJPTfvruwXB4zAz3zCL1eAbdaU+1oENzGcZKOIy2JorA58f2+krqCjIFpvAZOCHIqyW49EC&#10;CxtufKTrSSqVIBwLNOBE2kLrWDryGGehJU7ed+g9SpJ9pW2PtwT3jc6z7EV7rDktOGxp46g8ny7e&#10;ANpO3ukg3S77bbtdfjiuvzpnzNNkWL+BEhrkEb6399ZA/gz/X9IP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M9dMMAAADbAAAADwAAAAAAAAAAAAAAAACYAgAAZHJzL2Rv&#10;d25yZXYueG1sUEsFBgAAAAAEAAQA9QAAAIgDAAAAAA==&#10;" filled="f" strokecolor="#a5a5a5 [2092]" strokeweight="1.5pt">
                <v:stroke joinstyle="miter"/>
              </v:roundrect>
              <v:roundrect id="Abgerundetes Rechteck 26" o:spid="_x0000_s1047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jA8IA&#10;AADbAAAADwAAAGRycy9kb3ducmV2LnhtbESPQWvCQBSE7wX/w/IEb3VjDiKpq0ihIngQbaHXR/Y1&#10;G5p9m2SfGvvru4LgcZiZb5jlevCNulAf68AGZtMMFHEZbM2Vga/Pj9cFqCjIFpvAZOBGEdar0csS&#10;CxuufKTLSSqVIBwLNOBE2kLrWDryGKehJU7eT+g9SpJ9pW2P1wT3jc6zbK491pwWHLb07qj8PZ29&#10;AbSdHGgv3Tb7a7ttvj9uvjtnzGQ8bN5ACQ3yDD/aO2sgn8P9S/oBe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EaMDwgAAANsAAAAPAAAAAAAAAAAAAAAAAJgCAABkcnMvZG93&#10;bnJldi54bWxQSwUGAAAAAAQABAD1AAAAhwMAAAAA&#10;" filled="f" strokecolor="#a5a5a5 [2092]" strokeweight="1.5pt">
                <v:stroke joinstyle="miter"/>
              </v:roundrect>
            </v:group>
          </w:pict>
        </mc:Fallback>
      </mc:AlternateContent>
    </w:r>
    <w:r w:rsidR="00F54039"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D91C591" wp14:editId="1C551196">
              <wp:simplePos x="0" y="0"/>
              <wp:positionH relativeFrom="column">
                <wp:posOffset>86360</wp:posOffset>
              </wp:positionH>
              <wp:positionV relativeFrom="paragraph">
                <wp:posOffset>1528445</wp:posOffset>
              </wp:positionV>
              <wp:extent cx="1807210" cy="2136775"/>
              <wp:effectExtent l="0" t="0" r="21590" b="15875"/>
              <wp:wrapNone/>
              <wp:docPr id="108" name="Gruppieren 1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15" name="Gruppieren 15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1" name="Abgerundetes Rechteck 11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erade Verbindung mit Pfeil 12"/>
                        <wps:cNvCnPr>
                          <a:stCxn id="11" idx="2"/>
                          <a:endCxn id="14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Abgerundetes Rechteck 14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erade Verbindung mit Pfeil 109"/>
                        <wps:cNvCnPr>
                          <a:endCxn id="110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Abgerundetes Rechteck 110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erade Verbindung mit Pfeil 111"/>
                        <wps:cNvCnPr>
                          <a:endCxn id="112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Abgerundetes Rechteck 112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Abgerundetes Rechteck 17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Abgerundetes Rechteck 21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8" o:spid="_x0000_s1048" style="position:absolute;margin-left:6.8pt;margin-top:120.35pt;width:142.3pt;height:168.25pt;z-index:251663360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">
              <v:group id="Gruppieren 15" o:spid="_x0000_s1049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roundrect id="Abgerundetes Rechteck 11" o:spid="_x0000_s1050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pnsEA&#10;AADbAAAADwAAAGRycy9kb3ducmV2LnhtbERPTUvDQBC9C/6HZYTe7KYeSondliIUhPRiasDjkB03&#10;wexs2B2b1F/fFQRv83ifs93PflAXiqkPbGC1LEARt8H27Ay8n4+PG1BJkC0OgcnAlRLsd/d3Wyxt&#10;mPiNLrU4lUM4lWigExlLrVPbkce0DCNx5j5D9CgZRqdtxCmH+0E/FcVae+w5N3Q40ktH7Vf97Q2c&#10;m3UTq8NGqmNTyelncvVHcsYsHubDMyihWf7Ff+5Xm+ev4PeXfIDe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qqZ7BAAAA2w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2" o:spid="_x0000_s1051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cZgr4AAADbAAAADwAAAGRycy9kb3ducmV2LnhtbERPy6rCMBDdC/5DGMGdpj4QqUYR4cLF&#10;hfhauBya6YM2k9JErX69EQR3czjPWa5bU4k7Na6wrGA0jEAQJ1YXnCm4nP8GcxDOI2usLJOCJzlY&#10;r7qdJcbaPvhI95PPRAhhF6OC3Ps6ltIlORl0Q1sTBy61jUEfYJNJ3eAjhJtKjqNoJg0WHBpyrGmb&#10;U1KebkbBKy2mWN7ayX53mVWHa5lxygel+r12swDhqfU/8df9r8P8MXx+CQfI1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txmCvgAAANsAAAAPAAAAAAAAAAAAAAAAAKEC&#10;AABkcnMvZG93bnJldi54bWxQSwUGAAAAAAQABAD5AAAAjAMAAAAA&#10;" strokecolor="#a5a5a5 [2092]" strokeweight="1.5pt">
                  <v:stroke endarrow="open" joinstyle="miter"/>
                </v:shape>
                <v:roundrect id="Abgerundetes Rechteck 14" o:spid="_x0000_s1052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0KBsEA&#10;AADbAAAADwAAAGRycy9kb3ducmV2LnhtbERPTUvDQBC9C/0PyxS82Y0ipcRuSxEKhXgxNeBxyI6b&#10;YHY27E6b6K93BcHbPN7nbPezH9SVYuoDG7hfFaCI22B7dgbezse7DagkyBaHwGTgixLsd4ubLZY2&#10;TPxK11qcyiGcSjTQiYyl1qntyGNahZE4cx8hepQMo9M24pTD/aAfimKtPfacGzoc6bmj9rO+eAPn&#10;Zt3E6rCR6thU8vI9ufo9OWNul/PhCZTQLP/iP/fJ5vmP8PtLPkD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dCgb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09" o:spid="_x0000_s1053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qWZcAAAADcAAAADwAAAGRycy9kb3ducmV2LnhtbERPy6rCMBDdC/5DGMGdpl5FtBpFLgji&#10;QnwtXA7N9EGbSWmi1vv1N4Lgbg7nOct1ayrxoMYVlhWMhhEI4sTqgjMF18t2MAPhPLLGyjIpeJGD&#10;9arbWWKs7ZNP9Dj7TIQQdjEqyL2vYyldkpNBN7Q1ceBS2xj0ATaZ1A0+Q7ip5E8UTaXBgkNDjjX9&#10;5pSU57tR8JcWEyzv7fiwv06r463MOOWjUv1eu1mA8NT6r/jj3ukwP5rD+5lwgV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PalmXAAAAA3AAAAA8AAAAAAAAAAAAAAAAA&#10;oQIAAGRycy9kb3ducmV2LnhtbFBLBQYAAAAABAAEAPkAAACOAwAAAAA=&#10;" strokecolor="#a5a5a5 [2092]" strokeweight="1.5pt">
                  <v:stroke endarrow="open" joinstyle="miter"/>
                </v:shape>
                <v:roundrect id="Abgerundetes Rechteck 110" o:spid="_x0000_s1054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55/sQA&#10;AADcAAAADwAAAGRycy9kb3ducmV2LnhtbESPQWvDMAyF74P9B6PBbqvTHUpJ65YyKBSyy9IFejSx&#10;6oTFcrDVJtuvnw6D3STe03uftvs5DOqOKfeRDCwXBSikNrqevIHP8/FlDSqzJWeHSGjgGzPsd48P&#10;W1u6ONEH3mv2SkIol9ZAxzyWWue2w2DzIo5Iol1jCpZlTV67ZCcJD4N+LYqVDrYnaejsiG8dtl/1&#10;LRg4N6smVYc1V8em4vefydeX7I15fpoPG1CMM/+b/65PTvCXgi/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eef7EAAAA3A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11" o:spid="_x0000_s1055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UMvsIAAADcAAAADwAAAGRycy9kb3ducmV2LnhtbERPS2vCQBC+F/oflil4azZpi0h0FSkU&#10;Sg/iIwePQ3byINnZkF2T6K/vCoK3+fies9pMphUD9a62rCCJYhDEudU1lwqy08/7AoTzyBpby6Tg&#10;Sg4269eXFabajnyg4ehLEULYpaig8r5LpXR5RQZdZDviwBW2N+gD7EupexxDuGnlRxzPpcGaQ0OF&#10;HX1XlDfHi1FwK+ovbC7T5+4vm7f7c1NywXulZm/TdgnC0+Sf4of7V4f5SQL3Z8IFc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HUMvs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12" o:spid="_x0000_s1056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BCEsIA&#10;AADcAAAADwAAAGRycy9kb3ducmV2LnhtbERPTUvDQBC9C/6HZQRvdtMeSondllIoCPFiaqDHITtu&#10;QrOzYXdsor/eFQRv83ifs93PflA3iqkPbGC5KEARt8H27Ay8n09PG1BJkC0OgcnAFyXY7+7vtlja&#10;MPEb3WpxKodwKtFAJzKWWqe2I49pEUbizH2E6FEyjE7biFMO94NeFcVae+w5N3Q40rGj9lp/egPn&#10;Zt3E6rCR6tRU8vo9ufqSnDGPD/PhGZTQLP/iP/eLzfOXK/h9Jl+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EISwgAAANwAAAAPAAAAAAAAAAAAAAAAAJgCAABkcnMvZG93&#10;bnJldi54bWxQSwUGAAAAAAQABAD1AAAAhwMAAAAA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7" o:spid="_x0000_s1057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MJcEA&#10;AADbAAAADwAAAGRycy9kb3ducmV2LnhtbERPTWvCQBC9F/wPyxR6q5t6aCV1E6SgCB6KWuh1yE6z&#10;odnZJDtq9Nd3C4K3ebzPWZSjb9WJhtgENvAyzUARV8E2XBv4Oqye56CiIFtsA5OBC0Uoi8nDAnMb&#10;zryj015qlUI45mjAiXS51rFy5DFOQ0ecuJ8weJQEh1rbAc8p3Ld6lmWv2mPDqcFhRx+Oqt/90RtA&#10;28snbaVfZ9euX8+2u+V374x5ehyX76CERrmLb+6NTfPf4P+XdI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xzCXBAAAA2wAAAA8AAAAAAAAAAAAAAAAAmAIAAGRycy9kb3du&#10;cmV2LnhtbFBLBQYAAAAABAAEAPUAAACGAwAAAAA=&#10;" filled="f" strokecolor="#a5a5a5 [2092]" strokeweight="1.5pt">
                <v:stroke joinstyle="miter"/>
              </v:roundrect>
              <v:roundrect id="Abgerundetes Rechteck 21" o:spid="_x0000_s1058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7d8IA&#10;AADbAAAADwAAAGRycy9kb3ducmV2LnhtbESPQWvCQBSE74L/YXlCb7oxhyLRVaRQETwUbcHrI/ua&#10;Dc2+TbJPTf31rlDocZiZb5jVZvCNulIf68AG5rMMFHEZbM2Vga/P9+kCVBRki01gMvBLETbr8WiF&#10;hQ03PtL1JJVKEI4FGnAibaF1LB15jLPQEifvO/QeJcm+0rbHW4L7RudZ9qo91pwWHLb05qj8OV28&#10;AbSdfNBBul12b7tdfjhuz50z5mUybJeghAb5D/+199ZAPofnl/QD9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+Dt3wgAAANsAAAAPAAAAAAAAAAAAAAAAAJgCAABkcnMvZG93&#10;bnJldi54bWxQSwUGAAAAAAQABAD1AAAAhwMAAAAA&#10;" filled="f" strokecolor="#a5a5a5 [2092]" strokeweight="1.5pt">
                <v:stroke joinstyle="miter"/>
              </v:roundrect>
            </v:group>
          </w:pict>
        </mc:Fallback>
      </mc:AlternateContent>
    </w:r>
    <w:r w:rsidR="00823CAF"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906D08" wp14:editId="6DB36E98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60E7FEBE" wp14:editId="3F24A41A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59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60E7FEBE" wp14:editId="3F24A41A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6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19BA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5512D"/>
    <w:rsid w:val="001641FA"/>
    <w:rsid w:val="0016475A"/>
    <w:rsid w:val="001650F1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4E53C9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11B9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C5DD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4F75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41E8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0C6C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2606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75785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00CD"/>
    <w:rsid w:val="00CB27C6"/>
    <w:rsid w:val="00CB3061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D7219"/>
    <w:rsid w:val="00DE287B"/>
    <w:rsid w:val="00DF129D"/>
    <w:rsid w:val="00DF4371"/>
    <w:rsid w:val="00DF625F"/>
    <w:rsid w:val="00DF74DB"/>
    <w:rsid w:val="00E01841"/>
    <w:rsid w:val="00E05239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4039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WD_KV_KL1_grundschul-blog.dotm</Template>
  <TotalTime>0</TotalTime>
  <Pages>1</Pages>
  <Words>68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3</cp:revision>
  <cp:lastPrinted>2016-12-08T14:25:00Z</cp:lastPrinted>
  <dcterms:created xsi:type="dcterms:W3CDTF">2018-02-26T15:33:00Z</dcterms:created>
  <dcterms:modified xsi:type="dcterms:W3CDTF">2018-02-26T15:39:00Z</dcterms:modified>
</cp:coreProperties>
</file>