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9257B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C9257B">
              <w:t>2</w:t>
            </w:r>
            <w:r w:rsidR="00F86B4A">
              <w:t>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930EC" w:rsidP="00B930EC">
            <w:pPr>
              <w:pStyle w:val="ekvue2arial"/>
              <w:rPr>
                <w:color w:val="FFFFFF" w:themeColor="background1"/>
              </w:rPr>
            </w:pPr>
            <w:r>
              <w:t>Knobeln mit schönen Päckchen</w:t>
            </w:r>
            <w:r w:rsidR="00E21D9A">
              <w:t xml:space="preserve"> - Lösungen</w:t>
            </w:r>
          </w:p>
        </w:tc>
      </w:tr>
    </w:tbl>
    <w:p w:rsidR="00B930EC" w:rsidRDefault="00B930EC" w:rsidP="00B930EC">
      <w:bookmarkStart w:id="0" w:name="bmStart"/>
      <w:bookmarkEnd w:id="0"/>
    </w:p>
    <w:p w:rsidR="00B930EC" w:rsidRDefault="00B930EC" w:rsidP="00B930EC">
      <w:pPr>
        <w:pStyle w:val="ekvnummerierung"/>
        <w:framePr w:wrap="around" w:x="1183" w:y="39"/>
      </w:pPr>
      <w:r>
        <w:t>1</w:t>
      </w:r>
    </w:p>
    <w:p w:rsidR="00343E7D" w:rsidRPr="00287B24" w:rsidRDefault="00C9257B" w:rsidP="00343E7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9C28882" wp14:editId="76FBB66F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Pr="00287B24" w:rsidRDefault="00C9257B" w:rsidP="00C9257B">
      <w:pPr>
        <w:pStyle w:val="ekvpicto"/>
        <w:framePr w:wrap="around" w:y="1441"/>
      </w:pPr>
    </w:p>
    <w:p w:rsidR="00B930EC" w:rsidRDefault="00E21D9A" w:rsidP="00B930E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80DDA" wp14:editId="6AE81007">
                <wp:simplePos x="0" y="0"/>
                <wp:positionH relativeFrom="column">
                  <wp:posOffset>4848225</wp:posOffset>
                </wp:positionH>
                <wp:positionV relativeFrom="paragraph">
                  <wp:posOffset>11430</wp:posOffset>
                </wp:positionV>
                <wp:extent cx="809625" cy="269875"/>
                <wp:effectExtent l="38100" t="133350" r="28575" b="1301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5897">
                          <a:off x="0" y="0"/>
                          <a:ext cx="809625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6800" w:rsidRPr="009F0109" w:rsidRDefault="00136800" w:rsidP="00136800">
                            <w:pPr>
                              <w:pStyle w:val="ekvaufgabenwortkarte"/>
                            </w:pPr>
                            <w: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81.75pt;margin-top:.9pt;width:63.75pt;height:21.25pt;rotation:116424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" fillcolor="#a5a5a5 [2092]" stroked="f" strokeweight=".5pt">
                <v:textbox>
                  <w:txbxContent>
                    <w:p w:rsidR="00136800" w:rsidRPr="009F0109" w:rsidRDefault="00136800" w:rsidP="00136800">
                      <w:pPr>
                        <w:pStyle w:val="ekvaufgabenwortkarte"/>
                      </w:pPr>
                      <w: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  <w:r w:rsidR="00B930EC">
        <w:t xml:space="preserve">Finde ein schönes Päckchen, das zur Beschreibung passt. </w:t>
      </w:r>
    </w:p>
    <w:p w:rsidR="00343E7D" w:rsidRDefault="00343E7D" w:rsidP="00B930EC"/>
    <w:p w:rsidR="00F86B4A" w:rsidRDefault="00F86B4A" w:rsidP="00B930EC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930EC" w:rsidRPr="00956783" w:rsidRDefault="003F177A" w:rsidP="003F177A">
            <w:pPr>
              <w:pStyle w:val="ekvpckchen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70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B930EC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30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30</w:t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3F177A" w:rsidP="003F177A">
            <w:pPr>
              <w:pStyle w:val="ekvpckchen"/>
              <w:jc w:val="center"/>
            </w:pPr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76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32</w:t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3F177A" w:rsidP="003F177A">
            <w:pPr>
              <w:pStyle w:val="ekvpckchen"/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16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82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34</w:t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  <w:jc w:val="both"/>
            </w:pPr>
            <w:r>
              <w:t>=</w:t>
            </w:r>
            <w:r w:rsidR="00E21D9A">
              <w:tab/>
              <w:t>88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  <w:jc w:val="both"/>
            </w:pPr>
            <w:r>
              <w:t>=</w:t>
            </w:r>
            <w:r w:rsidR="00E21D9A">
              <w:tab/>
              <w:t>36</w:t>
            </w:r>
          </w:p>
        </w:tc>
      </w:tr>
      <w:tr w:rsidR="00B930EC" w:rsidRPr="00956783" w:rsidTr="00C9257B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94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E21D9A" w:rsidP="00E21D9A">
            <w:pPr>
              <w:pStyle w:val="ekvpckchen"/>
              <w:jc w:val="center"/>
            </w:pPr>
            <w:r>
              <w:t>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E21D9A">
              <w:tab/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  <w:r w:rsidR="00E21D9A">
              <w:tab/>
              <w:t>38</w:t>
            </w:r>
          </w:p>
        </w:tc>
      </w:tr>
      <w:tr w:rsidR="005631F0" w:rsidRPr="00956783" w:rsidTr="00C9257B">
        <w:trPr>
          <w:trHeight w:val="454"/>
        </w:trPr>
        <w:tc>
          <w:tcPr>
            <w:tcW w:w="431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</w:tr>
      <w:tr w:rsidR="005631F0" w:rsidRPr="00956783" w:rsidTr="00C9257B">
        <w:trPr>
          <w:trHeight w:val="454"/>
        </w:trPr>
        <w:tc>
          <w:tcPr>
            <w:tcW w:w="431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5631F0" w:rsidRPr="00956783" w:rsidRDefault="005631F0" w:rsidP="005631F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2" w:type="dxa"/>
            <w:vAlign w:val="bottom"/>
          </w:tcPr>
          <w:p w:rsidR="005631F0" w:rsidRDefault="005631F0" w:rsidP="005631F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3" w:type="dxa"/>
            <w:vAlign w:val="bottom"/>
          </w:tcPr>
          <w:p w:rsidR="005631F0" w:rsidRDefault="00E21D9A" w:rsidP="00E21D9A">
            <w:pPr>
              <w:pStyle w:val="ekvpckchen"/>
              <w:jc w:val="center"/>
            </w:pPr>
            <w:r>
              <w:t>+6</w:t>
            </w:r>
          </w:p>
        </w:tc>
        <w:tc>
          <w:tcPr>
            <w:tcW w:w="993" w:type="dxa"/>
            <w:vAlign w:val="bottom"/>
          </w:tcPr>
          <w:p w:rsidR="005631F0" w:rsidRPr="00956783" w:rsidRDefault="005631F0" w:rsidP="005631F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5631F0" w:rsidRPr="00956783" w:rsidRDefault="005631F0" w:rsidP="005631F0">
            <w:pPr>
              <w:pStyle w:val="ekvpckchen"/>
              <w:jc w:val="center"/>
            </w:pPr>
            <w:r>
              <w:t>+ 7</w:t>
            </w:r>
          </w:p>
        </w:tc>
        <w:tc>
          <w:tcPr>
            <w:tcW w:w="993" w:type="dxa"/>
            <w:vAlign w:val="bottom"/>
          </w:tcPr>
          <w:p w:rsidR="005631F0" w:rsidRDefault="005631F0" w:rsidP="00DC4600">
            <w:pPr>
              <w:pStyle w:val="ekvpckchen"/>
              <w:jc w:val="center"/>
            </w:pPr>
            <w:r>
              <w:t>- 5</w:t>
            </w:r>
          </w:p>
        </w:tc>
        <w:tc>
          <w:tcPr>
            <w:tcW w:w="993" w:type="dxa"/>
            <w:vAlign w:val="bottom"/>
          </w:tcPr>
          <w:p w:rsidR="005631F0" w:rsidRDefault="00E21D9A" w:rsidP="00E21D9A">
            <w:pPr>
              <w:pStyle w:val="ekvpckchen"/>
              <w:jc w:val="center"/>
            </w:pPr>
            <w:r>
              <w:t>+ 2</w:t>
            </w:r>
          </w:p>
        </w:tc>
      </w:tr>
    </w:tbl>
    <w:p w:rsidR="00B930EC" w:rsidRDefault="00B930EC" w:rsidP="00B930EC"/>
    <w:p w:rsidR="00C9257B" w:rsidRDefault="00C9257B" w:rsidP="00B930EC"/>
    <w:p w:rsidR="00343E7D" w:rsidRDefault="00343E7D" w:rsidP="00B930EC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E21D9A" w:rsidP="00343E7D">
            <w:pPr>
              <w:pStyle w:val="ekvpckchen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50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32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343E7D">
            <w:pPr>
              <w:pStyle w:val="ekvpckchen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27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49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32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343E7D">
            <w:pPr>
              <w:pStyle w:val="ekvpckchen"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29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48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32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343E7D">
            <w:pPr>
              <w:pStyle w:val="ekvpckchen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E21D9A">
              <w:tab/>
              <w:t>47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E21D9A">
              <w:tab/>
              <w:t>32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343E7D">
            <w:pPr>
              <w:pStyle w:val="ekvpckchen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33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46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32</w:t>
            </w:r>
          </w:p>
        </w:tc>
      </w:tr>
      <w:tr w:rsidR="00C9257B" w:rsidRPr="00956783" w:rsidTr="00C9257B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F86B4A" w:rsidP="00DC4600">
            <w:pPr>
              <w:pStyle w:val="ekvpckchen"/>
              <w:jc w:val="center"/>
            </w:pPr>
            <w:r>
              <w:t>-</w:t>
            </w:r>
            <w:r w:rsidR="00C9257B">
              <w:t xml:space="preserve"> 3</w:t>
            </w:r>
          </w:p>
        </w:tc>
        <w:tc>
          <w:tcPr>
            <w:tcW w:w="992" w:type="dxa"/>
            <w:vAlign w:val="bottom"/>
          </w:tcPr>
          <w:p w:rsidR="00C9257B" w:rsidRDefault="00C9257B" w:rsidP="00F86B4A">
            <w:pPr>
              <w:pStyle w:val="ekvpckchen"/>
              <w:jc w:val="center"/>
            </w:pPr>
            <w:r>
              <w:t xml:space="preserve">+ </w:t>
            </w:r>
            <w:r w:rsidR="00F86B4A">
              <w:t>2</w:t>
            </w:r>
          </w:p>
        </w:tc>
        <w:tc>
          <w:tcPr>
            <w:tcW w:w="993" w:type="dxa"/>
            <w:vAlign w:val="bottom"/>
          </w:tcPr>
          <w:p w:rsidR="00C9257B" w:rsidRDefault="00E21D9A" w:rsidP="00E21D9A">
            <w:pPr>
              <w:pStyle w:val="ekvpckchen"/>
              <w:jc w:val="center"/>
            </w:pPr>
            <w:r>
              <w:t>- 1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F86B4A" w:rsidP="00DC4600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C9257B" w:rsidRDefault="00E21D9A" w:rsidP="00DC4600">
            <w:pPr>
              <w:pStyle w:val="ekvpckchen"/>
              <w:jc w:val="center"/>
            </w:pPr>
            <w:r>
              <w:t>- 1</w:t>
            </w:r>
          </w:p>
        </w:tc>
        <w:tc>
          <w:tcPr>
            <w:tcW w:w="993" w:type="dxa"/>
            <w:vAlign w:val="bottom"/>
          </w:tcPr>
          <w:p w:rsidR="00C9257B" w:rsidRDefault="00F86B4A" w:rsidP="00DC4600">
            <w:pPr>
              <w:pStyle w:val="ekvpckchen"/>
              <w:jc w:val="center"/>
            </w:pPr>
            <w:r>
              <w:t>+0</w:t>
            </w:r>
          </w:p>
        </w:tc>
      </w:tr>
    </w:tbl>
    <w:p w:rsidR="00B930EC" w:rsidRDefault="00B930EC" w:rsidP="00B930EC"/>
    <w:p w:rsidR="00C9257B" w:rsidRDefault="00C9257B" w:rsidP="00B930EC"/>
    <w:p w:rsidR="00B930EC" w:rsidRDefault="00B930EC" w:rsidP="00B930EC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20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81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84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78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86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40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88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E21D9A">
              <w:tab/>
              <w:t>50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E21D9A">
              <w:tab/>
              <w:t>90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 xml:space="preserve">  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60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  <w:r w:rsidR="00E21D9A">
              <w:tab/>
              <w:t>69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E21D9A">
              <w:tab/>
              <w:t>92</w:t>
            </w:r>
          </w:p>
        </w:tc>
      </w:tr>
      <w:tr w:rsidR="00C9257B" w:rsidRPr="00956783" w:rsidTr="00C9257B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E21D9A" w:rsidP="00DC4600">
            <w:pPr>
              <w:pStyle w:val="ekvpckchen"/>
              <w:jc w:val="center"/>
            </w:pPr>
            <w:r>
              <w:t>+ 13</w:t>
            </w:r>
          </w:p>
        </w:tc>
        <w:tc>
          <w:tcPr>
            <w:tcW w:w="992" w:type="dxa"/>
            <w:vAlign w:val="bottom"/>
          </w:tcPr>
          <w:p w:rsidR="00C9257B" w:rsidRDefault="00F86B4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C9257B" w:rsidRDefault="00F86B4A" w:rsidP="00C9257B">
            <w:pPr>
              <w:pStyle w:val="ekvpckchen"/>
              <w:jc w:val="center"/>
            </w:pPr>
            <w:r>
              <w:t>+ 10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E21D9A" w:rsidP="00DC4600">
            <w:pPr>
              <w:pStyle w:val="ekvpckchen"/>
              <w:jc w:val="center"/>
            </w:pPr>
            <w:r>
              <w:t>+ 5</w:t>
            </w:r>
          </w:p>
        </w:tc>
        <w:tc>
          <w:tcPr>
            <w:tcW w:w="993" w:type="dxa"/>
            <w:vAlign w:val="bottom"/>
          </w:tcPr>
          <w:p w:rsidR="00C9257B" w:rsidRDefault="00E21D9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C9257B" w:rsidRDefault="00C9257B" w:rsidP="00F86B4A">
            <w:pPr>
              <w:pStyle w:val="ekvpckchen"/>
              <w:jc w:val="center"/>
            </w:pPr>
            <w:r>
              <w:t xml:space="preserve"> </w:t>
            </w:r>
            <w:r w:rsidR="00F86B4A">
              <w:t xml:space="preserve"> + 2</w:t>
            </w:r>
          </w:p>
        </w:tc>
      </w:tr>
    </w:tbl>
    <w:p w:rsidR="00B930EC" w:rsidRDefault="00B930EC" w:rsidP="00B930E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C9257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C9257B" w:rsidRPr="00AE65F6" w:rsidRDefault="00C9257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C9257B" w:rsidRPr="0006258C" w:rsidRDefault="00C9257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C9257B" w:rsidRPr="00C172AE" w:rsidRDefault="00C9257B" w:rsidP="00F86B4A">
            <w:pPr>
              <w:pStyle w:val="ekvkvnummer"/>
            </w:pPr>
            <w:r>
              <w:t xml:space="preserve">KV </w:t>
            </w:r>
            <w:r w:rsidR="00F86B4A">
              <w:t>2b</w:t>
            </w:r>
          </w:p>
        </w:tc>
      </w:tr>
      <w:tr w:rsidR="00C9257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C9257B" w:rsidRPr="00BF17F2" w:rsidRDefault="00C9257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C9257B" w:rsidRPr="00BF17F2" w:rsidRDefault="00C9257B" w:rsidP="00037566">
            <w:pPr>
              <w:rPr>
                <w:color w:val="FFFFFF" w:themeColor="background1"/>
              </w:rPr>
            </w:pPr>
          </w:p>
        </w:tc>
      </w:tr>
    </w:tbl>
    <w:p w:rsidR="00B930EC" w:rsidRDefault="00B930EC" w:rsidP="00005AE2"/>
    <w:p w:rsidR="00C9257B" w:rsidRPr="00D3427F" w:rsidRDefault="00C9257B" w:rsidP="00C9257B">
      <w:pPr>
        <w:pStyle w:val="ekvnummerierung"/>
        <w:framePr w:wrap="around"/>
      </w:pPr>
      <w:r>
        <w:t>2</w:t>
      </w:r>
    </w:p>
    <w:p w:rsidR="00C9257B" w:rsidRPr="00287B24" w:rsidRDefault="00C9257B" w:rsidP="00C925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47" name="Grafi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Default="00C9257B" w:rsidP="00C9257B">
      <w:r>
        <w:t xml:space="preserve">Finde ein schönes Päckchen, das zur Beschreibung passt. </w:t>
      </w:r>
    </w:p>
    <w:p w:rsidR="00C9257B" w:rsidRDefault="00E21D9A" w:rsidP="00C9257B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351E8" wp14:editId="642A0C3E">
                <wp:simplePos x="0" y="0"/>
                <wp:positionH relativeFrom="column">
                  <wp:posOffset>5000625</wp:posOffset>
                </wp:positionH>
                <wp:positionV relativeFrom="paragraph">
                  <wp:posOffset>-34290</wp:posOffset>
                </wp:positionV>
                <wp:extent cx="809625" cy="269875"/>
                <wp:effectExtent l="38100" t="133350" r="28575" b="1301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5897">
                          <a:off x="0" y="0"/>
                          <a:ext cx="809625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6800" w:rsidRPr="009F0109" w:rsidRDefault="00136800" w:rsidP="00E21D9A">
                            <w:pPr>
                              <w:pStyle w:val="ekvaufgabenwortkarte"/>
                            </w:pPr>
                            <w: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393.75pt;margin-top:-2.7pt;width:63.75pt;height:21.25pt;rotation:116424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" fillcolor="#a5a5a5 [2092]" stroked="f" strokeweight=".5pt">
                <v:textbox>
                  <w:txbxContent>
                    <w:p w:rsidR="00136800" w:rsidRPr="009F0109" w:rsidRDefault="00136800" w:rsidP="00E21D9A">
                      <w:pPr>
                        <w:pStyle w:val="ekvaufgabenwortkarte"/>
                      </w:pPr>
                      <w: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</w:p>
    <w:p w:rsidR="00F86B4A" w:rsidRDefault="00F86B4A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49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1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44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13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25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136800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136800">
              <w:tab/>
              <w:t>37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E21D9A" w:rsidP="00E21D9A">
            <w:pPr>
              <w:pStyle w:val="ekvpckchen"/>
              <w:jc w:val="center"/>
            </w:pPr>
            <w:r>
              <w:t>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42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78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29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49</w:t>
            </w:r>
          </w:p>
        </w:tc>
      </w:tr>
      <w:tr w:rsidR="00C9257B" w:rsidRPr="00956783" w:rsidTr="00DC4600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2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3" w:type="dxa"/>
            <w:vAlign w:val="bottom"/>
          </w:tcPr>
          <w:p w:rsidR="00C9257B" w:rsidRDefault="00136800" w:rsidP="00DC4600">
            <w:pPr>
              <w:pStyle w:val="ekvpckchen"/>
              <w:jc w:val="center"/>
            </w:pPr>
            <w:r>
              <w:t>- 0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  <w:r>
              <w:t>+ 7</w:t>
            </w:r>
          </w:p>
        </w:tc>
        <w:tc>
          <w:tcPr>
            <w:tcW w:w="993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- 5</w:t>
            </w:r>
          </w:p>
        </w:tc>
        <w:tc>
          <w:tcPr>
            <w:tcW w:w="993" w:type="dxa"/>
            <w:vAlign w:val="bottom"/>
          </w:tcPr>
          <w:p w:rsidR="00C9257B" w:rsidRDefault="00136800" w:rsidP="00DC4600">
            <w:pPr>
              <w:pStyle w:val="ekvpckchen"/>
              <w:jc w:val="center"/>
            </w:pPr>
            <w:r>
              <w:t>- 12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136800" w:rsidP="00DC4600">
            <w:pPr>
              <w:pStyle w:val="ekvpckchen"/>
              <w:jc w:val="center"/>
            </w:pPr>
            <w:r>
              <w:t>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20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136800" w:rsidP="00E21D9A">
            <w:pPr>
              <w:pStyle w:val="ekvpckchen"/>
              <w:jc w:val="center"/>
            </w:pPr>
            <w:r>
              <w:t>43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23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DC4600">
            <w:pPr>
              <w:pStyle w:val="ekvpckchen"/>
              <w:jc w:val="center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15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E21D9A">
            <w:pPr>
              <w:pStyle w:val="ekvpckchen"/>
              <w:jc w:val="center"/>
            </w:pPr>
            <w:r>
              <w:t>44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23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DC4600">
            <w:pPr>
              <w:pStyle w:val="ekvpckchen"/>
              <w:jc w:val="center"/>
            </w:pP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10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E21D9A">
            <w:pPr>
              <w:pStyle w:val="ekvpckchen"/>
              <w:jc w:val="center"/>
            </w:pPr>
            <w: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23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DC4600">
            <w:pPr>
              <w:pStyle w:val="ekvpckchen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  <w:r w:rsidR="00136800">
              <w:tab/>
              <w:t>5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E21D9A">
            <w:pPr>
              <w:pStyle w:val="ekvpckchen"/>
              <w:jc w:val="center"/>
            </w:pPr>
            <w:r>
              <w:t>46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  <w:r w:rsidR="00136800">
              <w:tab/>
              <w:t>23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DC4600">
            <w:pPr>
              <w:pStyle w:val="ekvpckchen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0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136800" w:rsidP="00E21D9A">
            <w:pPr>
              <w:pStyle w:val="ekvpckchen"/>
              <w:jc w:val="center"/>
            </w:pPr>
            <w:r>
              <w:t>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  <w:r w:rsidR="00136800">
              <w:tab/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136800">
              <w:tab/>
              <w:t>23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2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+ 2</w:t>
            </w:r>
          </w:p>
        </w:tc>
        <w:tc>
          <w:tcPr>
            <w:tcW w:w="993" w:type="dxa"/>
            <w:vAlign w:val="bottom"/>
          </w:tcPr>
          <w:p w:rsidR="00F86B4A" w:rsidRDefault="00136800" w:rsidP="00DC4600">
            <w:pPr>
              <w:pStyle w:val="ekvpckchen"/>
              <w:jc w:val="center"/>
            </w:pPr>
            <w:r>
              <w:t>- 5</w:t>
            </w:r>
          </w:p>
        </w:tc>
        <w:tc>
          <w:tcPr>
            <w:tcW w:w="993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F86B4A" w:rsidRDefault="00136800" w:rsidP="00DC4600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+0</w:t>
            </w:r>
          </w:p>
        </w:tc>
      </w:tr>
    </w:tbl>
    <w:p w:rsidR="00C9257B" w:rsidRPr="00F86B4A" w:rsidRDefault="00C9257B" w:rsidP="00C9257B">
      <w:pPr>
        <w:rPr>
          <w:u w:val="single"/>
        </w:rPr>
      </w:pPr>
    </w:p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10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46331F">
              <w:tab/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46331F">
              <w:tab/>
              <w:t>20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20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46331F">
              <w:tab/>
              <w:t>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46331F">
              <w:tab/>
              <w:t>22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44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30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46331F" w:rsidP="00E21D9A">
            <w:pPr>
              <w:pStyle w:val="ekvpckchen"/>
              <w:jc w:val="center"/>
            </w:pPr>
            <w: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46331F">
              <w:tab/>
              <w:t>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46331F">
              <w:tab/>
              <w:t>24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136800">
              <w:tab/>
              <w:t>40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46331F" w:rsidP="00E21D9A">
            <w:pPr>
              <w:pStyle w:val="ekvpckchen"/>
              <w:jc w:val="center"/>
            </w:pPr>
            <w: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46331F">
              <w:tab/>
              <w:t>29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  <w:r w:rsidR="0046331F">
              <w:tab/>
              <w:t>26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136800" w:rsidP="00E21D9A">
            <w:pPr>
              <w:pStyle w:val="ekvpckchen"/>
              <w:jc w:val="center"/>
            </w:pPr>
            <w:r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136800">
              <w:tab/>
              <w:t>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136800">
              <w:tab/>
              <w:t>50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46331F" w:rsidP="00E21D9A">
            <w:pPr>
              <w:pStyle w:val="ekvpckchen"/>
              <w:jc w:val="center"/>
            </w:pPr>
            <w: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  <w:r w:rsidR="0046331F">
              <w:tab/>
              <w:t>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  <w:r w:rsidR="0046331F">
              <w:tab/>
              <w:t>28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F86B4A" w:rsidRPr="00956783" w:rsidRDefault="00136800" w:rsidP="00DC4600">
            <w:pPr>
              <w:pStyle w:val="ekvpckchen"/>
              <w:jc w:val="center"/>
            </w:pPr>
            <w:r>
              <w:t>+ 7</w:t>
            </w:r>
          </w:p>
        </w:tc>
        <w:tc>
          <w:tcPr>
            <w:tcW w:w="992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+ 10</w:t>
            </w:r>
          </w:p>
        </w:tc>
        <w:tc>
          <w:tcPr>
            <w:tcW w:w="993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F86B4A" w:rsidRPr="00956783" w:rsidRDefault="0046331F" w:rsidP="00DC4600">
            <w:pPr>
              <w:pStyle w:val="ekvpckchen"/>
              <w:jc w:val="center"/>
            </w:pPr>
            <w:r>
              <w:t>+ 5</w:t>
            </w:r>
          </w:p>
        </w:tc>
        <w:tc>
          <w:tcPr>
            <w:tcW w:w="993" w:type="dxa"/>
            <w:vAlign w:val="bottom"/>
          </w:tcPr>
          <w:p w:rsidR="00F86B4A" w:rsidRDefault="0046331F" w:rsidP="00DC460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 xml:space="preserve">  + 2</w:t>
            </w:r>
          </w:p>
        </w:tc>
      </w:tr>
    </w:tbl>
    <w:p w:rsidR="00C9257B" w:rsidRDefault="00C9257B" w:rsidP="00C9257B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C9257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C9257B" w:rsidRPr="00AE65F6" w:rsidRDefault="00C9257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C9257B" w:rsidRPr="0006258C" w:rsidRDefault="00C9257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C9257B" w:rsidRPr="00C172AE" w:rsidRDefault="00C9257B" w:rsidP="00F86B4A">
            <w:pPr>
              <w:pStyle w:val="ekvkvnummer"/>
            </w:pPr>
            <w:r>
              <w:t xml:space="preserve">KV </w:t>
            </w:r>
            <w:r w:rsidR="00F86B4A">
              <w:t>2c</w:t>
            </w:r>
          </w:p>
        </w:tc>
      </w:tr>
      <w:tr w:rsidR="00C9257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C9257B" w:rsidRPr="00BF17F2" w:rsidRDefault="00C9257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C9257B" w:rsidRDefault="00C9257B" w:rsidP="00037566">
            <w:pPr>
              <w:rPr>
                <w:color w:val="FFFFFF" w:themeColor="background1"/>
              </w:rPr>
            </w:pPr>
          </w:p>
          <w:p w:rsidR="00C9257B" w:rsidRDefault="00C9257B" w:rsidP="00037566">
            <w:pPr>
              <w:rPr>
                <w:color w:val="FFFFFF" w:themeColor="background1"/>
              </w:rPr>
            </w:pPr>
          </w:p>
          <w:p w:rsidR="00C9257B" w:rsidRPr="00BF17F2" w:rsidRDefault="00C9257B" w:rsidP="00037566">
            <w:pPr>
              <w:rPr>
                <w:color w:val="FFFFFF" w:themeColor="background1"/>
              </w:rPr>
            </w:pPr>
          </w:p>
        </w:tc>
      </w:tr>
    </w:tbl>
    <w:p w:rsidR="00C9257B" w:rsidRPr="00287B24" w:rsidRDefault="00C9257B" w:rsidP="00C9257B">
      <w:pPr>
        <w:pStyle w:val="ekvpicto"/>
        <w:framePr w:wrap="around"/>
      </w:pPr>
    </w:p>
    <w:p w:rsidR="00C9257B" w:rsidRDefault="00C9257B" w:rsidP="00C9257B"/>
    <w:p w:rsidR="00C9257B" w:rsidRPr="00D3427F" w:rsidRDefault="00C9257B" w:rsidP="00C9257B">
      <w:pPr>
        <w:pStyle w:val="ekvnummerierung"/>
        <w:framePr w:wrap="around" w:x="1173"/>
      </w:pPr>
      <w:r>
        <w:t>3</w:t>
      </w:r>
    </w:p>
    <w:p w:rsidR="00C9257B" w:rsidRPr="00287B24" w:rsidRDefault="00C9257B" w:rsidP="00C925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Default="00C9257B" w:rsidP="00C9257B">
      <w:r>
        <w:t xml:space="preserve">Finde ein schönes Päckchen, das zur Beschreibung passt. </w:t>
      </w:r>
      <w:r w:rsidR="006E6FBA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4C4F2" wp14:editId="6D046130">
                <wp:simplePos x="0" y="0"/>
                <wp:positionH relativeFrom="column">
                  <wp:posOffset>5153025</wp:posOffset>
                </wp:positionH>
                <wp:positionV relativeFrom="paragraph">
                  <wp:posOffset>316230</wp:posOffset>
                </wp:positionV>
                <wp:extent cx="809625" cy="269875"/>
                <wp:effectExtent l="38100" t="133350" r="28575" b="1301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5897">
                          <a:off x="0" y="0"/>
                          <a:ext cx="809625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6FBA" w:rsidRPr="009F0109" w:rsidRDefault="006E6FBA" w:rsidP="006E6FBA">
                            <w:pPr>
                              <w:pStyle w:val="ekvaufgabenwortkarte"/>
                            </w:pPr>
                            <w: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margin-left:405.75pt;margin-top:24.9pt;width:63.75pt;height:21.25pt;rotation:116424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" fillcolor="#a5a5a5 [2092]" stroked="f" strokeweight=".5pt">
                <v:textbox>
                  <w:txbxContent>
                    <w:p w:rsidR="006E6FBA" w:rsidRPr="009F0109" w:rsidRDefault="006E6FBA" w:rsidP="006E6FBA">
                      <w:pPr>
                        <w:pStyle w:val="ekvaufgabenwortkarte"/>
                      </w:pPr>
                      <w: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</w:p>
    <w:p w:rsidR="00F86B4A" w:rsidRDefault="00F86B4A" w:rsidP="00C9257B">
      <w:r>
        <w:t>Überlege, ob du addieren oder subtrahieren musst.</w:t>
      </w:r>
    </w:p>
    <w:p w:rsidR="00C9257B" w:rsidRDefault="00C9257B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6E6FBA" w:rsidP="006E6FBA">
            <w:pPr>
              <w:pStyle w:val="ekvpckchen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6E6FBA" w:rsidP="00DC4600">
            <w:pPr>
              <w:pStyle w:val="ekvpckchen"/>
            </w:pPr>
            <w:r>
              <w:t>+</w:t>
            </w:r>
            <w:r>
              <w:tab/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6E6FBA">
              <w:tab/>
              <w:t>47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6E6FBA" w:rsidP="006E6FBA">
            <w:pPr>
              <w:pStyle w:val="ekvpckchen"/>
              <w:jc w:val="center"/>
            </w:pPr>
            <w:r>
              <w:t>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6E6FBA" w:rsidP="00DC4600">
            <w:pPr>
              <w:pStyle w:val="ekvpckchen"/>
            </w:pPr>
            <w:r>
              <w:t>-</w:t>
            </w:r>
            <w:r>
              <w:tab/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  <w:r w:rsidR="006E6FBA">
              <w:tab/>
              <w:t>24</w:t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>
            <w:r w:rsidRPr="00DB0E30">
              <w:t>+</w:t>
            </w:r>
            <w:r>
              <w:tab/>
              <w:t>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49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>
            <w:r>
              <w:t>-</w:t>
            </w:r>
            <w:r>
              <w:tab/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19</w:t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>
            <w:r w:rsidRPr="00DB0E30">
              <w:t>+</w:t>
            </w:r>
            <w:r>
              <w:tab/>
              <w:t>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51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>
            <w:r w:rsidRPr="00394129">
              <w:t>-</w:t>
            </w:r>
            <w:r>
              <w:tab/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14</w:t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>
            <w:r w:rsidRPr="00DB0E30">
              <w:t>+</w:t>
            </w:r>
            <w:r>
              <w:tab/>
              <w:t>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both"/>
            </w:pPr>
            <w:r>
              <w:t>=</w:t>
            </w:r>
            <w:r>
              <w:tab/>
              <w:t>53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>
            <w:r w:rsidRPr="00394129">
              <w:t>-</w:t>
            </w:r>
            <w:r>
              <w:tab/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both"/>
            </w:pPr>
            <w:r>
              <w:t>=</w:t>
            </w:r>
            <w:r>
              <w:tab/>
              <w:t xml:space="preserve">  9</w:t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>
            <w:r w:rsidRPr="00DB0E30">
              <w:t>+</w:t>
            </w:r>
            <w:r>
              <w:tab/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55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>
            <w:r w:rsidRPr="00394129">
              <w:t>-</w:t>
            </w:r>
            <w:r>
              <w:tab/>
              <w:t>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 xml:space="preserve">  4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956783" w:rsidTr="00F86B4A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F86B4A" w:rsidRPr="00956783" w:rsidRDefault="002414E5" w:rsidP="001E7A42">
            <w:pPr>
              <w:pStyle w:val="ekvpckchen"/>
              <w:jc w:val="center"/>
            </w:pPr>
            <w:r>
              <w:t xml:space="preserve">+ </w:t>
            </w:r>
            <w:r w:rsidR="001E7A42">
              <w:t>6</w:t>
            </w:r>
          </w:p>
        </w:tc>
        <w:tc>
          <w:tcPr>
            <w:tcW w:w="992" w:type="dxa"/>
            <w:vAlign w:val="bottom"/>
          </w:tcPr>
          <w:p w:rsidR="00F86B4A" w:rsidRDefault="002414E5" w:rsidP="001E7A42">
            <w:pPr>
              <w:pStyle w:val="ekvpckchen"/>
              <w:jc w:val="center"/>
            </w:pPr>
            <w:r>
              <w:t xml:space="preserve">- </w:t>
            </w:r>
            <w:r w:rsidR="001E7A42">
              <w:t>4</w:t>
            </w:r>
          </w:p>
        </w:tc>
        <w:tc>
          <w:tcPr>
            <w:tcW w:w="993" w:type="dxa"/>
            <w:vAlign w:val="bottom"/>
          </w:tcPr>
          <w:p w:rsidR="00F86B4A" w:rsidRDefault="001E7A42" w:rsidP="001E7A42">
            <w:pPr>
              <w:pStyle w:val="ekvpckchen"/>
              <w:jc w:val="center"/>
            </w:pPr>
            <w:r>
              <w:t>+ 2</w:t>
            </w:r>
          </w:p>
        </w:tc>
        <w:tc>
          <w:tcPr>
            <w:tcW w:w="993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F86B4A" w:rsidRPr="00956783" w:rsidRDefault="002414E5" w:rsidP="001E7A42">
            <w:pPr>
              <w:pStyle w:val="ekvpckchen"/>
              <w:jc w:val="center"/>
            </w:pPr>
            <w:r>
              <w:t>-</w:t>
            </w:r>
            <w:r w:rsidR="00F86B4A">
              <w:t xml:space="preserve"> </w:t>
            </w:r>
            <w:r w:rsidR="001E7A42">
              <w:t>2</w:t>
            </w:r>
          </w:p>
        </w:tc>
        <w:tc>
          <w:tcPr>
            <w:tcW w:w="993" w:type="dxa"/>
            <w:vAlign w:val="bottom"/>
          </w:tcPr>
          <w:p w:rsidR="00F86B4A" w:rsidRDefault="002414E5" w:rsidP="001E7A42">
            <w:pPr>
              <w:pStyle w:val="ekvpckchen"/>
              <w:jc w:val="center"/>
            </w:pPr>
            <w:r>
              <w:t>+</w:t>
            </w:r>
            <w:r w:rsidR="00F86B4A">
              <w:t xml:space="preserve"> </w:t>
            </w:r>
            <w:r w:rsidR="001E7A42">
              <w:t>3</w:t>
            </w:r>
          </w:p>
        </w:tc>
        <w:tc>
          <w:tcPr>
            <w:tcW w:w="993" w:type="dxa"/>
            <w:vAlign w:val="bottom"/>
          </w:tcPr>
          <w:p w:rsidR="00F86B4A" w:rsidRDefault="00F86B4A" w:rsidP="001E7A42">
            <w:pPr>
              <w:pStyle w:val="ekvpckchen"/>
              <w:jc w:val="center"/>
            </w:pPr>
            <w:r>
              <w:t xml:space="preserve"> - </w:t>
            </w:r>
            <w:r w:rsidR="001E7A42">
              <w:t>5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6E6FBA" w:rsidRPr="00956783" w:rsidTr="00F86B4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  <w: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B065CA">
            <w:pPr>
              <w:pStyle w:val="ekvpckchen"/>
            </w:pPr>
            <w:r>
              <w:t>-</w:t>
            </w:r>
            <w:r>
              <w:tab/>
              <w:t>32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18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B065CA">
            <w:pPr>
              <w:pStyle w:val="ekvpckchen"/>
            </w:pPr>
            <w:r>
              <w:t>+</w:t>
            </w:r>
            <w:r>
              <w:tab/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90</w:t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  <w: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>
              <w:t>-</w:t>
            </w:r>
            <w:r>
              <w:tab/>
              <w:t>29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19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63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82</w:t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 w:rsidRPr="00394129">
              <w:t>-</w:t>
            </w:r>
            <w:r>
              <w:tab/>
              <w:t>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20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  <w:t>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74</w:t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  <w: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 w:rsidRPr="00394129">
              <w:t>-</w:t>
            </w:r>
            <w:r>
              <w:tab/>
              <w:t>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both"/>
            </w:pPr>
            <w:r>
              <w:t>=</w:t>
            </w:r>
            <w:r>
              <w:tab/>
              <w:t>21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42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both"/>
            </w:pPr>
            <w:r>
              <w:t>=</w:t>
            </w:r>
            <w:r>
              <w:tab/>
              <w:t>66</w:t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  <w:r>
              <w:t>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 w:rsidRPr="00394129">
              <w:t>-</w:t>
            </w:r>
            <w:r>
              <w:tab/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22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  <w:t>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>
              <w:tab/>
              <w:t>58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1E7A42" w:rsidRPr="00956783" w:rsidTr="00F86B4A">
        <w:trPr>
          <w:trHeight w:val="454"/>
        </w:trPr>
        <w:tc>
          <w:tcPr>
            <w:tcW w:w="431" w:type="dxa"/>
            <w:vAlign w:val="center"/>
          </w:tcPr>
          <w:p w:rsidR="001E7A42" w:rsidRPr="00956783" w:rsidRDefault="001E7A42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1E7A42" w:rsidRPr="00956783" w:rsidRDefault="001E7A42" w:rsidP="002414E5">
            <w:pPr>
              <w:pStyle w:val="ekvpckchen"/>
              <w:jc w:val="center"/>
            </w:pPr>
            <w:r>
              <w:t>- 2</w:t>
            </w:r>
          </w:p>
        </w:tc>
        <w:tc>
          <w:tcPr>
            <w:tcW w:w="992" w:type="dxa"/>
            <w:vAlign w:val="bottom"/>
          </w:tcPr>
          <w:p w:rsidR="001E7A42" w:rsidRDefault="001E7A42" w:rsidP="001E7A42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1E7A42" w:rsidRDefault="001E7A42" w:rsidP="001E7A42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1E7A42" w:rsidRPr="00956783" w:rsidRDefault="001E7A42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1E7A42" w:rsidRPr="00956783" w:rsidRDefault="001E7A42" w:rsidP="00DC4600">
            <w:pPr>
              <w:pStyle w:val="ekvpckchen"/>
              <w:jc w:val="center"/>
            </w:pPr>
            <w:r>
              <w:t>- 10</w:t>
            </w:r>
          </w:p>
        </w:tc>
        <w:tc>
          <w:tcPr>
            <w:tcW w:w="993" w:type="dxa"/>
            <w:vAlign w:val="bottom"/>
          </w:tcPr>
          <w:p w:rsidR="001E7A42" w:rsidRDefault="001E7A42" w:rsidP="00DC4600">
            <w:pPr>
              <w:pStyle w:val="ekvpckchen"/>
              <w:jc w:val="center"/>
            </w:pPr>
            <w:r>
              <w:t>+ 2</w:t>
            </w:r>
          </w:p>
        </w:tc>
        <w:tc>
          <w:tcPr>
            <w:tcW w:w="993" w:type="dxa"/>
            <w:vAlign w:val="bottom"/>
          </w:tcPr>
          <w:p w:rsidR="001E7A42" w:rsidRDefault="001E7A42" w:rsidP="00DC4600">
            <w:pPr>
              <w:pStyle w:val="ekvpckchen"/>
              <w:jc w:val="center"/>
            </w:pPr>
            <w:r>
              <w:t xml:space="preserve"> - 8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6E6FBA" w:rsidRPr="00956783" w:rsidTr="00DC4600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94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B065CA">
            <w:pPr>
              <w:pStyle w:val="ekvpckchen"/>
            </w:pPr>
            <w:r>
              <w:t>-</w:t>
            </w:r>
            <w:r>
              <w:tab/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 w:rsidR="00644D58">
              <w:tab/>
              <w:t>80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44D58" w:rsidP="006E6FBA">
            <w:pPr>
              <w:pStyle w:val="ekvpckchen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44D58">
            <w:pPr>
              <w:pStyle w:val="ekvpckchen"/>
            </w:pPr>
            <w:r>
              <w:t>+</w:t>
            </w:r>
            <w:r>
              <w:tab/>
            </w:r>
            <w:r w:rsidR="00644D58"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44D58">
            <w:pPr>
              <w:pStyle w:val="ekvpckchen"/>
            </w:pPr>
            <w:r>
              <w:t>=</w:t>
            </w:r>
            <w:r w:rsidR="00644D58">
              <w:tab/>
              <w:t>54</w:t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>
              <w:t>-</w:t>
            </w:r>
            <w:r>
              <w:tab/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 w:rsidR="00644D58">
              <w:tab/>
              <w:t>73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44D58" w:rsidP="006E6FBA">
            <w:pPr>
              <w:pStyle w:val="ekvpckchen"/>
              <w:jc w:val="center"/>
            </w:pPr>
            <w:r>
              <w:t>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</w:r>
            <w:r w:rsidR="00644D58">
              <w:t>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44D58">
            <w:pPr>
              <w:pStyle w:val="ekvpckchen"/>
            </w:pPr>
            <w:r>
              <w:t>=</w:t>
            </w:r>
            <w:r w:rsidR="00644D58">
              <w:tab/>
              <w:t>57</w:t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 w:rsidRPr="00394129">
              <w:t>-</w:t>
            </w:r>
            <w:r>
              <w:tab/>
              <w:t>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 w:rsidR="00644D58">
              <w:tab/>
              <w:t>66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44D58" w:rsidP="006E6FBA">
            <w:pPr>
              <w:pStyle w:val="ekvpckchen"/>
              <w:jc w:val="center"/>
            </w:pPr>
            <w:r>
              <w:t>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</w:r>
            <w:r w:rsidR="00644D58">
              <w:t>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 w:rsidR="00644D58">
              <w:tab/>
              <w:t>60</w:t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 w:rsidRPr="00394129">
              <w:t>-</w:t>
            </w:r>
            <w:r>
              <w:tab/>
              <w:t>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both"/>
            </w:pPr>
            <w:r>
              <w:t>=</w:t>
            </w:r>
            <w:r w:rsidR="00644D58">
              <w:tab/>
              <w:t>59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44D58" w:rsidP="006E6FBA">
            <w:pPr>
              <w:pStyle w:val="ekvpckchen"/>
              <w:jc w:val="center"/>
            </w:pPr>
            <w:r>
              <w:t>37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</w:r>
            <w:r w:rsidR="00644D58">
              <w:t>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both"/>
            </w:pPr>
            <w:r>
              <w:t>=</w:t>
            </w:r>
            <w:r w:rsidR="00644D58">
              <w:tab/>
              <w:t>63</w:t>
            </w:r>
          </w:p>
        </w:tc>
        <w:bookmarkStart w:id="1" w:name="_GoBack"/>
        <w:bookmarkEnd w:id="1"/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  <w: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>
            <w:r w:rsidRPr="00394129">
              <w:t>-</w:t>
            </w:r>
            <w:r>
              <w:tab/>
            </w:r>
            <w:r w:rsidR="00644D58">
              <w:t>30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 w:rsidR="00644D58">
              <w:tab/>
              <w:t>52</w:t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44D58" w:rsidP="006E6FBA">
            <w:pPr>
              <w:pStyle w:val="ekvpckchen"/>
              <w:jc w:val="center"/>
            </w:pPr>
            <w:r>
              <w:t>46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>
            <w:r w:rsidRPr="00DB0E30">
              <w:t>+</w:t>
            </w:r>
            <w:r>
              <w:tab/>
            </w:r>
            <w:r w:rsidR="00644D58"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>=</w:t>
            </w:r>
            <w:r w:rsidR="00644D58">
              <w:tab/>
              <w:t>66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1E7A42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2" w:type="dxa"/>
            <w:vAlign w:val="bottom"/>
          </w:tcPr>
          <w:p w:rsidR="00C9257B" w:rsidRDefault="002414E5" w:rsidP="00DC4600">
            <w:pPr>
              <w:pStyle w:val="ekvpckchen"/>
              <w:jc w:val="center"/>
            </w:pPr>
            <w:r>
              <w:t>+</w:t>
            </w:r>
            <w:r w:rsidR="00C9257B">
              <w:t xml:space="preserve"> 4</w:t>
            </w:r>
          </w:p>
        </w:tc>
        <w:tc>
          <w:tcPr>
            <w:tcW w:w="993" w:type="dxa"/>
            <w:vAlign w:val="bottom"/>
          </w:tcPr>
          <w:p w:rsidR="00C9257B" w:rsidRDefault="00C9257B" w:rsidP="002414E5">
            <w:pPr>
              <w:pStyle w:val="ekvpckchen"/>
              <w:jc w:val="center"/>
            </w:pPr>
            <w:r>
              <w:t xml:space="preserve">- </w:t>
            </w:r>
            <w:r w:rsidR="002414E5">
              <w:t>7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F77BB9" w:rsidP="00DC4600">
            <w:pPr>
              <w:pStyle w:val="ekvpckchen"/>
              <w:jc w:val="center"/>
            </w:pPr>
            <w:r>
              <w:t>+</w:t>
            </w:r>
            <w:r w:rsidR="001E7A42">
              <w:t xml:space="preserve"> 9</w:t>
            </w:r>
          </w:p>
        </w:tc>
        <w:tc>
          <w:tcPr>
            <w:tcW w:w="993" w:type="dxa"/>
            <w:vAlign w:val="bottom"/>
          </w:tcPr>
          <w:p w:rsidR="00C9257B" w:rsidRDefault="00F77BB9" w:rsidP="002414E5">
            <w:pPr>
              <w:pStyle w:val="ekvpckchen"/>
              <w:jc w:val="center"/>
            </w:pPr>
            <w:r>
              <w:t>-</w:t>
            </w:r>
            <w:r w:rsidR="002414E5">
              <w:t xml:space="preserve"> 6</w:t>
            </w:r>
          </w:p>
        </w:tc>
        <w:tc>
          <w:tcPr>
            <w:tcW w:w="993" w:type="dxa"/>
            <w:vAlign w:val="bottom"/>
          </w:tcPr>
          <w:p w:rsidR="00C9257B" w:rsidRDefault="00C9257B" w:rsidP="002414E5">
            <w:pPr>
              <w:pStyle w:val="ekvpckchen"/>
              <w:jc w:val="center"/>
            </w:pPr>
            <w:r>
              <w:t xml:space="preserve"> </w:t>
            </w:r>
            <w:r w:rsidR="002414E5">
              <w:t>+</w:t>
            </w:r>
            <w:r>
              <w:t xml:space="preserve"> </w:t>
            </w:r>
            <w:r w:rsidR="002414E5">
              <w:t>3</w:t>
            </w:r>
          </w:p>
        </w:tc>
      </w:tr>
    </w:tbl>
    <w:p w:rsidR="00C9257B" w:rsidRDefault="00C9257B" w:rsidP="00005AE2"/>
    <w:p w:rsidR="00C9257B" w:rsidRDefault="00C9257B" w:rsidP="00005AE2"/>
    <w:sectPr w:rsidR="00C9257B" w:rsidSect="008D5A1A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00" w:rsidRDefault="00136800" w:rsidP="003C599D">
      <w:pPr>
        <w:spacing w:line="240" w:lineRule="auto"/>
      </w:pPr>
      <w:r>
        <w:separator/>
      </w:r>
    </w:p>
  </w:endnote>
  <w:endnote w:type="continuationSeparator" w:id="0">
    <w:p w:rsidR="00136800" w:rsidRDefault="0013680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36800" w:rsidRPr="00F42294" w:rsidTr="006B2D23">
      <w:trPr>
        <w:trHeight w:hRule="exact" w:val="680"/>
      </w:trPr>
      <w:tc>
        <w:tcPr>
          <w:tcW w:w="1131" w:type="dxa"/>
          <w:noWrap/>
        </w:tcPr>
        <w:p w:rsidR="00136800" w:rsidRPr="00913892" w:rsidRDefault="00136800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5BD0A17" wp14:editId="0038F82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36800" w:rsidRPr="00913892" w:rsidRDefault="00136800" w:rsidP="00370A70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4624" behindDoc="0" locked="0" layoutInCell="1" allowOverlap="1" wp14:anchorId="249514A3" wp14:editId="06457F98">
                    <wp:simplePos x="0" y="0"/>
                    <wp:positionH relativeFrom="column">
                      <wp:posOffset>363693</wp:posOffset>
                    </wp:positionH>
                    <wp:positionV relativeFrom="paragraph">
                      <wp:posOffset>-2787015</wp:posOffset>
                    </wp:positionV>
                    <wp:extent cx="1807210" cy="2136775"/>
                    <wp:effectExtent l="0" t="0" r="21590" b="15875"/>
                    <wp:wrapNone/>
                    <wp:docPr id="125" name="Gruppieren 12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535" cy="2124443"/>
                            </a:xfrm>
                          </wpg:grpSpPr>
                          <wpg:grpSp>
                            <wpg:cNvPr id="126" name="Gruppieren 126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7" name="Abgerundetes Rechteck 127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erade Verbindung mit Pfeil 128"/>
                              <wps:cNvCnPr>
                                <a:stCxn id="127" idx="2"/>
                                <a:endCxn id="129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Abgerundetes Rechteck 129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erade Verbindung mit Pfeil 130"/>
                              <wps:cNvCnPr>
                                <a:endCxn id="131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" name="Abgerundetes Rechteck 131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erade Verbindung mit Pfeil 132"/>
                              <wps:cNvCnPr>
                                <a:endCxn id="133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" name="Abgerundetes Rechteck 133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4" name="Abgerundetes Rechteck 134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Abgerundetes Rechteck 135"/>
                            <wps:cNvSpPr/>
                            <wps:spPr>
                              <a:xfrm>
                                <a:off x="1266529" y="-76200"/>
                                <a:ext cx="54100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25" o:spid="_x0000_s1074" style="position:absolute;left:0;text-align:left;margin-left:28.65pt;margin-top:-219.45pt;width:142.3pt;height:168.25pt;z-index:251674624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">
                    <v:group id="Gruppieren 126" o:spid="_x0000_s1075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<v:roundrect id="Abgerundetes Rechteck 127" o:spid="_x0000_s1076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rN8IA&#10;AADcAAAADwAAAGRycy9kb3ducmV2LnhtbERPTUvDQBC9C/6HZQRvdmMPtcRuSykUhHgxNdDjkB03&#10;odnZsDs20V/vCoK3ebzP2exmP6grxdQHNvC4KEARt8H27Ay8n44Pa1BJkC0OgcnAFyXYbW9vNlja&#10;MPEbXWtxKodwKtFAJzKWWqe2I49pEUbizH2E6FEyjE7biFMO94NeFsVKe+w5N3Q40qGj9lJ/egOn&#10;ZtXEar+W6thU8vo9ufqcnDH3d/P+GZTQLP/iP/eLzfOXT/D7TL5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ys3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28" o:spid="_x0000_s1077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NvnsUAAADcAAAADwAAAGRycy9kb3ducmV2LnhtbESPzWrDQAyE74W8w6JAb/W6aQnFySaU&#10;QKD0UNLUhxyFV/7BXq3xrh0nT18dCr1JzGjm03Y/u05NNITGs4HnJAVFXHjbcGUg/zk+vYEKEdli&#10;55kM3CjAfrd42GJm/ZW/aTrHSkkIhwwN1DH2mdahqMlhSHxPLFrpB4dR1qHSdsCrhLtOr9J0rR02&#10;LA019nSoqWjPozNwL5tXbMf55eszX3enS1txySdjHpfz+wZUpDn+m/+uP6zgr4RWnpEJ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NvnsUAAADcAAAADwAAAAAAAAAA&#10;AAAAAAChAgAAZHJzL2Rvd25yZXYueG1sUEsFBgAAAAAEAAQA+QAAAJMDAAAAAA==&#10;" strokecolor="#a5a5a5 [2092]" strokeweight="1.5pt">
                        <v:stroke endarrow="open" joinstyle="miter"/>
                      </v:shape>
                      <v:roundrect id="Abgerundetes Rechteck 129" o:spid="_x0000_s1078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a3sIA&#10;AADcAAAADwAAAGRycy9kb3ducmV2LnhtbERPTUvDQBC9C/6HZQRvdmMPpcZuSykUhHgxNdDjkB03&#10;odnZsDs20V/vCoK3ebzP2exmP6grxdQHNvC4KEARt8H27Ay8n44Pa1BJkC0OgcnAFyXYbW9vNlja&#10;MPEbXWtxKodwKtFAJzKWWqe2I49pEUbizH2E6FEyjE7biFMO94NeFsVKe+w5N3Q40qGj9lJ/egOn&#10;ZtXEar+W6thU8vo9ufqcnDH3d/P+GZTQLP/iP/eLzfOXT/D7TL5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Bre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30" o:spid="_x0000_s1079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z1RcUAAADcAAAADwAAAGRycy9kb3ducmV2LnhtbESPzWrDQAyE74W8w6JAbs26TTHFzSaU&#10;QKDkUBI3hx6FV/7BXq3xbmy3T18dCrlJzGjm03Y/u06NNITGs4GndQKKuPC24crA9ev4+AoqRGSL&#10;nWcy8EMB9rvFwxYz6ye+0JjHSkkIhwwN1DH2mdahqMlhWPueWLTSDw6jrEOl7YCThLtOPydJqh02&#10;LA019nSoqWjzmzPwWzYv2N7mzefpmnbn77biks/GrJbz+xuoSHO8m/+vP6zgbwRfnpEJ9O4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Iz1RcUAAADcAAAADwAAAAAAAAAA&#10;AAAAAAChAgAAZHJzL2Rvd25yZXYueG1sUEsFBgAAAAAEAAQA+QAAAJMDAAAAAA==&#10;" strokecolor="#a5a5a5 [2092]" strokeweight="1.5pt">
                        <v:stroke endarrow="open" joinstyle="miter"/>
                      </v:shape>
                      <v:roundrect id="Abgerundetes Rechteck 131" o:spid="_x0000_s1080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eAB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lP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4AF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32" o:spid="_x0000_s1081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LOqc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gfL+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LOqc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33" o:spid="_x0000_s1082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76cIA&#10;AADcAAAADwAAAGRycy9kb3ducmV2LnhtbERPTUvDQBC9C/6HZQRvdqOFUmK3pRQKQryYGuhxyI6b&#10;0Oxs2B2b6K93BcHbPN7nbHazH9SVYuoDG3hcFKCI22B7dgbeT8eHNagkyBaHwGTgixLstrc3Gyxt&#10;mPiNrrU4lUM4lWigExlLrVPbkce0CCNx5j5C9CgZRqdtxCmH+0E/FcVKe+w5N3Q40qGj9lJ/egOn&#10;ZtXEar+W6thU8vo9ufqcnDH3d/P+GZTQLP/iP/eLzfOX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bvp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34" o:spid="_x0000_s1083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lCsIA&#10;AADcAAAADwAAAGRycy9kb3ducmV2LnhtbERPS2vCQBC+F/wPyxS81U21iK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aUKwgAAANwAAAAPAAAAAAAAAAAAAAAAAJgCAABkcnMvZG93&#10;bnJldi54bWxQSwUGAAAAAAQABAD1AAAAhwMAAAAA&#10;" filled="f" strokecolor="#a5a5a5 [2092]" strokeweight="1.5pt">
                      <v:stroke joinstyle="miter"/>
                    </v:roundrect>
                    <v:roundrect id="Abgerundetes Rechteck 135" o:spid="_x0000_s1084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AkcIA&#10;AADcAAAADwAAAGRycy9kb3ducmV2LnhtbERPS2vCQBC+F/wPyxS81U2Viq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QCRwgAAANwAAAAPAAAAAAAAAAAAAAAAAJgCAABkcnMvZG93&#10;bnJldi54bWxQSwUGAAAAAAQABAD1AAAAhwMAAAAA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36800" w:rsidRPr="00025140" w:rsidRDefault="00136800" w:rsidP="002C06FC">
          <w:pPr>
            <w:pStyle w:val="ekvquelle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5648" behindDoc="0" locked="0" layoutInCell="1" allowOverlap="1" wp14:anchorId="333CABEF" wp14:editId="399CAEC4">
                    <wp:simplePos x="0" y="0"/>
                    <wp:positionH relativeFrom="column">
                      <wp:posOffset>500218</wp:posOffset>
                    </wp:positionH>
                    <wp:positionV relativeFrom="paragraph">
                      <wp:posOffset>-2787650</wp:posOffset>
                    </wp:positionV>
                    <wp:extent cx="1807210" cy="2136775"/>
                    <wp:effectExtent l="0" t="0" r="21590" b="15875"/>
                    <wp:wrapNone/>
                    <wp:docPr id="136" name="Gruppieren 13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535" cy="2124443"/>
                            </a:xfrm>
                          </wpg:grpSpPr>
                          <wpg:grpSp>
                            <wpg:cNvPr id="137" name="Gruppieren 137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38" name="Abgerundetes Rechteck 138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erade Verbindung mit Pfeil 139"/>
                              <wps:cNvCnPr>
                                <a:stCxn id="138" idx="2"/>
                                <a:endCxn id="140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0" name="Abgerundetes Rechteck 140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erade Verbindung mit Pfeil 141"/>
                              <wps:cNvCnPr>
                                <a:endCxn id="142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2" name="Abgerundetes Rechteck 142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erade Verbindung mit Pfeil 143"/>
                              <wps:cNvCnPr>
                                <a:endCxn id="144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4" name="Abgerundetes Rechteck 144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45" name="Abgerundetes Rechteck 145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" name="Abgerundetes Rechteck 146"/>
                            <wps:cNvSpPr/>
                            <wps:spPr>
                              <a:xfrm>
                                <a:off x="1266529" y="-76200"/>
                                <a:ext cx="54100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36" o:spid="_x0000_s1085" style="position:absolute;left:0;text-align:left;margin-left:39.4pt;margin-top:-219.5pt;width:142.3pt;height:168.25pt;z-index:251675648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">
                    <v:group id="Gruppieren 137" o:spid="_x0000_s1086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<v:roundrect id="Abgerundetes Rechteck 138" o:spid="_x0000_s1087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pmMUA&#10;AADcAAAADwAAAGRycy9kb3ducmV2LnhtbESPQWvDMAyF74P+B6PBbquzDUpJ65YyKAyyy9IFehSx&#10;6oTFdrDVJtuvnw6D3STe03uftvvZD+pGKfcxGHhaFqAotNH2wRn4PB0f16AyY7A4xEAGvinDfre4&#10;22Jp4xQ+6FazUxIScokGOuax1Dq3HXnMyzhSEO0Sk0eWNTltE04S7gf9XBQr7bEP0tDhSK8dtV/1&#10;1Rs4NasmVYc1V8em4vefydXn7Ix5uJ8PG1BMM/+b/67frOC/CK0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SmYxQAAANwAAAAPAAAAAAAAAAAAAAAAAJgCAABkcnMv&#10;ZG93bnJldi54bWxQSwUGAAAAAAQABAD1AAAAigMAAAAA&#10;" filled="f" strokecolor="#a5a5a5 [2092]" strokeweight="1.5pt">
                        <v:stroke joinstyle="miter"/>
                        <v:textbox inset="0,0,0,0"/>
                      </v:roundrect>
                      <v:shape id="Gerade Verbindung mit Pfeil 139" o:spid="_x0000_s1088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Zc2MAAAADcAAAADwAAAGRycy9kb3ducmV2LnhtbERPy6rCMBDdC/5DGMGdpj4QrUYRQRAX&#10;4lUXLodm+qDNpDRR6/36G0G4uzmc56w2ranEkxpXWFYwGkYgiBOrC84U3K77wRyE88gaK8uk4E0O&#10;NutuZ4Wxti/+oefFZyKEsItRQe59HUvpkpwMuqGtiQOX2sagD7DJpG7wFcJNJcdRNJMGCw4NOda0&#10;yykpLw+j4Dctplg+2snpeJtV53uZccpnpfq9drsE4an1/+Kv+6DD/MkCPs+EC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22XNj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40" o:spid="_x0000_s1089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1W48UA&#10;AADcAAAADwAAAGRycy9kb3ducmV2LnhtbESPQWvDMAyF74P+B6PBbquzMUpJ65YyKAyyy9IFehSx&#10;6oTFdrDVJtuvnw6D3STe03uftvvZD+pGKfcxGHhaFqAotNH2wRn4PB0f16AyY7A4xEAGvinDfre4&#10;22Jp4xQ+6FazUxIScokGOuax1Dq3HXnMyzhSEO0Sk0eWNTltE04S7gf9XBQr7bEP0tDhSK8dtV/1&#10;1Rs4NasmVYc1V8em4vefydXn7Ix5uJ8PG1BMM/+b/67frOC/CL4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VbjxQAAANwAAAAPAAAAAAAAAAAAAAAAAJgCAABkcnMv&#10;ZG93bnJldi54bWxQSwUGAAAAAAQABAD1AAAAig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41" o:spid="_x0000_s1090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Yjo8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gfL+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8Yjo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42" o:spid="_x0000_s1091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NtD8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lP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20P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43" o:spid="_x0000_s1092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gYT78AAADcAAAADwAAAGRycy9kb3ducmV2LnhtbERPy6rCMBDdC/5DGMGdpj4QqUYRQRAX&#10;F18Ll0MzfdBmUpqo1a+/EQR3czjPWa5bU4kHNa6wrGA0jEAQJ1YXnCm4XnaDOQjnkTVWlknBixys&#10;V93OEmNtn3yix9lnIoSwi1FB7n0dS+mSnAy6oa2JA5faxqAPsMmkbvAZwk0lx1E0kwYLDg051rTN&#10;KSnPd6PgnRZTLO/t5O9wnVXHW5lxykel+r12swDhqfU/8de912H+dAKfZ8IFcvU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gYT78AAADcAAAADwAAAAAAAAAAAAAAAACh&#10;AgAAZHJzL2Rvd25yZXYueG1sUEsFBgAAAAAEAAQA+QAAAI0DAAAAAA==&#10;" strokecolor="#a5a5a5 [2092]" strokeweight="1.5pt">
                        <v:stroke endarrow="open" joinstyle="miter"/>
                      </v:shape>
                      <v:roundrect id="Abgerundetes Rechteck 144" o:spid="_x0000_s1093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Q4MIA&#10;AADcAAAADwAAAGRycy9kb3ducmV2LnhtbERPTUvDQBC9C/6HZQRvdqOUUmK3pRQKQryYGuhxyI6b&#10;0Oxs2B2b6K93BcHbPN7nbHazH9SVYuoDG3hcFKCI22B7dgbeT8eHNagkyBaHwGTgixLstrc3Gyxt&#10;mPiNrrU4lUM4lWigExlLrVPbkce0CCNx5j5C9CgZRqdtxCmH+0E/FcVKe+w5N3Q40qGj9lJ/egOn&#10;ZtXEar+W6thU8vo9ufqcnDH3d/P+GZTQLP/iP/eLzfOX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lDg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45" o:spid="_x0000_s1094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z7MIA&#10;AADcAAAADwAAAGRycy9kb3ducmV2LnhtbERPS2vCQBC+F/wPyxS81U3Fiq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m3PswgAAANwAAAAPAAAAAAAAAAAAAAAAAJgCAABkcnMvZG93&#10;bnJldi54bWxQSwUGAAAAAAQABAD1AAAAhwMAAAAA&#10;" filled="f" strokecolor="#a5a5a5 [2092]" strokeweight="1.5pt">
                      <v:stroke joinstyle="miter"/>
                    </v:roundrect>
                    <v:roundrect id="Abgerundetes Rechteck 146" o:spid="_x0000_s1095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tm8EA&#10;AADcAAAADwAAAGRycy9kb3ducmV2LnhtbERPS2vCQBC+C/6HZQRvuqmISOoqUqgIHooP6HXITrOh&#10;2dkkO9XYX+8Khd7m43vOatP7Wl2pi1VgAy/TDBRxEWzFpYHL+X2yBBUF2WIdmAzcKcJmPRysMLfh&#10;xke6nqRUKYRjjgacSJNrHQtHHuM0NMSJ+wqdR0mwK7Xt8JbCfa1nWbbQHitODQ4benNUfJ9+vAG0&#10;rXzQQdpd9tu0u9nhuP1snTHjUb99BSXUy7/4z723af58Ac9n0gV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J7Zv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Pr="00005AE2">
            <w:t xml:space="preserve">Textquellen: </w:t>
          </w:r>
          <w:r>
            <w:t>Klett-Archiv</w:t>
          </w:r>
        </w:p>
      </w:tc>
      <w:tc>
        <w:tcPr>
          <w:tcW w:w="397" w:type="dxa"/>
        </w:tcPr>
        <w:p w:rsidR="00136800" w:rsidRPr="00913892" w:rsidRDefault="00136800" w:rsidP="00913892">
          <w:pPr>
            <w:pStyle w:val="ekvpagina"/>
          </w:pPr>
        </w:p>
      </w:tc>
    </w:tr>
  </w:tbl>
  <w:p w:rsidR="00136800" w:rsidRDefault="0013680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00" w:rsidRDefault="00136800" w:rsidP="003C599D">
      <w:pPr>
        <w:spacing w:line="240" w:lineRule="auto"/>
      </w:pPr>
      <w:r>
        <w:separator/>
      </w:r>
    </w:p>
  </w:footnote>
  <w:footnote w:type="continuationSeparator" w:id="0">
    <w:p w:rsidR="00136800" w:rsidRDefault="0013680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00" w:rsidRDefault="00136800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3F65A30" wp14:editId="5CEEC152">
              <wp:simplePos x="0" y="0"/>
              <wp:positionH relativeFrom="column">
                <wp:posOffset>294005</wp:posOffset>
              </wp:positionH>
              <wp:positionV relativeFrom="paragraph">
                <wp:posOffset>4211320</wp:posOffset>
              </wp:positionV>
              <wp:extent cx="1807210" cy="2136775"/>
              <wp:effectExtent l="0" t="0" r="21590" b="15875"/>
              <wp:wrapNone/>
              <wp:docPr id="74" name="Gruppieren 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75" name="Gruppieren 7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76" name="Abgerundetes Rechteck 7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erade Verbindung mit Pfeil 77"/>
                        <wps:cNvCnPr>
                          <a:stCxn id="76" idx="2"/>
                          <a:endCxn id="78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Abgerundetes Rechteck 78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erade Verbindung mit Pfeil 79"/>
                        <wps:cNvCnPr>
                          <a:endCxn id="8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Abgerundetes Rechteck 8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erade Verbindung mit Pfeil 81"/>
                        <wps:cNvCnPr>
                          <a:endCxn id="8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Abgerundetes Rechteck 8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83" name="Abgerundetes Rechteck 83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Abgerundetes Rechteck 113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74" o:spid="_x0000_s1029" style="position:absolute;margin-left:23.15pt;margin-top:331.6pt;width:142.3pt;height:168.25pt;z-index:251670528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">
              <v:group id="Gruppieren 75" o:spid="_x0000_s1030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roundrect id="Abgerundetes Rechteck 76" o:spid="_x0000_s1031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USsMA&#10;AADbAAAADwAAAGRycy9kb3ducmV2LnhtbESPQUvDQBSE74L/YXmCN7uph1hit6UUCkK8mBrw+Mg+&#10;N8Hs27D7bKK/3hUEj8PMfMNs94sf1YViGgIbWK8KUMRdsAM7A6/n090GVBJki2NgMvBFCfa766st&#10;VjbM/EKXRpzKEE4VGuhFpkrr1PXkMa3CRJy99xA9SpbRaRtxznA/6vuiKLXHgfNCjxMde+o+mk9v&#10;4NyWbawPG6lPbS3P37Nr3pIz5vZmOTyCElrkP/zXfrIGHkr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zUSs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77" o:spid="_x0000_s1032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9fusMAAADbAAAADwAAAGRycy9kb3ducmV2LnhtbESPT4vCMBTE7wt+h/AEb2vqKiq1qcjC&#10;wuJB1PWwx0fz+oc2L6WJWv30RhA8DjPzGyZZ96YRF+pcZVnBZByBIM6srrhQcPr7+VyCcB5ZY2OZ&#10;FNzIwTodfCQYa3vlA12OvhABwi5GBaX3bSyly0oy6Ma2JQ5ebjuDPsiukLrDa4CbRn5F0VwarDgs&#10;lNjSd0lZfTwbBfe8mmF97qe77Wne7P/rgnPeKzUa9psVCE+9f4df7V+tYLGA55fwA2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fX7r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78" o:spid="_x0000_s1033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/lo8EA&#10;AADbAAAADwAAAGRycy9kb3ducmV2LnhtbERPTUvDQBC9C/0PyxS82U091BK7LUUoCPFiaqDHITtu&#10;gtnZsDttor/ePQgeH+97d5j9oG4UUx/YwHpVgCJug+3ZGfg4nx62oJIgWxwCk4FvSnDYL+52WNow&#10;8TvdanEqh3Aq0UAnMpZap7Yjj2kVRuLMfYboUTKMTtuIUw73g34sio322HNu6HCkl47ar/rqDZyb&#10;TROr41aqU1PJ28/k6ktyxtwv5+MzKKFZ/sV/7ldr4CmPzV/yD9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P5aP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79" o:spid="_x0000_s1034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xuU8MAAADbAAAADwAAAGRycy9kb3ducmV2LnhtbESPS4vCQBCE78L+h6EX9qYTXfERHUUE&#10;QfYgvg4em0znQTI9ITNq3F/vCILHoqq+oubL1lTiRo0rLCvo9yIQxInVBWcKzqdNdwLCeWSNlWVS&#10;8CAHy8VXZ46xtnc+0O3oMxEg7GJUkHtfx1K6JCeDrmdr4uCltjHog2wyqRu8B7ip5CCKRtJgwWEh&#10;x5rWOSXl8WoU/KfFEMtr+7v7O4+q/aXMOOW9Uj/f7WoGwlPrP+F3e6sVjKfw+h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MblP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80" o:spid="_x0000_s1035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ZgsAA&#10;AADbAAAADwAAAGRycy9kb3ducmV2LnhtbERPTUvDQBC9C/0PyxS82Y0eSojdliIUCvFiasDjkB03&#10;wexs2J020V/vHgSPj/e9Oyx+VDeKaQhs4HFTgCLugh3YGXi/nB5KUEmQLY6BycA3JTjsV3c7rGyY&#10;+Y1ujTiVQzhVaKAXmSqtU9eTx7QJE3HmPkP0KBlGp23EOYf7UT8VxVZ7HDg39DjRS0/dV3P1Bi7t&#10;to31sZT61Nby+jO75iM5Y+7Xy/EZlNAi/+I/99kaKPP6/CX/AL3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yZgsAAAADbAAAADwAAAAAAAAAAAAAAAACYAgAAZHJzL2Rvd25y&#10;ZXYueG1sUEsFBgAAAAAEAAQA9QAAAIU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81" o:spid="_x0000_s1036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8ScsQAAADbAAAADwAAAGRycy9kb3ducmV2LnhtbESPS2vDMBCE74X8B7GB3mrZTQnBtWxK&#10;IFByKHn4kONirR/YWhlLSdz++qpQyHGYmW+YrJjNIG40uc6ygiSKQRBXVnfcKCjPu5cNCOeRNQ6W&#10;ScE3OSjyxVOGqbZ3PtLt5BsRIOxSVNB6P6ZSuqolgy6yI3HwajsZ9EFOjdQT3gPcDPI1jtfSYMdh&#10;ocWRti1V/elqFPzU3Rv213n1tS/Xw+HSN1zzQann5fzxDsLT7B/h//anVrBJ4O9L+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xJy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82" o:spid="_x0000_s1037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ibsMA&#10;AADbAAAADwAAAGRycy9kb3ducmV2LnhtbESPQUvDQBSE74L/YXmCN7tpDyXEbkspFIR4MTXg8ZF9&#10;boLZt2H32UR/vSsIHoeZ+YbZHRY/qivFNAQ2sF4VoIi7YAd2Bl4v54cSVBJki2NgMvBFCQ7725sd&#10;VjbM/ELXRpzKEE4VGuhFpkrr1PXkMa3CRJy99xA9SpbRaRtxznA/6k1RbLXHgfNCjxOdeuo+mk9v&#10;4NJu21gfS6nPbS3P37Nr3pIz5v5uOT6CElrkP/zXfrIGyg3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Kib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83" o:spid="_x0000_s1038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focMA&#10;AADbAAAADwAAAGRycy9kb3ducmV2LnhtbESPX2vCQBDE3wW/w7GCb3qpBZHUU6RQKfhQ/AN9XXLb&#10;XGhuL8ltNfbTe4Lg4zAzv2GW697X6kxdrAIbeJlmoIiLYCsuDZyOH5MFqCjIFuvAZOBKEdar4WCJ&#10;uQ0X3tP5IKVKEI45GnAiTa51LBx5jNPQECfvJ3QeJcmu1LbDS4L7Ws+ybK49VpwWHDb07qj4Pfx5&#10;A2hb+aKdtNvsv2m3s91+8906Y8ajfvMGSqiXZ/jR/rQGFq9w/5J+gF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foc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113" o:spid="_x0000_s1039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1hHsEA&#10;AADcAAAADwAAAGRycy9kb3ducmV2LnhtbERPTWvCQBC9C/0Pywi96UYLpURXEaEieChaweuQnWZD&#10;s7NJdtTor+8WBG/zeJ8zX/a+VhfqYhXYwGScgSIugq24NHD8/hx9gIqCbLEOTAZuFGG5eBnMMbfh&#10;ynu6HKRUKYRjjgacSJNrHQtHHuM4NMSJ+wmdR0mwK7Xt8JrCfa2nWfauPVacGhw2tHZU/B7O3gDa&#10;Vr5oJ+0muzftZrrbr06tM+Z12K9moIR6eYof7q1N8ydv8P9Muk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NYR7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E7B577B" wp14:editId="6CD7EAB7">
              <wp:simplePos x="0" y="0"/>
              <wp:positionH relativeFrom="column">
                <wp:posOffset>2722245</wp:posOffset>
              </wp:positionH>
              <wp:positionV relativeFrom="paragraph">
                <wp:posOffset>4211320</wp:posOffset>
              </wp:positionV>
              <wp:extent cx="1807210" cy="2136775"/>
              <wp:effectExtent l="0" t="0" r="21590" b="15875"/>
              <wp:wrapNone/>
              <wp:docPr id="114" name="Gruppieren 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115" name="Gruppieren 1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6" name="Abgerundetes Rechteck 1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erade Verbindung mit Pfeil 117"/>
                        <wps:cNvCnPr>
                          <a:stCxn id="116" idx="2"/>
                          <a:endCxn id="118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Abgerundetes Rechteck 118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erade Verbindung mit Pfeil 119"/>
                        <wps:cNvCnPr>
                          <a:endCxn id="12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Abgerundetes Rechteck 12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erade Verbindung mit Pfeil 121"/>
                        <wps:cNvCnPr>
                          <a:endCxn id="12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Abgerundetes Rechteck 12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3" name="Abgerundetes Rechteck 123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Abgerundetes Rechteck 124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14" o:spid="_x0000_s1040" style="position:absolute;margin-left:214.35pt;margin-top:331.6pt;width:142.3pt;height:168.25pt;z-index:251672576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">
              <v:group id="Gruppieren 115" o:spid="_x0000_s104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roundrect id="Abgerundetes Rechteck 116" o:spid="_x0000_s104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EEcEA&#10;AADcAAAADwAAAGRycy9kb3ducmV2LnhtbERPTUvDQBC9C/6HZQre7KYeQondllIoCPFiasDjkB03&#10;wexs2B2b6K93BcHbPN7n7A6LH9WVYhoCG9isC1DEXbADOwOvl/P9FlQSZItjYDLwRQkO+9ubHVY2&#10;zPxC10acyiGcKjTQi0yV1qnryWNah4k4c+8hepQMo9M24pzD/agfiqLUHgfODT1OdOqp+2g+vYFL&#10;W7axPm6lPre1PH/PrnlLzpi71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7RBHBAAAA3A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17" o:spid="_x0000_s104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xUcIAAADcAAAADwAAAGRycy9kb3ducmV2LnhtbERPS2vCQBC+C/0PywjedKOWKNFViiBI&#10;DyVVDx6H7ORBsrMhuyZpf323UOhtPr7n7I+jaURPnassK1guIhDEmdUVFwrut/N8C8J5ZI2NZVLw&#10;RQ6Oh5fJHhNtB/6k/uoLEULYJaig9L5NpHRZSQbdwrbEgcttZ9AH2BVSdziEcNPIVRTF0mDFoaHE&#10;lk4lZfX1aRR859Ur1s9x/fF+j5v0URecc6rUbDq+7UB4Gv2/+M990WH+cgO/z4QL5O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AxUc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8" o:spid="_x0000_s104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1+M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Qiv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dfj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9" o:spid="_x0000_s104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MAuMIAAADcAAAADwAAAGRycy9kb3ducmV2LnhtbERPS2vCQBC+C/0PywjedKOWoNFViiBI&#10;DyVVDx6H7ORBsrMhuyZpf323UOhtPr7n7I+jaURPnassK1guIhDEmdUVFwrut/N8A8J5ZI2NZVLw&#10;RQ6Oh5fJHhNtB/6k/uoLEULYJaig9L5NpHRZSQbdwrbEgcttZ9AH2BVSdziEcNPIVRTF0mDFoaHE&#10;lk4lZfX1aRR859Ur1s9x/fF+j5v0URecc6rUbDq+7UB4Gv2/+M990WH+cgu/z4QL5O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MAuM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20" o:spid="_x0000_s104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21" o:spid="_x0000_s104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22" o:spid="_x0000_s104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23" o:spid="_x0000_s104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ro8EA&#10;AADcAAAADwAAAGRycy9kb3ducmV2LnhtbERPTWvCQBC9C/6HZYTedGMKpaSuIoIieCjaQq9DdpoN&#10;ZmeT7Khpf323IHibx/ucxWrwjbpSH+vABuazDBRxGWzNlYHPj+30FVQUZItNYDLwQxFWy/FogYUN&#10;Nz7S9SSVSiEcCzTgRNpC61g68hhnoSVO3HfoPUqCfaVtj7cU7hudZ9mL9lhzanDY0sZReT5dvAG0&#10;nbzTQbpd9tt2u/xwXH91zpinybB+AyU0yEN8d+9tmp8/w/8z6QK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hq6PBAAAA3A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124" o:spid="_x0000_s1050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z18EA&#10;AADcAAAADwAAAGRycy9kb3ducmV2LnhtbERPTWvCQBC9C/6HZYTedGMopaSuIoIieCjaQq9DdpoN&#10;ZmeT7Khpf323IHibx/ucxWrwjbpSH+vABuazDBRxGWzNlYHPj+30FVQUZItNYDLwQxFWy/FogYUN&#10;Nz7S9SSVSiEcCzTgRNpC61g68hhnoSVO3HfoPUqCfaVtj7cU7hudZ9mL9lhzanDY0sZReT5dvAG0&#10;nbzTQbpd9tt2u/xwXH91zpinybB+AyU0yEN8d+9tmp8/w/8z6QK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IM9f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25450F0" wp14:editId="67B1D496">
              <wp:simplePos x="0" y="0"/>
              <wp:positionH relativeFrom="column">
                <wp:posOffset>290830</wp:posOffset>
              </wp:positionH>
              <wp:positionV relativeFrom="paragraph">
                <wp:posOffset>1575435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51" style="position:absolute;margin-left:22.9pt;margin-top:124.05pt;width:142.3pt;height:168.25pt;z-index:251661312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">
              <v:group id="Gruppieren 15" o:spid="_x0000_s105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6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6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C3570AF" wp14:editId="1930BC86">
              <wp:simplePos x="0" y="0"/>
              <wp:positionH relativeFrom="column">
                <wp:posOffset>2725893</wp:posOffset>
              </wp:positionH>
              <wp:positionV relativeFrom="paragraph">
                <wp:posOffset>1575435</wp:posOffset>
              </wp:positionV>
              <wp:extent cx="1807210" cy="2136775"/>
              <wp:effectExtent l="0" t="0" r="21590" b="15875"/>
              <wp:wrapNone/>
              <wp:docPr id="63" name="Gruppieren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64" name="Gruppieren 64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65" name="Abgerundetes Rechteck 65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erade Verbindung mit Pfeil 66"/>
                        <wps:cNvCnPr>
                          <a:stCxn id="65" idx="2"/>
                          <a:endCxn id="67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Abgerundetes Rechteck 67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erade Verbindung mit Pfeil 68"/>
                        <wps:cNvCnPr>
                          <a:endCxn id="69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Abgerundetes Rechteck 69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erade Verbindung mit Pfeil 70"/>
                        <wps:cNvCnPr>
                          <a:endCxn id="71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Abgerundetes Rechteck 71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2" name="Abgerundetes Rechteck 72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Abgerundetes Rechteck 73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63" o:spid="_x0000_s1062" style="position:absolute;margin-left:214.65pt;margin-top:124.05pt;width:142.3pt;height:168.25pt;z-index:251668480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">
              <v:group id="Gruppieren 64" o:spid="_x0000_s1063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<v:roundrect id="Abgerundetes Rechteck 65" o:spid="_x0000_s1064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c4MMA&#10;AADbAAAADwAAAGRycy9kb3ducmV2LnhtbESPQUvDQBSE74L/YXmCN7upYCix21IKBSFeTA14fGSf&#10;m2D2bdh9NtFf7wqCx2FmvmG2+8WP6kIxDYENrFcFKOIu2IGdgdfz6W4DKgmyxTEwGfiiBPvd9dUW&#10;KxtmfqFLI05lCKcKDfQiU6V16nrymFZhIs7ee4geJcvotI04Z7gf9X1RlNrjwHmhx4mOPXUfzac3&#10;cG7LNtaHjdSntpbn79k1b8kZc3uzHB5BCS3yH/5rP1kD5QP8fsk/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fc4M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 id="Gerade Verbindung mit Pfeil 66" o:spid="_x0000_s1065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ps/MIAAADbAAAADwAAAGRycy9kb3ducmV2LnhtbESPS6vCMBSE9xf8D+EI7q6pD4pUo4gg&#10;iIuLr4XLQ3P6oM1JaaLW++uNILgcZuYbZrHqTC3u1LrSsoLRMAJBnFpdcq7gct7+zkA4j6yxtkwK&#10;nuRgtez9LDDR9sFHup98LgKEXYIKCu+bREqXFmTQDW1DHLzMtgZ9kG0udYuPADe1HEdRLA2WHBYK&#10;bGhTUFqdbkbBf1ZOsbp1k7/9Ja4P1yrnjA9KDfrdeg7CU+e/4U97pxXEMby/hB8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4ps/MIAAADb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67" o:spid="_x0000_s1066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nDMMA&#10;AADbAAAADwAAAGRycy9kb3ducmV2LnhtbESPQUvDQBSE74L/YXmCN7uph1hit6UUCkK8mBrw+Mg+&#10;N8Hs27D7bKK/3hUEj8PMfMNs94sf1YViGgIbWK8KUMRdsAM7A6/n090GVBJki2NgMvBFCfa766st&#10;VjbM/EKXRpzKEE4VGuhFpkrr1PXkMa3CRJy99xA9SpbRaRtxznA/6vuiKLXHgfNCjxMde+o+mk9v&#10;4NyWbawPG6lPbS3P37Nr3pIz5vZmOTyCElrkP/zXfrIGygf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nnD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68" o:spid="_x0000_s1067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ldFcAAAADbAAAADwAAAGRycy9kb3ducmV2LnhtbERPy4rCMBTdD/gP4QruxtRxKFJNiwgD&#10;4kIc7cLlpbl90OamNFGrX28WA7M8nPcmG00n7jS4xrKCxTwCQVxY3XClIL/8fK5AOI+ssbNMCp7k&#10;IEsnHxtMtH3wL93PvhIhhF2CCmrv+0RKV9Rk0M1tTxy40g4GfYBDJfWAjxBuOvkVRbE02HBoqLGn&#10;XU1Fe74ZBa+y+cb2Ni6PhzzuTte24pJPSs2m43YNwtPo/8V/7r1WEIex4Uv4AT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ZXRXAAAAA2w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69" o:spid="_x0000_s1068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W5cMA&#10;AADbAAAADwAAAGRycy9kb3ducmV2LnhtbESPQUvDQBSE74L/YXmCN7uph1Bjt6UUCkK8mBrw+Mg+&#10;N8Hs27D7bKK/3hUEj8PMfMNs94sf1YViGgIbWK8KUMRdsAM7A6/n090GVBJki2NgMvBFCfa766st&#10;VjbM/EKXRpzKEE4VGuhFpkrr1PXkMa3CRJy99xA9SpbRaRtxznA/6vuiKLXHgfNCjxMde+o+mk9v&#10;4NyWbawPG6lPbS3P37Nr3pIz5vZmOTyCElrkP/zXfrIGygf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rW5c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70" o:spid="_x0000_s1069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bHzr8AAADbAAAADwAAAGRycy9kb3ducmV2LnhtbERPy4rCMBTdC/MP4Q6403RUVDpGEUEQ&#10;F6LVhctLc/ugzU1pola/3iwEl4fzXqw6U4s7ta60rOBvGIEgTq0uOVdwOW8HcxDOI2usLZOCJzlY&#10;LX96C4y1ffCJ7onPRQhhF6OCwvsmltKlBRl0Q9sQBy6zrUEfYJtL3eIjhJtajqJoKg2WHBoKbGhT&#10;UFolN6PglZUTrG7d+LC/TOvjtco546NS/d9u/Q/CU+e/4o97pxXMwvr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vbHz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71" o:spid="_x0000_s1070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VMPsMA&#10;AADbAAAADwAAAGRycy9kb3ducmV2LnhtbESPQUvDQBSE74L/YXmCN7uph1pit6UUCkK8mBro8ZF9&#10;bkKzb8Pus4n+elcQPA4z8w2z2c1+UFeKqQ9sYLkoQBG3wfbsDLyfjg9rUEmQLQ6BycAXJdhtb282&#10;WNow8Rtda3EqQziVaKATGUutU9uRx7QII3H2PkL0KFlGp23EKcP9oB+LYqU99pwXOhzp0FF7qT+9&#10;gVOzamK1X0t1bCp5/Z5cfU7OmPu7ef8MSmiW//Bf+8UaeFrC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VMP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72" o:spid="_x0000_s1071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KHcMA&#10;AADbAAAADwAAAGRycy9kb3ducmV2LnhtbESPQWvCQBSE74L/YXlCb7oxh7akriKCIngo2kKvj+xr&#10;Nph9m2SfmvbXdwuCx2FmvmEWq8E36kp9rAMbmM8yUMRlsDVXBj4/ttNXUFGQLTaBycAPRVgtx6MF&#10;Fjbc+EjXk1QqQTgWaMCJtIXWsXTkMc5CS5y879B7lCT7StsebwnuG51n2bP2WHNacNjSxlF5Pl28&#10;AbSdvNNBul3223a7/HBcf3XOmKfJsH4DJTTII3xv762Blxz+v6Qf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mKHc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73" o:spid="_x0000_s1072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vhsMA&#10;AADbAAAADwAAAGRycy9kb3ducmV2LnhtbESPX2vCQBDE3wt+h2MLvtVLFaqkniJCRfCh+Af6uuS2&#10;udDcXpLbauyn7wmCj8PM/IaZL3tfqzN1sQps4HWUgSIugq24NHA6frzMQEVBtlgHJgNXirBcDJ7m&#10;mNtw4T2dD1KqBOGYowEn0uRax8KRxzgKDXHyvkPnUZLsSm07vCS4r/U4y960x4rTgsOG1o6Kn8Ov&#10;N4C2lU/aSbvJ/pp2M97tV1+tM2b43K/eQQn18gjf21trYDqB25f0A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UvhsMAAADbAAAADwAAAAAAAAAAAAAAAACYAgAAZHJzL2Rv&#10;d25yZXYueG1sUEsFBgAAAAAEAAQA9QAAAIgDAAAAAA==&#10;" filled="f" strokecolor="#a5a5a5 [2092]" strokeweight="1.5pt">
                <v:stroke joinstyle="miter"/>
              </v:roundrect>
            </v:group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D1713" wp14:editId="5A2B2F28">
              <wp:simplePos x="0" y="0"/>
              <wp:positionH relativeFrom="margin">
                <wp:posOffset>4027170</wp:posOffset>
              </wp:positionH>
              <wp:positionV relativeFrom="page">
                <wp:posOffset>900430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36800" w:rsidRDefault="00136800" w:rsidP="00B930EC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4F574634" wp14:editId="622D2503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73" type="#_x0000_t202" style="position:absolute;margin-left:317.1pt;margin-top:70.9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" fillcolor="white [3201]" stroked="f" strokeweight=".5pt">
              <v:textbox>
                <w:txbxContent>
                  <w:p w:rsidR="00136800" w:rsidRDefault="00136800" w:rsidP="00B930EC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4F574634" wp14:editId="622D2503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color w:val="000000" w:themeColor="text1"/>
        <w:sz w:val="23"/>
      </w:rP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E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0C53"/>
    <w:rsid w:val="00103057"/>
    <w:rsid w:val="00107D77"/>
    <w:rsid w:val="00124062"/>
    <w:rsid w:val="00127C41"/>
    <w:rsid w:val="0013113E"/>
    <w:rsid w:val="00131417"/>
    <w:rsid w:val="00136800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7A42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14E5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06FC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3E7D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177A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331F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4E67"/>
    <w:rsid w:val="00560848"/>
    <w:rsid w:val="005631F0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1FFA"/>
    <w:rsid w:val="0064267C"/>
    <w:rsid w:val="00644D58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6FBA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274D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30EC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9FA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257B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600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1D9A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36F5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7BB9"/>
    <w:rsid w:val="00F81CDB"/>
    <w:rsid w:val="00F84284"/>
    <w:rsid w:val="00F849BE"/>
    <w:rsid w:val="00F86B4A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3</Pages>
  <Words>286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4</cp:revision>
  <cp:lastPrinted>2018-02-19T14:43:00Z</cp:lastPrinted>
  <dcterms:created xsi:type="dcterms:W3CDTF">2018-02-26T14:48:00Z</dcterms:created>
  <dcterms:modified xsi:type="dcterms:W3CDTF">2018-02-26T15:21:00Z</dcterms:modified>
</cp:coreProperties>
</file>