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40395F" w:rsidP="006320A6">
            <w:pPr>
              <w:pStyle w:val="ekvue2arial"/>
            </w:pPr>
            <w:r>
              <w:t>Weihnachtliche Zauberdreiecke</w:t>
            </w:r>
          </w:p>
        </w:tc>
      </w:tr>
    </w:tbl>
    <w:p w:rsidR="008E2194" w:rsidRDefault="00AC184D" w:rsidP="00D60378">
      <w:bookmarkStart w:id="0" w:name="bmStart"/>
      <w:bookmarkStart w:id="1" w:name="_GoBack"/>
      <w:bookmarkEnd w:id="0"/>
      <w:r>
        <w:rPr>
          <w:lang w:eastAsia="de-DE"/>
        </w:rPr>
        <w:drawing>
          <wp:anchor distT="0" distB="0" distL="114300" distR="114300" simplePos="0" relativeHeight="251658239" behindDoc="0" locked="0" layoutInCell="1" allowOverlap="1" wp14:anchorId="0AD127FB" wp14:editId="14F77358">
            <wp:simplePos x="0" y="0"/>
            <wp:positionH relativeFrom="column">
              <wp:posOffset>3274142</wp:posOffset>
            </wp:positionH>
            <wp:positionV relativeFrom="paragraph">
              <wp:posOffset>66733</wp:posOffset>
            </wp:positionV>
            <wp:extent cx="2574000" cy="2199600"/>
            <wp:effectExtent l="0" t="0" r="0" b="0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en_sw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000" cy="219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4D6" w:rsidRDefault="00AC184D" w:rsidP="00E92E8F">
      <w:pPr>
        <w:ind w:right="4534"/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4158590</wp:posOffset>
                </wp:positionH>
                <wp:positionV relativeFrom="paragraph">
                  <wp:posOffset>141509</wp:posOffset>
                </wp:positionV>
                <wp:extent cx="1530941" cy="1653625"/>
                <wp:effectExtent l="0" t="0" r="0" b="22860"/>
                <wp:wrapNone/>
                <wp:docPr id="3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0941" cy="1653625"/>
                          <a:chOff x="0" y="-310592"/>
                          <a:chExt cx="1531600" cy="1654764"/>
                        </a:xfrm>
                      </wpg:grpSpPr>
                      <wpg:grpSp>
                        <wpg:cNvPr id="5" name="Gruppieren 5"/>
                        <wpg:cNvGrpSpPr/>
                        <wpg:grpSpPr>
                          <a:xfrm>
                            <a:off x="38311" y="0"/>
                            <a:ext cx="1454978" cy="1344172"/>
                            <a:chOff x="38311" y="0"/>
                            <a:chExt cx="1454978" cy="1344172"/>
                          </a:xfrm>
                        </wpg:grpSpPr>
                        <wps:wsp>
                          <wps:cNvPr id="6" name="Ellipse 6"/>
                          <wps:cNvSpPr/>
                          <wps:spPr>
                            <a:xfrm>
                              <a:off x="288243" y="467470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Ellipse 7"/>
                          <wps:cNvSpPr/>
                          <wps:spPr>
                            <a:xfrm>
                              <a:off x="864307" y="467470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Ellipse 8"/>
                          <wps:cNvSpPr/>
                          <wps:spPr>
                            <a:xfrm>
                              <a:off x="38311" y="955960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Ellipse 9"/>
                          <wps:cNvSpPr/>
                          <wps:spPr>
                            <a:xfrm>
                              <a:off x="576275" y="984172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Ellipse 10"/>
                          <wps:cNvSpPr/>
                          <wps:spPr>
                            <a:xfrm>
                              <a:off x="576275" y="0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Ellipse 11"/>
                          <wps:cNvSpPr/>
                          <wps:spPr>
                            <a:xfrm>
                              <a:off x="1133289" y="966536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Gerade Verbindung 12"/>
                          <wps:cNvCnPr/>
                          <wps:spPr>
                            <a:xfrm>
                              <a:off x="1137920" y="809859"/>
                              <a:ext cx="100566" cy="1690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Gerade Verbindung 13"/>
                          <wps:cNvCnPr/>
                          <wps:spPr>
                            <a:xfrm>
                              <a:off x="870186" y="327225"/>
                              <a:ext cx="92682" cy="15775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Gerade Verbindung 14"/>
                          <wps:cNvCnPr/>
                          <wps:spPr>
                            <a:xfrm flipH="1">
                              <a:off x="298685" y="806903"/>
                              <a:ext cx="90345" cy="170403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Gerade Verbindung 15"/>
                          <wps:cNvCnPr/>
                          <wps:spPr>
                            <a:xfrm flipH="1">
                              <a:off x="541573" y="322463"/>
                              <a:ext cx="104776" cy="159543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Gerade Verbindung 16"/>
                          <wps:cNvCnPr/>
                          <wps:spPr>
                            <a:xfrm flipH="1">
                              <a:off x="936275" y="1164816"/>
                              <a:ext cx="193686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Gerade Verbindung 17"/>
                          <wps:cNvCnPr/>
                          <wps:spPr>
                            <a:xfrm flipH="1">
                              <a:off x="398698" y="1164816"/>
                              <a:ext cx="184018" cy="299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" name="Textfeld 31"/>
                        <wps:cNvSpPr txBox="1"/>
                        <wps:spPr>
                          <a:xfrm>
                            <a:off x="538440" y="41500"/>
                            <a:ext cx="43662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3636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" name="Textfeld 32"/>
                        <wps:cNvSpPr txBox="1"/>
                        <wps:spPr>
                          <a:xfrm>
                            <a:off x="249932" y="508970"/>
                            <a:ext cx="43662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3636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" name="Textfeld 33"/>
                        <wps:cNvSpPr txBox="1"/>
                        <wps:spPr>
                          <a:xfrm>
                            <a:off x="825996" y="508383"/>
                            <a:ext cx="437055" cy="2776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3636F" w:rsidRPr="00E92E8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</w:pPr>
                              <w:r w:rsidRPr="00E92E8F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" name="Textfeld 34"/>
                        <wps:cNvSpPr txBox="1"/>
                        <wps:spPr>
                          <a:xfrm>
                            <a:off x="1094978" y="1008036"/>
                            <a:ext cx="43662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3636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2" name="Textfeld 35"/>
                        <wps:cNvSpPr txBox="1"/>
                        <wps:spPr>
                          <a:xfrm>
                            <a:off x="537964" y="1025672"/>
                            <a:ext cx="43662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3636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" name="Textfeld 36"/>
                        <wps:cNvSpPr txBox="1"/>
                        <wps:spPr>
                          <a:xfrm>
                            <a:off x="0" y="1008036"/>
                            <a:ext cx="436420" cy="2776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3636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" name="Textfeld 31"/>
                        <wps:cNvSpPr txBox="1"/>
                        <wps:spPr>
                          <a:xfrm>
                            <a:off x="535290" y="-310592"/>
                            <a:ext cx="43662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92E8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7" o:spid="_x0000_s1026" style="position:absolute;margin-left:327.45pt;margin-top:11.15pt;width:120.55pt;height:130.2pt;z-index:251659264" coordorigin=",-3105" coordsize="15316,16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">
                <v:group id="Gruppieren 5" o:spid="_x0000_s1027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oval id="Ellipse 6" o:spid="_x0000_s1028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Dv+MQA&#10;AADaAAAADwAAAGRycy9kb3ducmV2LnhtbESPQWvCQBSE7wX/w/IEb81GESlpVilioKdirVSPr9ln&#10;kpp9G3bXJP77bqHQ4zAz3zD5ZjSt6Mn5xrKCeZKCIC6tbrhScPwoHp9A+ICssbVMCu7kYbOePOSY&#10;aTvwO/WHUIkIYZ+hgjqELpPSlzUZ9IntiKN3sc5giNJVUjscIty0cpGmK2mw4bhQY0fbmsrr4WYU&#10;FN/+sngrjv1n93XT7W44n/bVUqnZdHx5BhFoDP/hv/arVrCC3yvxBs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w7/jEAAAA2gAAAA8AAAAAAAAAAAAAAAAAmAIAAGRycy9k&#10;b3ducmV2LnhtbFBLBQYAAAAABAAEAPUAAACJAwAAAAA=&#10;" fillcolor="white [3212]" strokecolor="black [3213]" strokeweight="1pt">
                    <v:stroke joinstyle="miter"/>
                  </v:oval>
                  <v:oval id="Ellipse 7" o:spid="_x0000_s1029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KY8MA&#10;AADaAAAADwAAAGRycy9kb3ducmV2LnhtbESPQWvCQBSE74L/YXmCN90o0pboKiIGPJXWinp8Zp9J&#10;NPs2ZNck/ffdguBxmJlvmMWqM6VoqHaFZQWTcQSCOLW64EzB4ScZfYBwHlljaZkU/JKD1bLfW2Cs&#10;bcvf1Ox9JgKEXYwKcu+rWEqX5mTQjW1FHLyrrQ36IOtM6hrbADelnEbRmzRYcFjIsaJNTul9/zAK&#10;kpu7Tj+TQ3OsLg9dbtvz6SubKTUcdOs5CE+df4Wf7Z1W8A7/V8IN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xKY8MAAADaAAAADwAAAAAAAAAAAAAAAACYAgAAZHJzL2Rv&#10;d25yZXYueG1sUEsFBgAAAAAEAAQA9QAAAIgDAAAAAA==&#10;" fillcolor="white [3212]" strokecolor="black [3213]" strokeweight="1pt">
                    <v:stroke joinstyle="miter"/>
                  </v:oval>
                  <v:oval id="Ellipse 8" o:spid="_x0000_s1030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PeEb8A&#10;AADaAAAADwAAAGRycy9kb3ducmV2LnhtbERPy4rCMBTdD/gP4QruxlQZRKpRRCy4GnyhLq/Nta02&#10;N6WJbf17sxiY5eG858vOlKKh2hWWFYyGEQji1OqCMwWnY/I9BeE8ssbSMil4k4Plovc1x1jblvfU&#10;HHwmQgi7GBXk3lexlC7NyaAb2oo4cHdbG/QB1pnUNbYh3JRyHEUTabDg0JBjReuc0ufhZRQkD3cf&#10;/yan5lzdXrrctNfLLvtRatDvVjMQnjr/L/5zb7WCsDVcCTd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494RvwAAANoAAAAPAAAAAAAAAAAAAAAAAJgCAABkcnMvZG93bnJl&#10;di54bWxQSwUGAAAAAAQABAD1AAAAhAMAAAAA&#10;" fillcolor="white [3212]" strokecolor="black [3213]" strokeweight="1pt">
                    <v:stroke joinstyle="miter"/>
                  </v:oval>
                  <v:oval id="Ellipse 9" o:spid="_x0000_s1031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97isMA&#10;AADaAAAADwAAAGRycy9kb3ducmV2LnhtbESPQWvCQBSE74L/YXmCN90oUtroKiIGPJXWinp8Zp9J&#10;NPs2ZNck/ffdguBxmJlvmMWqM6VoqHaFZQWTcQSCOLW64EzB4ScZvYNwHlljaZkU/JKD1bLfW2Cs&#10;bcvf1Ox9JgKEXYwKcu+rWEqX5mTQjW1FHLyrrQ36IOtM6hrbADelnEbRmzRYcFjIsaJNTul9/zAK&#10;kpu7Tj+TQ3OsLg9dbtvz6SubKTUcdOs5CE+df4Wf7Z1W8AH/V8IN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97isMAAADaAAAADwAAAAAAAAAAAAAAAACYAgAAZHJzL2Rv&#10;d25yZXYueG1sUEsFBgAAAAAEAAQA9QAAAIgDAAAAAA==&#10;" fillcolor="white [3212]" strokecolor="black [3213]" strokeweight="1pt">
                    <v:stroke joinstyle="miter"/>
                  </v:oval>
                  <v:oval id="Ellipse 10" o:spid="_x0000_s1032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1vusQA&#10;AADbAAAADwAAAGRycy9kb3ducmV2LnhtbESPQWvCQBCF7wX/wzKCt7qpFJHUVUox4KlYFe1xzI5J&#10;bHY2ZNck/ffOodDbDO/Ne98s14OrVUdtqDwbeJkmoIhzbysuDBwP2fMCVIjIFmvPZOCXAqxXo6cl&#10;ptb3/EXdPhZKQjikaKCMsUm1DnlJDsPUN8SiXX3rMMraFtq22Eu4q/UsSebaYcXSUGJDHyXlP/u7&#10;M5DdwnX2mR27U3O523rTf593xasxk/Hw/gYq0hD/zX/XWyv4Qi+/yAB6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tb7rEAAAA2wAAAA8AAAAAAAAAAAAAAAAAmAIAAGRycy9k&#10;b3ducmV2LnhtbFBLBQYAAAAABAAEAPUAAACJAwAAAAA=&#10;" fillcolor="white [3212]" strokecolor="black [3213]" strokeweight="1pt">
                    <v:stroke joinstyle="miter"/>
                  </v:oval>
                  <v:oval id="Ellipse 11" o:spid="_x0000_s1033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KIcIA&#10;AADbAAAADwAAAGRycy9kb3ducmV2LnhtbERPTWvCQBC9C/6HZYTedBMppaSuoYgBT6WmoXqcZsck&#10;NTsbsmsS/323UOhtHu9zNulkWjFQ7xrLCuJVBIK4tLrhSkHxkS2fQTiPrLG1TAru5CDdzmcbTLQd&#10;+UhD7isRQtglqKD2vkukdGVNBt3KdsSBu9jeoA+wr6TucQzhppXrKHqSBhsODTV2tKupvOY3oyD7&#10;dpf1W1YMn93XTbf78Xx6rx6VelhMry8gPE3+X/znPugwP4bfX8IB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YcohwgAAANsAAAAPAAAAAAAAAAAAAAAAAJgCAABkcnMvZG93&#10;bnJldi54bWxQSwUGAAAAAAQABAD1AAAAhwMAAAAA&#10;" fillcolor="white [3212]" strokecolor="black [3213]" strokeweight="1pt">
                    <v:stroke joinstyle="miter"/>
                  </v:oval>
                  <v:line id="Gerade Verbindung 12" o:spid="_x0000_s1034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EgqcIAAADbAAAADwAAAGRycy9kb3ducmV2LnhtbERP32vCMBB+H/g/hBN8m6mCY+2MIoIg&#10;24NYFfZ4NLemrLmkTabdf28Gwt7u4/t5y/VgW3GlPjSOFcymGQjiyumGawXn0+75FUSIyBpbx6Tg&#10;lwKsV6OnJRba3fhI1zLWIoVwKFCBidEXUobKkMUwdZ44cV+utxgT7Gupe7ylcNvKeZa9SIsNpwaD&#10;nraGqu/yxyro3qvyY1HPLn7vt+bQYd595rlSk/GweQMRaYj/4od7r9P8Ofz9kg6Qq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5EgqcIAAADbAAAADwAAAAAAAAAAAAAA&#10;AAChAgAAZHJzL2Rvd25yZXYueG1sUEsFBgAAAAAEAAQA+QAAAJADAAAAAA==&#10;" strokecolor="black [3213]" strokeweight=".5pt">
                    <v:stroke joinstyle="miter"/>
                  </v:line>
                  <v:line id="Gerade Verbindung 13" o:spid="_x0000_s1035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2FMsIAAADbAAAADwAAAGRycy9kb3ducmV2LnhtbERP32vCMBB+H+x/CDfY20x1OGw1iggD&#10;mQ9jdQMfj+Zsis0lbTLt/vtFEHy7j+/nLVaDbcWZ+tA4VjAeZSCIK6cbrhV8799fZiBCRNbYOiYF&#10;fxRgtXx8WGCh3YW/6FzGWqQQDgUqMDH6QspQGbIYRs4TJ+7oeosxwb6WusdLCretnGTZm7TYcGow&#10;6GljqDqVv1ZB91GVu2k9/vFbvzGfHebdIc+Ven4a1nMQkYZ4F9/cW53mv8L1l3SA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N2FMsIAAADbAAAADwAAAAAAAAAAAAAA&#10;AAChAgAAZHJzL2Rvd25yZXYueG1sUEsFBgAAAAAEAAQA+QAAAJADAAAAAA==&#10;" strokecolor="black [3213]" strokeweight=".5pt">
                    <v:stroke joinstyle="miter"/>
                  </v:line>
                  <v:line id="Gerade Verbindung 14" o:spid="_x0000_s1036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pj08EAAADbAAAADwAAAGRycy9kb3ducmV2LnhtbERPS2sCMRC+F/wPYQRvNWsRKVuzUha0&#10;HrzUivQ4bGYfNpksSdTVX98Ihd7m43vOcjVYIy7kQ+dYwWyagSCunO64UXD4Wj+/gggRWaNxTApu&#10;FGBVjJ6WmGt35U+67GMjUgiHHBW0Mfa5lKFqyWKYup44cbXzFmOCvpHa4zWFWyNfsmwhLXacGlrs&#10;qWyp+tmfrYLSHL+Hj43neDzd6/OO1uXJGKUm4+H9DUSkIf6L/9xbnebP4fFLOkAW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mmPTwQAAANsAAAAPAAAAAAAAAAAAAAAA&#10;AKECAABkcnMvZG93bnJldi54bWxQSwUGAAAAAAQABAD5AAAAjwMAAAAA&#10;" strokecolor="black [3213]" strokeweight=".5pt">
                    <v:stroke joinstyle="miter"/>
                  </v:line>
                  <v:line id="Gerade Verbindung 15" o:spid="_x0000_s1037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9bGSMEAAADbAAAADwAAAGRycy9kb3ducmV2LnhtbERPS2sCMRC+F/wPYQRvNWtBKVuzUha0&#10;HrzUivQ4bGYfNpksSdTVX98Ihd7m43vOcjVYIy7kQ+dYwWyagSCunO64UXD4Wj+/gggRWaNxTApu&#10;FGBVjJ6WmGt35U+67GMjUgiHHBW0Mfa5lKFqyWKYup44cbXzFmOCvpHa4zWFWyNfsmwhLXacGlrs&#10;qWyp+tmfrYLSHL+Hj43neDzd6/OO1uXJGKUm4+H9DUSkIf6L/9xbnebP4fFLOkAW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1sZIwQAAANsAAAAPAAAAAAAAAAAAAAAA&#10;AKECAABkcnMvZG93bnJldi54bWxQSwUGAAAAAAQABAD5AAAAjwMAAAAA&#10;" strokecolor="black [3213]" strokeweight=".5pt">
                    <v:stroke joinstyle="miter"/>
                  </v:line>
                  <v:line id="Gerade Verbindung 16" o:spid="_x0000_s1038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RYP8EAAADbAAAADwAAAGRycy9kb3ducmV2LnhtbERPS2sCMRC+F/ofwhR6q1k9LLI1iixs&#10;66GXahGPw2bcR5PJkkR321/fCEJv8/E9Z7WZrBFX8qFzrGA+y0AQ10533Cj4OlQvSxAhIms0jknB&#10;DwXYrB8fVlhoN/InXfexESmEQ4EK2hiHQspQt2QxzNxAnLiz8xZjgr6R2uOYwq2RiyzLpcWOU0OL&#10;A5Ut1d/7i1VQmuNpen/zHI/97/nyQVXZG6PU89O0fQURaYr/4rt7p9P8HG6/pAP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BFg/wQAAANsAAAAPAAAAAAAAAAAAAAAA&#10;AKECAABkcnMvZG93bnJldi54bWxQSwUGAAAAAAQABAD5AAAAjwMAAAAA&#10;" strokecolor="black [3213]" strokeweight=".5pt">
                    <v:stroke joinstyle="miter"/>
                  </v:line>
                  <v:line id="Gerade Verbindung 17" o:spid="_x0000_s1039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j9pMEAAADbAAAADwAAAGRycy9kb3ducmV2LnhtbERPS2sCMRC+F/wPYQRvNWsPWrZmpSxo&#10;PXipFelx2Mw+bDJZkqirv74RCr3Nx/ec5WqwRlzIh86xgtk0A0FcOd1xo+DwtX5+BREiskbjmBTc&#10;KMCqGD0tMdfuyp902cdGpBAOOSpoY+xzKUPVksUwdT1x4mrnLcYEfSO1x2sKt0a+ZNlcWuw4NbTY&#10;U9lS9bM/WwWlOX4PHxvP8Xi61+cdrcuTMUpNxsP7G4hIQ/wX/7m3Os1fwOOXdIAs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SP2kwQAAANsAAAAPAAAAAAAAAAAAAAAA&#10;AKECAABkcnMvZG93bnJldi54bWxQSwUGAAAAAAQABAD5AAAAjwMAAAAA&#10;" strokecolor="black [3213]" strokeweight=".5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31" o:spid="_x0000_s1040" type="#_x0000_t202" style="position:absolute;left:5384;top:415;width:4366;height:2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rPs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1j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9Ws+wgAAANsAAAAPAAAAAAAAAAAAAAAAAJgCAABkcnMvZG93&#10;bnJldi54bWxQSwUGAAAAAAQABAD1AAAAhwMAAAAA&#10;" filled="f" stroked="f">
                  <v:textbox style="mso-fit-shape-to-text:t">
                    <w:txbxContent>
                      <w:p w:rsidR="0023636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30</w:t>
                        </w:r>
                      </w:p>
                    </w:txbxContent>
                  </v:textbox>
                </v:shape>
                <v:shape id="Textfeld 32" o:spid="_x0000_s1041" type="#_x0000_t202" style="position:absolute;left:2499;top:5089;width:4366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    <v:textbox style="mso-fit-shape-to-text:t">
                    <w:txbxContent>
                      <w:p w:rsidR="0023636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60</w:t>
                        </w:r>
                      </w:p>
                    </w:txbxContent>
                  </v:textbox>
                </v:shape>
                <v:shape id="Textfeld 33" o:spid="_x0000_s1042" type="#_x0000_t202" style="position:absolute;left:8259;top:5083;width:4371;height:2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 filled="f" stroked="f">
                  <v:textbox style="mso-fit-shape-to-text:t">
                    <w:txbxContent>
                      <w:p w:rsidR="0023636F" w:rsidRPr="00E92E8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</w:pPr>
                        <w:r w:rsidRPr="00E92E8F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50</w:t>
                        </w:r>
                      </w:p>
                    </w:txbxContent>
                  </v:textbox>
                </v:shape>
                <v:shape id="Textfeld 34" o:spid="_x0000_s1043" type="#_x0000_t202" style="position:absolute;left:10949;top:10080;width:4367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<v:textbox style="mso-fit-shape-to-text:t">
                    <w:txbxContent>
                      <w:p w:rsidR="0023636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20</w:t>
                        </w:r>
                      </w:p>
                    </w:txbxContent>
                  </v:textbox>
                </v:shape>
                <v:shape id="Textfeld 35" o:spid="_x0000_s1044" type="#_x0000_t202" style="position:absolute;left:5379;top:10256;width:4366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 filled="f" stroked="f">
                  <v:textbox style="mso-fit-shape-to-text:t">
                    <w:txbxContent>
                      <w:p w:rsidR="0023636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70</w:t>
                        </w:r>
                      </w:p>
                    </w:txbxContent>
                  </v:textbox>
                </v:shape>
                <v:shape id="Textfeld 36" o:spid="_x0000_s1045" type="#_x0000_t202" style="position:absolute;top:10080;width:4364;height:2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0z8s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TPywgAAANsAAAAPAAAAAAAAAAAAAAAAAJgCAABkcnMvZG93&#10;bnJldi54bWxQSwUGAAAAAAQABAD1AAAAhwMAAAAA&#10;" filled="f" stroked="f">
                  <v:textbox style="mso-fit-shape-to-text:t">
                    <w:txbxContent>
                      <w:p w:rsidR="0023636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  <v:shape id="Textfeld 31" o:spid="_x0000_s1046" type="#_x0000_t202" style="position:absolute;left:5352;top:-3105;width:4367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Y18cIA&#10;AADbAAAADwAAAGRycy9kb3ducmV2LnhtbESPT2vCQBTE7wW/w/IKvdWNQqukriL+AQ+9qPH+yL5m&#10;Q7NvQ/Zp4rd3hUKPw8z8hlmsBt+oG3WxDmxgMs5AEZfB1lwZKM779zmoKMgWm8Bk4E4RVsvRywJz&#10;G3o+0u0klUoQjjkacCJtrnUsHXmM49ASJ+8ndB4lya7StsM+wX2jp1n2qT3WnBYctrRxVP6ert6A&#10;iF1P7sXOx8Nl+N72Lis/sDDm7XVYf4ESGuQ//Nc+WAPTG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BjXxwgAAANsAAAAPAAAAAAAAAAAAAAAAAJgCAABkcnMvZG93&#10;bnJldi54bWxQSwUGAAAAAAQABAD1AAAAhwMAAAAA&#10;" filled="f" stroked="f">
                  <v:textbox style="mso-fit-shape-to-text:t">
                    <w:txbxContent>
                      <w:p w:rsidR="00E92E8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92E8F">
        <w:t>Fülle die Zauberdreiecke richtig aus. Die Summe der drei Zahlen</w:t>
      </w:r>
    </w:p>
    <w:p w:rsidR="006320A6" w:rsidRDefault="00E92E8F" w:rsidP="00E92E8F">
      <w:pPr>
        <w:ind w:right="4534"/>
      </w:pPr>
      <w:r>
        <w:t>an jeder Seite ist immer gleich.</w:t>
      </w:r>
      <w:r>
        <w:br/>
        <w:t>Die Summe steht im Stern.</w:t>
      </w:r>
    </w:p>
    <w:p w:rsidR="006320A6" w:rsidRDefault="006320A6" w:rsidP="00D60378"/>
    <w:p w:rsidR="0040395F" w:rsidRDefault="0040395F" w:rsidP="00D60378"/>
    <w:p w:rsidR="0040395F" w:rsidRDefault="0040395F" w:rsidP="00E92E8F">
      <w:pPr>
        <w:jc w:val="both"/>
      </w:pPr>
    </w:p>
    <w:p w:rsidR="00E92E8F" w:rsidRDefault="00E92E8F" w:rsidP="00D60378"/>
    <w:p w:rsidR="00C32A2B" w:rsidRDefault="00C32A2B" w:rsidP="00C32A2B">
      <w:pPr>
        <w:pStyle w:val="ekvnummerierung"/>
        <w:framePr w:wrap="around" w:x="1207" w:y="-3"/>
      </w:pPr>
      <w:r>
        <w:t>1</w:t>
      </w:r>
    </w:p>
    <w:p w:rsidR="00C32A2B" w:rsidRPr="00287B24" w:rsidRDefault="00C32A2B" w:rsidP="00C32A2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2C359A5" wp14:editId="5B52E2A3">
            <wp:extent cx="288290" cy="288290"/>
            <wp:effectExtent l="0" t="0" r="0" b="0"/>
            <wp:docPr id="448" name="Grafik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95F" w:rsidRDefault="00AC184D" w:rsidP="00D60378">
      <w:r>
        <w:rPr>
          <w:lang w:eastAsia="de-DE"/>
        </w:rPr>
        <w:drawing>
          <wp:anchor distT="0" distB="0" distL="114300" distR="114300" simplePos="0" relativeHeight="251650045" behindDoc="0" locked="0" layoutInCell="1" allowOverlap="1" wp14:anchorId="16E0D832" wp14:editId="4AD2A61E">
            <wp:simplePos x="0" y="0"/>
            <wp:positionH relativeFrom="column">
              <wp:posOffset>4208582</wp:posOffset>
            </wp:positionH>
            <wp:positionV relativeFrom="paragraph">
              <wp:posOffset>104775</wp:posOffset>
            </wp:positionV>
            <wp:extent cx="1587500" cy="1885950"/>
            <wp:effectExtent l="0" t="0" r="0" b="0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49021" behindDoc="0" locked="0" layoutInCell="1" allowOverlap="1" wp14:anchorId="31F2C887" wp14:editId="4A039F6F">
            <wp:simplePos x="0" y="0"/>
            <wp:positionH relativeFrom="column">
              <wp:posOffset>2186305</wp:posOffset>
            </wp:positionH>
            <wp:positionV relativeFrom="paragraph">
              <wp:posOffset>104775</wp:posOffset>
            </wp:positionV>
            <wp:extent cx="1587500" cy="1885950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57214" behindDoc="1" locked="0" layoutInCell="1" allowOverlap="1" wp14:anchorId="1CF40C99" wp14:editId="5993F87C">
            <wp:simplePos x="0" y="0"/>
            <wp:positionH relativeFrom="column">
              <wp:posOffset>161290</wp:posOffset>
            </wp:positionH>
            <wp:positionV relativeFrom="paragraph">
              <wp:posOffset>99695</wp:posOffset>
            </wp:positionV>
            <wp:extent cx="1587500" cy="1885950"/>
            <wp:effectExtent l="0" t="0" r="0" b="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D05302">
        <w:rPr>
          <w:lang w:eastAsia="de-D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CB0A203" wp14:editId="3F441552">
                <wp:simplePos x="0" y="0"/>
                <wp:positionH relativeFrom="column">
                  <wp:posOffset>215265</wp:posOffset>
                </wp:positionH>
                <wp:positionV relativeFrom="paragraph">
                  <wp:posOffset>198375</wp:posOffset>
                </wp:positionV>
                <wp:extent cx="5565358" cy="1654132"/>
                <wp:effectExtent l="0" t="0" r="0" b="22860"/>
                <wp:wrapNone/>
                <wp:docPr id="452" name="Gruppieren 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5358" cy="1654132"/>
                          <a:chOff x="59009" y="142875"/>
                          <a:chExt cx="5565358" cy="1654132"/>
                        </a:xfrm>
                      </wpg:grpSpPr>
                      <wpg:grpSp>
                        <wpg:cNvPr id="29" name="Gruppieren 37"/>
                        <wpg:cNvGrpSpPr/>
                        <wpg:grpSpPr>
                          <a:xfrm>
                            <a:off x="4085463" y="142875"/>
                            <a:ext cx="1538904" cy="1654132"/>
                            <a:chOff x="-13171" y="-310592"/>
                            <a:chExt cx="1539522" cy="1654764"/>
                          </a:xfrm>
                        </wpg:grpSpPr>
                        <wpg:grpSp>
                          <wpg:cNvPr id="30" name="Gruppieren 30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1" name="Ellipse 31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Ellipse 32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Ellipse 33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Ellipse 34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Ellipse 35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Ellipse 36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Gerade Verbindung 37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Gerade Verbindung 38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" name="Gerade Verbindung 39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" name="Gerade Verbindung 40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" name="Gerade Verbindung 41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" name="Gerade Verbindung 42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3" name="Textfeld 31"/>
                          <wps:cNvSpPr txBox="1"/>
                          <wps:spPr>
                            <a:xfrm>
                              <a:off x="538161" y="-1140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41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6" name="Textfeld 34"/>
                          <wps:cNvSpPr txBox="1"/>
                          <wps:spPr>
                            <a:xfrm>
                              <a:off x="1089931" y="965621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8" name="Textfeld 36"/>
                          <wps:cNvSpPr txBox="1"/>
                          <wps:spPr>
                            <a:xfrm>
                              <a:off x="-13171" y="965621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9" name="Textfeld 31"/>
                          <wps:cNvSpPr txBox="1"/>
                          <wps:spPr>
                            <a:xfrm>
                              <a:off x="411237" y="-310592"/>
                              <a:ext cx="682899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2D6AAB" w:rsidRDefault="00E92E8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56" name="Gruppieren 37"/>
                        <wpg:cNvGrpSpPr/>
                        <wpg:grpSpPr>
                          <a:xfrm>
                            <a:off x="2078318" y="142875"/>
                            <a:ext cx="1528280" cy="1654132"/>
                            <a:chOff x="-125" y="-310592"/>
                            <a:chExt cx="1528894" cy="1654764"/>
                          </a:xfrm>
                        </wpg:grpSpPr>
                        <wpg:grpSp>
                          <wpg:cNvPr id="57" name="Gruppieren 57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58" name="Ellipse 58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" name="Ellipse 59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Ellipse 60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" name="Ellipse 61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" name="Ellipse 62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" name="Ellipse 63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" name="Gerade Verbindung 64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" name="Gerade Verbindung 65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" name="Gerade Verbindung 66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" name="Gerade Verbindung 67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" name="Gerade Verbindung 68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" name="Gerade Verbindung 69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0" name="Textfeld 31"/>
                          <wps:cNvSpPr txBox="1"/>
                          <wps:spPr>
                            <a:xfrm>
                              <a:off x="538283" y="-15806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3" name="Textfeld 34"/>
                          <wps:cNvSpPr txBox="1"/>
                          <wps:spPr>
                            <a:xfrm>
                              <a:off x="1092984" y="965620"/>
                              <a:ext cx="435785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5" name="Textfeld 36"/>
                          <wps:cNvSpPr txBox="1"/>
                          <wps:spPr>
                            <a:xfrm>
                              <a:off x="-125" y="944691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6" name="Textfeld 31"/>
                          <wps:cNvSpPr txBox="1"/>
                          <wps:spPr>
                            <a:xfrm>
                              <a:off x="534637" y="-310592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sz w:val="24"/>
                                    <w:szCs w:val="24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79" name="Gruppieren 37"/>
                        <wpg:cNvGrpSpPr/>
                        <wpg:grpSpPr>
                          <a:xfrm>
                            <a:off x="59009" y="142875"/>
                            <a:ext cx="1519330" cy="1654132"/>
                            <a:chOff x="11389" y="-310592"/>
                            <a:chExt cx="1519940" cy="1654764"/>
                          </a:xfrm>
                        </wpg:grpSpPr>
                        <wpg:grpSp>
                          <wpg:cNvPr id="80" name="Gruppieren 80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81" name="Ellipse 81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" name="Ellipse 82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" name="Ellipse 83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" name="Ellipse 84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5" name="Ellipse 85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" name="Ellipse 86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7" name="Gerade Verbindung 87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8" name="Gerade Verbindung 88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9" name="Gerade Verbindung 89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0" name="Gerade Verbindung 90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1" name="Gerade Verbindung 91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" name="Gerade Verbindung 92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93" name="Textfeld 31"/>
                          <wps:cNvSpPr txBox="1"/>
                          <wps:spPr>
                            <a:xfrm>
                              <a:off x="529912" y="0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96" name="Textfeld 34"/>
                          <wps:cNvSpPr txBox="1"/>
                          <wps:spPr>
                            <a:xfrm>
                              <a:off x="1094909" y="978765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98" name="Textfeld 36"/>
                          <wps:cNvSpPr txBox="1"/>
                          <wps:spPr>
                            <a:xfrm>
                              <a:off x="11389" y="944690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99" name="Textfeld 31"/>
                          <wps:cNvSpPr txBox="1"/>
                          <wps:spPr>
                            <a:xfrm>
                              <a:off x="535255" y="-310592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452" o:spid="_x0000_s1047" style="position:absolute;margin-left:16.95pt;margin-top:15.6pt;width:438.2pt;height:130.25pt;z-index:251668480;mso-width-relative:margin;mso-height-relative:margin" coordorigin="590,1428" coordsize="55653,16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">
                <v:group id="_x0000_s1048" style="position:absolute;left:40854;top:1428;width:15389;height:16542" coordorigin="-131,-3105" coordsize="15395,16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group id="Gruppieren 30" o:spid="_x0000_s1049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oval id="Ellipse 31" o:spid="_x0000_s1050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SWQcUA&#10;AADbAAAADwAAAGRycy9kb3ducmV2LnhtbESPW2vCQBSE3wv+h+UIfdONtpQS3YiIAZ/EG20fj9mT&#10;S5s9G7Jrkv57tyD0cZiZb5jlajC16Kh1lWUFs2kEgjizuuJCweWcTt5BOI+ssbZMCn7JwSoZPS0x&#10;1rbnI3UnX4gAYRejgtL7JpbSZSUZdFPbEAcvt61BH2RbSN1iH+CmlvMoepMGKw4LJTa0KSn7Od2M&#10;gvTb5fN9euk+mutN19v+6/NQvCr1PB7WCxCeBv8ffrR3WsHLDP6+hB8g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JZBxQAAANs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2" o:spid="_x0000_s1051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YINsUA&#10;AADbAAAADwAAAGRycy9kb3ducmV2LnhtbESPQWvCQBSE74X+h+UVetNN01JKdBOkGPAkaqX1+Mw+&#10;k2j2bciuSfrv3YLQ4zAz3zDzbDSN6KlztWUFL9MIBHFhdc2lgv1XPvkA4TyyxsYyKfglB1n6+DDH&#10;RNuBt9TvfCkChF2CCirv20RKV1Rk0E1tSxy8k+0M+iC7UuoOhwA3jYyj6F0arDksVNjSZ0XFZXc1&#10;CvKzO8XrfN9/t8erbpbD4WdTvin1/DQuZiA8jf4/fG+vtILXGP6+hB8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Bgg2xQAAANs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3" o:spid="_x0000_s1052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trcQA&#10;AADbAAAADwAAAGRycy9kb3ducmV2LnhtbESPQWvCQBSE74L/YXlCb7pRi5ToKlIa6EmsSvX4zD6T&#10;aPZtyK5J+u+7guBxmJlvmMWqM6VoqHaFZQXjUQSCOLW64EzBYZ8MP0A4j6yxtEwK/sjBatnvLTDW&#10;tuUfanY+EwHCLkYFufdVLKVLczLoRrYiDt7F1gZ9kHUmdY1tgJtSTqJoJg0WHBZyrOgzp/S2uxsF&#10;ydVdJpvk0PxW57suv9rTcZu9K/U26NZzEJ46/wo/299awXQKjy/hB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Kra3EAAAA2wAAAA8AAAAAAAAAAAAAAAAAmAIAAGRycy9k&#10;b3ducmV2LnhtbFBLBQYAAAAABAAEAPUAAACJAwAAAAA=&#10;" fillcolor="white [3212]" strokecolor="black [3213]" strokeweight="1pt">
                      <v:stroke joinstyle="miter"/>
                    </v:oval>
                    <v:oval id="Ellipse 34" o:spid="_x0000_s1053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12cUA&#10;AADbAAAADwAAAGRycy9kb3ducmV2LnhtbESPW2vCQBSE34X+h+UU+lY3tVIkupEiBvpU6gX18Zg9&#10;uWj2bMiuSfrv3ULBx2FmvmEWy8HUoqPWVZYVvI0jEMSZ1RUXCva79HUGwnlkjbVlUvBLDpbJ02iB&#10;sbY9b6jb+kIECLsYFZTeN7GULivJoBvbhjh4uW0N+iDbQuoW+wA3tZxE0Yc0WHFYKLGhVUnZdXsz&#10;CtKLyyff6b47NOebrtf96fhTTJV6eR4+5yA8Df4R/m9/aQXvU/j7En6AT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ozXZxQAAANs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5" o:spid="_x0000_s1054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+QQsUA&#10;AADbAAAADwAAAGRycy9kb3ducmV2LnhtbESPT2vCQBTE74LfYXlCb3WjtUViVimlgZ5Ka0U9PrMv&#10;f2z2bciuSfz23YLgcZiZ3zDJZjC16Kh1lWUFs2kEgjizuuJCwe4nfVyCcB5ZY22ZFFzJwWY9HiUY&#10;a9vzN3VbX4gAYRejgtL7JpbSZSUZdFPbEAcvt61BH2RbSN1iH+CmlvMoepEGKw4LJTb0VlL2u70Y&#10;BenZ5fPPdNftm9NF1+/98fBVLJR6mAyvKxCeBn8P39ofWsHTM/x/CT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75BCxQAAANs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6" o:spid="_x0000_s1055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0ONcUA&#10;AADbAAAADwAAAGRycy9kb3ducmV2LnhtbESPT2vCQBTE74V+h+UVetNNbZES3UgpDfRUqobq8Zl9&#10;+aPZtyG7JvHbu4LQ4zAzv2GWq9E0oqfO1ZYVvEwjEMS51TWXCrJtOnkH4TyyxsYyKbiQg1Xy+LDE&#10;WNuB19RvfCkChF2MCirv21hKl1dk0E1tSxy8wnYGfZBdKXWHQ4CbRs6iaC4N1hwWKmzps6L8tDkb&#10;BenRFbOfNOv/2sNZN1/Dfvdbvin1/DR+LEB4Gv1/+N7+1gpe53D7En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PQ41xQAAANsAAAAPAAAAAAAAAAAAAAAAAJgCAABkcnMv&#10;ZG93bnJldi54bWxQSwUGAAAAAAQABAD1AAAAigMAAAAA&#10;" fillcolor="white [3212]" strokecolor="black [3213]" strokeweight="1pt">
                      <v:stroke joinstyle="miter"/>
                    </v:oval>
                    <v:line id="Gerade Verbindung 37" o:spid="_x0000_s1056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PfUcUAAADbAAAADwAAAGRycy9kb3ducmV2LnhtbESPQWsCMRSE7wX/Q3hCb5pVse1ujSKC&#10;IPZQum2hx8fmdbN085LdpLr+e1MQehxm5htmtRlsK07Uh8axgtk0A0FcOd1wreDjfT95AhEissbW&#10;MSm4UIDNenS3wkK7M7/RqYy1SBAOBSowMfpCylAZshimzhMn79v1FmOSfS11j+cEt62cZ9mDtNhw&#10;WjDoaWeo+il/rYLuWJUvy3r26Q9+Z147zLuvPFfqfjxsn0FEGuJ/+NY+aAWLR/j7kn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FPfUcUAAADbAAAADwAAAAAAAAAA&#10;AAAAAAChAgAAZHJzL2Rvd25yZXYueG1sUEsFBgAAAAAEAAQA+QAAAJMDAAAAAA==&#10;" strokecolor="black [3213]" strokeweight=".5pt">
                      <v:stroke joinstyle="miter"/>
                    </v:line>
                    <v:line id="Gerade Verbindung 38" o:spid="_x0000_s1057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xLI8EAAADbAAAADwAAAGRycy9kb3ducmV2LnhtbERPz2vCMBS+D/wfwhO8zVRlY61GEWEg&#10;7jDWKXh8NM+m2LykTab1v18Ogx0/vt+rzWBbcaM+NI4VzKYZCOLK6YZrBcfv9+c3ECEia2wdk4IH&#10;BdisR08rLLS78xfdyliLFMKhQAUmRl9IGSpDFsPUeeLEXVxvMSbY11L3eE/htpXzLHuVFhtODQY9&#10;7QxV1/LHKugOVfnxUs9Ofu935rPDvDvnuVKT8bBdgog0xH/xn3uvFSzS2PQl/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zEsjwQAAANsAAAAPAAAAAAAAAAAAAAAA&#10;AKECAABkcnMvZG93bnJldi54bWxQSwUGAAAAAAQABAD5AAAAjwMAAAAA&#10;" strokecolor="black [3213]" strokeweight=".5pt">
                      <v:stroke joinstyle="miter"/>
                    </v:line>
                    <v:line id="Gerade Verbindung 39" o:spid="_x0000_s1058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6QLcQAAADbAAAADwAAAGRycy9kb3ducmV2LnhtbESPT2sCMRTE74LfITzBm2bbQtGtWSkL&#10;th56qS3i8bF57p8mL0sSdfXTN4WCx2FmfsOs1oM14kw+tI4VPMwzEMSV0y3XCr6/NrMFiBCRNRrH&#10;pOBKAdbFeLTCXLsLf9J5F2uRIBxyVNDE2OdShqohi2HueuLkHZ23GJP0tdQeLwlujXzMsmdpseW0&#10;0GBPZUPVz+5kFZRmfxje3zzHfXc7nj5oU3bGKDWdDK8vICIN8R7+b2+1gqcl/H1JP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LpAtxAAAANsAAAAPAAAAAAAAAAAA&#10;AAAAAKECAABkcnMvZG93bnJldi54bWxQSwUGAAAAAAQABAD5AAAAkgMAAAAA&#10;" strokecolor="black [3213]" strokeweight=".5pt">
                      <v:stroke joinstyle="miter"/>
                    </v:line>
                    <v:line id="Gerade Verbindung 40" o:spid="_x0000_s1059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JKzcEAAADbAAAADwAAAGRycy9kb3ducmV2LnhtbERPz2vCMBS+D/wfwhN2W1NljFGNIgXd&#10;Dl7mRtnx0TzbavJSkrTW/fXLYbDjx/d7vZ2sESP50DlWsMhyEMS10x03Cr4+90+vIEJE1mgck4I7&#10;BdhuZg9rLLS78QeNp9iIFMKhQAVtjH0hZahbshgy1xMn7uy8xZigb6T2eEvh1shlnr9Iix2nhhZ7&#10;Kluqr6fBKihN9T29HTzH6vJzHo60Ly/GKPU4n3YrEJGm+C/+c79rBc9pffqSfoD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EkrNwQAAANsAAAAPAAAAAAAAAAAAAAAA&#10;AKECAABkcnMvZG93bnJldi54bWxQSwUGAAAAAAQABAD5AAAAjwMAAAAA&#10;" strokecolor="black [3213]" strokeweight=".5pt">
                      <v:stroke joinstyle="miter"/>
                    </v:line>
                    <v:line id="Gerade Verbindung 41" o:spid="_x0000_s1060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7vVsMAAADbAAAADwAAAGRycy9kb3ducmV2LnhtbESPQWsCMRSE74X+h/CE3mpWKVJWo8iC&#10;tQcv2rL0+Ng8d1eTlyWJuvXXG0HwOMzMN8xs0VsjzuRD61jBaJiBIK6cbrlW8Puzev8EESKyRuOY&#10;FPxTgMX89WWGuXYX3tJ5F2uRIBxyVNDE2OVShqohi2HoOuLk7Z23GJP0tdQeLwlujRxn2URabDkt&#10;NNhR0VB13J2sgsKUf/36y3MsD9f9aUOr4mCMUm+DfjkFEamPz/Cj/a0VfIzg/iX9ADm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9e71bDAAAA2wAAAA8AAAAAAAAAAAAA&#10;AAAAoQIAAGRycy9kb3ducmV2LnhtbFBLBQYAAAAABAAEAPkAAACRAwAAAAA=&#10;" strokecolor="black [3213]" strokeweight=".5pt">
                      <v:stroke joinstyle="miter"/>
                    </v:line>
                    <v:line id="Gerade Verbindung 42" o:spid="_x0000_s1061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xxIcMAAADbAAAADwAAAGRycy9kb3ducmV2LnhtbESPQWsCMRSE74X+h/AKvdWsIlJWo8iC&#10;rQcv2rL0+Ng8d1eTlyWJuvXXG0HwOMzMN8xs0VsjzuRD61jBcJCBIK6cbrlW8Puz+vgEESKyRuOY&#10;FPxTgMX89WWGuXYX3tJ5F2uRIBxyVNDE2OVShqohi2HgOuLk7Z23GJP0tdQeLwlujRxl2URabDkt&#10;NNhR0VB13J2sgsKUf/33l+dYHq7704ZWxcEYpd7f+uUURKQ+PsOP9lorGI/g/iX9ADm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+McSHDAAAA2wAAAA8AAAAAAAAAAAAA&#10;AAAAoQIAAGRycy9kb3ducmV2LnhtbFBLBQYAAAAABAAEAPkAAACRAwAAAAA=&#10;" strokecolor="black [3213]" strokeweight=".5pt">
                      <v:stroke joinstyle="miter"/>
                    </v:line>
                  </v:group>
                  <v:shape id="Textfeld 31" o:spid="_x0000_s1062" type="#_x0000_t202" style="position:absolute;left:5381;top:-11;width:436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WUsIA&#10;AADbAAAADwAAAGRycy9kb3ducmV2LnhtbESPQWvCQBSE7wX/w/KE3upGbaWkriJqwYOXarw/sq/Z&#10;0OzbkH2a+O+7hYLHYWa+YZbrwTfqRl2sAxuYTjJQxGWwNVcGivPnyzuoKMgWm8Bk4E4R1qvR0xJz&#10;G3r+ottJKpUgHHM04ETaXOtYOvIYJ6ElTt536DxKkl2lbYd9gvtGz7JsoT3WnBYctrR1VP6crt6A&#10;iN1M78Xex8NlOO56l5VvWBjzPB42H6CEBnmE/9sHa+B1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4tZSwgAAANsAAAAPAAAAAAAAAAAAAAAAAJgCAABkcnMvZG93&#10;bnJldi54bWxQSwUGAAAAAAQABAD1AAAAhwMAAAAA&#10;" filled="f" stroked="f">
                    <v:textbox style="mso-fit-shape-to-text:t">
                      <w:txbxContent>
                        <w:p w:rsidR="00E92E8F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41</w:t>
                          </w:r>
                        </w:p>
                      </w:txbxContent>
                    </v:textbox>
                  </v:shape>
                  <v:shape id="Textfeld 34" o:spid="_x0000_s1063" type="#_x0000_t202" style="position:absolute;left:10899;top:9656;width:4364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V1ysIA&#10;AADbAAAADwAAAGRycy9kb3ducmV2LnhtbESPzWrDMBCE74W+g9hAbo2c0obgRDahP5BDL02c+2Jt&#10;LBNrZaxt7Lx9VCj0OMzMN8y2nHynrjTENrCB5SIDRVwH23JjoDp+Pq1BRUG22AUmAzeKUBaPD1vM&#10;bRj5m64HaVSCcMzRgBPpc61j7chjXISeOHnnMHiUJIdG2wHHBPedfs6ylfbYclpw2NObo/py+PEG&#10;ROxueas+fNyfpq/30WX1K1bGzGfTbgNKaJL/8F97bw28rO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lXXKwgAAANsAAAAPAAAAAAAAAAAAAAAAAJgCAABkcnMvZG93&#10;bnJldi54bWxQSwUGAAAAAAQABAD1AAAAhwMAAAAA&#10;" filled="f" stroked="f">
                    <v:textbox style="mso-fit-shape-to-text:t">
                      <w:txbxContent>
                        <w:p w:rsidR="00E92E8F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22</w:t>
                          </w:r>
                        </w:p>
                      </w:txbxContent>
                    </v:textbox>
                  </v:shape>
                  <v:shape id="Textfeld 36" o:spid="_x0000_s1064" type="#_x0000_t202" style="position:absolute;left:-131;top:9656;width:4363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ZEI74A&#10;AADbAAAADwAAAGRycy9kb3ducmV2LnhtbERPTWvCQBC9F/wPywi91Y3FFomuIlbBQy9qvA/ZMRvM&#10;zobsaOK/7x4KHh/ve7kefKMe1MU6sIHpJANFXAZbc2WgOO8/5qCiIFtsApOBJ0VYr0ZvS8xt6PlI&#10;j5NUKoVwzNGAE2lzrWPpyGOchJY4cdfQeZQEu0rbDvsU7hv9mWXf2mPNqcFhS1tH5e109wZE7Gb6&#10;LHY+Hi7D70/vsvILC2Pex8NmAUpokJf4332wBmZpbP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dGRCO+AAAA2wAAAA8AAAAAAAAAAAAAAAAAmAIAAGRycy9kb3ducmV2&#10;LnhtbFBLBQYAAAAABAAEAPUAAACDAwAAAAA=&#10;" filled="f" stroked="f">
                    <v:textbox style="mso-fit-shape-to-text:t">
                      <w:txbxContent>
                        <w:p w:rsidR="00E92E8F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18</w:t>
                          </w:r>
                        </w:p>
                      </w:txbxContent>
                    </v:textbox>
                  </v:shape>
                  <v:shape id="Textfeld 31" o:spid="_x0000_s1065" type="#_x0000_t202" style="position:absolute;left:4112;top:-3105;width:68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rhuMIA&#10;AADbAAAADwAAAGRycy9kb3ducmV2LnhtbESPQWvCQBSE7wX/w/KE3upGscWmriJqwYOXarw/sq/Z&#10;0OzbkH2a+O+7hYLHYWa+YZbrwTfqRl2sAxuYTjJQxGWwNVcGivPnywJUFGSLTWAycKcI69XoaYm5&#10;DT1/0e0klUoQjjkacCJtrnUsHXmMk9ASJ+87dB4lya7StsM+wX2jZ1n2pj3WnBYctrR1VP6crt6A&#10;iN1M78Xex8NlOO56l5WvWBjzPB42H6CEBnmE/9sHa2D+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uG4wgAAANsAAAAPAAAAAAAAAAAAAAAAAJgCAABkcnMvZG93&#10;bnJldi54bWxQSwUGAAAAAAQABAD1AAAAhwMAAAAA&#10;" filled="f" stroked="f">
                    <v:textbox style="mso-fit-shape-to-text:t">
                      <w:txbxContent>
                        <w:p w:rsidR="00E92E8F" w:rsidRPr="002D6AAB" w:rsidRDefault="00E92E8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100</w:t>
                          </w:r>
                        </w:p>
                      </w:txbxContent>
                    </v:textbox>
                  </v:shape>
                </v:group>
                <v:group id="_x0000_s1066" style="position:absolute;left:20783;top:1428;width:15282;height:16542" coordorigin="-1,-3105" coordsize="15288,16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group id="Gruppieren 57" o:spid="_x0000_s1067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<v:oval id="Ellipse 58" o:spid="_x0000_s1068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HafMAA&#10;AADbAAAADwAAAGRycy9kb3ducmV2LnhtbERPy4rCMBTdD/gP4QruNB1RGapRBrHgSnwxurw217Yz&#10;zU1pYlv/3iyEWR7Oe7HqTCkaql1hWcHnKAJBnFpdcKbgfEqGXyCcR9ZYWiYFT3KwWvY+Fhhr2/KB&#10;mqPPRAhhF6OC3PsqltKlORl0I1sRB+5ua4M+wDqTusY2hJtSjqNoJg0WHBpyrGidU/p3fBgFya+7&#10;j3fJufmpbg9dbtrrZZ9NlBr0u+85CE+d/xe/3VutYBrGhi/hB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HafMAAAADbAAAADwAAAAAAAAAAAAAAAACYAgAAZHJzL2Rvd25y&#10;ZXYueG1sUEsFBgAAAAAEAAQA9QAAAIUDAAAAAA==&#10;" fillcolor="white [3212]" strokecolor="black [3213]" strokeweight="1pt">
                      <v:stroke joinstyle="miter"/>
                    </v:oval>
                    <v:oval id="Ellipse 59" o:spid="_x0000_s1069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1/58UA&#10;AADbAAAADwAAAGRycy9kb3ducmV2LnhtbESPT2vCQBTE74LfYXlCb3Wj1FJjVimlgZ5Ka0U9PrMv&#10;f2z2bciuSfz23YLgcZiZ3zDJZjC16Kh1lWUFs2kEgjizuuJCwe4nfXwB4TyyxtoyKbiSg816PEow&#10;1rbnb+q2vhABwi5GBaX3TSyly0oy6Ka2IQ5ebluDPsi2kLrFPsBNLedR9CwNVhwWSmzoraTsd3sx&#10;CtKzy+ef6a7bN6eLrt/74+GreFLqYTK8rkB4Gvw9fGt/aAWLJfx/CT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fX/nxQAAANs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60" o:spid="_x0000_s1070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scx8EA&#10;AADbAAAADwAAAGRycy9kb3ducmV2LnhtbERPy2rCQBTdF/yH4Qru6sQgoaSOoYiBroq1oi5vM9ck&#10;NXMnZCYP/76zKHR5OO9NNplGDNS52rKC1TICQVxYXXOp4PSVP7+AcB5ZY2OZFDzIQbadPW0w1Xbk&#10;TxqOvhQhhF2KCirv21RKV1Rk0C1tSxy4m+0M+gC7UuoOxxBuGhlHUSIN1hwaKmxpV1FxP/ZGQf7j&#10;bvFHfhrO7Xevm/14vRzKtVKL+fT2CsLT5P/Ff+53rSAJ68OX8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rHMfBAAAA2wAAAA8AAAAAAAAAAAAAAAAAmAIAAGRycy9kb3du&#10;cmV2LnhtbFBLBQYAAAAABAAEAPUAAACGAwAAAAA=&#10;" fillcolor="white [3212]" strokecolor="black [3213]" strokeweight="1pt">
                      <v:stroke joinstyle="miter"/>
                    </v:oval>
                    <v:oval id="Ellipse 61" o:spid="_x0000_s1071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e5XMUA&#10;AADbAAAADwAAAGRycy9kb3ducmV2LnhtbESPQWvCQBSE74X+h+UVequbSAmSuoZSGvAkNkrb4zP7&#10;TGKzb0N2TeK/7wqCx2FmvmGW2WRaMVDvGssK4lkEgri0uuFKwX6XvyxAOI+ssbVMCi7kIFs9Piwx&#10;1XbkLxoKX4kAYZeigtr7LpXSlTUZdDPbEQfvaHuDPsi+krrHMcBNK+dRlEiDDYeFGjv6qKn8K85G&#10;QX5yx/km3w/f3eGs28/x92dbvSr1/DS9v4HwNPl7+NZeawVJDNcv4Q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7lcxQAAANs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62" o:spid="_x0000_s1072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nK8QA&#10;AADbAAAADwAAAGRycy9kb3ducmV2LnhtbESPT2vCQBTE70K/w/IKvZlNQxGJriKlAU9S/6Aen9ln&#10;Ept9G7Jrkn57t1DwOMzMb5j5cjC16Kh1lWUF71EMgji3uuJCwWGfjacgnEfWWFsmBb/kYLl4Gc0x&#10;1bbnLXU7X4gAYZeigtL7JpXS5SUZdJFtiIN3ta1BH2RbSN1iH+CmlkkcT6TBisNCiQ19lpT/7O5G&#10;QXZz12STHbpjc7nr+qs/n76LD6XeXofVDISnwT/D/+21VjBJ4O9L+AF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1JyvEAAAA2wAAAA8AAAAAAAAAAAAAAAAAmAIAAGRycy9k&#10;b3ducmV2LnhtbFBLBQYAAAAABAAEAPUAAACJAwAAAAA=&#10;" fillcolor="white [3212]" strokecolor="black [3213]" strokeweight="1pt">
                      <v:stroke joinstyle="miter"/>
                    </v:oval>
                    <v:oval id="Ellipse 63" o:spid="_x0000_s1073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mCsMUA&#10;AADbAAAADwAAAGRycy9kb3ducmV2LnhtbESPT2vCQBTE74V+h+UVetNNbZES3UgpDfRUqobq8Zl9&#10;+aPZtyG7JvHbu4LQ4zAzv2GWq9E0oqfO1ZYVvEwjEMS51TWXCrJtOnkH4TyyxsYyKbiQg1Xy+LDE&#10;WNuB19RvfCkChF2MCirv21hKl1dk0E1tSxy8wnYGfZBdKXWHQ4CbRs6iaC4N1hwWKmzps6L8tDkb&#10;BenRFbOfNOv/2sNZN1/Dfvdbvin1/DR+LEB4Gv1/+N7+1grmr3D7En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+YKwxQAAANsAAAAPAAAAAAAAAAAAAAAAAJgCAABkcnMv&#10;ZG93bnJldi54bWxQSwUGAAAAAAQABAD1AAAAigMAAAAA&#10;" fillcolor="white [3212]" strokecolor="black [3213]" strokeweight="1pt">
                      <v:stroke joinstyle="miter"/>
                    </v:oval>
                    <v:line id="Gerade Verbindung 64" o:spid="_x0000_s1074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JuO8QAAADbAAAADwAAAGRycy9kb3ducmV2LnhtbESPQWsCMRSE7wX/Q3gFbzWrVOlujSKC&#10;IPYgXVvo8bF53SzdvGQ3qW7/vREKHoeZ+YZZrgfbijP1oXGsYDrJQBBXTjdcK/g47Z5eQISIrLF1&#10;TAr+KMB6NXpYYqHdhd/pXMZaJAiHAhWYGH0hZagMWQwT54mT9+16izHJvpa6x0uC21bOsmwhLTac&#10;Fgx62hqqfspfq6A7VOXbvJ5++r3fmmOHefeV50qNH4fNK4hIQ7yH/9t7rWDxDLcv6QfI1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Mm47xAAAANsAAAAPAAAAAAAAAAAA&#10;AAAAAKECAABkcnMvZG93bnJldi54bWxQSwUGAAAAAAQABAD5AAAAkgMAAAAA&#10;" strokecolor="black [3213]" strokeweight=".5pt">
                      <v:stroke joinstyle="miter"/>
                    </v:line>
                    <v:line id="Gerade Verbindung 65" o:spid="_x0000_s1075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7LoMQAAADbAAAADwAAAGRycy9kb3ducmV2LnhtbESPQWsCMRSE74X+h/AKvdWsgtJdjSKC&#10;IO1B3LbQ42Pz3CxuXrKbVNd/bwShx2FmvmEWq8G24kx9aBwrGI8yEMSV0w3XCr6/tm/vIEJE1tg6&#10;JgVXCrBaPj8tsNDuwgc6l7EWCcKhQAUmRl9IGSpDFsPIeeLkHV1vMSbZ11L3eElw28pJls2kxYbT&#10;gkFPG0PVqfyzCrqPqvyc1uMfv/Mbs+8w737zXKnXl2E9BxFpiP/hR3unFcymcP+SfoB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fsugxAAAANsAAAAPAAAAAAAAAAAA&#10;AAAAAKECAABkcnMvZG93bnJldi54bWxQSwUGAAAAAAQABAD5AAAAkgMAAAAA&#10;" strokecolor="black [3213]" strokeweight=".5pt">
                      <v:stroke joinstyle="miter"/>
                    </v:line>
                    <v:line id="Gerade Verbindung 66" o:spid="_x0000_s1076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IrQsMAAADbAAAADwAAAGRycy9kb3ducmV2LnhtbESPT2sCMRTE7wW/Q3iCt5rVw1JWo8iC&#10;fw5eqkU8PjbP3dXkZUmibvvpm4LQ4zAzv2Hmy94a8SAfWscKJuMMBHHldMu1gq/j+v0DRIjIGo1j&#10;UvBNAZaLwdscC+2e/EmPQ6xFgnAoUEETY1dIGaqGLIax64iTd3HeYkzS11J7fCa4NXKaZbm02HJa&#10;aLCjsqHqdrhbBaU5nfvtxnM8XX8u9z2ty6sxSo2G/WoGIlIf/8Ov9k4ryHP4+5J+gF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CK0LDAAAA2wAAAA8AAAAAAAAAAAAA&#10;AAAAoQIAAGRycy9kb3ducmV2LnhtbFBLBQYAAAAABAAEAPkAAACRAwAAAAA=&#10;" strokecolor="black [3213]" strokeweight=".5pt">
                      <v:stroke joinstyle="miter"/>
                    </v:line>
                    <v:line id="Gerade Verbindung 67" o:spid="_x0000_s1077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6O2cMAAADbAAAADwAAAGRycy9kb3ducmV2LnhtbESPQWsCMRSE70L/Q3gFb5q1By2rUWTB&#10;todeamXx+Ng8d1eTlyWJuvbXN4LgcZiZb5jFqrdGXMiH1rGCyTgDQVw53XKtYPe7Gb2DCBFZo3FM&#10;Cm4UYLV8GSww1+7KP3TZxlokCIccFTQxdrmUoWrIYhi7jjh5B+ctxiR9LbXHa4JbI9+ybCottpwW&#10;GuyoaKg6bc9WQWHKff/54TmWx7/D+Zs2xdEYpYav/XoOIlIfn+FH+0srmM7g/iX9A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OjtnDAAAA2wAAAA8AAAAAAAAAAAAA&#10;AAAAoQIAAGRycy9kb3ducmV2LnhtbFBLBQYAAAAABAAEAPkAAACRAwAAAAA=&#10;" strokecolor="black [3213]" strokeweight=".5pt">
                      <v:stroke joinstyle="miter"/>
                    </v:line>
                    <v:line id="Gerade Verbindung 68" o:spid="_x0000_s1078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Eaq8EAAADbAAAADwAAAGRycy9kb3ducmV2LnhtbERPPWvDMBDdC/0P4grdarkZQnGshGBw&#10;kyFL02IyHtbFdiKdjCQnbn99NRQ6Pt53uZmtETfyYXCs4DXLQRC3Tg/cKfj6rF/eQISIrNE4JgXf&#10;FGCzfnwosdDuzh90O8ZOpBAOBSroYxwLKUPbk8WQuZE4cWfnLcYEfSe1x3sKt0Yu8nwpLQ6cGnoc&#10;qeqpvR4nq6AyzWnevXuOzeXnPB2ori7GKPX8NG9XICLN8V/8595rBcs0Nn1JP0Cu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0RqrwQAAANsAAAAPAAAAAAAAAAAAAAAA&#10;AKECAABkcnMvZG93bnJldi54bWxQSwUGAAAAAAQABAD5AAAAjwMAAAAA&#10;" strokecolor="black [3213]" strokeweight=".5pt">
                      <v:stroke joinstyle="miter"/>
                    </v:line>
                    <v:line id="Gerade Verbindung 69" o:spid="_x0000_s1079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2/MMMAAADbAAAADwAAAGRycy9kb3ducmV2LnhtbESPQWsCMRSE70L/Q3gFb5q1B7GrUWTB&#10;todeamXx+Ng8d1eTlyWJuvbXN4LgcZiZb5jFqrdGXMiH1rGCyTgDQVw53XKtYPe7Gc1AhIis0Tgm&#10;BTcKsFq+DBaYa3flH7psYy0ShEOOCpoYu1zKUDVkMYxdR5y8g/MWY5K+ltrjNcGtkW9ZNpUWW04L&#10;DXZUNFSdtmeroDDlvv/88BzL49/h/E2b4miMUsPXfj0HEamPz/Cj/aUVTN/h/iX9A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dvzDDAAAA2wAAAA8AAAAAAAAAAAAA&#10;AAAAoQIAAGRycy9kb3ducmV2LnhtbFBLBQYAAAAABAAEAPkAAACRAwAAAAA=&#10;" strokecolor="black [3213]" strokeweight=".5pt">
                      <v:stroke joinstyle="miter"/>
                    </v:line>
                  </v:group>
                  <v:shape id="Textfeld 31" o:spid="_x0000_s1080" type="#_x0000_t202" style="position:absolute;left:5382;top:-158;width:4365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yCmL4A&#10;AADbAAAADwAAAGRycy9kb3ducmV2LnhtbERPTWvCQBC9F/wPywi91Y0FW4muIlbBQy9qvA/ZMRvM&#10;zobsaOK/7x4KHh/ve7kefKMe1MU6sIHpJANFXAZbc2WgOO8/5qCiIFtsApOBJ0VYr0ZvS8xt6PlI&#10;j5NUKoVwzNGAE2lzrWPpyGOchJY4cdfQeZQEu0rbDvsU7hv9mWVf2mPNqcFhS1tH5e109wZE7Gb6&#10;LHY+Hi7D70/vsnKGhTHv42GzACU0yEv87z5YA99pff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dcgpi+AAAA2wAAAA8AAAAAAAAAAAAAAAAAmAIAAGRycy9kb3ducmV2&#10;LnhtbFBLBQYAAAAABAAEAPUAAACDAwAAAAA=&#10;" filled="f" stroked="f">
                    <v:textbox style="mso-fit-shape-to-text:t">
                      <w:txbxContent>
                        <w:p w:rsidR="00E92E8F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9</w:t>
                          </w:r>
                        </w:p>
                      </w:txbxContent>
                    </v:textbox>
                  </v:shape>
                  <v:shape id="Textfeld 34" o:spid="_x0000_s1081" type="#_x0000_t202" style="position:absolute;left:10929;top:9656;width:4358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4c78IA&#10;AADbAAAADwAAAGRycy9kb3ducmV2LnhtbESPQWvCQBSE7wX/w/KE3upGpbWkriJqwYOXarw/sq/Z&#10;0OzbkH2a+O+7hYLHYWa+YZbrwTfqRl2sAxuYTjJQxGWwNVcGivPnyzuoKMgWm8Bk4E4R1qvR0xJz&#10;G3r+ottJKpUgHHM04ETaXOtYOvIYJ6ElTt536DxKkl2lbYd9gvtGz7LsTXusOS04bGnrqPw5Xb0B&#10;EbuZ3ou9j4fLcNz1LitfsTDmeTxsPkAJDfII/7cP1sBi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hzvwgAAANsAAAAPAAAAAAAAAAAAAAAAAJgCAABkcnMvZG93&#10;bnJldi54bWxQSwUGAAAAAAQABAD1AAAAhwMAAAAA&#10;" filled="f" stroked="f">
                    <v:textbox style="mso-fit-shape-to-text:t">
                      <w:txbxContent>
                        <w:p w:rsidR="00E92E8F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25</w:t>
                          </w:r>
                        </w:p>
                      </w:txbxContent>
                    </v:textbox>
                  </v:shape>
                  <v:shape id="Textfeld 36" o:spid="_x0000_s1082" type="#_x0000_t202" style="position:absolute;left:-1;top:9446;width:4363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shAMEA&#10;AADbAAAADwAAAGRycy9kb3ducmV2LnhtbESPQWvCQBSE7wX/w/IK3upGwSqpq4hW8NCLGu+P7Gs2&#10;NPs2ZF9N/PfdguBxmJlvmNVm8I26URfrwAamkwwUcRlszZWB4nJ4W4KKgmyxCUwG7hRhsx69rDC3&#10;oecT3c5SqQThmKMBJ9LmWsfSkcc4CS1x8r5D51GS7CptO+wT3Dd6lmXv2mPNacFhSztH5c/51xsQ&#10;sdvpvfj08Xgdvva9y8o5FsaMX4ftByihQZ7hR/toDSzm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rIQDBAAAA2wAAAA8AAAAAAAAAAAAAAAAAmAIAAGRycy9kb3du&#10;cmV2LnhtbFBLBQYAAAAABAAEAPUAAACGAwAAAAA=&#10;" filled="f" stroked="f">
                    <v:textbox style="mso-fit-shape-to-text:t">
                      <w:txbxContent>
                        <w:p w:rsidR="00E92E8F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11</w:t>
                          </w:r>
                        </w:p>
                      </w:txbxContent>
                    </v:textbox>
                  </v:shape>
                  <v:shape id="Textfeld 31" o:spid="_x0000_s1083" type="#_x0000_t202" style="position:absolute;left:5346;top:-3105;width:436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m/d8IA&#10;AADbAAAADwAAAGRycy9kb3ducmV2LnhtbESPT2vCQBTE7wW/w/IKvdWNgn9IXUW0ggcvarw/sq/Z&#10;0OzbkH018dt3hUKPw8z8hlltBt+oO3WxDmxgMs5AEZfB1lwZKK6H9yWoKMgWm8Bk4EERNuvRywpz&#10;G3o+0/0ilUoQjjkacCJtrnUsHXmM49ASJ+8rdB4lya7StsM+wX2jp1k21x5rTgsOW9o5Kr8vP96A&#10;iN1OHsWnj8fbcNr3LitnWBjz9jpsP0AJDfIf/msfrYHFHJ5f0g/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+b93wgAAANsAAAAPAAAAAAAAAAAAAAAAAJgCAABkcnMvZG93&#10;bnJldi54bWxQSwUGAAAAAAQABAD1AAAAhwMAAAAA&#10;" filled="f" stroked="f">
                    <v:textbox style="mso-fit-shape-to-text:t">
                      <w:txbxContent>
                        <w:p w:rsidR="00E92E8F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sz w:val="24"/>
                              <w:szCs w:val="24"/>
                            </w:rPr>
                            <w:t>50</w:t>
                          </w:r>
                        </w:p>
                      </w:txbxContent>
                    </v:textbox>
                  </v:shape>
                </v:group>
                <v:group id="_x0000_s1084" style="position:absolute;left:590;top:1428;width:15193;height:16542" coordorigin="113,-3105" coordsize="15199,16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group id="Gruppieren 80" o:spid="_x0000_s1085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<v:oval id="Ellipse 81" o:spid="_x0000_s1086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tfpsMA&#10;AADbAAAADwAAAGRycy9kb3ducmV2LnhtbESPQYvCMBSE7wv+h/AEb2uqyCLVKCIW9rTsqqjHZ/Ns&#10;q81LaWLb/fdGEDwOM/MNM192phQN1a6wrGA0jEAQp1YXnCnY75LPKQjnkTWWlknBPzlYLnofc4y1&#10;bfmPmq3PRICwi1FB7n0VS+nSnAy6oa2Ig3extUEfZJ1JXWMb4KaU4yj6kgYLDgs5VrTOKb1t70ZB&#10;cnWX8U+ybw7V+a7LTXs6/mYTpQb9bjUD4anz7/Cr/a0VTEfw/BJ+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tfpsMAAADbAAAADwAAAAAAAAAAAAAAAACYAgAAZHJzL2Rv&#10;d25yZXYueG1sUEsFBgAAAAAEAAQA9QAAAIgDAAAAAA==&#10;" fillcolor="white [3212]" strokecolor="black [3213]" strokeweight="1pt">
                      <v:stroke joinstyle="miter"/>
                    </v:oval>
                    <v:oval id="Ellipse 82" o:spid="_x0000_s1087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nB0cQA&#10;AADbAAAADwAAAGRycy9kb3ducmV2LnhtbESPT2vCQBTE74V+h+UVems2DUUkuoqUBjxJ/YN6fGaf&#10;SWz2bciuSfrtXUHwOMzMb5jpfDC16Kh1lWUFn1EMgji3uuJCwW6bfYxBOI+ssbZMCv7JwXz2+jLF&#10;VNue19RtfCEChF2KCkrvm1RKl5dk0EW2IQ7e2bYGfZBtIXWLfYCbWiZxPJIGKw4LJTb0XVL+t7ka&#10;BdnFnZNVtuv2zemq65/+ePgtvpR6fxsWExCeBv8MP9pLrWCcwP1L+AF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5wdHEAAAA2wAAAA8AAAAAAAAAAAAAAAAAmAIAAGRycy9k&#10;b3ducmV2LnhtbFBLBQYAAAAABAAEAPUAAACJAwAAAAA=&#10;" fillcolor="white [3212]" strokecolor="black [3213]" strokeweight="1pt">
                      <v:stroke joinstyle="miter"/>
                    </v:oval>
                    <v:oval id="Ellipse 83" o:spid="_x0000_s1088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VkSsUA&#10;AADbAAAADwAAAGRycy9kb3ducmV2LnhtbESPT2vCQBTE74V+h+UVequb2iIS3UgpDfRUqg3V4zP7&#10;8kezb0N2TeK3dwXB4zAzv2GWq9E0oqfO1ZYVvE4iEMS51TWXCrK/9GUOwnlkjY1lUnAmB6vk8WGJ&#10;sbYDr6nf+FIECLsYFVTet7GULq/IoJvYljh4he0M+iC7UuoOhwA3jZxG0UwarDksVNjSZ0X5cXMy&#10;CtKDK6Y/adb/t/uTbr6G3fa3fFfq+Wn8WIDwNPp7+Nb+1grmb3D9En6ATC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WRKxQAAANs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84" o:spid="_x0000_s1089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z8PsQA&#10;AADbAAAADwAAAGRycy9kb3ducmV2LnhtbESPQWvCQBSE70L/w/IKvenGIEVS11CkgZ6KtaI9PrPP&#10;JHb3bciuSfz33ULB4zAz3zCrfLRG9NT5xrGC+SwBQVw63XClYP9VTJcgfEDWaByTght5yNcPkxVm&#10;2g38Sf0uVCJC2GeooA6hzaT0ZU0W/cy1xNE7u85iiLKrpO5wiHBrZJokz9Jiw3GhxpY2NZU/u6tV&#10;UFz8Of0o9v2hPV21eRu+j9tqodTT4/j6AiLQGO7h//a7VrBcwN+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c/D7EAAAA2wAAAA8AAAAAAAAAAAAAAAAAmAIAAGRycy9k&#10;b3ducmV2LnhtbFBLBQYAAAAABAAEAPUAAACJAwAAAAA=&#10;" fillcolor="white [3212]" strokecolor="black [3213]" strokeweight="1pt">
                      <v:stroke joinstyle="miter"/>
                    </v:oval>
                    <v:oval id="Ellipse 85" o:spid="_x0000_s1090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BZpcUA&#10;AADbAAAADwAAAGRycy9kb3ducmV2LnhtbESPT2vCQBTE74V+h+UVequbSisS3UgpDfRUqg3V4zP7&#10;8kezb0N2TeK3dwXB4zAzv2GWq9E0oqfO1ZYVvE4iEMS51TWXCrK/9GUOwnlkjY1lUnAmB6vk8WGJ&#10;sbYDr6nf+FIECLsYFVTet7GULq/IoJvYljh4he0M+iC7UuoOhwA3jZxG0UwarDksVNjSZ0X5cXMy&#10;CtKDK6Y/adb/t/uTbr6G3fa3fFPq+Wn8WIDwNPp7+Nb+1grm73D9En6ATC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UFmlxQAAANs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86" o:spid="_x0000_s1091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H0sUA&#10;AADbAAAADwAAAGRycy9kb3ducmV2LnhtbESPQWvCQBSE74X+h+UVems2ShFJs0qRBnoqNQbt8Zl9&#10;JrHZtyG7JvHfdwuCx2FmvmHS9WRaMVDvGssKZlEMgri0uuFKQbHLXpYgnEfW2FomBVdysF49PqSY&#10;aDvylobcVyJA2CWooPa+S6R0ZU0GXWQ74uCdbG/QB9lXUvc4Brhp5TyOF9Jgw2Ghxo42NZW/+cUo&#10;yM7uNP/KimHfHS+6/Rh/Dt/Vq1LPT9P7GwhPk7+Hb+1PrWC5gP8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sfSxQAAANsAAAAPAAAAAAAAAAAAAAAAAJgCAABkcnMv&#10;ZG93bnJldi54bWxQSwUGAAAAAAQABAD1AAAAigMAAAAA&#10;" fillcolor="white [3212]" strokecolor="black [3213]" strokeweight="1pt">
                      <v:stroke joinstyle="miter"/>
                    </v:oval>
                    <v:line id="Gerade Verbindung 87" o:spid="_x0000_s1092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wWtsQAAADbAAAADwAAAGRycy9kb3ducmV2LnhtbESPQWsCMRSE7wX/Q3iCt5pV0Lpbo4gg&#10;SD2Ublvo8bF5bhY3L9lN1O2/bwqFHoeZ+YZZbwfbihv1oXGsYDbNQBBXTjdcK/h4PzyuQISIrLF1&#10;TAq+KcB2M3pYY6Hdnd/oVsZaJAiHAhWYGH0hZagMWQxT54mTd3a9xZhkX0vd4z3BbSvnWbaUFhtO&#10;CwY97Q1Vl/JqFXQvVXla1LNPf/R789ph3n3luVKT8bB7BhFpiP/hv/ZRK1g9we+X9APk5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7Ba2xAAAANsAAAAPAAAAAAAAAAAA&#10;AAAAAKECAABkcnMvZG93bnJldi54bWxQSwUGAAAAAAQABAD5AAAAkgMAAAAA&#10;" strokecolor="black [3213]" strokeweight=".5pt">
                      <v:stroke joinstyle="miter"/>
                    </v:line>
                    <v:line id="Gerade Verbindung 88" o:spid="_x0000_s1093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OCxMEAAADbAAAADwAAAGRycy9kb3ducmV2LnhtbERPz2vCMBS+D/wfwhO8zVTBYatRRBDE&#10;Hca6CR4fzbMpNi9pE7X775fDYMeP7/d6O9hWPKgPjWMFs2kGgrhyuuFawffX4XUJIkRkja1jUvBD&#10;Abab0csaC+2e/EmPMtYihXAoUIGJ0RdShsqQxTB1njhxV9dbjAn2tdQ9PlO4beU8y96kxYZTg0FP&#10;e0PVrbxbBd2pKt8X9ezsj35vPjrMu0ueKzUZD7sViEhD/Bf/uY9awTKNTV/SD5C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c4LEwQAAANsAAAAPAAAAAAAAAAAAAAAA&#10;AKECAABkcnMvZG93bnJldi54bWxQSwUGAAAAAAQABAD5AAAAjwMAAAAA&#10;" strokecolor="black [3213]" strokeweight=".5pt">
                      <v:stroke joinstyle="miter"/>
                    </v:line>
                    <v:line id="Gerade Verbindung 89" o:spid="_x0000_s1094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FZysMAAADbAAAADwAAAGRycy9kb3ducmV2LnhtbESPQWsCMRSE7wX/Q3iCt5rVg+hqFFnQ&#10;9uClWqTHx+a5u5q8LEnUtb++KQgeh5n5hlmsOmvEjXxoHCsYDTMQxKXTDVcKvg+b9ymIEJE1Gsek&#10;4EEBVsve2wJz7e78Rbd9rESCcMhRQR1jm0sZyposhqFriZN3ct5iTNJXUnu8J7g1cpxlE2mx4bRQ&#10;Y0tFTeVlf7UKCnP86T62nuPx/Hu67mhTnI1RatDv1nMQkbr4Cj/bn1rBdAb/X9IP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RWcrDAAAA2wAAAA8AAAAAAAAAAAAA&#10;AAAAoQIAAGRycy9kb3ducmV2LnhtbFBLBQYAAAAABAAEAPkAAACRAwAAAAA=&#10;" strokecolor="black [3213]" strokeweight=".5pt">
                      <v:stroke joinstyle="miter"/>
                    </v:line>
                    <v:line id="Gerade Verbindung 90" o:spid="_x0000_s1095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JmisEAAADbAAAADwAAAGRycy9kb3ducmV2LnhtbERPPW/CMBDdK/EfrEPq1jgwVG3AIBQJ&#10;2oGltIo6nuIjCdjnyHZC6K+vh0odn973ejtZI0byoXOsYJHlIIhrpztuFHx97p9eQISIrNE4JgV3&#10;CrDdzB7WWGh34w8aT7ERKYRDgQraGPtCylC3ZDFkridO3Nl5izFB30jt8ZbCrZHLPH+WFjtODS32&#10;VLZUX0+DVVCa6nt6O3iO1eXnPBxpX16MUepxPu1WICJN8V/8537XCl7T+vQl/QC5+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cmaKwQAAANsAAAAPAAAAAAAAAAAAAAAA&#10;AKECAABkcnMvZG93bnJldi54bWxQSwUGAAAAAAQABAD5AAAAjwMAAAAA&#10;" strokecolor="black [3213]" strokeweight=".5pt">
                      <v:stroke joinstyle="miter"/>
                    </v:line>
                    <v:line id="Gerade Verbindung 91" o:spid="_x0000_s1096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7DEcMAAADbAAAADwAAAGRycy9kb3ducmV2LnhtbESPQWsCMRSE74X+h/CE3mpWD8WuRpEF&#10;aw9etGXp8bF57q4mL0sSdeuvN4LgcZiZb5jZordGnMmH1rGC0TADQVw53XKt4Pdn9T4BESKyRuOY&#10;FPxTgMX89WWGuXYX3tJ5F2uRIBxyVNDE2OVShqohi2HoOuLk7Z23GJP0tdQeLwlujRxn2Ye02HJa&#10;aLCjoqHquDtZBYUp//r1l+dYHq7704ZWxcEYpd4G/XIKIlIfn+FH+1sr+BzB/Uv6AXJ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E+wxHDAAAA2wAAAA8AAAAAAAAAAAAA&#10;AAAAoQIAAGRycy9kb3ducmV2LnhtbFBLBQYAAAAABAAEAPkAAACRAwAAAAA=&#10;" strokecolor="black [3213]" strokeweight=".5pt">
                      <v:stroke joinstyle="miter"/>
                    </v:line>
                    <v:line id="Gerade Verbindung 92" o:spid="_x0000_s1097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xdZsMAAADbAAAADwAAAGRycy9kb3ducmV2LnhtbESPQWsCMRSE74X+h/AKvdWsHsSuRpEF&#10;Ww9etGXp8bF57q4mL0sSdeuvN4LgcZiZb5jZordGnMmH1rGC4SADQVw53XKt4Pdn9TEBESKyRuOY&#10;FPxTgMX89WWGuXYX3tJ5F2uRIBxyVNDE2OVShqohi2HgOuLk7Z23GJP0tdQeLwlujRxl2VhabDkt&#10;NNhR0VB13J2sgsKUf/33l+dYHq7704ZWxcEYpd7f+uUURKQ+PsOP9lor+BzB/Uv6AXJ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HsXWbDAAAA2wAAAA8AAAAAAAAAAAAA&#10;AAAAoQIAAGRycy9kb3ducmV2LnhtbFBLBQYAAAAABAAEAPkAAACRAwAAAAA=&#10;" strokecolor="black [3213]" strokeweight=".5pt">
                      <v:stroke joinstyle="miter"/>
                    </v:line>
                  </v:group>
                  <v:shape id="Textfeld 31" o:spid="_x0000_s1098" type="#_x0000_t202" style="position:absolute;left:5299;width:4364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L6FcIA&#10;AADbAAAADwAAAGRycy9kb3ducmV2LnhtbESPQWvCQBSE7wX/w/KE3upGpcWmriJqwYOXarw/sq/Z&#10;0OzbkH2a+O+7hYLHYWa+YZbrwTfqRl2sAxuYTjJQxGWwNVcGivPnywJUFGSLTWAycKcI69XoaYm5&#10;DT1/0e0klUoQjjkacCJtrnUsHXmMk9ASJ+87dB4lya7StsM+wX2jZ1n2pj3WnBYctrR1VP6crt6A&#10;iN1M78Xex8NlOO56l5WvWBjzPB42H6CEBnmE/9sHa+B9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gvoVwgAAANsAAAAPAAAAAAAAAAAAAAAAAJgCAABkcnMvZG93&#10;bnJldi54bWxQSwUGAAAAAAQABAD1AAAAhwMAAAAA&#10;" filled="f" stroked="f">
                    <v:textbox style="mso-fit-shape-to-text:t">
                      <w:txbxContent>
                        <w:p w:rsidR="00E92E8F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12</w:t>
                          </w:r>
                        </w:p>
                      </w:txbxContent>
                    </v:textbox>
                  </v:shape>
                  <v:shape id="Textfeld 34" o:spid="_x0000_s1099" type="#_x0000_t202" style="position:absolute;left:10949;top:9787;width:4364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VZjcEA&#10;AADbAAAADwAAAGRycy9kb3ducmV2LnhtbESPQWvCQBSE7wX/w/IKvdWNgqKpq4hW8OBFjfdH9jUb&#10;mn0bsq8m/vuuUOhxmJlvmNVm8I26UxfrwAYm4wwUcRlszZWB4np4X4CKgmyxCUwGHhRhsx69rDC3&#10;oecz3S9SqQThmKMBJ9LmWsfSkcc4Di1x8r5C51GS7CptO+wT3Dd6mmVz7bHmtOCwpZ2j8vvy4w2I&#10;2O3kUXz6eLwNp33vsnKGhTFvr8P2A5TQIP/hv/bRGljO4f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1WY3BAAAA2wAAAA8AAAAAAAAAAAAAAAAAmAIAAGRycy9kb3du&#10;cmV2LnhtbFBLBQYAAAAABAAEAPUAAACGAwAAAAA=&#10;" filled="f" stroked="f">
                    <v:textbox style="mso-fit-shape-to-text:t">
                      <w:txbxContent>
                        <w:p w:rsidR="00E92E8F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17</w:t>
                          </w:r>
                        </w:p>
                      </w:txbxContent>
                    </v:textbox>
                  </v:shape>
                  <v:shape id="Textfeld 36" o:spid="_x0000_s1100" type="#_x0000_t202" style="position:absolute;left:113;top:9446;width:4365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oZL4A&#10;AADbAAAADwAAAGRycy9kb3ducmV2LnhtbERPTWvCQBC9F/wPywi91Y0FS42uIlbBQy9qvA/ZMRvM&#10;zobsaOK/7x4KHh/ve7kefKMe1MU6sIHpJANFXAZbc2WgOO8/vkFFQbbYBCYDT4qwXo3elpjb0POR&#10;HiepVArhmKMBJ9LmWsfSkcc4CS1x4q6h8ygJdpW2HfYp3Df6M8u+tMeaU4PDlraOytvp7g2I2M30&#10;Wex8PFyG35/eZeUMC2Pex8NmAUpokJf4332wBuZpbP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kmaGS+AAAA2wAAAA8AAAAAAAAAAAAAAAAAmAIAAGRycy9kb3ducmV2&#10;LnhtbFBLBQYAAAAABAAEAPUAAACDAwAAAAA=&#10;" filled="f" stroked="f">
                    <v:textbox style="mso-fit-shape-to-text:t">
                      <w:txbxContent>
                        <w:p w:rsidR="00E92E8F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feld 31" o:spid="_x0000_s1101" type="#_x0000_t202" style="position:absolute;left:5352;top:-3105;width:436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rN/8IA&#10;AADbAAAADwAAAGRycy9kb3ducmV2LnhtbESPT2vCQBTE74V+h+UVeqsbhRaNriL+AQ+9qPH+yL5m&#10;Q7NvQ/Zp4rd3hUKPw8z8hlmsBt+oG3WxDmxgPMpAEZfB1lwZKM77jymoKMgWm8Bk4E4RVsvXlwXm&#10;NvR8pNtJKpUgHHM04ETaXOtYOvIYR6ElTt5P6DxKkl2lbYd9gvtGT7LsS3usOS04bGnjqPw9Xb0B&#10;Ebse34udj4fL8L3tXVZ+YmHM+9uwnoMSGuQ//Nc+WAOzG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as3/wgAAANsAAAAPAAAAAAAAAAAAAAAAAJgCAABkcnMvZG93&#10;bnJldi54bWxQSwUGAAAAAAQABAD1AAAAhwMAAAAA&#10;" filled="f" stroked="f">
                    <v:textbox style="mso-fit-shape-to-text:t">
                      <w:txbxContent>
                        <w:p w:rsidR="00E92E8F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32A2B">
        <w:t>Rechne.</w:t>
      </w:r>
    </w:p>
    <w:p w:rsidR="00C32A2B" w:rsidRDefault="00C32A2B" w:rsidP="00D60378"/>
    <w:p w:rsidR="00C32A2B" w:rsidRDefault="00C32A2B" w:rsidP="00D60378"/>
    <w:p w:rsidR="00C32A2B" w:rsidRDefault="00C32A2B" w:rsidP="00D60378"/>
    <w:p w:rsidR="00C32A2B" w:rsidRDefault="00C32A2B" w:rsidP="00D60378"/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 w:rsidP="00C32A2B">
      <w:pPr>
        <w:pStyle w:val="ekvnummerierung"/>
        <w:framePr w:wrap="around"/>
      </w:pPr>
      <w:r>
        <w:t>2</w:t>
      </w:r>
    </w:p>
    <w:p w:rsidR="00C32A2B" w:rsidRPr="00287B24" w:rsidRDefault="00C32A2B" w:rsidP="00C32A2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127B6A0" wp14:editId="2B95FBEE">
            <wp:extent cx="285115" cy="288290"/>
            <wp:effectExtent l="0" t="0" r="0" b="0"/>
            <wp:docPr id="449" name="Grafik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A2B" w:rsidRDefault="00AC184D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lang w:eastAsia="de-DE"/>
        </w:rPr>
        <w:drawing>
          <wp:anchor distT="0" distB="0" distL="114300" distR="114300" simplePos="0" relativeHeight="251655165" behindDoc="1" locked="0" layoutInCell="1" allowOverlap="1" wp14:anchorId="1D4E24E7" wp14:editId="59EA7F05">
            <wp:simplePos x="0" y="0"/>
            <wp:positionH relativeFrom="column">
              <wp:posOffset>134516</wp:posOffset>
            </wp:positionH>
            <wp:positionV relativeFrom="paragraph">
              <wp:posOffset>131028</wp:posOffset>
            </wp:positionV>
            <wp:extent cx="1587500" cy="1885950"/>
            <wp:effectExtent l="0" t="0" r="0" b="0"/>
            <wp:wrapNone/>
            <wp:docPr id="456" name="Grafik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56189" behindDoc="1" locked="0" layoutInCell="1" allowOverlap="1" wp14:anchorId="6D2630C7" wp14:editId="6D2A43EB">
            <wp:simplePos x="0" y="0"/>
            <wp:positionH relativeFrom="column">
              <wp:posOffset>79375</wp:posOffset>
            </wp:positionH>
            <wp:positionV relativeFrom="paragraph">
              <wp:posOffset>2355215</wp:posOffset>
            </wp:positionV>
            <wp:extent cx="1587500" cy="1885950"/>
            <wp:effectExtent l="0" t="0" r="0" b="0"/>
            <wp:wrapNone/>
            <wp:docPr id="457" name="Grafik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51069" behindDoc="0" locked="0" layoutInCell="1" allowOverlap="1" wp14:anchorId="4DB0F479" wp14:editId="189FA412">
            <wp:simplePos x="0" y="0"/>
            <wp:positionH relativeFrom="column">
              <wp:posOffset>2178268</wp:posOffset>
            </wp:positionH>
            <wp:positionV relativeFrom="paragraph">
              <wp:posOffset>133350</wp:posOffset>
            </wp:positionV>
            <wp:extent cx="1587500" cy="1885950"/>
            <wp:effectExtent l="0" t="0" r="0" b="0"/>
            <wp:wrapNone/>
            <wp:docPr id="450" name="Grafik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52093" behindDoc="0" locked="0" layoutInCell="1" allowOverlap="1" wp14:anchorId="470433D0" wp14:editId="07449625">
            <wp:simplePos x="0" y="0"/>
            <wp:positionH relativeFrom="column">
              <wp:posOffset>4200108</wp:posOffset>
            </wp:positionH>
            <wp:positionV relativeFrom="paragraph">
              <wp:posOffset>133350</wp:posOffset>
            </wp:positionV>
            <wp:extent cx="1587500" cy="1885950"/>
            <wp:effectExtent l="0" t="0" r="0" b="0"/>
            <wp:wrapNone/>
            <wp:docPr id="453" name="Grafik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6F3"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81BACCC" wp14:editId="18C0F0CB">
                <wp:simplePos x="0" y="0"/>
                <wp:positionH relativeFrom="column">
                  <wp:posOffset>224978</wp:posOffset>
                </wp:positionH>
                <wp:positionV relativeFrom="paragraph">
                  <wp:posOffset>232055</wp:posOffset>
                </wp:positionV>
                <wp:extent cx="5515230" cy="1654131"/>
                <wp:effectExtent l="0" t="0" r="28575" b="22860"/>
                <wp:wrapNone/>
                <wp:docPr id="376" name="Gruppieren 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5230" cy="1654131"/>
                          <a:chOff x="85921" y="142875"/>
                          <a:chExt cx="5515754" cy="1654131"/>
                        </a:xfrm>
                      </wpg:grpSpPr>
                      <wpg:grpSp>
                        <wpg:cNvPr id="309" name="Gruppieren 37"/>
                        <wpg:cNvGrpSpPr/>
                        <wpg:grpSpPr>
                          <a:xfrm>
                            <a:off x="85921" y="142875"/>
                            <a:ext cx="1454393" cy="1654131"/>
                            <a:chOff x="38311" y="-310592"/>
                            <a:chExt cx="1454978" cy="1654764"/>
                          </a:xfrm>
                        </wpg:grpSpPr>
                        <wpg:grpSp>
                          <wpg:cNvPr id="310" name="Gruppieren 310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11" name="Ellipse 311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2" name="Ellipse 312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3" name="Ellipse 313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4" name="Ellipse 314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5" name="Ellipse 315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6" name="Ellipse 316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7" name="Gerade Verbindung 317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8" name="Gerade Verbindung 318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9" name="Gerade Verbindung 319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0" name="Gerade Verbindung 320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1" name="Gerade Verbindung 321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2" name="Gerade Verbindung 322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24" name="Textfeld 32"/>
                          <wps:cNvSpPr txBox="1"/>
                          <wps:spPr>
                            <a:xfrm>
                              <a:off x="249932" y="457274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5" name="Textfeld 33"/>
                          <wps:cNvSpPr txBox="1"/>
                          <wps:spPr>
                            <a:xfrm>
                              <a:off x="825996" y="472551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1E66F3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7" name="Textfeld 35"/>
                          <wps:cNvSpPr txBox="1"/>
                          <wps:spPr>
                            <a:xfrm>
                              <a:off x="533994" y="972928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9" name="Textfeld 31"/>
                          <wps:cNvSpPr txBox="1"/>
                          <wps:spPr>
                            <a:xfrm>
                              <a:off x="535290" y="-310592"/>
                              <a:ext cx="43582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332" name="Gruppieren 37"/>
                        <wpg:cNvGrpSpPr/>
                        <wpg:grpSpPr>
                          <a:xfrm>
                            <a:off x="2116601" y="142875"/>
                            <a:ext cx="1454393" cy="1654131"/>
                            <a:chOff x="38311" y="-310592"/>
                            <a:chExt cx="1454978" cy="1654764"/>
                          </a:xfrm>
                        </wpg:grpSpPr>
                        <wpg:grpSp>
                          <wpg:cNvPr id="333" name="Gruppieren 333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34" name="Ellipse 334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5" name="Ellipse 335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6" name="Ellipse 336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7" name="Ellipse 337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8" name="Ellipse 338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9" name="Ellipse 339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0" name="Gerade Verbindung 340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1" name="Gerade Verbindung 341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2" name="Gerade Verbindung 342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3" name="Gerade Verbindung 343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4" name="Gerade Verbindung 344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5" name="Gerade Verbindung 345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47" name="Textfeld 32"/>
                          <wps:cNvSpPr txBox="1"/>
                          <wps:spPr>
                            <a:xfrm>
                              <a:off x="249932" y="463871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19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48" name="Textfeld 33"/>
                          <wps:cNvSpPr txBox="1"/>
                          <wps:spPr>
                            <a:xfrm>
                              <a:off x="825996" y="472552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1E66F3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50" name="Textfeld 35"/>
                          <wps:cNvSpPr txBox="1"/>
                          <wps:spPr>
                            <a:xfrm>
                              <a:off x="537964" y="99306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52" name="Textfeld 31"/>
                          <wps:cNvSpPr txBox="1"/>
                          <wps:spPr>
                            <a:xfrm>
                              <a:off x="535290" y="-31059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355" name="Gruppieren 37"/>
                        <wpg:cNvGrpSpPr/>
                        <wpg:grpSpPr>
                          <a:xfrm>
                            <a:off x="4147282" y="142875"/>
                            <a:ext cx="1454393" cy="1654131"/>
                            <a:chOff x="38311" y="-310592"/>
                            <a:chExt cx="1454978" cy="1654764"/>
                          </a:xfrm>
                        </wpg:grpSpPr>
                        <wpg:grpSp>
                          <wpg:cNvPr id="356" name="Gruppieren 356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57" name="Ellipse 357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8" name="Ellipse 358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9" name="Ellipse 359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0" name="Ellipse 360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1" name="Ellipse 361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2" name="Ellipse 362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3" name="Gerade Verbindung 363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4" name="Gerade Verbindung 364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5" name="Gerade Verbindung 365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6" name="Gerade Verbindung 366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7" name="Gerade Verbindung 367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8" name="Gerade Verbindung 368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70" name="Textfeld 32"/>
                          <wps:cNvSpPr txBox="1"/>
                          <wps:spPr>
                            <a:xfrm>
                              <a:off x="256574" y="467469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1" name="Textfeld 33"/>
                          <wps:cNvSpPr txBox="1"/>
                          <wps:spPr>
                            <a:xfrm>
                              <a:off x="812390" y="472552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1E66F3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3" name="Textfeld 35"/>
                          <wps:cNvSpPr txBox="1"/>
                          <wps:spPr>
                            <a:xfrm>
                              <a:off x="537964" y="977305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5" name="Textfeld 31"/>
                          <wps:cNvSpPr txBox="1"/>
                          <wps:spPr>
                            <a:xfrm>
                              <a:off x="471094" y="-310592"/>
                              <a:ext cx="564795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376" o:spid="_x0000_s1102" style="position:absolute;margin-left:17.7pt;margin-top:18.25pt;width:434.25pt;height:130.25pt;z-index:251680768;mso-width-relative:margin;mso-height-relative:margin" coordorigin="859,1428" coordsize="55157,16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">
                <v:group id="_x0000_s1103" style="position:absolute;left:859;top:1428;width:14544;height:16542" coordorigin="383,-3105" coordsize="14549,16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group id="Gruppieren 310" o:spid="_x0000_s1104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  <v:oval id="Ellipse 311" o:spid="_x0000_s1105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iyFMUA&#10;AADcAAAADwAAAGRycy9kb3ducmV2LnhtbESPT2vCQBTE70K/w/IKvdVNbCkSXaUUA57Ef6jHZ/aZ&#10;RLNvQ3ZN0m/vFgoeh5n5DTOd96YSLTWutKwgHkYgiDOrS84V7Hfp+xiE88gaK8uk4JcczGcvgykm&#10;2na8oXbrcxEg7BJUUHhfJ1K6rCCDbmhr4uBdbGPQB9nkUjfYBbip5CiKvqTBksNCgTX9FJTdtnej&#10;IL26y2iV7ttDfb7ratGdjuv8U6m31/57AsJT75/h//ZSK/iIY/g7E4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KLIU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12" o:spid="_x0000_s1106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sY8UA&#10;AADcAAAADwAAAGRycy9kb3ducmV2LnhtbESPT2vCQBTE70K/w/KE3urGtJQSXUWKAU/iP6rHZ/aZ&#10;RLNvQ3ZN0m/vFgoeh5n5DTOd96YSLTWutKxgPIpAEGdWl5wrOOzTty8QziNrrCyTgl9yMJ+9DKaY&#10;aNvxltqdz0WAsEtQQeF9nUjpsoIMupGtiYN3sY1BH2STS91gF+CmknEUfUqDJYeFAmv6Lii77e5G&#10;QXp1l3idHtqf+nzX1bI7HTf5h1Kvw34xAeGp98/wf3ulFbyPY/g7E4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+ixj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13" o:spid="_x0000_s1107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aJ+MYA&#10;AADcAAAADwAAAGRycy9kb3ducmV2LnhtbESPT2vCQBTE70K/w/IKvdWNWopENyKlgZ5K1dB6fGZf&#10;/mj2bciuSfrt3ULB4zAzv2HWm9E0oqfO1ZYVzKYRCOLc6ppLBdkhfV6CcB5ZY2OZFPySg03yMFlj&#10;rO3AO+r3vhQBwi5GBZX3bSylyysy6Ka2JQ5eYTuDPsiulLrDIcBNI+dR9CoN1hwWKmzpraL8sr8a&#10;BenZFfPPNOu/29NVN+/D8eerfFHq6XHcrkB4Gv09/N/+0AoWswX8nQ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aJ+M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14" o:spid="_x0000_s1108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8RjMYA&#10;AADcAAAADwAAAGRycy9kb3ducmV2LnhtbESPW2vCQBSE3wv9D8sp9E03XigluhEpDfhU1Err4zF7&#10;ctHs2ZBdk/jv3YLQx2FmvmGWq8HUoqPWVZYVTMYRCOLM6ooLBYfvdPQOwnlkjbVlUnAjB6vk+WmJ&#10;sbY976jb+0IECLsYFZTeN7GULivJoBvbhjh4uW0N+iDbQuoW+wA3tZxG0Zs0WHFYKLGhj5Kyy/5q&#10;FKRnl0+/0kP305yuuv7sj7/bYq7U68uwXoDwNPj/8KO90Qpmkzn8nQlHQC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8RjM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15" o:spid="_x0000_s1109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O0F8YA&#10;AADcAAAADwAAAGRycy9kb3ducmV2LnhtbESPT2vCQBTE7wW/w/IEb7pRaykxq4gY6Km0VlqPz+zL&#10;H82+Ddk1Sb99t1DocZiZ3zDJdjC16Kh1lWUF81kEgjizuuJCwekjnT6DcB5ZY22ZFHyTg+1m9JBg&#10;rG3P79QdfSEChF2MCkrvm1hKl5Vk0M1sQxy83LYGfZBtIXWLfYCbWi6i6EkarDgslNjQvqTsdrwb&#10;BenV5YvX9NR9Npe7rg/9+euteFRqMh52axCeBv8f/mu/aAXL+Qp+z4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O0F8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16" o:spid="_x0000_s1110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EqYMYA&#10;AADcAAAADwAAAGRycy9kb3ducmV2LnhtbESPW2vCQBSE34X+h+UU+lY3XpAS3YiUBnwq1krr4zF7&#10;ctHs2ZBdk/jv3ULBx2FmvmFW68HUoqPWVZYVTMYRCOLM6ooLBYfv9PUNhPPIGmvLpOBGDtbJ02iF&#10;sbY9f1G394UIEHYxKii9b2IpXVaSQTe2DXHwctsa9EG2hdQt9gFuajmNooU0WHFYKLGh95Kyy/5q&#10;FKRnl08/00P305yuuv7oj7+7Yq7Uy/OwWYLwNPhH+L+91QpmkwX8nQlHQC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EqYMYAAADcAAAADwAAAAAAAAAAAAAAAACYAgAAZHJz&#10;L2Rvd25yZXYueG1sUEsFBgAAAAAEAAQA9QAAAIsDAAAAAA==&#10;" fillcolor="white [3212]" strokecolor="black [3213]" strokeweight="1pt">
                      <v:stroke joinstyle="miter"/>
                    </v:oval>
                    <v:line id="Gerade Verbindung 317" o:spid="_x0000_s1111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ep18YAAADcAAAADwAAAGRycy9kb3ducmV2LnhtbESPQUvDQBSE74L/YXmCt3aTFrWJ3ZZS&#10;KBR7EKMFj4/sMxvMvt1k1zb+e7dQ8DjMzDfMcj3aTpxoCK1jBfk0A0FcO91yo+DjfTdZgAgRWWPn&#10;mBT8UoD16vZmiaV2Z36jUxUbkSAcSlRgYvSllKE2ZDFMnSdO3pcbLMYkh0bqAc8Jbjs5y7JHabHl&#10;tGDQ09ZQ/V39WAX9S10dHpr86Pd+a157LPrPolDq/m7cPIOINMb/8LW91wrm+RNczqQjI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nqdfGAAAA3AAAAA8AAAAAAAAA&#10;AAAAAAAAoQIAAGRycy9kb3ducmV2LnhtbFBLBQYAAAAABAAEAPkAAACUAwAAAAA=&#10;" strokecolor="black [3213]" strokeweight=".5pt">
                      <v:stroke joinstyle="miter"/>
                    </v:line>
                    <v:line id="Gerade Verbindung 318" o:spid="_x0000_s1112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g9pcIAAADcAAAADwAAAGRycy9kb3ducmV2LnhtbERPz2vCMBS+D/wfwhO8zbSKY+2MIoIg&#10;8zDWKez4aN6asuYlbaJ2//1yGOz48f1eb0fbiRsNoXWsIJ9nIIhrp1tuFJw/Do/PIEJE1tg5JgU/&#10;FGC7mTyssdTuzu90q2IjUgiHEhWYGH0pZagNWQxz54kT9+UGizHBoZF6wHsKt51cZNmTtNhyajDo&#10;aW+o/q6uVkH/WlenVZNf/NHvzVuPRf9ZFErNpuPuBUSkMf6L/9xHrWCZp7XpTDoCcvM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vg9pcIAAADcAAAADwAAAAAAAAAAAAAA&#10;AAChAgAAZHJzL2Rvd25yZXYueG1sUEsFBgAAAAAEAAQA+QAAAJADAAAAAA==&#10;" strokecolor="black [3213]" strokeweight=".5pt">
                      <v:stroke joinstyle="miter"/>
                    </v:line>
                    <v:line id="Gerade Verbindung 319" o:spid="_x0000_s1113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m5GsQAAADcAAAADwAAAGRycy9kb3ducmV2LnhtbESPQWsCMRSE7wX/Q3iCt5rVQqmrUWRB&#10;66GXqojHx+a5u5q8LEnU1V/fFAo9DjPzDTNbdNaIG/nQOFYwGmYgiEunG64U7Her1w8QISJrNI5J&#10;wYMCLOa9lxnm2t35m27bWIkE4ZCjgjrGNpcylDVZDEPXEifv5LzFmKSvpPZ4T3Br5DjL3qXFhtNC&#10;jS0VNZWX7dUqKMzh2H2uPcfD+Xm6ftGqOBuj1KDfLacgInXxP/zX3mgFb6MJ/J5JR0DO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abkaxAAAANwAAAAPAAAAAAAAAAAA&#10;AAAAAKECAABkcnMvZG93bnJldi54bWxQSwUGAAAAAAQABAD5AAAAkgMAAAAA&#10;" strokecolor="black [3213]" strokeweight=".5pt">
                      <v:stroke joinstyle="miter"/>
                    </v:line>
                    <v:line id="Gerade Verbindung 320" o:spid="_x0000_s1114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/aOsEAAADcAAAADwAAAGRycy9kb3ducmV2LnhtbERPy4rCMBTdC/MP4Q7MTtNxQKQaRQqO&#10;LmbjA3F5aa5tNbkpSdSOX28WgsvDeU/nnTXiRj40jhV8DzIQxKXTDVcK9rtlfwwiRGSNxjEp+KcA&#10;89lHb4q5dnfe0G0bK5FCOOSooI6xzaUMZU0Ww8C1xIk7OW8xJugrqT3eU7g1cphlI2mx4dRQY0tF&#10;TeVle7UKCnM4dqtfz/Fwfpyuf7QszsYo9fXZLSYgInXxLX6511rBzzDNT2fSEZC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P9o6wQAAANwAAAAPAAAAAAAAAAAAAAAA&#10;AKECAABkcnMvZG93bnJldi54bWxQSwUGAAAAAAQABAD5AAAAjwMAAAAA&#10;" strokecolor="black [3213]" strokeweight=".5pt">
                      <v:stroke joinstyle="miter"/>
                    </v:line>
                    <v:line id="Gerade Verbindung 321" o:spid="_x0000_s1115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N/ocQAAADcAAAADwAAAGRycy9kb3ducmV2LnhtbESPT2sCMRTE7wW/Q3iCt5pVQcpqFFnw&#10;z6GXWhGPj81zdzV5WZKoaz99IxR6HGbmN8x82Vkj7uRD41jBaJiBIC6dbrhScPhev3+ACBFZo3FM&#10;Cp4UYLnovc0x1+7BX3Tfx0okCIccFdQxtrmUoazJYhi6ljh5Z+ctxiR9JbXHR4JbI8dZNpUWG04L&#10;NbZU1FRe9zeroDDHU7fdeI7Hy8/59knr4mKMUoN+t5qBiNTF//Bfe6cVTMYjeJ1JR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c3+hxAAAANwAAAAPAAAAAAAAAAAA&#10;AAAAAKECAABkcnMvZG93bnJldi54bWxQSwUGAAAAAAQABAD5AAAAkgMAAAAA&#10;" strokecolor="black [3213]" strokeweight=".5pt">
                      <v:stroke joinstyle="miter"/>
                    </v:line>
                    <v:line id="Gerade Verbindung 322" o:spid="_x0000_s1116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Hh1sQAAADcAAAADwAAAGRycy9kb3ducmV2LnhtbESPT2sCMRTE7wW/Q3iCt5p1hVJWo8iC&#10;fw691Ip4fGyeu6vJy5JEXfvpm0Khx2FmfsPMl7014k4+tI4VTMYZCOLK6ZZrBYev9es7iBCRNRrH&#10;pOBJAZaLwcscC+0e/En3faxFgnAoUEETY1dIGaqGLIax64iTd3beYkzS11J7fCS4NTLPsjdpseW0&#10;0GBHZUPVdX+zCkpzPPXbjed4vHyfbx+0Li/GKDUa9qsZiEh9/A//tXdawTTP4fdMOgJy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oeHWxAAAANwAAAAPAAAAAAAAAAAA&#10;AAAAAKECAABkcnMvZG93bnJldi54bWxQSwUGAAAAAAQABAD5AAAAkgMAAAAA&#10;" strokecolor="black [3213]" strokeweight=".5pt">
                      <v:stroke joinstyle="miter"/>
                    </v:line>
                  </v:group>
                  <v:shape id="Textfeld 32" o:spid="_x0000_s1117" type="#_x0000_t202" style="position:absolute;left:2499;top:4572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6Ge8MA&#10;AADcAAAADwAAAGRycy9kb3ducmV2LnhtbESPQWvCQBSE7wX/w/IEb3WjtkWiq4hV8NBLbbw/ss9s&#10;MPs2ZF9N/PfdQqHHYWa+YdbbwTfqTl2sAxuYTTNQxGWwNVcGiq/j8xJUFGSLTWAy8KAI283oaY25&#10;DT1/0v0slUoQjjkacCJtrnUsHXmM09ASJ+8aOo+SZFdp22Gf4L7R8yx70x5rTgsOW9o7Km/nb29A&#10;xO5mj+Lg4+kyfLz3LitfsTBmMh52K1BCg/yH/9ona2Axf4H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6Ge8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feld 33" o:spid="_x0000_s1118" type="#_x0000_t202" style="position:absolute;left:8259;top:4725;width:4371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Ij4MMA&#10;AADcAAAADwAAAGRycy9kb3ducmV2LnhtbESPT2vCQBTE7wW/w/IEb3WjYinRVcQ/4KGX2nh/ZF+z&#10;odm3Ifs08du7hUKPw8z8hllvB9+oO3WxDmxgNs1AEZfB1lwZKL5Or++goiBbbAKTgQdF2G5GL2vM&#10;bej5k+4XqVSCcMzRgBNpc61j6chjnIaWOHnfofMoSXaVth32Ce4bPc+yN+2x5rTgsKW9o/LncvMG&#10;ROxu9iiOPp6vw8ehd1m5xMKYyXjYrUAJDfIf/mufrYHFfAm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Ij4M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1E66F3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feld 35" o:spid="_x0000_s1119" type="#_x0000_t202" style="position:absolute;left:5339;top:9729;width:4365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wYDMMA&#10;AADcAAAADwAAAGRycy9kb3ducmV2LnhtbESPQWvCQBSE7wX/w/IEb3Wj0laiq4hV8NBLbbw/ss9s&#10;MPs2ZF9N/PfdQqHHYWa+YdbbwTfqTl2sAxuYTTNQxGWwNVcGiq/j8xJUFGSLTWAy8KAI283oaY25&#10;DT1/0v0slUoQjjkacCJtrnUsHXmM09ASJ+8aOo+SZFdp22Gf4L7R8yx71R5rTgsOW9o7Km/nb29A&#10;xO5mj+Lg4+kyfLz3LitfsDBmMh52K1BCg/yH/9ona2Axf4P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0wYDM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feld 31" o:spid="_x0000_s1120" type="#_x0000_t202" style="position:absolute;left:5352;top:-3105;width:435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8p5cMA&#10;AADcAAAADwAAAGRycy9kb3ducmV2LnhtbESPQWvCQBSE7wX/w/IEb3Wj0lKjq4hV8NBLbbw/ss9s&#10;MPs2ZF9N/PfdQqHHYWa+YdbbwTfqTl2sAxuYTTNQxGWwNVcGiq/j8xuoKMgWm8Bk4EERtpvR0xpz&#10;G3r+pPtZKpUgHHM04ETaXOtYOvIYp6ElTt41dB4lya7StsM+wX2j51n2qj3WnBYctrR3VN7O396A&#10;iN3NHsXBx9Nl+HjvXVa+YGHMZDzsVqCEBvkP/7VP1sBivoT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8p5c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group id="_x0000_s1121" style="position:absolute;left:21166;top:1428;width:14543;height:16542" coordorigin="383,-3105" coordsize="14549,16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group id="Gruppieren 333" o:spid="_x0000_s1122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  <v:oval id="Ellipse 334" o:spid="_x0000_s1123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N7MUA&#10;AADcAAAADwAAAGRycy9kb3ducmV2LnhtbESPT2vCQBTE7wW/w/IEb7rxD1KiqxRpoCexNqjH1+wz&#10;SZt9G7JrEr99VxB6HGbmN8x625tKtNS40rKC6SQCQZxZXXKuIP1Kxq8gnEfWWFkmBXdysN0MXtYY&#10;a9vxJ7VHn4sAYRejgsL7OpbSZQUZdBNbEwfvahuDPsgml7rBLsBNJWdRtJQGSw4LBda0Kyj7Pd6M&#10;guTHXWf7JG1P9fdNV+/d5XzIF0qNhv3bCoSn3v+Hn+0PrWA+X8DjTD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6k3s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35" o:spid="_x0000_s1124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bod8YA&#10;AADcAAAADwAAAGRycy9kb3ducmV2LnhtbESPT2vCQBTE74V+h+UVvOmmWkXSrCJioKdirajHZ/bl&#10;T5t9G7Jrkn57t1DocZiZ3zDJejC16Kh1lWUFz5MIBHFmdcWFguNnOl6CcB5ZY22ZFPyQg/Xq8SHB&#10;WNueP6g7+EIECLsYFZTeN7GULivJoJvYhjh4uW0N+iDbQuoW+wA3tZxG0UIarDgslNjQtqTs+3Az&#10;CtIvl0/f02N3aq43Xe/6y3lfvCg1eho2ryA8Df4//Nd+0wpmszn8ng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bod8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36" o:spid="_x0000_s1125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R2AMUA&#10;AADcAAAADwAAAGRycy9kb3ducmV2LnhtbESPT2vCQBTE74LfYXmCt7rxD1KiqxQx4EmsDerxNftM&#10;0mbfhuyapN++Wyh4HGbmN8x625tKtNS40rKC6SQCQZxZXXKuIP1IXl5BOI+ssbJMCn7IwXYzHKwx&#10;1rbjd2rPPhcBwi5GBYX3dSylywoy6Ca2Jg7e3TYGfZBNLnWDXYCbSs6iaCkNlhwWCqxpV1D2fX4Y&#10;BcmXu8+OSdpe6s+Hrvbd7XrKF0qNR/3bCoSn3j/D/+2DVjCfL+H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dHYA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37" o:spid="_x0000_s1126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jTm8YA&#10;AADcAAAADwAAAGRycy9kb3ducmV2LnhtbESPT2vCQBTE74V+h+UVvOmmWlTSrCJioKdirajHZ/bl&#10;T5t9G7Jrkn57t1DocZiZ3zDJejC16Kh1lWUFz5MIBHFmdcWFguNnOl6CcB5ZY22ZFPyQg/Xq8SHB&#10;WNueP6g7+EIECLsYFZTeN7GULivJoJvYhjh4uW0N+iDbQuoW+wA3tZxG0VwarDgslNjQtqTs+3Az&#10;CtIvl0/f02N3aq43Xe/6y3lfvCg1eho2ryA8Df4//Nd+0wpmswX8ng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jTm8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38" o:spid="_x0000_s1127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dH6cMA&#10;AADcAAAADwAAAGRycy9kb3ducmV2LnhtbERPy2rCQBTdF/yH4Qrd6cRERFJHKdJAV8VGabu8zVyT&#10;tJk7ITN5+PfOotDl4bx3h8k0YqDO1ZYVrJYRCOLC6ppLBZdzttiCcB5ZY2OZFNzIwWE/e9hhqu3I&#10;7zTkvhQhhF2KCirv21RKV1Rk0C1tSxy4q+0M+gC7UuoOxxBuGhlH0UYarDk0VNjSsaLiN++NguzH&#10;XeO37DJ8tN+9bl7Gr89TuVbqcT49P4HwNPl/8Z/7VStIkrA2nAlHQO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dH6cMAAADcAAAADwAAAAAAAAAAAAAAAACYAgAAZHJzL2Rv&#10;d25yZXYueG1sUEsFBgAAAAAEAAQA9QAAAIgDAAAAAA==&#10;" fillcolor="white [3212]" strokecolor="black [3213]" strokeweight="1pt">
                      <v:stroke joinstyle="miter"/>
                    </v:oval>
                    <v:oval id="Ellipse 339" o:spid="_x0000_s1128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vicsYA&#10;AADcAAAADwAAAGRycy9kb3ducmV2LnhtbESPT2vCQBTE74V+h+UVvOmmWkTTrCJioKdirajHZ/bl&#10;T5t9G7Jrkn57t1DocZiZ3zDJejC16Kh1lWUFz5MIBHFmdcWFguNnOl6AcB5ZY22ZFPyQg/Xq8SHB&#10;WNueP6g7+EIECLsYFZTeN7GULivJoJvYhjh4uW0N+iDbQuoW+wA3tZxG0VwarDgslNjQtqTs+3Az&#10;CtIvl0/f02N3aq43Xe/6y3lfvCg1eho2ryA8Df4//Nd+0wpmsyX8ng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vicsYAAADcAAAADwAAAAAAAAAAAAAAAACYAgAAZHJz&#10;L2Rvd25yZXYueG1sUEsFBgAAAAAEAAQA9QAAAIsDAAAAAA==&#10;" fillcolor="white [3212]" strokecolor="black [3213]" strokeweight="1pt">
                      <v:stroke joinstyle="miter"/>
                    </v:oval>
                    <v:line id="Gerade Verbindung 340" o:spid="_x0000_s1129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0evsMAAADcAAAADwAAAGRycy9kb3ducmV2LnhtbERPz2vCMBS+D/wfwhO8zdTpxHZGEWEg&#10;22FYHez4aN6aYvOSNpnW/345DHb8+H6vt4NtxZX60DhWMJtmIIgrpxuuFZxPr48rECEia2wdk4I7&#10;BdhuRg9rLLS78ZGuZaxFCuFQoAIToy+kDJUhi2HqPHHivl1vMSbY11L3eEvhtpVPWbaUFhtODQY9&#10;7Q1Vl/LHKujeqvL9uZ59+oPfm48O8+4rz5WajIfdC4hIQ/wX/7kPWsF8keanM+kIyM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9Hr7DAAAA3AAAAA8AAAAAAAAAAAAA&#10;AAAAoQIAAGRycy9kb3ducmV2LnhtbFBLBQYAAAAABAAEAPkAAACRAwAAAAA=&#10;" strokecolor="black [3213]" strokeweight=".5pt">
                      <v:stroke joinstyle="miter"/>
                    </v:line>
                    <v:line id="Gerade Verbindung 341" o:spid="_x0000_s1130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G7JcYAAADcAAAADwAAAGRycy9kb3ducmV2LnhtbESPQUvDQBSE74L/YXmCt3aTVqWJ3ZZS&#10;KBR7EKMFj4/sMxvMvt1k1zb+e7dQ8DjMzDfMcj3aTpxoCK1jBfk0A0FcO91yo+DjfTdZgAgRWWPn&#10;mBT8UoD16vZmiaV2Z36jUxUbkSAcSlRgYvSllKE2ZDFMnSdO3pcbLMYkh0bqAc8Jbjs5y7InabHl&#10;tGDQ09ZQ/V39WAX9S10dHpv86Pd+a157LPrPolDq/m7cPIOINMb/8LW91wrmDzlczqQjI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xxuyXGAAAA3AAAAA8AAAAAAAAA&#10;AAAAAAAAoQIAAGRycy9kb3ducmV2LnhtbFBLBQYAAAAABAAEAPkAAACUAwAAAAA=&#10;" strokecolor="black [3213]" strokeweight=".5pt">
                      <v:stroke joinstyle="miter"/>
                    </v:line>
                    <v:line id="Gerade Verbindung 342" o:spid="_x0000_s1131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4EdsQAAADcAAAADwAAAGRycy9kb3ducmV2LnhtbESPQWsCMRSE74L/ITzBW81qS5HVKLKg&#10;9dBLVcTjY/PcXU1eliTqtr++KRQ8DjPzDTNfdtaIO/nQOFYwHmUgiEunG64UHPbrlymIEJE1Gsek&#10;4JsCLBf93hxz7R78RfddrESCcMhRQR1jm0sZyposhpFriZN3dt5iTNJXUnt8JLg1cpJl79Jiw2mh&#10;xpaKmsrr7mYVFOZ46j42nuPx8nO+fdK6uBij1HDQrWYgInXxGf5vb7WC17cJ/J1JR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fgR2xAAAANwAAAAPAAAAAAAAAAAA&#10;AAAAAKECAABkcnMvZG93bnJldi54bWxQSwUGAAAAAAQABAD5AAAAkgMAAAAA&#10;" strokecolor="black [3213]" strokeweight=".5pt">
                      <v:stroke joinstyle="miter"/>
                    </v:line>
                    <v:line id="Gerade Verbindung 343" o:spid="_x0000_s1132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Kh7cQAAADcAAAADwAAAGRycy9kb3ducmV2LnhtbESPQWsCMRSE74L/ITzBW82qpchqFFmw&#10;9dBLVcTjY/PcXU1eliTqtr++KRQ8DjPzDbNYddaIO/nQOFYwHmUgiEunG64UHPablxmIEJE1Gsek&#10;4JsCrJb93gJz7R78RfddrESCcMhRQR1jm0sZyposhpFriZN3dt5iTNJXUnt8JLg1cpJlb9Jiw2mh&#10;xpaKmsrr7mYVFOZ46j7ePcfj5ed8+6RNcTFGqeGgW89BROriM/zf3moF09cp/J1JR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MqHtxAAAANwAAAAPAAAAAAAAAAAA&#10;AAAAAKECAABkcnMvZG93bnJldi54bWxQSwUGAAAAAAQABAD5AAAAkgMAAAAA&#10;" strokecolor="black [3213]" strokeweight=".5pt">
                      <v:stroke joinstyle="miter"/>
                    </v:line>
                    <v:line id="Gerade Verbindung 344" o:spid="_x0000_s1133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s5mcUAAADcAAAADwAAAGRycy9kb3ducmV2LnhtbESPzWsCMRTE7wX/h/AEbzXrB0VWo8iC&#10;bQ+9+IF4fGyeu6vJy5JE3favN4VCj8PM/IZZrDprxJ18aBwrGA0zEMSl0w1XCg77zesMRIjIGo1j&#10;UvBNAVbL3ssCc+0evKX7LlYiQTjkqKCOsc2lDGVNFsPQtcTJOztvMSbpK6k9PhLcGjnOsjdpseG0&#10;UGNLRU3ldXezCgpzPHUf757j8fJzvn3RprgYo9Sg363nICJ18T/81/7UCibTKfyeSUdAL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Ns5mcUAAADcAAAADwAAAAAAAAAA&#10;AAAAAAChAgAAZHJzL2Rvd25yZXYueG1sUEsFBgAAAAAEAAQA+QAAAJMDAAAAAA==&#10;" strokecolor="black [3213]" strokeweight=".5pt">
                      <v:stroke joinstyle="miter"/>
                    </v:line>
                    <v:line id="Gerade Verbindung 345" o:spid="_x0000_s1134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ecAsQAAADcAAAADwAAAGRycy9kb3ducmV2LnhtbESPQWsCMRSE7wX/Q3iCt5rVtiKrUWTB&#10;2kMvVRGPj81zdzV5WZKo2/76plDwOMzMN8x82VkjbuRD41jBaJiBIC6dbrhSsN+tn6cgQkTWaByT&#10;gm8KsFz0nuaYa3fnL7ptYyUShEOOCuoY21zKUNZkMQxdS5y8k/MWY5K+ktrjPcGtkeMsm0iLDaeF&#10;Glsqaiov26tVUJjDsdu8e46H88/p+knr4myMUoN+t5qBiNTFR/i//aEVvLy+wd+Zd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l5wCxAAAANwAAAAPAAAAAAAAAAAA&#10;AAAAAKECAABkcnMvZG93bnJldi54bWxQSwUGAAAAAAQABAD5AAAAkgMAAAAA&#10;" strokecolor="black [3213]" strokeweight=".5pt">
                      <v:stroke joinstyle="miter"/>
                    </v:line>
                  </v:group>
                  <v:shape id="Textfeld 32" o:spid="_x0000_s1135" type="#_x0000_t202" style="position:absolute;left:2499;top:4638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P9rMMA&#10;AADcAAAADwAAAGRycy9kb3ducmV2LnhtbESPQWvCQBSE74X+h+UJ3urG2lZJXUWqgodeqvH+yL5m&#10;g9m3Iftq4r93C4Ueh5n5hlmuB9+oK3WxDmxgOslAEZfB1lwZKE77pwWoKMgWm8Bk4EYR1qvHhyXm&#10;NvT8RdejVCpBOOZowIm0udaxdOQxTkJLnLzv0HmUJLtK2w77BPeNfs6yN+2x5rTgsKUPR+Xl+OMN&#10;iNjN9FbsfDych89t77LyFQtjxqNh8w5KaJD/8F/7YA3MXubwe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P9rM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19</w:t>
                          </w:r>
                        </w:p>
                      </w:txbxContent>
                    </v:textbox>
                  </v:shape>
                  <v:shape id="Textfeld 33" o:spid="_x0000_s1136" type="#_x0000_t202" style="position:absolute;left:8259;top:4725;width:4371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xp3sAA&#10;AADcAAAADwAAAGRycy9kb3ducmV2LnhtbERPTWvCQBC9F/wPyxR6041tlRKzEVELHnqppvchO2ZD&#10;s7MhOzXx33cPhR4f77vYTr5TNxpiG9jAcpGBIq6DbbkxUF3e52+goiBb7AKTgTtF2JazhwJzG0b+&#10;pNtZGpVCOOZowIn0udaxduQxLkJPnLhrGDxKgkOj7YBjCvedfs6ytfbYcmpw2NPeUf19/vEGROxu&#10;ea+OPp6+po/D6LJ6hZUxT4/TbgNKaJJ/8Z/7ZA28vKa16Uw6Arr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wxp3sAAAADcAAAADwAAAAAAAAAAAAAAAACYAgAAZHJzL2Rvd25y&#10;ZXYueG1sUEsFBgAAAAAEAAQA9QAAAIUDAAAAAA==&#10;" filled="f" stroked="f">
                    <v:textbox style="mso-fit-shape-to-text:t">
                      <w:txbxContent>
                        <w:p w:rsidR="00C32A2B" w:rsidRPr="002D6AAB" w:rsidRDefault="001E66F3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feld 35" o:spid="_x0000_s1137" type="#_x0000_t202" style="position:absolute;left:5379;top:9930;width:4365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PzBcAA&#10;AADcAAAADwAAAGRycy9kb3ducmV2LnhtbERPPWvDMBDdC/0P4grdajktKcWNYkzSQoYsTd39sC6W&#10;iXUy1jV2/n00BDI+3veqnH2vzjTGLrCBRZaDIm6C7bg1UP9+v3yAioJssQ9MBi4UoVw/PqywsGHi&#10;HzofpFUphGOBBpzIUGgdG0ceYxYG4sQdw+hREhxbbUecUrjv9Wuev2uPHacGhwNtHDWnw783IGKr&#10;xaX+8nH3N++3k8ubJdbGPD/N1ScooVnu4pt7Zw28LdP8dCYdAb2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KPzBcAAAADcAAAADwAAAAAAAAAAAAAAAACYAgAAZHJzL2Rvd25y&#10;ZXYueG1sUEsFBgAAAAAEAAQA9QAAAIUDAAAAAA==&#10;" filled="f" stroked="f">
                    <v:textbox style="mso-fit-shape-to-text:t">
                      <w:txbxContent>
                        <w:p w:rsidR="00C32A2B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feld 31" o:spid="_x0000_s1138" type="#_x0000_t202" style="position:absolute;left:5352;top:-3105;width:436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3I6cMA&#10;AADcAAAADwAAAGRycy9kb3ducmV2LnhtbESPT2vCQBTE7wW/w/IEb3WjYinRVcQ/4KGX2nh/ZF+z&#10;odm3Ifs08du7hUKPw8z8hllvB9+oO3WxDmxgNs1AEZfB1lwZKL5Or++goiBbbAKTgQdF2G5GL2vM&#10;bej5k+4XqVSCcMzRgBNpc61j6chjnIaWOHnfofMoSXaVth32Ce4bPc+yN+2x5rTgsKW9o/LncvMG&#10;ROxu9iiOPp6vw8ehd1m5xMKYyXjYrUAJDfIf/mufrYHFcg6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3I6c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40</w:t>
                          </w:r>
                        </w:p>
                      </w:txbxContent>
                    </v:textbox>
                  </v:shape>
                </v:group>
                <v:group id="_x0000_s1139" style="position:absolute;left:41472;top:1428;width:14544;height:16542" coordorigin="383,-3105" coordsize="14549,16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group id="Gruppieren 356" o:spid="_x0000_s1140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  <v:oval id="Ellipse 357" o:spid="_x0000_s1141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c2O8YA&#10;AADcAAAADwAAAGRycy9kb3ducmV2LnhtbESPT2vCQBTE74V+h+UVvNWN/1qJriJiwJO0VqrHZ/aZ&#10;pM2+Ddk1id/eLQg9DjPzG2a+7EwpGqpdYVnBoB+BIE6tLjhTcPhKXqcgnEfWWFomBTdysFw8P80x&#10;1rblT2r2PhMBwi5GBbn3VSylS3My6Pq2Ig7exdYGfZB1JnWNbYCbUg6j6E0aLDgs5FjROqf0d381&#10;CpIfdxnukkPzXZ2vuty0p+NHNlaq99KtZiA8df4//GhvtYLR5B3+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c2O8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58" o:spid="_x0000_s1142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iScMA&#10;AADcAAAADwAAAGRycy9kb3ducmV2LnhtbERPy2rCQBTdC/7DcAvd6aRWS4lOpJQGuhKroe3yNnPz&#10;0MydkBmT+PedheDycN6b7Wga0VPnassKnuYRCOLc6ppLBdkxnb2CcB5ZY2OZFFzJwTaZTjYYazvw&#10;F/UHX4oQwi5GBZX3bSylyysy6Oa2JQ5cYTuDPsCulLrDIYSbRi6i6EUarDk0VNjSe0X5+XAxCtKT&#10;Kxa7NOu/27+Lbj6G3599uVTq8WF8W4PwNPq7+Ob+1AqeV2FtO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iScMAAADcAAAADwAAAAAAAAAAAAAAAACYAgAAZHJzL2Rv&#10;d25yZXYueG1sUEsFBgAAAAAEAAQA9QAAAIgDAAAAAA==&#10;" fillcolor="white [3212]" strokecolor="black [3213]" strokeweight="1pt">
                      <v:stroke joinstyle="miter"/>
                    </v:oval>
                    <v:oval id="Ellipse 359" o:spid="_x0000_s1143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QH0sYA&#10;AADcAAAADwAAAGRycy9kb3ducmV2LnhtbESPT2vCQBTE74V+h+UVvNWN/0qNriJiwJO0VqrHZ/aZ&#10;pM2+Ddk1id/eLQg9DjPzG2a+7EwpGqpdYVnBoB+BIE6tLjhTcPhKXt9BOI+ssbRMCm7kYLl4fppj&#10;rG3Ln9TsfSYChF2MCnLvq1hKl+Zk0PVtRRy8i60N+iDrTOoa2wA3pRxG0Zs0WHBYyLGidU7p7/5q&#10;FCQ/7jLcJYfmuzpfdblpT8ePbKxU76VbzUB46vx/+NHeagWjyRT+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QH0s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60" o:spid="_x0000_s1144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Jk8sMA&#10;AADcAAAADwAAAGRycy9kb3ducmV2LnhtbERPy2rCQBTdC/7DcAV3dWIsoaSOItJAV6VNRbu8zVyT&#10;1MydkJk8+vedRcHl4by3+8k0YqDO1ZYVrFcRCOLC6ppLBafP7OEJhPPIGhvLpOCXHOx389kWU21H&#10;/qAh96UIIexSVFB536ZSuqIig25lW+LAXW1n0AfYlVJ3OIZw08g4ihJpsObQUGFLx4qKW94bBdmP&#10;u8Zv2Wk4t9+9bl7Gr8t7+ajUcjEdnkF4mvxd/O9+1Qo2SZgfzoQj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Jk8sMAAADcAAAADwAAAAAAAAAAAAAAAACYAgAAZHJzL2Rv&#10;d25yZXYueG1sUEsFBgAAAAAEAAQA9QAAAIgDAAAAAA==&#10;" fillcolor="white [3212]" strokecolor="black [3213]" strokeweight="1pt">
                      <v:stroke joinstyle="miter"/>
                    </v:oval>
                    <v:oval id="Ellipse 361" o:spid="_x0000_s1145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7BacYA&#10;AADcAAAADwAAAGRycy9kb3ducmV2LnhtbESPW2vCQBSE34X+h+UU+lY3XpAS3YiUBnwq1krr4zF7&#10;ctHs2ZBdk/jv3ULBx2FmvmFW68HUoqPWVZYVTMYRCOLM6ooLBYfv9PUNhPPIGmvLpOBGDtbJ02iF&#10;sbY9f1G394UIEHYxKii9b2IpXVaSQTe2DXHwctsa9EG2hdQt9gFuajmNooU0WHFYKLGh95Kyy/5q&#10;FKRnl08/00P305yuuv7oj7+7Yq7Uy/OwWYLwNPhH+L+91Qpmiwn8nQlHQC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7Bac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62" o:spid="_x0000_s1146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xfHsUA&#10;AADcAAAADwAAAGRycy9kb3ducmV2LnhtbESPQWvCQBSE74L/YXmCt7oxFSmpmyBioCexKm2Pr9ln&#10;kjb7NmTXJP333ULB4zAz3zCbbDSN6KlztWUFy0UEgriwuuZSweWcPzyBcB5ZY2OZFPyQgyydTjaY&#10;aDvwK/UnX4oAYZeggsr7NpHSFRUZdAvbEgfvajuDPsiulLrDIcBNI+MoWkuDNYeFClvaVVR8n25G&#10;Qf7lrvEhv/Rv7edNN/vh4/1YrpSaz8btMwhPo7+H/9svWsHjOoa/M+EI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/F8exQAAANwAAAAPAAAAAAAAAAAAAAAAAJgCAABkcnMv&#10;ZG93bnJldi54bWxQSwUGAAAAAAQABAD1AAAAigMAAAAA&#10;" fillcolor="white [3212]" strokecolor="black [3213]" strokeweight="1pt">
                      <v:stroke joinstyle="miter"/>
                    </v:oval>
                    <v:line id="Gerade Verbindung 363" o:spid="_x0000_s1147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rcqcUAAADcAAAADwAAAGRycy9kb3ducmV2LnhtbESPQWsCMRSE74X+h/AKvdWsFaW7GqUI&#10;BWkP0q2Cx8fmuVncvGQ3qW7/vREKHoeZ+YZZrAbbijP1oXGsYDzKQBBXTjdcK9j9fLy8gQgRWWPr&#10;mBT8UYDV8vFhgYV2F/6mcxlrkSAcClRgYvSFlKEyZDGMnCdO3tH1FmOSfS11j5cEt618zbKZtNhw&#10;WjDoaW2oOpW/VkH3WZVf03q89xu/NtsO8+6Q50o9Pw3vcxCRhngP/7c3WsFkNoHbmXQE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FrcqcUAAADcAAAADwAAAAAAAAAA&#10;AAAAAAChAgAAZHJzL2Rvd25yZXYueG1sUEsFBgAAAAAEAAQA+QAAAJMDAAAAAA==&#10;" strokecolor="black [3213]" strokeweight=".5pt">
                      <v:stroke joinstyle="miter"/>
                    </v:line>
                    <v:line id="Gerade Verbindung 364" o:spid="_x0000_s1148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NE3cYAAADcAAAADwAAAGRycy9kb3ducmV2LnhtbESPT2sCMRTE74V+h/CE3mrW/hF3NUoR&#10;ClIPpVsFj4/Nc7O4ecluUt1+e1MoeBxm5jfMYjXYVpypD41jBZNxBoK4crrhWsHu+/1xBiJEZI2t&#10;Y1LwSwFWy/u7BRbaXfiLzmWsRYJwKFCBidEXUobKkMUwdp44eUfXW4xJ9rXUPV4S3LbyKcum0mLD&#10;acGgp7Wh6lT+WAXdR1VuX+vJ3m/82nx2mHeHPFfqYTS8zUFEGuIt/N/eaAXP0xf4O5OOgF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zRN3GAAAA3AAAAA8AAAAAAAAA&#10;AAAAAAAAoQIAAGRycy9kb3ducmV2LnhtbFBLBQYAAAAABAAEAPkAAACUAwAAAAA=&#10;" strokecolor="black [3213]" strokeweight=".5pt">
                      <v:stroke joinstyle="miter"/>
                    </v:line>
                    <v:line id="Gerade Verbindung 365" o:spid="_x0000_s1149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LAYsUAAADcAAAADwAAAGRycy9kb3ducmV2LnhtbESPT2sCMRTE74V+h/CE3mrWlopsN4os&#10;qD14qYr0+Ni8/aPJy5JE3frpm0Khx2FmfsMUi8EacSUfOscKJuMMBHHldMeNgsN+9TwDESKyRuOY&#10;FHxTgMX88aHAXLsbf9J1FxuRIBxyVNDG2OdShqoli2HseuLk1c5bjEn6RmqPtwS3Rr5k2VRa7Dgt&#10;tNhT2VJ13l2sgtIcv4bN2nM8nu71ZUur8mSMUk+jYfkOItIQ/8N/7Q+t4HX6Br9n0hG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LAYsUAAADcAAAADwAAAAAAAAAA&#10;AAAAAAChAgAAZHJzL2Rvd25yZXYueG1sUEsFBgAAAAAEAAQA+QAAAJMDAAAAAA==&#10;" strokecolor="black [3213]" strokeweight=".5pt">
                      <v:stroke joinstyle="miter"/>
                    </v:line>
                    <v:line id="Gerade Verbindung 366" o:spid="_x0000_s1150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BeFcQAAADcAAAADwAAAGRycy9kb3ducmV2LnhtbESPQWsCMRSE7wX/Q3iCt5pVYSmrUWRB&#10;24OXWhGPj81zdzV5WZKoa399Uyj0OMzMN8xi1Vsj7uRD61jBZJyBIK6cbrlWcPjavL6BCBFZo3FM&#10;Cp4UYLUcvCyw0O7Bn3Tfx1okCIcCFTQxdoWUoWrIYhi7jjh5Z+ctxiR9LbXHR4JbI6dZlkuLLaeF&#10;BjsqG6qu+5tVUJrjqX/feo7Hy/f5tqNNeTFGqdGwX89BROrjf/iv/aEVzPIcfs+kIyC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8F4VxAAAANwAAAAPAAAAAAAAAAAA&#10;AAAAAKECAABkcnMvZG93bnJldi54bWxQSwUGAAAAAAQABAD5AAAAkgMAAAAA&#10;" strokecolor="black [3213]" strokeweight=".5pt">
                      <v:stroke joinstyle="miter"/>
                    </v:line>
                    <v:line id="Gerade Verbindung 367" o:spid="_x0000_s1151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z7jsQAAADcAAAADwAAAGRycy9kb3ducmV2LnhtbESPT2sCMRTE7wW/Q3iCt5pVwcpqFFmw&#10;7aEX/yAeH5vn7mrysiRRt/30plDocZiZ3zCLVWeNuJMPjWMFo2EGgrh0uuFKwWG/eZ2BCBFZo3FM&#10;Cr4pwGrZe1lgrt2Dt3TfxUokCIccFdQxtrmUoazJYhi6ljh5Z+ctxiR9JbXHR4JbI8dZNpUWG04L&#10;NbZU1FRedzeroDDHU/fx7jkeLz/n2xdtiosxSg363XoOIlIX/8N/7U+tYDJ9g98z6QjI5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vPuOxAAAANwAAAAPAAAAAAAAAAAA&#10;AAAAAKECAABkcnMvZG93bnJldi54bWxQSwUGAAAAAAQABAD5AAAAkgMAAAAA&#10;" strokecolor="black [3213]" strokeweight=".5pt">
                      <v:stroke joinstyle="miter"/>
                    </v:line>
                    <v:line id="Gerade Verbindung 368" o:spid="_x0000_s1152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Nv/MIAAADcAAAADwAAAGRycy9kb3ducmV2LnhtbERPz2vCMBS+D/wfwhO8zdQJZXTGMgp1&#10;HnaZE9nx0TzbuuSlJNHW/fXLYbDjx/d7U07WiBv50DtWsFpmIIgbp3tuFRw/68dnECEiazSOScGd&#10;ApTb2cMGC+1G/qDbIbYihXAoUEEX41BIGZqOLIalG4gTd3beYkzQt1J7HFO4NfIpy3JpsefU0OFA&#10;VUfN9+FqFVTm9DW97TzH0+XnfH2nuroYo9RiPr2+gIg0xX/xn3uvFazztDadSUd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iNv/MIAAADcAAAADwAAAAAAAAAAAAAA&#10;AAChAgAAZHJzL2Rvd25yZXYueG1sUEsFBgAAAAAEAAQA+QAAAJADAAAAAA==&#10;" strokecolor="black [3213]" strokeweight=".5pt">
                      <v:stroke joinstyle="miter"/>
                    </v:line>
                  </v:group>
                  <v:shape id="Textfeld 32" o:spid="_x0000_s1153" type="#_x0000_t202" style="position:absolute;left:2565;top:4674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avZcAA&#10;AADcAAAADwAAAGRycy9kb3ducmV2LnhtbERPTWvCQBC9F/wPyxR6040t1RKzEVELHnqppvchO2ZD&#10;s7MhOzXx33cPhR4f77vYTr5TNxpiG9jAcpGBIq6DbbkxUF3e52+goiBb7AKTgTtF2JazhwJzG0b+&#10;pNtZGpVCOOZowIn0udaxduQxLkJPnLhrGDxKgkOj7YBjCvedfs6ylfbYcmpw2NPeUf19/vEGROxu&#10;ea+OPp6+po/D6LL6FStjnh6n3QaU0CT/4j/3yRp4Waf56Uw6Arr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xavZcAAAADcAAAADwAAAAAAAAAAAAAAAACYAgAAZHJzL2Rvd25y&#10;ZXYueG1sUEsFBgAAAAAEAAQA9QAAAIUDAAAAAA==&#10;" filled="f" stroked="f">
                    <v:textbox style="mso-fit-shape-to-text:t">
                      <w:txbxContent>
                        <w:p w:rsidR="00C32A2B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feld 33" o:spid="_x0000_s1154" type="#_x0000_t202" style="position:absolute;left:8123;top:4725;width:4371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oK/sMA&#10;AADcAAAADwAAAGRycy9kb3ducmV2LnhtbESPQWvCQBSE7wX/w/KE3uomllaJriK2BQ+9VOP9kX1m&#10;g9m3Iftq4r/vFgo9DjPzDbPejr5VN+pjE9hAPstAEVfBNlwbKE8fT0tQUZAttoHJwJ0ibDeThzUW&#10;Ngz8Rbej1CpBOBZowIl0hdaxcuQxzkJHnLxL6D1Kkn2tbY9DgvtWz7PsVXtsOC047GjvqLoev70B&#10;EbvL7+W7j4fz+Pk2uKx6wdKYx+m4W4ESGuU//Nc+WAPPixx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oK/s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1E66F3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35</w:t>
                          </w:r>
                        </w:p>
                      </w:txbxContent>
                    </v:textbox>
                  </v:shape>
                  <v:shape id="Textfeld 35" o:spid="_x0000_s1155" type="#_x0000_t202" style="position:absolute;left:5379;top:9773;width:4365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QxEsMA&#10;AADcAAAADwAAAGRycy9kb3ducmV2LnhtbESPQWvCQBSE7wX/w/KE3urGiq1EVxG14KGX2nh/ZJ/Z&#10;YPZtyL6a+O/dQqHHYWa+YVabwTfqRl2sAxuYTjJQxGWwNVcGiu+PlwWoKMgWm8Bk4E4RNuvR0wpz&#10;G3r+ottJKpUgHHM04ETaXOtYOvIYJ6ElTt4ldB4lya7StsM+wX2jX7PsTXusOS04bGnnqLyefrwB&#10;Ebud3ouDj8fz8LnvXVbOsTDmeTxsl6CEBvkP/7WP1sDsfQa/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QxEs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feld 31" o:spid="_x0000_s1156" type="#_x0000_t202" style="position:absolute;left:4710;top:-3105;width:564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EM/cMA&#10;AADcAAAADwAAAGRycy9kb3ducmV2LnhtbESPQWvCQBSE74X+h+UVvNWNFbWkriJVwYMXNb0/sq/Z&#10;0OzbkH018d+7hYLHYWa+YZbrwTfqSl2sAxuYjDNQxGWwNVcGisv+9R1UFGSLTWAycKMI69Xz0xJz&#10;G3o+0fUslUoQjjkacCJtrnUsHXmM49ASJ+87dB4lya7StsM+wX2j37Jsrj3WnBYctvTpqPw5/3oD&#10;InYzuRU7Hw9fw3Hbu6ycYWHM6GXYfIASGuQR/m8frIHpYgZ/Z9IR0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EM/c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32A2B">
        <w:t>Probiere.</w:t>
      </w: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D05302" w:rsidRDefault="00D05302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 w:rsidP="00C32A2B">
      <w:pPr>
        <w:pStyle w:val="ekvnummerierung"/>
        <w:framePr w:wrap="around"/>
      </w:pPr>
      <w:r>
        <w:t>3</w:t>
      </w:r>
    </w:p>
    <w:p w:rsidR="00C32A2B" w:rsidRPr="00287B24" w:rsidRDefault="00C32A2B" w:rsidP="00C32A2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80CFC9F" wp14:editId="45442452">
            <wp:extent cx="285115" cy="288290"/>
            <wp:effectExtent l="0" t="0" r="0" b="0"/>
            <wp:docPr id="451" name="Grafik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c_differenzierung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A2B" w:rsidRDefault="00AC184D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lang w:eastAsia="de-DE"/>
        </w:rPr>
        <w:drawing>
          <wp:anchor distT="0" distB="0" distL="114300" distR="114300" simplePos="0" relativeHeight="251653117" behindDoc="0" locked="0" layoutInCell="1" allowOverlap="1" wp14:anchorId="1CF15297" wp14:editId="70FA223A">
            <wp:simplePos x="0" y="0"/>
            <wp:positionH relativeFrom="column">
              <wp:posOffset>2122506</wp:posOffset>
            </wp:positionH>
            <wp:positionV relativeFrom="paragraph">
              <wp:posOffset>51435</wp:posOffset>
            </wp:positionV>
            <wp:extent cx="1587500" cy="1885950"/>
            <wp:effectExtent l="0" t="0" r="0" b="0"/>
            <wp:wrapNone/>
            <wp:docPr id="454" name="Grafik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54141" behindDoc="0" locked="0" layoutInCell="1" allowOverlap="1" wp14:anchorId="6353A0ED" wp14:editId="1A5185CF">
            <wp:simplePos x="0" y="0"/>
            <wp:positionH relativeFrom="column">
              <wp:posOffset>4144346</wp:posOffset>
            </wp:positionH>
            <wp:positionV relativeFrom="paragraph">
              <wp:posOffset>51435</wp:posOffset>
            </wp:positionV>
            <wp:extent cx="1587500" cy="1885950"/>
            <wp:effectExtent l="0" t="0" r="0" b="0"/>
            <wp:wrapNone/>
            <wp:docPr id="455" name="Grafik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6F3">
        <w:rPr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3CF0EAD" wp14:editId="5972D1F9">
                <wp:simplePos x="0" y="0"/>
                <wp:positionH relativeFrom="column">
                  <wp:posOffset>148590</wp:posOffset>
                </wp:positionH>
                <wp:positionV relativeFrom="paragraph">
                  <wp:posOffset>159665</wp:posOffset>
                </wp:positionV>
                <wp:extent cx="5591656" cy="1678653"/>
                <wp:effectExtent l="0" t="0" r="9525" b="0"/>
                <wp:wrapNone/>
                <wp:docPr id="378" name="Gruppieren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656" cy="1678653"/>
                          <a:chOff x="47625" y="142875"/>
                          <a:chExt cx="5592186" cy="1678653"/>
                        </a:xfrm>
                      </wpg:grpSpPr>
                      <wpg:grpSp>
                        <wpg:cNvPr id="381" name="Gruppieren 37"/>
                        <wpg:cNvGrpSpPr/>
                        <wpg:grpSpPr>
                          <a:xfrm>
                            <a:off x="47625" y="142875"/>
                            <a:ext cx="1530189" cy="1678653"/>
                            <a:chOff x="0" y="-310592"/>
                            <a:chExt cx="1530804" cy="1679295"/>
                          </a:xfrm>
                        </wpg:grpSpPr>
                        <wpg:grpSp>
                          <wpg:cNvPr id="382" name="Gruppieren 382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83" name="Ellipse 383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4" name="Ellipse 384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5" name="Ellipse 385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6" name="Ellipse 386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7" name="Ellipse 387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8" name="Ellipse 388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9" name="Gerade Verbindung 389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0" name="Gerade Verbindung 390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1" name="Gerade Verbindung 391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2" name="Gerade Verbindung 392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3" name="Gerade Verbindung 393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4" name="Gerade Verbindung 394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95" name="Textfeld 31"/>
                          <wps:cNvSpPr txBox="1"/>
                          <wps:spPr>
                            <a:xfrm>
                              <a:off x="538440" y="41500"/>
                              <a:ext cx="43582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96" name="Textfeld 32"/>
                          <wps:cNvSpPr txBox="1"/>
                          <wps:spPr>
                            <a:xfrm>
                              <a:off x="249932" y="508970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97" name="Textfeld 33"/>
                          <wps:cNvSpPr txBox="1"/>
                          <wps:spPr>
                            <a:xfrm>
                              <a:off x="825996" y="508383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98" name="Textfeld 34"/>
                          <wps:cNvSpPr txBox="1"/>
                          <wps:spPr>
                            <a:xfrm>
                              <a:off x="1094978" y="1008036"/>
                              <a:ext cx="43582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99" name="Textfeld 35"/>
                          <wps:cNvSpPr txBox="1"/>
                          <wps:spPr>
                            <a:xfrm>
                              <a:off x="537964" y="102567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00" name="Textfeld 36"/>
                          <wps:cNvSpPr txBox="1"/>
                          <wps:spPr>
                            <a:xfrm>
                              <a:off x="0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01" name="Textfeld 31"/>
                          <wps:cNvSpPr txBox="1"/>
                          <wps:spPr>
                            <a:xfrm>
                              <a:off x="535290" y="-310592"/>
                              <a:ext cx="43582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404" name="Gruppieren 37"/>
                        <wpg:cNvGrpSpPr/>
                        <wpg:grpSpPr>
                          <a:xfrm>
                            <a:off x="2078305" y="142875"/>
                            <a:ext cx="1530825" cy="1678653"/>
                            <a:chOff x="0" y="-310592"/>
                            <a:chExt cx="1531440" cy="1679295"/>
                          </a:xfrm>
                        </wpg:grpSpPr>
                        <wpg:grpSp>
                          <wpg:cNvPr id="405" name="Gruppieren 405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406" name="Ellipse 406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7" name="Ellipse 407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8" name="Ellipse 408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9" name="Ellipse 409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0" name="Ellipse 410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1" name="Ellipse 411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2" name="Gerade Verbindung 412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3" name="Gerade Verbindung 413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4" name="Gerade Verbindung 414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5" name="Gerade Verbindung 415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6" name="Gerade Verbindung 416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7" name="Gerade Verbindung 417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18" name="Textfeld 31"/>
                          <wps:cNvSpPr txBox="1"/>
                          <wps:spPr>
                            <a:xfrm>
                              <a:off x="538440" y="41500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19" name="Textfeld 32"/>
                          <wps:cNvSpPr txBox="1"/>
                          <wps:spPr>
                            <a:xfrm>
                              <a:off x="249932" y="508970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0" name="Textfeld 33"/>
                          <wps:cNvSpPr txBox="1"/>
                          <wps:spPr>
                            <a:xfrm>
                              <a:off x="825996" y="508383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1" name="Textfeld 34"/>
                          <wps:cNvSpPr txBox="1"/>
                          <wps:spPr>
                            <a:xfrm>
                              <a:off x="1094978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2" name="Textfeld 35"/>
                          <wps:cNvSpPr txBox="1"/>
                          <wps:spPr>
                            <a:xfrm>
                              <a:off x="537964" y="102567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3" name="Textfeld 36"/>
                          <wps:cNvSpPr txBox="1"/>
                          <wps:spPr>
                            <a:xfrm>
                              <a:off x="0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4" name="Textfeld 31"/>
                          <wps:cNvSpPr txBox="1"/>
                          <wps:spPr>
                            <a:xfrm>
                              <a:off x="500260" y="-310592"/>
                              <a:ext cx="50634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427" name="Gruppieren 37"/>
                        <wpg:cNvGrpSpPr/>
                        <wpg:grpSpPr>
                          <a:xfrm>
                            <a:off x="4108986" y="142875"/>
                            <a:ext cx="1530825" cy="1678653"/>
                            <a:chOff x="0" y="-310592"/>
                            <a:chExt cx="1531440" cy="1679295"/>
                          </a:xfrm>
                        </wpg:grpSpPr>
                        <wpg:grpSp>
                          <wpg:cNvPr id="428" name="Gruppieren 428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429" name="Ellipse 429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0" name="Ellipse 430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1" name="Ellipse 431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2" name="Ellipse 432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3" name="Ellipse 433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4" name="Ellipse 434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5" name="Gerade Verbindung 435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6" name="Gerade Verbindung 436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7" name="Gerade Verbindung 437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8" name="Gerade Verbindung 438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9" name="Gerade Verbindung 439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40" name="Gerade Verbindung 440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41" name="Textfeld 31"/>
                          <wps:cNvSpPr txBox="1"/>
                          <wps:spPr>
                            <a:xfrm>
                              <a:off x="538440" y="41500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2" name="Textfeld 32"/>
                          <wps:cNvSpPr txBox="1"/>
                          <wps:spPr>
                            <a:xfrm>
                              <a:off x="249932" y="508970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3" name="Textfeld 33"/>
                          <wps:cNvSpPr txBox="1"/>
                          <wps:spPr>
                            <a:xfrm>
                              <a:off x="825996" y="508383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4" name="Textfeld 34"/>
                          <wps:cNvSpPr txBox="1"/>
                          <wps:spPr>
                            <a:xfrm>
                              <a:off x="1094978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5" name="Textfeld 35"/>
                          <wps:cNvSpPr txBox="1"/>
                          <wps:spPr>
                            <a:xfrm>
                              <a:off x="537964" y="102567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6" name="Textfeld 36"/>
                          <wps:cNvSpPr txBox="1"/>
                          <wps:spPr>
                            <a:xfrm>
                              <a:off x="0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7" name="Textfeld 31"/>
                          <wps:cNvSpPr txBox="1"/>
                          <wps:spPr>
                            <a:xfrm>
                              <a:off x="535290" y="-31059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2D6AAB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6AA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378" o:spid="_x0000_s1157" style="position:absolute;margin-left:11.7pt;margin-top:12.55pt;width:440.3pt;height:132.2pt;z-index:251682816;mso-width-relative:margin;mso-height-relative:margin" coordorigin="476,1428" coordsize="55921,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">
                <v:group id="_x0000_s1158" style="position:absolute;left:476;top:1428;width:15302;height:16787" coordorigin=",-3105" coordsize="15308,167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group id="Gruppieren 382" o:spid="_x0000_s1159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  <v:oval id="Ellipse 383" o:spid="_x0000_s1160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wcf8UA&#10;AADcAAAADwAAAGRycy9kb3ducmV2LnhtbESPT2vCQBTE74LfYXmCN934hyLRVYoY8CTWBvX4mn0m&#10;abNvQ3ZN0m/fLRR6HGbmN8xm15tKtNS40rKC2TQCQZxZXXKuIH1PJisQziNrrCyTgm9ysNsOBxuM&#10;te34jdqLz0WAsItRQeF9HUvpsoIMuqmtiYP3sI1BH2STS91gF+CmkvMoepEGSw4LBda0Lyj7ujyN&#10;guTTPeanJG2v9cdTV4fufjvnS6XGo/51DcJT7//Df+2jVrBYLeD3TDg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Bx/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84" o:spid="_x0000_s1161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WEC8YA&#10;AADcAAAADwAAAGRycy9kb3ducmV2LnhtbESPT2vCQBTE7wW/w/KE3upGK0WiGyliwFOpNqjH1+zL&#10;nzb7NmTXJP32XaHQ4zAzv2E229E0oqfO1ZYVzGcRCOLc6ppLBdlH+rQC4TyyxsYyKfghB9tk8rDB&#10;WNuBj9SffCkChF2MCirv21hKl1dk0M1sSxy8wnYGfZBdKXWHQ4CbRi6i6EUarDksVNjSrqL8+3Qz&#10;CtIvVyze0qw/t5833eyH6+W9XCr1OB1f1yA8jf4//Nc+aAXPqyXcz4QjI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WEC8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85" o:spid="_x0000_s1162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khkMYA&#10;AADcAAAADwAAAGRycy9kb3ducmV2LnhtbESPT2vCQBTE7wW/w/KE3nSj1SLRjRQx0FNpVdoen9mX&#10;Pzb7NmTXJH77bkHocZiZ3zCb7WBq0VHrKssKZtMIBHFmdcWFgtMxnaxAOI+ssbZMCm7kYJuMHjYY&#10;a9vzB3UHX4gAYRejgtL7JpbSZSUZdFPbEAcvt61BH2RbSN1iH+CmlvMoepYGKw4LJTa0Kyn7OVyN&#10;gvTi8vlbeuo+m/NV1/v+++u9WCj1OB5e1iA8Df4/fG+/agVPqyX8nQlHQC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khkM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86" o:spid="_x0000_s1163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u/58UA&#10;AADcAAAADwAAAGRycy9kb3ducmV2LnhtbESPT2vCQBTE74V+h+UVvNVNVUSiG5FiwJNYK63HZ/bl&#10;j2bfhuyaxG/fLRR6HGbmN8xqPZhadNS6yrKCt3EEgjizuuJCwekzfV2AcB5ZY22ZFDzIwTp5flph&#10;rG3PH9QdfSEChF2MCkrvm1hKl5Vk0I1tQxy83LYGfZBtIXWLfYCbWk6iaC4NVhwWSmzovaTsdrwb&#10;BenV5ZN9euq+mstd19v+/H0oZkqNXobNEoSnwf+H/9o7rWC6mMPvmXAEZP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y7/n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87" o:spid="_x0000_s1164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cafMYA&#10;AADcAAAADwAAAGRycy9kb3ducmV2LnhtbESPT2vCQBTE7wW/w/KE3nSjFSvRjRQx0FNpVdoen9mX&#10;Pzb7NmTXJH77bkHocZiZ3zCb7WBq0VHrKssKZtMIBHFmdcWFgtMxnaxAOI+ssbZMCm7kYJuMHjYY&#10;a9vzB3UHX4gAYRejgtL7JpbSZSUZdFPbEAcvt61BH2RbSN1iH+CmlvMoWkqDFYeFEhvalZT9HK5G&#10;QXpx+fwtPXWfzfmq633//fVeLJR6HA8vaxCeBv8fvrdftYKn1TP8nQlHQC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cafM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88" o:spid="_x0000_s1165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iODsMA&#10;AADcAAAADwAAAGRycy9kb3ducmV2LnhtbERPy2rCQBTdC/7DcAV3OjGWElJHEWmgq9Kmol3eZq5J&#10;auZOyEwe/fvOotDl4bx3h8k0YqDO1ZYVbNYRCOLC6ppLBeePbJWAcB5ZY2OZFPyQg8N+Ptthqu3I&#10;7zTkvhQhhF2KCirv21RKV1Rk0K1tSxy4m+0M+gC7UuoOxxBuGhlH0aM0WHNoqLClU0XFPe+Nguzb&#10;3eLX7Dxc2q9eN8/j5/WtfFBquZiOTyA8Tf5f/Od+0Qq2SVgbzoQjI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iODsMAAADcAAAADwAAAAAAAAAAAAAAAACYAgAAZHJzL2Rv&#10;d25yZXYueG1sUEsFBgAAAAAEAAQA9QAAAIgDAAAAAA==&#10;" fillcolor="white [3212]" strokecolor="black [3213]" strokeweight="1pt">
                      <v:stroke joinstyle="miter"/>
                    </v:oval>
                    <v:line id="Gerade Verbindung 389" o:spid="_x0000_s1166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4NucUAAADcAAAADwAAAGRycy9kb3ducmV2LnhtbESPQWsCMRSE7wX/Q3iCt5pVsbhbo4gg&#10;SD2Ublvo8bF5bhY3L9lN1O2/bwqFHoeZ+YZZbwfbihv1oXGsYDbNQBBXTjdcK/h4PzyuQISIrLF1&#10;TAq+KcB2M3pYY6Hdnd/oVsZaJAiHAhWYGH0hZagMWQxT54mTd3a9xZhkX0vd4z3BbSvnWfYkLTac&#10;Fgx62huqLuXVKuheqvK0rGef/uj35rXDvPvKc6Um42H3DCLSEP/Df+2jVrBY5fB7Jh0B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b4NucUAAADcAAAADwAAAAAAAAAA&#10;AAAAAAChAgAAZHJzL2Rvd25yZXYueG1sUEsFBgAAAAAEAAQA+QAAAJMDAAAAAA==&#10;" strokecolor="black [3213]" strokeweight=".5pt">
                      <v:stroke joinstyle="miter"/>
                    </v:line>
                    <v:line id="Gerade Verbindung 390" o:spid="_x0000_s1167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0y+cIAAADcAAAADwAAAGRycy9kb3ducmV2LnhtbERPz2vCMBS+D/wfwhO8zVRlY61GEWEg&#10;7jDWKXh8NM+m2LykTab1v18Ogx0/vt+rzWBbcaM+NI4VzKYZCOLK6YZrBcfv9+c3ECEia2wdk4IH&#10;BdisR08rLLS78xfdyliLFMKhQAUmRl9IGSpDFsPUeeLEXVxvMSbY11L3eE/htpXzLHuVFhtODQY9&#10;7QxV1/LHKugOVfnxUs9Ofu935rPDvDvnuVKT8bBdgog0xH/xn3uvFSzyND+dS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V0y+cIAAADcAAAADwAAAAAAAAAAAAAA&#10;AAChAgAAZHJzL2Rvd25yZXYueG1sUEsFBgAAAAAEAAQA+QAAAJADAAAAAA==&#10;" strokecolor="black [3213]" strokeweight=".5pt">
                      <v:stroke joinstyle="miter"/>
                    </v:line>
                    <v:line id="Gerade Verbindung 391" o:spid="_x0000_s1168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y2RsQAAADcAAAADwAAAGRycy9kb3ducmV2LnhtbESPQWsCMRSE7wX/Q3iCt5rVQqmrUWRB&#10;66GXqojHx+a5u5q8LEnU1V/fFAo9DjPzDTNbdNaIG/nQOFYwGmYgiEunG64U7Her1w8QISJrNI5J&#10;wYMCLOa9lxnm2t35m27bWIkE4ZCjgjrGNpcylDVZDEPXEifv5LzFmKSvpPZ4T3Br5DjL3qXFhtNC&#10;jS0VNZWX7dUqKMzh2H2uPcfD+Xm6ftGqOBuj1KDfLacgInXxP/zX3mgFb5MR/J5JR0DO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zLZGxAAAANwAAAAPAAAAAAAAAAAA&#10;AAAAAKECAABkcnMvZG93bnJldi54bWxQSwUGAAAAAAQABAD5AAAAkgMAAAAA&#10;" strokecolor="black [3213]" strokeweight=".5pt">
                      <v:stroke joinstyle="miter"/>
                    </v:line>
                    <v:line id="Gerade Verbindung 392" o:spid="_x0000_s1169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4oMcQAAADcAAAADwAAAGRycy9kb3ducmV2LnhtbESPQWsCMRSE74L/ITzBW81qodTVKLKg&#10;9dBLVcTjY/PcXU1eliTqtr++KRQ8DjPzDTNfdtaIO/nQOFYwHmUgiEunG64UHPbrl3cQISJrNI5J&#10;wTcFWC76vTnm2j34i+67WIkE4ZCjgjrGNpcylDVZDCPXEifv7LzFmKSvpPb4SHBr5CTL3qTFhtNC&#10;jS0VNZXX3c0qKMzx1H1sPMfj5ed8+6R1cTFGqeGgW81AROriM/zf3moFr9MJ/J1JR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HigxxAAAANwAAAAPAAAAAAAAAAAA&#10;AAAAAKECAABkcnMvZG93bnJldi54bWxQSwUGAAAAAAQABAD5AAAAkgMAAAAA&#10;" strokecolor="black [3213]" strokeweight=".5pt">
                      <v:stroke joinstyle="miter"/>
                    </v:line>
                    <v:line id="Gerade Verbindung 393" o:spid="_x0000_s1170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KNqsQAAADcAAAADwAAAGRycy9kb3ducmV2LnhtbESPQWsCMRSE74L/ITzBW82qUOpqFFmw&#10;9dBLVcTjY/PcXU1eliTqtr++KRQ8DjPzDbNYddaIO/nQOFYwHmUgiEunG64UHPablzcQISJrNI5J&#10;wTcFWC37vQXm2j34i+67WIkE4ZCjgjrGNpcylDVZDCPXEifv7LzFmKSvpPb4SHBr5CTLXqXFhtNC&#10;jS0VNZXX3c0qKMzx1H28e47Hy8/59kmb4mKMUsNBt56DiNTFZ/i/vdUKprMp/J1JR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Uo2qxAAAANwAAAAPAAAAAAAAAAAA&#10;AAAAAKECAABkcnMvZG93bnJldi54bWxQSwUGAAAAAAQABAD5AAAAkgMAAAAA&#10;" strokecolor="black [3213]" strokeweight=".5pt">
                      <v:stroke joinstyle="miter"/>
                    </v:line>
                    <v:line id="Gerade Verbindung 394" o:spid="_x0000_s1171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sV3sQAAADcAAAADwAAAGRycy9kb3ducmV2LnhtbESPQWsCMRSE7wX/Q3iCt5rVlqKrUWTB&#10;2kMvVRGPj81zdzV5WZKo2/76plDwOMzMN8x82VkjbuRD41jBaJiBIC6dbrhSsN+tnycgQkTWaByT&#10;gm8KsFz0nuaYa3fnL7ptYyUShEOOCuoY21zKUNZkMQxdS5y8k/MWY5K+ktrjPcGtkeMse5MWG04L&#10;NbZU1FRetleroDCHY7d59xwP55/T9ZPWxdkYpQb9bjUDEamLj/B/+0MreJm+wt+Zd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uxXexAAAANwAAAAPAAAAAAAAAAAA&#10;AAAAAKECAABkcnMvZG93bnJldi54bWxQSwUGAAAAAAQABAD5AAAAkgMAAAAA&#10;" strokecolor="black [3213]" strokeweight=".5pt">
                      <v:stroke joinstyle="miter"/>
                    </v:line>
                  </v:group>
                  <v:shape id="Textfeld 31" o:spid="_x0000_s1172" type="#_x0000_t202" style="position:absolute;left:5384;top:415;width:4358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3qB8MA&#10;AADcAAAADwAAAGRycy9kb3ducmV2LnhtbESPQWvCQBSE74X+h+UVvNWNFcWmriJVwYMXNb0/sq/Z&#10;0OzbkH018d+7hYLHYWa+YZbrwTfqSl2sAxuYjDNQxGWwNVcGisv+dQEqCrLFJjAZuFGE9er5aYm5&#10;DT2f6HqWSiUIxxwNOJE21zqWjjzGcWiJk/cdOo+SZFdp22Gf4L7Rb1k21x5rTgsOW/p0VP6cf70B&#10;EbuZ3Iqdj4ev4bjtXVbOsDBm9DJsPkAJDfII/7cP1sD0fQZ/Z9IR0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3qB8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2" o:spid="_x0000_s1173" type="#_x0000_t202" style="position:absolute;left:2499;top:5089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90cMMA&#10;AADcAAAADwAAAGRycy9kb3ducmV2LnhtbESPQWvCQBSE70L/w/IK3nRjpdKmriJVwYMXbXp/ZF+z&#10;odm3Iftq4r93C4LHYWa+YZbrwTfqQl2sAxuYTTNQxGWwNVcGiq/95A1UFGSLTWAycKUI69XTaIm5&#10;DT2f6HKWSiUIxxwNOJE21zqWjjzGaWiJk/cTOo+SZFdp22Gf4L7RL1m20B5rTgsOW/p0VP6e/7wB&#10;EbuZXYudj4fv4bjtXVa+YmHM+HnYfIASGuQRvrcP1sD8fQH/Z9IR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90cM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3" o:spid="_x0000_s1174" type="#_x0000_t202" style="position:absolute;left:8259;top:5083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PR68MA&#10;AADcAAAADwAAAGRycy9kb3ducmV2LnhtbESPQWvCQBSE74X+h+UJ3urGSltNXUWqgodeqvH+yL5m&#10;g9m3Iftq4r93C4Ueh5n5hlmuB9+oK3WxDmxgOslAEZfB1lwZKE77pzmoKMgWm8Bk4EYR1qvHhyXm&#10;NvT8RdejVCpBOOZowIm0udaxdOQxTkJLnLzv0HmUJLtK2w77BPeNfs6yV+2x5rTgsKUPR+Xl+OMN&#10;iNjN9FbsfDych89t77LyBQtjxqNh8w5KaJD/8F/7YA3MFm/we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PR68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4" o:spid="_x0000_s1175" type="#_x0000_t202" style="position:absolute;left:10949;top:10080;width:4359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xFmcAA&#10;AADcAAAADwAAAGRycy9kb3ducmV2LnhtbERPTWvCQBC9F/wPyxR6040tFRuzEVELHnqppvchO2ZD&#10;s7MhOzXx33cPhR4f77vYTr5TNxpiG9jAcpGBIq6DbbkxUF3e52tQUZAtdoHJwJ0ibMvZQ4G5DSN/&#10;0u0sjUohHHM04ET6XOtYO/IYF6EnTtw1DB4lwaHRdsAxhftOP2fZSntsOTU47GnvqP4+/3gDIna3&#10;vFdHH09f08dhdFn9ipUxT4/TbgNKaJJ/8Z/7ZA28vKW16Uw6Arr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xFmcAAAADcAAAADwAAAAAAAAAAAAAAAACYAgAAZHJzL2Rvd25y&#10;ZXYueG1sUEsFBgAAAAAEAAQA9QAAAIUDAAAAAA==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5" o:spid="_x0000_s1176" type="#_x0000_t202" style="position:absolute;left:5379;top:10256;width:4365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DgAsMA&#10;AADcAAAADwAAAGRycy9kb3ducmV2LnhtbESPT2vCQBTE7wW/w/IEb3WjYqmpq4h/wEMvten9kX3N&#10;hmbfhuzTxG/vFgo9DjPzG2a9HXyjbtTFOrCB2TQDRVwGW3NloPg8Pb+CioJssQlMBu4UYbsZPa0x&#10;t6HnD7pdpFIJwjFHA06kzbWOpSOPcRpa4uR9h86jJNlV2nbYJ7hv9DzLXrTHmtOCw5b2jsqfy9Ub&#10;ELG72b04+nj+Gt4PvcvKJRbGTMbD7g2U0CD/4b/22RpYrFbweyYdAb1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DgAs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6" o:spid="_x0000_s1177" type="#_x0000_t202" style="position:absolute;top:10080;width:4364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oRfb8A&#10;AADcAAAADwAAAGRycy9kb3ducmV2LnhtbERPTWsCMRC9F/ofwgi91USxUrZGkargoZfq9j5sppvF&#10;zWTZjO7675uD0OPjfa82Y2jVjfrURLYwmxpQxFV0DdcWyvPh9R1UEmSHbWSycKcEm/Xz0woLFwf+&#10;pttJapVDOBVowYt0hdap8hQwTWNHnLnf2AeUDPtaux6HHB5aPTdmqQM2nBs8dvTpqbqcrsGCiNvO&#10;7uU+pOPP+LUbvKnesLT2ZTJuP0AJjfIvfriPzsLC5Pn5TD4Ce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uhF9vwAAANwAAAAPAAAAAAAAAAAAAAAAAJgCAABkcnMvZG93bnJl&#10;di54bWxQSwUGAAAAAAQABAD1AAAAhAMAAAAA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1" o:spid="_x0000_s1178" type="#_x0000_t202" style="position:absolute;left:5352;top:-3105;width:435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a05sMA&#10;AADcAAAADwAAAGRycy9kb3ducmV2LnhtbESPzWrDMBCE74W8g9hAb43k0IbiRgmhP5BDL0nd+2Jt&#10;LBNrZaxN7Lx9VSj0OMzMN8x6O4VOXWlIbWQLxcKAIq6ja7mxUH19PDyDSoLssItMFm6UYLuZ3a2x&#10;dHHkA12P0qgM4VSiBS/Sl1qn2lPAtIg9cfZOcQgoWQ6NdgOOGR46vTRmpQO2nBc89vTqqT4fL8GC&#10;iNsVt+o9pP339Pk2elM/YWXt/XzavYASmuQ//NfeOwuPpoDfM/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a05s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group id="_x0000_s1179" style="position:absolute;left:20783;top:1428;width:15308;height:16787" coordorigin=",-3105" coordsize="15314,167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group id="Gruppieren 405" o:spid="_x0000_s1180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  <v:oval id="Ellipse 406" o:spid="_x0000_s1181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Jx2MUA&#10;AADcAAAADwAAAGRycy9kb3ducmV2LnhtbESPT2vCQBTE70K/w/IKvemmIkFSN1JKAz2VGqXt8Zl9&#10;+WOzb0N2TdJv7wqCx2FmfsNstpNpxUC9aywreF5EIIgLqxuuFBz22XwNwnlkja1lUvBPDrbpw2yD&#10;ibYj72jIfSUChF2CCmrvu0RKV9Rk0C1sRxy80vYGfZB9JXWPY4CbVi6jKJYGGw4LNXb0VlPxl5+N&#10;guzkyuVndhi+u+NZt+/j789XtVLq6XF6fQHhafL38K39oRWsohiuZ8IR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snHY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407" o:spid="_x0000_s1182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7UQ8QA&#10;AADcAAAADwAAAGRycy9kb3ducmV2LnhtbESPQWvCQBSE74L/YXlCb7pRpJboKlIa6EmsSvX4zD6T&#10;aPZtyK5J+u+7guBxmJlvmMWqM6VoqHaFZQXjUQSCOLW64EzBYZ8MP0A4j6yxtEwK/sjBatnvLTDW&#10;tuUfanY+EwHCLkYFufdVLKVLczLoRrYiDt7F1gZ9kHUmdY1tgJtSTqLoXRosOCzkWNFnTultdzcK&#10;kqu7TDbJofmtznddfrWn4zabKvU26NZzEJ46/wo/299awTSaweNMO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+1EPEAAAA3AAAAA8AAAAAAAAAAAAAAAAAmAIAAGRycy9k&#10;b3ducmV2LnhtbFBLBQYAAAAABAAEAPUAAACJAwAAAAA=&#10;" fillcolor="white [3212]" strokecolor="black [3213]" strokeweight="1pt">
                      <v:stroke joinstyle="miter"/>
                    </v:oval>
                    <v:oval id="Ellipse 408" o:spid="_x0000_s1183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FAMcIA&#10;AADcAAAADwAAAGRycy9kb3ducmV2LnhtbERPy2rCQBTdF/oPwy10VycNQUp0DCINdFVaK+rymrkm&#10;0cydkJk8+vfOQnB5OO9lNplGDNS52rKC91kEgriwuuZSwe4vf/sA4TyyxsYyKfgnB9nq+WmJqbYj&#10;/9Kw9aUIIexSVFB536ZSuqIig25mW+LAnW1n0AfYlVJ3OIZw08g4iubSYM2hocKWNhUV121vFOQX&#10;d46/892wb0+9bj7H4+GnTJR6fZnWCxCeJv8Q391fWkEShbXhTDgC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UAxwgAAANwAAAAPAAAAAAAAAAAAAAAAAJgCAABkcnMvZG93&#10;bnJldi54bWxQSwUGAAAAAAQABAD1AAAAhwMAAAAA&#10;" fillcolor="white [3212]" strokecolor="black [3213]" strokeweight="1pt">
                      <v:stroke joinstyle="miter"/>
                    </v:oval>
                    <v:oval id="Ellipse 409" o:spid="_x0000_s1184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3lqsQA&#10;AADcAAAADwAAAGRycy9kb3ducmV2LnhtbESPQWvCQBSE74L/YXlCb7pRpNjoKlIa6EmsSvX4zD6T&#10;aPZtyK5J+u+7guBxmJlvmMWqM6VoqHaFZQXjUQSCOLW64EzBYZ8MZyCcR9ZYWiYFf+Rgtez3Fhhr&#10;2/IPNTufiQBhF6OC3PsqltKlORl0I1sRB+9ia4M+yDqTusY2wE0pJ1H0Lg0WHBZyrOgzp/S2uxsF&#10;ydVdJpvk0PxW57suv9rTcZtNlXobdOs5CE+df4Wf7W+tYBp9wONMO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t5arEAAAA3AAAAA8AAAAAAAAAAAAAAAAAmAIAAGRycy9k&#10;b3ducmV2LnhtbFBLBQYAAAAABAAEAPUAAACJAwAAAAA=&#10;" fillcolor="white [3212]" strokecolor="black [3213]" strokeweight="1pt">
                      <v:stroke joinstyle="miter"/>
                    </v:oval>
                    <v:oval id="Ellipse 410" o:spid="_x0000_s1185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7a6sEA&#10;AADcAAAADwAAAGRycy9kb3ducmV2LnhtbERPTYvCMBC9L/gfwgje1lQRWapRFrHgSdQt6nG2Gdvu&#10;NpPSxLb+e3MQPD7e93Ldm0q01LjSsoLJOAJBnFldcq4g/Uk+v0A4j6yxskwKHuRgvRp8LDHWtuMj&#10;tSefixDCLkYFhfd1LKXLCjLoxrYmDtzNNgZ9gE0udYNdCDeVnEbRXBosOTQUWNOmoOz/dDcKkj93&#10;m+6TtD3Xv3ddbbvr5ZDPlBoN++8FCE+9f4tf7p1WMJuE+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O2urBAAAA3AAAAA8AAAAAAAAAAAAAAAAAmAIAAGRycy9kb3du&#10;cmV2LnhtbFBLBQYAAAAABAAEAPUAAACGAwAAAAA=&#10;" fillcolor="white [3212]" strokecolor="black [3213]" strokeweight="1pt">
                      <v:stroke joinstyle="miter"/>
                    </v:oval>
                    <v:oval id="Ellipse 411" o:spid="_x0000_s1186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J/ccQA&#10;AADcAAAADwAAAGRycy9kb3ducmV2LnhtbESPT2vCQBTE70K/w/IK3nQTEZHUVaQ00FPxH22Pz+wz&#10;iWbfhuyaxG/vCoLHYWZ+wyxWvalES40rLSuIxxEI4szqknMFh306moNwHlljZZkU3MjBavk2WGCi&#10;bcdbanc+FwHCLkEFhfd1IqXLCjLoxrYmDt7JNgZ9kE0udYNdgJtKTqJoJg2WHBYKrOmzoOyyuxoF&#10;6dmdJj/pof2tj1ddfXX/f5t8qtTwvV9/gPDU+1f42f7WCqZxDI8z4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f3HEAAAA3AAAAA8AAAAAAAAAAAAAAAAAmAIAAGRycy9k&#10;b3ducmV2LnhtbFBLBQYAAAAABAAEAPUAAACJAwAAAAA=&#10;" fillcolor="white [3212]" strokecolor="black [3213]" strokeweight="1pt">
                      <v:stroke joinstyle="miter"/>
                    </v:oval>
                    <v:line id="Gerade Verbindung 412" o:spid="_x0000_s1187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rHKsYAAADcAAAADwAAAGRycy9kb3ducmV2LnhtbESPQWvCQBSE74X+h+UVequbSFtMdJUi&#10;CNIeSlMFj4/sMxuafbvJrpr++64g9DjMzDfMYjXaTpxpCK1jBfkkA0FcO91yo2D3vXmagQgRWWPn&#10;mBT8UoDV8v5ugaV2F/6icxUbkSAcSlRgYvSllKE2ZDFMnCdO3tENFmOSQyP1gJcEt52cZtmrtNhy&#10;WjDoaW2o/qlOVkH/XlcfL02+91u/Np89Fv2hKJR6fBjf5iAijfE/fGtvtYLnfArXM+kIyO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+6xyrGAAAA3AAAAA8AAAAAAAAA&#10;AAAAAAAAoQIAAGRycy9kb3ducmV2LnhtbFBLBQYAAAAABAAEAPkAAACUAwAAAAA=&#10;" strokecolor="black [3213]" strokeweight=".5pt">
                      <v:stroke joinstyle="miter"/>
                    </v:line>
                    <v:line id="Gerade Verbindung 413" o:spid="_x0000_s1188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ZiscYAAADcAAAADwAAAGRycy9kb3ducmV2LnhtbESPQUvDQBSE74L/YXmCt3aTVqWJ3ZZS&#10;KBR7EKMFj4/sMxvMvt1k1zb+e7dQ8DjMzDfMcj3aTpxoCK1jBfk0A0FcO91yo+DjfTdZgAgRWWPn&#10;mBT8UoD16vZmiaV2Z36jUxUbkSAcSlRgYvSllKE2ZDFMnSdO3pcbLMYkh0bqAc8Jbjs5y7InabHl&#10;tGDQ09ZQ/V39WAX9S10dHpv86Pd+a157LPrPolDq/m7cPIOINMb/8LW91woe8jlczqQjI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D2YrHGAAAA3AAAAA8AAAAAAAAA&#10;AAAAAAAAoQIAAGRycy9kb3ducmV2LnhtbFBLBQYAAAAABAAEAPkAAACUAwAAAAA=&#10;" strokecolor="black [3213]" strokeweight=".5pt">
                      <v:stroke joinstyle="miter"/>
                    </v:line>
                    <v:line id="Gerade Verbindung 414" o:spid="_x0000_s1189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Lb4cQAAADcAAAADwAAAGRycy9kb3ducmV2LnhtbESPT2sCMRTE7wW/Q3iCt5pVpJTVKLLg&#10;n4OXWhGPj81zdzV5WZKoq5++KRR6HGbmN8xs0Vkj7uRD41jBaJiBIC6dbrhScPhevX+CCBFZo3FM&#10;Cp4UYDHvvc0w1+7BX3Tfx0okCIccFdQxtrmUoazJYhi6ljh5Z+ctxiR9JbXHR4JbI8dZ9iEtNpwW&#10;amypqKm87m9WQWGOp26z9hyPl9f5tqNVcTFGqUG/W05BROrif/ivvdUKJqMJ/J5JR0DO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wtvhxAAAANwAAAAPAAAAAAAAAAAA&#10;AAAAAKECAABkcnMvZG93bnJldi54bWxQSwUGAAAAAAQABAD5AAAAkgMAAAAA&#10;" strokecolor="black [3213]" strokeweight=".5pt">
                      <v:stroke joinstyle="miter"/>
                    </v:line>
                    <v:line id="Gerade Verbindung 415" o:spid="_x0000_s1190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5+esQAAADcAAAADwAAAGRycy9kb3ducmV2LnhtbESPQWsCMRSE7wX/Q3iCt5pV2iKrUWRB&#10;66GXqojHx+a5u5q8LEnU1V/fFAo9DjPzDTNbdNaIG/nQOFYwGmYgiEunG64U7Her1wmIEJE1Gsek&#10;4EEBFvPeywxz7e78TbdtrESCcMhRQR1jm0sZyposhqFriZN3ct5iTNJXUnu8J7g1cpxlH9Jiw2mh&#10;xpaKmsrL9moVFOZw7D7XnuPh/Dxdv2hVnI1RatDvllMQkbr4H/5rb7SCt9E7/J5JR0DO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n56xAAAANwAAAAPAAAAAAAAAAAA&#10;AAAAAKECAABkcnMvZG93bnJldi54bWxQSwUGAAAAAAQABAD5AAAAkgMAAAAA&#10;" strokecolor="black [3213]" strokeweight=".5pt">
                      <v:stroke joinstyle="miter"/>
                    </v:line>
                    <v:line id="Gerade Verbindung 416" o:spid="_x0000_s1191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zgDcQAAADcAAAADwAAAGRycy9kb3ducmV2LnhtbESPT2sCMRTE7wW/Q3iCt5pVRMpqFFnw&#10;z8FLrYjHx+a5u5q8LEnUtZ++KRR6HGbmN8x82VkjHuRD41jBaJiBIC6dbrhScPxav3+ACBFZo3FM&#10;Cl4UYLnovc0x1+7Jn/Q4xEokCIccFdQxtrmUoazJYhi6ljh5F+ctxiR9JbXHZ4JbI8dZNpUWG04L&#10;NbZU1FTeDneroDCnc7fdeI6n6/flvqd1cTVGqUG/W81AROrif/ivvdMKJqMp/J5JR0A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XOANxAAAANwAAAAPAAAAAAAAAAAA&#10;AAAAAKECAABkcnMvZG93bnJldi54bWxQSwUGAAAAAAQABAD5AAAAkgMAAAAA&#10;" strokecolor="black [3213]" strokeweight=".5pt">
                      <v:stroke joinstyle="miter"/>
                    </v:line>
                    <v:line id="Gerade Verbindung 417" o:spid="_x0000_s1192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BFlsQAAADcAAAADwAAAGRycy9kb3ducmV2LnhtbESPQWsCMRSE7wX/Q3iCt5pVSiurUWRB&#10;66GXqojHx+a5u5q8LEnU1V/fFAo9DjPzDTNbdNaIG/nQOFYwGmYgiEunG64U7Her1wmIEJE1Gsek&#10;4EEBFvPeywxz7e78TbdtrESCcMhRQR1jm0sZyposhqFriZN3ct5iTNJXUnu8J7g1cpxl79Jiw2mh&#10;xpaKmsrL9moVFOZw7D7XnuPh/Dxdv2hVnI1RatDvllMQkbr4H/5rb7SCt9EH/J5JR0DO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EEWWxAAAANwAAAAPAAAAAAAAAAAA&#10;AAAAAKECAABkcnMvZG93bnJldi54bWxQSwUGAAAAAAQABAD5AAAAkgMAAAAA&#10;" strokecolor="black [3213]" strokeweight=".5pt">
                      <v:stroke joinstyle="miter"/>
                    </v:line>
                  </v:group>
                  <v:shape id="Textfeld 31" o:spid="_x0000_s1193" type="#_x0000_t202" style="position:absolute;left:5384;top:415;width:4365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WLpr8A&#10;AADcAAAADwAAAGRycy9kb3ducmV2LnhtbERPTWvCQBC9F/wPyxR6q5uIFkldRbSCBy9qvA/ZaTY0&#10;OxuyUxP/ffdQ8Ph436vN6Ft1pz42gQ3k0wwUcRVsw7WB8np4X4KKgmyxDUwGHhRhs568rLCwYeAz&#10;3S9SqxTCsUADTqQrtI6VI49xGjrixH2H3qMk2Nfa9jikcN/qWZZ9aI8NpwaHHe0cVT+XX29AxG7z&#10;R/nl4/E2nvaDy6oFlsa8vY7bT1BCozzF/+6jNTDP09p0Jh0Bv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FYumvwAAANwAAAAPAAAAAAAAAAAAAAAAAJgCAABkcnMvZG93bnJl&#10;di54bWxQSwUGAAAAAAQABAD1AAAAhAMAAAAA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2" o:spid="_x0000_s1194" type="#_x0000_t202" style="position:absolute;left:2499;top:5089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kuPcMA&#10;AADcAAAADwAAAGRycy9kb3ducmV2LnhtbESPQWvCQBSE7wX/w/KE3uom0haNriK2BQ+9VOP9kX1m&#10;g9m3Iftq4r/vFgo9DjPzDbPejr5VN+pjE9hAPstAEVfBNlwbKE8fTwtQUZAttoHJwJ0ibDeThzUW&#10;Ngz8Rbej1CpBOBZowIl0hdaxcuQxzkJHnLxL6D1Kkn2tbY9DgvtWz7PsVXtsOC047GjvqLoev70B&#10;EbvL7+W7j4fz+Pk2uKx6wdKYx+m4W4ESGuU//Nc+WAPP+RJ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1kuPc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3" o:spid="_x0000_s1195" type="#_x0000_t202" style="position:absolute;left:8259;top:5083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NHb8A&#10;AADcAAAADwAAAGRycy9kb3ducmV2LnhtbERPTWvCQBC9F/wPywje6kaxpURXEa3goRdtvA/ZMRvM&#10;zobs1MR/7x4KHh/ve7UZfKPu1MU6sIHZNANFXAZbc2Wg+D28f4GKgmyxCUwGHhRhsx69rTC3oecT&#10;3c9SqRTCMUcDTqTNtY6lI49xGlrixF1D51ES7CptO+xTuG/0PMs+tceaU4PDlnaOytv5zxsQsdvZ&#10;o/j28XgZfva9y8oPLIyZjIftEpTQIC/xv/toDSzm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D00dvwAAANwAAAAPAAAAAAAAAAAAAAAAAJgCAABkcnMvZG93bnJl&#10;di54bWxQSwUGAAAAAAQABAD1AAAAhAMAAAAA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4" o:spid="_x0000_s1196" type="#_x0000_t202" style="position:absolute;left:10949;top:10080;width:4365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PohsIA&#10;AADcAAAADwAAAGRycy9kb3ducmV2LnhtbESPQWvCQBSE74X+h+UJvdVNpC0luorUFjz0Uk3vj+wz&#10;G8y+Ddmnif/eFQSPw8x8wyxWo2/VmfrYBDaQTzNQxFWwDdcGyv3P6yeoKMgW28Bk4EIRVsvnpwUW&#10;Ngz8R+ed1CpBOBZowIl0hdaxcuQxTkNHnLxD6D1Kkn2tbY9DgvtWz7LsQ3tsOC047OjLUXXcnbwB&#10;EbvOL+W3j9v/8XczuKx6x9KYl8m4noMSGuURvre31sDbLI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+iGwgAAANwAAAAPAAAAAAAAAAAAAAAAAJgCAABkcnMvZG93&#10;bnJldi54bWxQSwUGAAAAAAQABAD1AAAAhwMAAAAA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5" o:spid="_x0000_s1197" type="#_x0000_t202" style="position:absolute;left:5379;top:10256;width:4365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F28cIA&#10;AADcAAAADwAAAGRycy9kb3ducmV2LnhtbESPQWvCQBSE74X+h+UJ3urGYEtJXUWqgodequn9kX3N&#10;BrNvQ/Zp4r/vFgSPw8x8wyzXo2/VlfrYBDYwn2WgiKtgG64NlKf9yzuoKMgW28Bk4EYR1qvnpyUW&#10;Ngz8Tdej1CpBOBZowIl0hdaxcuQxzkJHnLzf0HuUJPta2x6HBPetzrPsTXtsOC047OjTUXU+XrwB&#10;EbuZ38qdj4ef8Ws7uKx6xdKY6WTcfIASGuURvrcP1sAiz+H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kXbxwgAAANwAAAAPAAAAAAAAAAAAAAAAAJgCAABkcnMvZG93&#10;bnJldi54bWxQSwUGAAAAAAQABAD1AAAAhwMAAAAA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6" o:spid="_x0000_s1198" type="#_x0000_t202" style="position:absolute;top:10080;width:4364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3TasMA&#10;AADcAAAADwAAAGRycy9kb3ducmV2LnhtbESPQWvCQBSE7wX/w/IEb3WjtkWiq4hV8NBLbbw/ss9s&#10;MPs2ZF9N/PfdQqHHYWa+YdbbwTfqTl2sAxuYTTNQxGWwNVcGiq/j8xJUFGSLTWAy8KAI283oaY25&#10;DT1/0v0slUoQjjkacCJtrnUsHXmM09ASJ+8aOo+SZFdp22Gf4L7R8yx70x5rTgsOW9o7Km/nb29A&#10;xO5mj+Lg4+kyfLz3LitfsTBmMh52K1BCg/yH/9ona+Blvo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3Tas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1" o:spid="_x0000_s1199" type="#_x0000_t202" style="position:absolute;left:5002;top:-3105;width:506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LHsMA&#10;AADcAAAADwAAAGRycy9kb3ducmV2LnhtbESPT2vCQBTE7wW/w/IEb3Wj2FKiq4h/wEMvtfH+yL5m&#10;Q7NvQ/Zp4rd3hUKPw8z8hlltBt+oG3WxDmxgNs1AEZfB1lwZKL6Prx+goiBbbAKTgTtF2KxHLyvM&#10;bej5i25nqVSCcMzRgBNpc61j6chjnIaWOHk/ofMoSXaVth32Ce4bPc+yd+2x5rTgsKWdo/L3fPUG&#10;ROx2di8OPp4uw+e+d1n5hoUxk/GwXYISGuQ//Nc+WQOL+QK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LHs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100</w:t>
                          </w:r>
                        </w:p>
                      </w:txbxContent>
                    </v:textbox>
                  </v:shape>
                </v:group>
                <v:group id="_x0000_s1200" style="position:absolute;left:41089;top:1428;width:15309;height:16787" coordorigin=",-3105" coordsize="15314,167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group id="Gruppieren 428" o:spid="_x0000_s1201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  <v:oval id="Ellipse 429" o:spid="_x0000_s1202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5ysUA&#10;AADcAAAADwAAAGRycy9kb3ducmV2LnhtbESPT2vCQBTE74LfYXlCb3VjkFJTVxEx0JP4D9vja/aZ&#10;RLNvQ3ZN0m/vFgoeh5n5DTNf9qYSLTWutKxgMo5AEGdWl5wrOB3T13cQziNrrCyTgl9ysFwMB3NM&#10;tO14T+3B5yJA2CWooPC+TqR0WUEG3djWxMG72MagD7LJpW6wC3BTyTiK3qTBksNCgTWtC8puh7tR&#10;kF7dJd6mp/Zc/9x1tem+v3b5VKmXUb/6AOGp98/wf/tTK5jGM/g7E4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LnK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430" o:spid="_x0000_s1203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uGisMA&#10;AADcAAAADwAAAGRycy9kb3ducmV2LnhtbERPy2rCQBTdF/yH4Qru6sQYSkkdRaSBrkpNRbu8zVyT&#10;1MydkJk8+vedhdDl4bw3u8k0YqDO1ZYVrJYRCOLC6ppLBafP7PEZhPPIGhvLpOCXHOy2s4cNptqO&#10;fKQh96UIIexSVFB536ZSuqIig25pW+LAXW1n0AfYlVJ3OIZw08g4ip6kwZpDQ4UtHSoqbnlvFGQ/&#10;7hq/Z6fh3H73unkdvy4fZaLUYj7tX0B4mvy/+O5+0wqSdZgfzo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uGisMAAADcAAAADwAAAAAAAAAAAAAAAACYAgAAZHJzL2Rv&#10;d25yZXYueG1sUEsFBgAAAAAEAAQA9QAAAIgDAAAAAA==&#10;" fillcolor="white [3212]" strokecolor="black [3213]" strokeweight="1pt">
                      <v:stroke joinstyle="miter"/>
                    </v:oval>
                    <v:oval id="Ellipse 431" o:spid="_x0000_s1204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cjEcYA&#10;AADcAAAADwAAAGRycy9kb3ducmV2LnhtbESPW2vCQBSE3wv9D8sp9E03XigluhEpDfhU1Err4zF7&#10;ctHs2ZBdk/jv3YLQx2FmvmGWq8HUoqPWVZYVTMYRCOLM6ooLBYfvdPQOwnlkjbVlUnAjB6vk+WmJ&#10;sbY976jb+0IECLsYFZTeN7GULivJoBvbhjh4uW0N+iDbQuoW+wA3tZxG0Zs0WHFYKLGhj5Kyy/5q&#10;FKRnl0+/0kP305yuuv7sj7/bYq7U68uwXoDwNPj/8KO90Qrmswn8nQlHQC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cjEc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432" o:spid="_x0000_s1205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W9ZsUA&#10;AADcAAAADwAAAGRycy9kb3ducmV2LnhtbESPQWvCQBSE7wX/w/IEb7oxlVJSN0HEQE9iVdoeX7PP&#10;JG32bciuSfz33YLQ4zAz3zDrbDSN6KlztWUFy0UEgriwuuZSwfmUz59BOI+ssbFMCm7kIEsnD2tM&#10;tB34jfqjL0WAsEtQQeV9m0jpiooMuoVtiYN3sZ1BH2RXSt3hEOCmkXEUPUmDNYeFClvaVlT8HK9G&#10;Qf7tLvE+P/fv7ddVN7vh8+NQrpSaTcfNCwhPo/8P39uvWsHqMYa/M+EI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5b1m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433" o:spid="_x0000_s1206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Y/cUA&#10;AADcAAAADwAAAGRycy9kb3ducmV2LnhtbESPT2vCQBTE7wW/w/IEb7rxD1KiqxRpoCexNqjH1+wz&#10;SZt9G7JrEr99VxB6HGbmN8x625tKtNS40rKC6SQCQZxZXXKuIP1Kxq8gnEfWWFkmBXdysN0MXtYY&#10;a9vxJ7VHn4sAYRejgsL7OpbSZQUZdBNbEwfvahuDPsgml7rBLsBNJWdRtJQGSw4LBda0Kyj7Pd6M&#10;guTHXWf7JG1P9fdNV+/d5XzIF0qNhv3bCoSn3v+Hn+0PrWAxn8PjTD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Rj9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434" o:spid="_x0000_s1207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AicUA&#10;AADcAAAADwAAAGRycy9kb3ducmV2LnhtbESPT2vCQBTE70K/w/IKvemmGkRSVymlAU/Ff9geX7PP&#10;JJp9G7JrEr+9Kwgeh5n5DTNf9qYSLTWutKzgfRSBIM6sLjlXsN+lwxkI55E1VpZJwZUcLBcvgzkm&#10;2na8oXbrcxEg7BJUUHhfJ1K6rCCDbmRr4uAdbWPQB9nkUjfYBbip5DiKptJgyWGhwJq+CsrO24tR&#10;kJ7ccfyT7ttD/X/R1Xf397vOY6XeXvvPDxCeev8MP9orrSCexHA/E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QICJxQAAANwAAAAPAAAAAAAAAAAAAAAAAJgCAABkcnMv&#10;ZG93bnJldi54bWxQSwUGAAAAAAQABAD1AAAAigMAAAAA&#10;" fillcolor="white [3212]" strokecolor="black [3213]" strokeweight="1pt">
                      <v:stroke joinstyle="miter"/>
                    </v:oval>
                    <v:line id="Gerade Verbindung 435" o:spid="_x0000_s1208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YDPsYAAADcAAAADwAAAGRycy9kb3ducmV2LnhtbESPQWsCMRSE74X+h/CE3mrWthZ3NUoR&#10;ClIPxa2Cx8fmuVncvGQ3qW7/vSkUehxm5htmsRpsKy7Uh8axgsk4A0FcOd1wrWD/9f44AxEissbW&#10;MSn4oQCr5f3dAgvtrryjSxlrkSAcClRgYvSFlKEyZDGMnSdO3sn1FmOSfS11j9cEt618yrJXabHh&#10;tGDQ09pQdS6/rYLuoyq303py8Bu/Np8d5t0xz5V6GA1vcxCRhvgf/mtvtIKX5yn8nklH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vmAz7GAAAA3AAAAA8AAAAAAAAA&#10;AAAAAAAAoQIAAGRycy9kb3ducmV2LnhtbFBLBQYAAAAABAAEAPkAAACUAwAAAAA=&#10;" strokecolor="black [3213]" strokeweight=".5pt">
                      <v:stroke joinstyle="miter"/>
                    </v:line>
                    <v:line id="Gerade Verbindung 436" o:spid="_x0000_s1209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SdScYAAADcAAAADwAAAGRycy9kb3ducmV2LnhtbESPT2sCMRTE74V+h/CE3mrW/hF3NUoR&#10;ClIPpVsFj4/Nc7O4ecluUt1+e1MoeBxm5jfMYjXYVpypD41jBZNxBoK4crrhWsHu+/1xBiJEZI2t&#10;Y1LwSwFWy/u7BRbaXfiLzmWsRYJwKFCBidEXUobKkMUwdp44eUfXW4xJ9rXUPV4S3LbyKcum0mLD&#10;acGgp7Wh6lT+WAXdR1VuX+vJ3m/82nx2mHeHPFfqYTS8zUFEGuIt/N/eaAUvz1P4O5OOgF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s0nUnGAAAA3AAAAA8AAAAAAAAA&#10;AAAAAAAAoQIAAGRycy9kb3ducmV2LnhtbFBLBQYAAAAABAAEAPkAAACUAwAAAAA=&#10;" strokecolor="black [3213]" strokeweight=".5pt">
                      <v:stroke joinstyle="miter"/>
                    </v:line>
                    <v:line id="Gerade Verbindung 437" o:spid="_x0000_s1210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UZ9sQAAADcAAAADwAAAGRycy9kb3ducmV2LnhtbESPQWsCMRSE7wX/Q3iCt5rVliqrUWTB&#10;2kMvVRGPj81zdzV5WZKo2/76plDwOMzMN8x82VkjbuRD41jBaJiBIC6dbrhSsN+tn6cgQkTWaByT&#10;gm8KsFz0nuaYa3fnL7ptYyUShEOOCuoY21zKUNZkMQxdS5y8k/MWY5K+ktrjPcGtkeMse5MWG04L&#10;NbZU1FRetleroDCHY7d59xwP55/T9ZPWxdkYpQb9bjUDEamLj/B/+0MreH2ZwN+Zd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pRn2xAAAANwAAAAPAAAAAAAAAAAA&#10;AAAAAKECAABkcnMvZG93bnJldi54bWxQSwUGAAAAAAQABAD5AAAAkgMAAAAA&#10;" strokecolor="black [3213]" strokeweight=".5pt">
                      <v:stroke joinstyle="miter"/>
                    </v:line>
                    <v:line id="Gerade Verbindung 438" o:spid="_x0000_s1211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qNhMIAAADcAAAADwAAAGRycy9kb3ducmV2LnhtbERPy2oCMRTdC/2HcAvdaaatSJkahzJg&#10;68JNtQxdXibXeTS5GZKoo19vFgWXh/NeFqM14kQ+dI4VPM8yEMS10x03Cn726+kbiBCRNRrHpOBC&#10;AYrVw2SJuXZn/qbTLjYihXDIUUEb45BLGeqWLIaZG4gTd3DeYkzQN1J7PKdwa+RLli2kxY5TQ4sD&#10;lS3Vf7ujVVCa6nf8+vQcq/56OG5pXfbGKPX0OH68g4g0xrv4373RCuavaW06k46AXN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TqNhMIAAADcAAAADwAAAAAAAAAAAAAA&#10;AAChAgAAZHJzL2Rvd25yZXYueG1sUEsFBgAAAAAEAAQA+QAAAJADAAAAAA==&#10;" strokecolor="black [3213]" strokeweight=".5pt">
                      <v:stroke joinstyle="miter"/>
                    </v:line>
                    <v:line id="Gerade Verbindung 439" o:spid="_x0000_s1212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YoH8QAAADcAAAADwAAAGRycy9kb3ducmV2LnhtbESPQWsCMRSE7wX/Q3iCt5rVlqKrUWTB&#10;2kMvVRGPj81zdzV5WZKo2/76plDwOMzMN8x82VkjbuRD41jBaJiBIC6dbrhSsN+tnycgQkTWaByT&#10;gm8KsFz0nuaYa3fnL7ptYyUShEOOCuoY21zKUNZkMQxdS5y8k/MWY5K+ktrjPcGtkeMse5MWG04L&#10;NbZU1FRetleroDCHY7d59xwP55/T9ZPWxdkYpQb9bjUDEamLj/B/+0MreH2Zwt+Zd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digfxAAAANwAAAAPAAAAAAAAAAAA&#10;AAAAAKECAABkcnMvZG93bnJldi54bWxQSwUGAAAAAAQABAD5AAAAkgMAAAAA&#10;" strokecolor="black [3213]" strokeweight=".5pt">
                      <v:stroke joinstyle="miter"/>
                    </v:line>
                    <v:line id="Gerade Verbindung 440" o:spid="_x0000_s1213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ry/8EAAADcAAAADwAAAGRycy9kb3ducmV2LnhtbERPy4rCMBTdC/5DuII7TR1EpGOUoaDj&#10;wo0PZJaX5trWSW5KErXO108WgsvDeS9WnTXiTj40jhVMxhkI4tLphisFp+N6NAcRIrJG45gUPCnA&#10;atnvLTDX7sF7uh9iJVIIhxwV1DG2uZShrMliGLuWOHEX5y3GBH0ltcdHCrdGfmTZTFpsODXU2FJR&#10;U/l7uFkFhTn/dN8bz/F8/bvcdrQursYoNRx0X58gInXxLX65t1rBdJrmpzPpCMj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SvL/wQAAANwAAAAPAAAAAAAAAAAAAAAA&#10;AKECAABkcnMvZG93bnJldi54bWxQSwUGAAAAAAQABAD5AAAAjwMAAAAA&#10;" strokecolor="black [3213]" strokeweight=".5pt">
                      <v:stroke joinstyle="miter"/>
                    </v:line>
                  </v:group>
                  <v:shape id="Textfeld 31" o:spid="_x0000_s1214" type="#_x0000_t202" style="position:absolute;left:5384;top:415;width:4365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wNJsIA&#10;AADcAAAADwAAAGRycy9kb3ducmV2LnhtbESPT2vCQBTE70K/w/KE3nSTYqVEV5H+AQ+9qOn9kX1m&#10;g9m3Iftq4rfvFgSPw8z8hllvR9+qK/WxCWwgn2egiKtgG64NlKev2RuoKMgW28Bk4EYRtpunyRoL&#10;GwY+0PUotUoQjgUacCJdoXWsHHmM89ARJ+8ceo+SZF9r2+OQ4L7VL1m21B4bTgsOO3p3VF2Ov96A&#10;iN3lt/LTx/3P+P0xuKx6xdKY5+m4W4ESGuURvrf31sBikcP/mXQE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nA0mwgAAANwAAAAPAAAAAAAAAAAAAAAAAJgCAABkcnMvZG93&#10;bnJldi54bWxQSwUGAAAAAAQABAD1AAAAhwMAAAAA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2" o:spid="_x0000_s1215" type="#_x0000_t202" style="position:absolute;left:2499;top:5089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6TUcMA&#10;AADcAAAADwAAAGRycy9kb3ducmV2LnhtbESPT2vCQBTE7wW/w/IEb3Wj2FKiq4h/wEMvtfH+yL5m&#10;Q7NvQ/Zp4rd3hUKPw8z8hlltBt+oG3WxDmxgNs1AEZfB1lwZKL6Prx+goiBbbAKTgTtF2KxHLyvM&#10;bej5i25nqVSCcMzRgBNpc61j6chjnIaWOHk/ofMoSXaVth32Ce4bPc+yd+2x5rTgsKWdo/L3fPUG&#10;ROx2di8OPp4uw+e+d1n5hoUxk/GwXYISGuQ//Nc+WQOLxRy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6TUc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3" o:spid="_x0000_s1216" type="#_x0000_t202" style="position:absolute;left:8259;top:5083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I2ysMA&#10;AADcAAAADwAAAGRycy9kb3ducmV2LnhtbESPT2vCQBTE74V+h+UVvNWN9Q8ldRWpCh68qOn9kX3N&#10;hmbfhuyrid/eLRQ8DjPzG2a5HnyjrtTFOrCByTgDRVwGW3NloLjsX99BRUG22AQmAzeKsF49Py0x&#10;t6HnE13PUqkE4ZijASfS5lrH0pHHOA4tcfK+Q+dRkuwqbTvsE9w3+i3LFtpjzWnBYUufjsqf8683&#10;IGI3k1ux8/HwNRy3vcvKORbGjF6GzQcooUEe4f/2wRqYzabwd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I2ys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4" o:spid="_x0000_s1217" type="#_x0000_t202" style="position:absolute;left:10949;top:10080;width:4365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uuvsIA&#10;AADcAAAADwAAAGRycy9kb3ducmV2LnhtbESPQWvCQBSE74X+h+UJvdWNkpaSuopUCx56qab3R/Y1&#10;G8y+Ddmnif/eFQSPw8x8wyxWo2/VmfrYBDYwm2agiKtgG64NlIfv1w9QUZAttoHJwIUirJbPTwss&#10;bBj4l857qVWCcCzQgBPpCq1j5chjnIaOOHn/ofcoSfa1tj0OCe5bPc+yd+2x4bTgsKMvR9Vxf/IG&#10;ROx6dim3Pu7+xp/N4LLqDUtjXibj+hOU0CiP8L29swbyPI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66+wgAAANwAAAAPAAAAAAAAAAAAAAAAAJgCAABkcnMvZG93&#10;bnJldi54bWxQSwUGAAAAAAQABAD1AAAAhwMAAAAA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5" o:spid="_x0000_s1218" type="#_x0000_t202" style="position:absolute;left:5379;top:10256;width:4365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LJcMA&#10;AADcAAAADwAAAGRycy9kb3ducmV2LnhtbESPT2vCQBTE7wW/w/KE3upGUSnRVcQ/4KEXbbw/sq/Z&#10;0OzbkH2a+O27hUKPw8z8hllvB9+oB3WxDmxgOslAEZfB1lwZKD5Pb++goiBbbAKTgSdF2G5GL2vM&#10;bej5Qo+rVCpBOOZowIm0udaxdOQxTkJLnLyv0HmUJLtK2w77BPeNnmXZUnusOS04bGnvqPy+3r0B&#10;EbubPoujj+fb8HHoXVYusDDmdTzsVqCEBvkP/7XP1sB8vo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cLJc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6" o:spid="_x0000_s1219" type="#_x0000_t202" style="position:absolute;top:10080;width:4364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WVUsMA&#10;AADcAAAADwAAAGRycy9kb3ducmV2LnhtbESPT2vCQBTE7wW/w/IEb3VjsSLRVcQ/4KGXarw/sq/Z&#10;0OzbkH018du7hUKPw8z8hllvB9+oO3WxDmxgNs1AEZfB1lwZKK6n1yWoKMgWm8Bk4EERtpvRyxpz&#10;G3r+pPtFKpUgHHM04ETaXOtYOvIYp6ElTt5X6DxKkl2lbYd9gvtGv2XZQnusOS04bGnvqPy+/HgD&#10;InY3exRHH8+34ePQu6x8x8KYyXjYrUAJDfIf/mufrYH5fAG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WVUs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1" o:spid="_x0000_s1220" type="#_x0000_t202" style="position:absolute;left:5352;top:-3105;width:436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kwycMA&#10;AADcAAAADwAAAGRycy9kb3ducmV2LnhtbESPQWvCQBSE7wX/w/KE3urGoq1EVxG14KGX2nh/ZJ/Z&#10;YPZtyL6a+O/dQqHHYWa+YVabwTfqRl2sAxuYTjJQxGWwNVcGiu+PlwWoKMgWm8Bk4E4RNuvR0wpz&#10;G3r+ottJKpUgHHM04ETaXOtYOvIYJ6ElTt4ldB4lya7StsM+wX2jX7PsTXusOS04bGnnqLyefrwB&#10;Ebud3ouDj8fz8LnvXVbOsTDmeTxsl6CEBvkP/7WP1sBs9g6/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kwyc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2D6AAB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D6AAB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32A2B">
        <w:t>Probiere.</w:t>
      </w: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sectPr w:rsidR="00C32A2B" w:rsidSect="00054A93">
      <w:headerReference w:type="default" r:id="rId14"/>
      <w:footerReference w:type="defaul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95F" w:rsidRDefault="0040395F" w:rsidP="003C599D">
      <w:pPr>
        <w:spacing w:line="240" w:lineRule="auto"/>
      </w:pPr>
      <w:r>
        <w:separator/>
      </w:r>
    </w:p>
  </w:endnote>
  <w:endnote w:type="continuationSeparator" w:id="0">
    <w:p w:rsidR="0040395F" w:rsidRDefault="0040395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7742CA9" wp14:editId="4EE21F31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F25AEA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F25AEA">
          <w:pPr>
            <w:pStyle w:val="ekvquelle"/>
            <w:spacing w:line="240" w:lineRule="auto"/>
          </w:pPr>
          <w:r>
            <w:t>Textquellen: Ernst Klett Verlag, Stuttgart</w:t>
          </w:r>
        </w:p>
        <w:p w:rsidR="00C32A2B" w:rsidRPr="00913892" w:rsidRDefault="00C32A2B" w:rsidP="00C32A2B">
          <w:pPr>
            <w:pStyle w:val="ekvquelle"/>
            <w:spacing w:line="240" w:lineRule="auto"/>
          </w:pPr>
          <w:r w:rsidRPr="00F5248B">
            <w:t>Bildquellen</w:t>
          </w:r>
          <w:r>
            <w:t>: Juliane Assies, Berlin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95F" w:rsidRDefault="0040395F" w:rsidP="003C599D">
      <w:pPr>
        <w:spacing w:line="240" w:lineRule="auto"/>
      </w:pPr>
      <w:r>
        <w:separator/>
      </w:r>
    </w:p>
  </w:footnote>
  <w:footnote w:type="continuationSeparator" w:id="0">
    <w:p w:rsidR="0040395F" w:rsidRDefault="0040395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F0DF3E" wp14:editId="7FB114B4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36829C71" wp14:editId="4BB861EF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259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36829C71" wp14:editId="4BB861EF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95F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1BFD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E66F3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3636F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6AAB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52EDC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395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E54D6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184D"/>
    <w:rsid w:val="00AC7B89"/>
    <w:rsid w:val="00AD2A8C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2A2B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5302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2E8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23636F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23636F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6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WD_KV_KL1_grundschul-blog.dotm</Template>
  <TotalTime>0</TotalTime>
  <Pages>1</Pages>
  <Words>35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6</cp:revision>
  <cp:lastPrinted>2016-12-08T14:25:00Z</cp:lastPrinted>
  <dcterms:created xsi:type="dcterms:W3CDTF">2017-12-15T08:55:00Z</dcterms:created>
  <dcterms:modified xsi:type="dcterms:W3CDTF">2017-12-15T11:26:00Z</dcterms:modified>
</cp:coreProperties>
</file>