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40395F" w:rsidP="006320A6">
            <w:pPr>
              <w:pStyle w:val="ekvue2arial"/>
            </w:pPr>
            <w:r>
              <w:t>Weihnachtliche Zauberdreiecke</w:t>
            </w:r>
            <w:r w:rsidR="00243DDA">
              <w:t xml:space="preserve"> - Lösung</w:t>
            </w:r>
          </w:p>
        </w:tc>
      </w:tr>
    </w:tbl>
    <w:p w:rsidR="008E2194" w:rsidRDefault="00247B65" w:rsidP="00D60378">
      <w:bookmarkStart w:id="0" w:name="bmStart"/>
      <w:bookmarkEnd w:id="0"/>
      <w:r w:rsidRPr="00247B65">
        <w:drawing>
          <wp:anchor distT="0" distB="0" distL="114300" distR="114300" simplePos="0" relativeHeight="251687936" behindDoc="1" locked="0" layoutInCell="1" allowOverlap="1" wp14:anchorId="560AD77D" wp14:editId="78F9C394">
            <wp:simplePos x="0" y="0"/>
            <wp:positionH relativeFrom="column">
              <wp:posOffset>3299460</wp:posOffset>
            </wp:positionH>
            <wp:positionV relativeFrom="paragraph">
              <wp:posOffset>137795</wp:posOffset>
            </wp:positionV>
            <wp:extent cx="2573655" cy="2199005"/>
            <wp:effectExtent l="0" t="0" r="0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en_sw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0A6" w:rsidRDefault="00247B65" w:rsidP="00E92E8F">
      <w:pPr>
        <w:ind w:right="4534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BAA17F" wp14:editId="75D263EB">
                <wp:simplePos x="0" y="0"/>
                <wp:positionH relativeFrom="column">
                  <wp:posOffset>4163449</wp:posOffset>
                </wp:positionH>
                <wp:positionV relativeFrom="paragraph">
                  <wp:posOffset>132933</wp:posOffset>
                </wp:positionV>
                <wp:extent cx="1530985" cy="1654132"/>
                <wp:effectExtent l="0" t="0" r="0" b="22860"/>
                <wp:wrapNone/>
                <wp:docPr id="3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0985" cy="1654132"/>
                          <a:chOff x="0" y="-310592"/>
                          <a:chExt cx="1531600" cy="1654764"/>
                        </a:xfrm>
                      </wpg:grpSpPr>
                      <wpg:grpSp>
                        <wpg:cNvPr id="5" name="Gruppieren 5"/>
                        <wpg:cNvGrpSpPr/>
                        <wpg:grpSpPr>
                          <a:xfrm>
                            <a:off x="38311" y="0"/>
                            <a:ext cx="1454978" cy="1344172"/>
                            <a:chOff x="38311" y="0"/>
                            <a:chExt cx="1454978" cy="1344172"/>
                          </a:xfrm>
                        </wpg:grpSpPr>
                        <wps:wsp>
                          <wps:cNvPr id="6" name="Ellipse 6"/>
                          <wps:cNvSpPr/>
                          <wps:spPr>
                            <a:xfrm>
                              <a:off x="288243" y="467470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Ellipse 7"/>
                          <wps:cNvSpPr/>
                          <wps:spPr>
                            <a:xfrm>
                              <a:off x="864307" y="467470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Ellipse 8"/>
                          <wps:cNvSpPr/>
                          <wps:spPr>
                            <a:xfrm>
                              <a:off x="38311" y="955960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Ellipse 9"/>
                          <wps:cNvSpPr/>
                          <wps:spPr>
                            <a:xfrm>
                              <a:off x="576275" y="984172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Ellipse 10"/>
                          <wps:cNvSpPr/>
                          <wps:spPr>
                            <a:xfrm>
                              <a:off x="576275" y="0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Ellipse 11"/>
                          <wps:cNvSpPr/>
                          <wps:spPr>
                            <a:xfrm>
                              <a:off x="1133289" y="966536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Gerade Verbindung 12"/>
                          <wps:cNvCnPr/>
                          <wps:spPr>
                            <a:xfrm>
                              <a:off x="1137920" y="809859"/>
                              <a:ext cx="100566" cy="1690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Gerade Verbindung 13"/>
                          <wps:cNvCnPr/>
                          <wps:spPr>
                            <a:xfrm>
                              <a:off x="870186" y="327225"/>
                              <a:ext cx="92682" cy="15775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Gerade Verbindung 14"/>
                          <wps:cNvCnPr/>
                          <wps:spPr>
                            <a:xfrm flipH="1">
                              <a:off x="298685" y="806903"/>
                              <a:ext cx="90345" cy="170403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Gerade Verbindung 15"/>
                          <wps:cNvCnPr/>
                          <wps:spPr>
                            <a:xfrm flipH="1">
                              <a:off x="541573" y="322463"/>
                              <a:ext cx="104776" cy="159543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Gerade Verbindung 16"/>
                          <wps:cNvCnPr/>
                          <wps:spPr>
                            <a:xfrm flipH="1">
                              <a:off x="936275" y="1164816"/>
                              <a:ext cx="193686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Gerade Verbindung 17"/>
                          <wps:cNvCnPr/>
                          <wps:spPr>
                            <a:xfrm flipH="1">
                              <a:off x="398698" y="1164816"/>
                              <a:ext cx="184018" cy="299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" name="Textfeld 31"/>
                        <wps:cNvSpPr txBox="1"/>
                        <wps:spPr>
                          <a:xfrm>
                            <a:off x="538440" y="41500"/>
                            <a:ext cx="43662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3636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" name="Textfeld 32"/>
                        <wps:cNvSpPr txBox="1"/>
                        <wps:spPr>
                          <a:xfrm>
                            <a:off x="249932" y="508970"/>
                            <a:ext cx="43662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3636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" name="Textfeld 33"/>
                        <wps:cNvSpPr txBox="1"/>
                        <wps:spPr>
                          <a:xfrm>
                            <a:off x="825996" y="508383"/>
                            <a:ext cx="437055" cy="2776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3636F" w:rsidRPr="00E92E8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</w:pPr>
                              <w:r w:rsidRPr="00E92E8F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" name="Textfeld 34"/>
                        <wps:cNvSpPr txBox="1"/>
                        <wps:spPr>
                          <a:xfrm>
                            <a:off x="1094978" y="1008036"/>
                            <a:ext cx="43662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3636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2" name="Textfeld 35"/>
                        <wps:cNvSpPr txBox="1"/>
                        <wps:spPr>
                          <a:xfrm>
                            <a:off x="537964" y="1025672"/>
                            <a:ext cx="43662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3636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" name="Textfeld 36"/>
                        <wps:cNvSpPr txBox="1"/>
                        <wps:spPr>
                          <a:xfrm>
                            <a:off x="0" y="1008036"/>
                            <a:ext cx="436420" cy="2776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3636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Textfeld 31"/>
                        <wps:cNvSpPr txBox="1"/>
                        <wps:spPr>
                          <a:xfrm>
                            <a:off x="535290" y="-310592"/>
                            <a:ext cx="43662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92E8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7" o:spid="_x0000_s1026" style="position:absolute;margin-left:327.85pt;margin-top:10.45pt;width:120.55pt;height:130.25pt;z-index:251659264" coordorigin=",-3105" coordsize="15316,16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">
                <v:group id="Gruppieren 5" o:spid="_x0000_s1027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oval id="Ellipse 6" o:spid="_x0000_s1028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Dv+MQA&#10;AADaAAAADwAAAGRycy9kb3ducmV2LnhtbESPQWvCQBSE7wX/w/IEb81GESlpVilioKdirVSPr9ln&#10;kpp9G3bXJP77bqHQ4zAz3zD5ZjSt6Mn5xrKCeZKCIC6tbrhScPwoHp9A+ICssbVMCu7kYbOePOSY&#10;aTvwO/WHUIkIYZ+hgjqELpPSlzUZ9IntiKN3sc5giNJVUjscIty0cpGmK2mw4bhQY0fbmsrr4WYU&#10;FN/+sngrjv1n93XT7W44n/bVUqnZdHx5BhFoDP/hv/arVrCC3yvxBs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w7/jEAAAA2gAAAA8AAAAAAAAAAAAAAAAAmAIAAGRycy9k&#10;b3ducmV2LnhtbFBLBQYAAAAABAAEAPUAAACJAwAAAAA=&#10;" fillcolor="white [3212]" strokecolor="black [3213]" strokeweight="1pt">
                    <v:stroke joinstyle="miter"/>
                  </v:oval>
                  <v:oval id="Ellipse 7" o:spid="_x0000_s1029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KY8MA&#10;AADaAAAADwAAAGRycy9kb3ducmV2LnhtbESPQWvCQBSE74L/YXmCN90o0pboKiIGPJXWinp8Zp9J&#10;NPs2ZNck/ffdguBxmJlvmMWqM6VoqHaFZQWTcQSCOLW64EzB4ScZfYBwHlljaZkU/JKD1bLfW2Cs&#10;bcvf1Ox9JgKEXYwKcu+rWEqX5mTQjW1FHLyrrQ36IOtM6hrbADelnEbRmzRYcFjIsaJNTul9/zAK&#10;kpu7Tj+TQ3OsLg9dbtvz6SubKTUcdOs5CE+df4Wf7Z1W8A7/V8IN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xKY8MAAADaAAAADwAAAAAAAAAAAAAAAACYAgAAZHJzL2Rv&#10;d25yZXYueG1sUEsFBgAAAAAEAAQA9QAAAIgDAAAAAA==&#10;" fillcolor="white [3212]" strokecolor="black [3213]" strokeweight="1pt">
                    <v:stroke joinstyle="miter"/>
                  </v:oval>
                  <v:oval id="Ellipse 8" o:spid="_x0000_s1030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PeEb8A&#10;AADaAAAADwAAAGRycy9kb3ducmV2LnhtbERPy4rCMBTdD/gP4QruxlQZRKpRRCy4GnyhLq/Nta02&#10;N6WJbf17sxiY5eG858vOlKKh2hWWFYyGEQji1OqCMwWnY/I9BeE8ssbSMil4k4Plovc1x1jblvfU&#10;HHwmQgi7GBXk3lexlC7NyaAb2oo4cHdbG/QB1pnUNbYh3JRyHEUTabDg0JBjReuc0ufhZRQkD3cf&#10;/yan5lzdXrrctNfLLvtRatDvVjMQnjr/L/5zb7WCsDVcCTd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494RvwAAANoAAAAPAAAAAAAAAAAAAAAAAJgCAABkcnMvZG93bnJl&#10;di54bWxQSwUGAAAAAAQABAD1AAAAhAMAAAAA&#10;" fillcolor="white [3212]" strokecolor="black [3213]" strokeweight="1pt">
                    <v:stroke joinstyle="miter"/>
                  </v:oval>
                  <v:oval id="Ellipse 9" o:spid="_x0000_s1031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97isMA&#10;AADaAAAADwAAAGRycy9kb3ducmV2LnhtbESPQWvCQBSE74L/YXmCN90oUtroKiIGPJXWinp8Zp9J&#10;NPs2ZNck/ffdguBxmJlvmMWqM6VoqHaFZQWTcQSCOLW64EzB4ScZvYNwHlljaZkU/JKD1bLfW2Cs&#10;bcvf1Ox9JgKEXYwKcu+rWEqX5mTQjW1FHLyrrQ36IOtM6hrbADelnEbRmzRYcFjIsaJNTul9/zAK&#10;kpu7Tj+TQ3OsLg9dbtvz6SubKTUcdOs5CE+df4Wf7Z1W8AH/V8IN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97isMAAADaAAAADwAAAAAAAAAAAAAAAACYAgAAZHJzL2Rv&#10;d25yZXYueG1sUEsFBgAAAAAEAAQA9QAAAIgDAAAAAA==&#10;" fillcolor="white [3212]" strokecolor="black [3213]" strokeweight="1pt">
                    <v:stroke joinstyle="miter"/>
                  </v:oval>
                  <v:oval id="Ellipse 10" o:spid="_x0000_s1032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1vusQA&#10;AADbAAAADwAAAGRycy9kb3ducmV2LnhtbESPQWvCQBCF7wX/wzKCt7qpFJHUVUox4KlYFe1xzI5J&#10;bHY2ZNck/ffOodDbDO/Ne98s14OrVUdtqDwbeJkmoIhzbysuDBwP2fMCVIjIFmvPZOCXAqxXo6cl&#10;ptb3/EXdPhZKQjikaKCMsUm1DnlJDsPUN8SiXX3rMMraFtq22Eu4q/UsSebaYcXSUGJDHyXlP/u7&#10;M5DdwnX2mR27U3O523rTf593xasxk/Hw/gYq0hD/zX/XWyv4Qi+/yAB6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tb7rEAAAA2wAAAA8AAAAAAAAAAAAAAAAAmAIAAGRycy9k&#10;b3ducmV2LnhtbFBLBQYAAAAABAAEAPUAAACJAwAAAAA=&#10;" fillcolor="white [3212]" strokecolor="black [3213]" strokeweight="1pt">
                    <v:stroke joinstyle="miter"/>
                  </v:oval>
                  <v:oval id="Ellipse 11" o:spid="_x0000_s1033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KIcIA&#10;AADbAAAADwAAAGRycy9kb3ducmV2LnhtbERPTWvCQBC9C/6HZYTedBMppaSuoYgBT6WmoXqcZsck&#10;NTsbsmsS/323UOhtHu9zNulkWjFQ7xrLCuJVBIK4tLrhSkHxkS2fQTiPrLG1TAru5CDdzmcbTLQd&#10;+UhD7isRQtglqKD2vkukdGVNBt3KdsSBu9jeoA+wr6TucQzhppXrKHqSBhsODTV2tKupvOY3oyD7&#10;dpf1W1YMn93XTbf78Xx6rx6VelhMry8gPE3+X/znPugwP4bfX8IB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YcohwgAAANsAAAAPAAAAAAAAAAAAAAAAAJgCAABkcnMvZG93&#10;bnJldi54bWxQSwUGAAAAAAQABAD1AAAAhwMAAAAA&#10;" fillcolor="white [3212]" strokecolor="black [3213]" strokeweight="1pt">
                    <v:stroke joinstyle="miter"/>
                  </v:oval>
                  <v:line id="Gerade Verbindung 12" o:spid="_x0000_s1034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EgqcIAAADbAAAADwAAAGRycy9kb3ducmV2LnhtbERP32vCMBB+H/g/hBN8m6mCY+2MIoIg&#10;24NYFfZ4NLemrLmkTabdf28Gwt7u4/t5y/VgW3GlPjSOFcymGQjiyumGawXn0+75FUSIyBpbx6Tg&#10;lwKsV6OnJRba3fhI1zLWIoVwKFCBidEXUobKkMUwdZ44cV+utxgT7Gupe7ylcNvKeZa9SIsNpwaD&#10;nraGqu/yxyro3qvyY1HPLn7vt+bQYd595rlSk/GweQMRaYj/4od7r9P8Ofz9kg6Qq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5EgqcIAAADbAAAADwAAAAAAAAAAAAAA&#10;AAChAgAAZHJzL2Rvd25yZXYueG1sUEsFBgAAAAAEAAQA+QAAAJADAAAAAA==&#10;" strokecolor="black [3213]" strokeweight=".5pt">
                    <v:stroke joinstyle="miter"/>
                  </v:line>
                  <v:line id="Gerade Verbindung 13" o:spid="_x0000_s1035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2FMsIAAADbAAAADwAAAGRycy9kb3ducmV2LnhtbERP32vCMBB+H+x/CDfY20x1OGw1iggD&#10;mQ9jdQMfj+Zsis0lbTLt/vtFEHy7j+/nLVaDbcWZ+tA4VjAeZSCIK6cbrhV8799fZiBCRNbYOiYF&#10;fxRgtXx8WGCh3YW/6FzGWqQQDgUqMDH6QspQGbIYRs4TJ+7oeosxwb6WusdLCretnGTZm7TYcGow&#10;6GljqDqVv1ZB91GVu2k9/vFbvzGfHebdIc+Ven4a1nMQkYZ4F9/cW53mv8L1l3SA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N2FMsIAAADbAAAADwAAAAAAAAAAAAAA&#10;AAChAgAAZHJzL2Rvd25yZXYueG1sUEsFBgAAAAAEAAQA+QAAAJADAAAAAA==&#10;" strokecolor="black [3213]" strokeweight=".5pt">
                    <v:stroke joinstyle="miter"/>
                  </v:line>
                  <v:line id="Gerade Verbindung 14" o:spid="_x0000_s1036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pj08EAAADbAAAADwAAAGRycy9kb3ducmV2LnhtbERPS2sCMRC+F/wPYQRvNWsRKVuzUha0&#10;HrzUivQ4bGYfNpksSdTVX98Ihd7m43vOcjVYIy7kQ+dYwWyagSCunO64UXD4Wj+/gggRWaNxTApu&#10;FGBVjJ6WmGt35U+67GMjUgiHHBW0Mfa5lKFqyWKYup44cbXzFmOCvpHa4zWFWyNfsmwhLXacGlrs&#10;qWyp+tmfrYLSHL+Hj43neDzd6/OO1uXJGKUm4+H9DUSkIf6L/9xbnebP4fFLOkAW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mmPTwQAAANsAAAAPAAAAAAAAAAAAAAAA&#10;AKECAABkcnMvZG93bnJldi54bWxQSwUGAAAAAAQABAD5AAAAjwMAAAAA&#10;" strokecolor="black [3213]" strokeweight=".5pt">
                    <v:stroke joinstyle="miter"/>
                  </v:line>
                  <v:line id="Gerade Verbindung 15" o:spid="_x0000_s1037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9bGSMEAAADbAAAADwAAAGRycy9kb3ducmV2LnhtbERPS2sCMRC+F/wPYQRvNWtBKVuzUha0&#10;HrzUivQ4bGYfNpksSdTVX98Ihd7m43vOcjVYIy7kQ+dYwWyagSCunO64UXD4Wj+/gggRWaNxTApu&#10;FGBVjJ6WmGt35U+67GMjUgiHHBW0Mfa5lKFqyWKYup44cbXzFmOCvpHa4zWFWyNfsmwhLXacGlrs&#10;qWyp+tmfrYLSHL+Hj43neDzd6/OO1uXJGKUm4+H9DUSkIf6L/9xbnebP4fFLOkAW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1sZIwQAAANsAAAAPAAAAAAAAAAAAAAAA&#10;AKECAABkcnMvZG93bnJldi54bWxQSwUGAAAAAAQABAD5AAAAjwMAAAAA&#10;" strokecolor="black [3213]" strokeweight=".5pt">
                    <v:stroke joinstyle="miter"/>
                  </v:line>
                  <v:line id="Gerade Verbindung 16" o:spid="_x0000_s1038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RYP8EAAADbAAAADwAAAGRycy9kb3ducmV2LnhtbERPS2sCMRC+F/ofwhR6q1k9LLI1iixs&#10;66GXahGPw2bcR5PJkkR321/fCEJv8/E9Z7WZrBFX8qFzrGA+y0AQ10533Cj4OlQvSxAhIms0jknB&#10;DwXYrB8fVlhoN/InXfexESmEQ4EK2hiHQspQt2QxzNxAnLiz8xZjgr6R2uOYwq2RiyzLpcWOU0OL&#10;A5Ut1d/7i1VQmuNpen/zHI/97/nyQVXZG6PU89O0fQURaYr/4rt7p9P8HG6/pAP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BFg/wQAAANsAAAAPAAAAAAAAAAAAAAAA&#10;AKECAABkcnMvZG93bnJldi54bWxQSwUGAAAAAAQABAD5AAAAjwMAAAAA&#10;" strokecolor="black [3213]" strokeweight=".5pt">
                    <v:stroke joinstyle="miter"/>
                  </v:line>
                  <v:line id="Gerade Verbindung 17" o:spid="_x0000_s1039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j9pMEAAADbAAAADwAAAGRycy9kb3ducmV2LnhtbERPS2sCMRC+F/wPYQRvNWsPWrZmpSxo&#10;PXipFelx2Mw+bDJZkqirv74RCr3Nx/ec5WqwRlzIh86xgtk0A0FcOd1xo+DwtX5+BREiskbjmBTc&#10;KMCqGD0tMdfuyp902cdGpBAOOSpoY+xzKUPVksUwdT1x4mrnLcYEfSO1x2sKt0a+ZNlcWuw4NbTY&#10;U9lS9bM/WwWlOX4PHxvP8Xi61+cdrcuTMUpNxsP7G4hIQ/wX/7m3Os1fwOOXdIAs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SP2kwQAAANsAAAAPAAAAAAAAAAAAAAAA&#10;AKECAABkcnMvZG93bnJldi54bWxQSwUGAAAAAAQABAD5AAAAjwMAAAAA&#10;" strokecolor="black [3213]" strokeweight=".5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31" o:spid="_x0000_s1040" type="#_x0000_t202" style="position:absolute;left:5384;top:415;width:4366;height:2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rPs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1j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9Ws+wgAAANsAAAAPAAAAAAAAAAAAAAAAAJgCAABkcnMvZG93&#10;bnJldi54bWxQSwUGAAAAAAQABAD1AAAAhwMAAAAA&#10;" filled="f" stroked="f">
                  <v:textbox style="mso-fit-shape-to-text:t">
                    <w:txbxContent>
                      <w:p w:rsidR="0023636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30</w:t>
                        </w:r>
                      </w:p>
                    </w:txbxContent>
                  </v:textbox>
                </v:shape>
                <v:shape id="Textfeld 32" o:spid="_x0000_s1041" type="#_x0000_t202" style="position:absolute;left:2499;top:5089;width:4366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<v:textbox style="mso-fit-shape-to-text:t">
                    <w:txbxContent>
                      <w:p w:rsidR="0023636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60</w:t>
                        </w:r>
                      </w:p>
                    </w:txbxContent>
                  </v:textbox>
                </v:shape>
                <v:shape id="Textfeld 33" o:spid="_x0000_s1042" type="#_x0000_t202" style="position:absolute;left:8259;top:5083;width:4371;height:2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  <v:textbox style="mso-fit-shape-to-text:t">
                    <w:txbxContent>
                      <w:p w:rsidR="0023636F" w:rsidRPr="00E92E8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</w:pPr>
                        <w:r w:rsidRPr="00E92E8F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50</w:t>
                        </w:r>
                      </w:p>
                    </w:txbxContent>
                  </v:textbox>
                </v:shape>
                <v:shape id="Textfeld 34" o:spid="_x0000_s1043" type="#_x0000_t202" style="position:absolute;left:10949;top:10080;width:4367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<v:textbox style="mso-fit-shape-to-text:t">
                    <w:txbxContent>
                      <w:p w:rsidR="0023636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20</w:t>
                        </w:r>
                      </w:p>
                    </w:txbxContent>
                  </v:textbox>
                </v:shape>
                <v:shape id="Textfeld 35" o:spid="_x0000_s1044" type="#_x0000_t202" style="position:absolute;left:5379;top:10256;width:4366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  <v:textbox style="mso-fit-shape-to-text:t">
                    <w:txbxContent>
                      <w:p w:rsidR="0023636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70</w:t>
                        </w:r>
                      </w:p>
                    </w:txbxContent>
                  </v:textbox>
                </v:shape>
                <v:shape id="Textfeld 36" o:spid="_x0000_s1045" type="#_x0000_t202" style="position:absolute;top:10080;width:4364;height:2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0z8s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TPywgAAANsAAAAPAAAAAAAAAAAAAAAAAJgCAABkcnMvZG93&#10;bnJldi54bWxQSwUGAAAAAAQABAD1AAAAhwMAAAAA&#10;" filled="f" stroked="f">
                  <v:textbox style="mso-fit-shape-to-text:t">
                    <w:txbxContent>
                      <w:p w:rsidR="0023636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v:shape id="Textfeld 31" o:spid="_x0000_s1046" type="#_x0000_t202" style="position:absolute;left:5352;top:-3105;width:4367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Y18cIA&#10;AADbAAAADwAAAGRycy9kb3ducmV2LnhtbESPT2vCQBTE7wW/w/IKvdWNQqukriL+AQ+9qPH+yL5m&#10;Q7NvQ/Zp4rd3hUKPw8z8hlmsBt+oG3WxDmxgMs5AEZfB1lwZKM779zmoKMgWm8Bk4E4RVsvRywJz&#10;G3o+0u0klUoQjjkacCJtrnUsHXmM49ASJ+8ndB4lya7StsM+wX2jp1n2qT3WnBYctrRxVP6ert6A&#10;iF1P7sXOx8Nl+N72Lis/sDDm7XVYf4ESGuQ//Nc+WAPTG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jXxwgAAANsAAAAPAAAAAAAAAAAAAAAAAJgCAABkcnMvZG93&#10;bnJldi54bWxQSwUGAAAAAAQABAD1AAAAhwMAAAAA&#10;" filled="f" stroked="f">
                  <v:textbox style="mso-fit-shape-to-text:t">
                    <w:txbxContent>
                      <w:p w:rsidR="00E92E8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92E8F">
        <w:t>Fülle die Zauberdreiecke richtig aus. Die Summe der drei Zahlen</w:t>
      </w:r>
      <w:r w:rsidR="00851BE2">
        <w:br/>
      </w:r>
      <w:r w:rsidR="00E92E8F">
        <w:t>an jeder Seite ist immer gleich.</w:t>
      </w:r>
      <w:r w:rsidR="00E92E8F">
        <w:br/>
        <w:t>Die Summe steht im Stern.</w:t>
      </w:r>
    </w:p>
    <w:p w:rsidR="006320A6" w:rsidRDefault="006320A6" w:rsidP="00D60378"/>
    <w:p w:rsidR="0040395F" w:rsidRDefault="0040395F" w:rsidP="00D60378"/>
    <w:p w:rsidR="0040395F" w:rsidRDefault="0040395F" w:rsidP="00E92E8F">
      <w:pPr>
        <w:jc w:val="both"/>
      </w:pPr>
    </w:p>
    <w:p w:rsidR="00E92E8F" w:rsidRDefault="00E92E8F" w:rsidP="00D60378"/>
    <w:p w:rsidR="00C32A2B" w:rsidRDefault="00C32A2B" w:rsidP="00C32A2B">
      <w:pPr>
        <w:pStyle w:val="ekvnummerierung"/>
        <w:framePr w:wrap="around" w:x="1207" w:y="-3"/>
      </w:pPr>
      <w:r>
        <w:t>1</w:t>
      </w:r>
    </w:p>
    <w:p w:rsidR="00C32A2B" w:rsidRPr="00287B24" w:rsidRDefault="00C32A2B" w:rsidP="00C32A2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35025F5" wp14:editId="54CCFDF2">
            <wp:extent cx="288290" cy="288290"/>
            <wp:effectExtent l="0" t="0" r="0" b="0"/>
            <wp:docPr id="448" name="Grafik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95F" w:rsidRDefault="00247B65" w:rsidP="00D60378">
      <w:r w:rsidRPr="00247B65">
        <w:drawing>
          <wp:anchor distT="0" distB="0" distL="114300" distR="114300" simplePos="0" relativeHeight="251684864" behindDoc="1" locked="0" layoutInCell="1" allowOverlap="1" wp14:anchorId="67D97238" wp14:editId="1BFFCF26">
            <wp:simplePos x="0" y="0"/>
            <wp:positionH relativeFrom="column">
              <wp:posOffset>2179955</wp:posOffset>
            </wp:positionH>
            <wp:positionV relativeFrom="paragraph">
              <wp:posOffset>128905</wp:posOffset>
            </wp:positionV>
            <wp:extent cx="1587500" cy="188595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B65">
        <w:drawing>
          <wp:anchor distT="0" distB="0" distL="114300" distR="114300" simplePos="0" relativeHeight="251685888" behindDoc="1" locked="0" layoutInCell="1" allowOverlap="1" wp14:anchorId="092B855A" wp14:editId="65A78D02">
            <wp:simplePos x="0" y="0"/>
            <wp:positionH relativeFrom="column">
              <wp:posOffset>4199890</wp:posOffset>
            </wp:positionH>
            <wp:positionV relativeFrom="paragraph">
              <wp:posOffset>128905</wp:posOffset>
            </wp:positionV>
            <wp:extent cx="1587500" cy="1885950"/>
            <wp:effectExtent l="0" t="0" r="0" b="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B65">
        <w:drawing>
          <wp:anchor distT="0" distB="0" distL="114300" distR="114300" simplePos="0" relativeHeight="251686912" behindDoc="1" locked="0" layoutInCell="1" allowOverlap="1" wp14:anchorId="30300026" wp14:editId="3C828E1E">
            <wp:simplePos x="0" y="0"/>
            <wp:positionH relativeFrom="column">
              <wp:posOffset>146685</wp:posOffset>
            </wp:positionH>
            <wp:positionV relativeFrom="paragraph">
              <wp:posOffset>114935</wp:posOffset>
            </wp:positionV>
            <wp:extent cx="1587500" cy="1885950"/>
            <wp:effectExtent l="0" t="0" r="0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302">
        <w:rPr>
          <w:lang w:eastAsia="de-D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195786</wp:posOffset>
                </wp:positionH>
                <wp:positionV relativeFrom="paragraph">
                  <wp:posOffset>184432</wp:posOffset>
                </wp:positionV>
                <wp:extent cx="5581478" cy="1678653"/>
                <wp:effectExtent l="0" t="0" r="635" b="0"/>
                <wp:wrapNone/>
                <wp:docPr id="452" name="Gruppieren 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478" cy="1678653"/>
                          <a:chOff x="47622" y="142875"/>
                          <a:chExt cx="5581478" cy="1678653"/>
                        </a:xfrm>
                      </wpg:grpSpPr>
                      <wpg:grpSp>
                        <wpg:cNvPr id="29" name="Gruppieren 37"/>
                        <wpg:cNvGrpSpPr/>
                        <wpg:grpSpPr>
                          <a:xfrm>
                            <a:off x="4098383" y="142875"/>
                            <a:ext cx="1530717" cy="1678653"/>
                            <a:chOff x="-246" y="-310592"/>
                            <a:chExt cx="1531332" cy="1679295"/>
                          </a:xfrm>
                        </wpg:grpSpPr>
                        <wpg:grpSp>
                          <wpg:cNvPr id="30" name="Gruppieren 30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1" name="Ellipse 31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Ellipse 32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Ellipse 33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Ellipse 34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Ellipse 35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Ellipse 36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Gerade Verbindung 37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Gerade Verbindung 38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" name="Gerade Verbindung 39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Gerade Verbindung 40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" name="Gerade Verbindung 41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" name="Gerade Verbindung 42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3" name="Textfeld 31"/>
                          <wps:cNvSpPr txBox="1"/>
                          <wps:spPr>
                            <a:xfrm>
                              <a:off x="538161" y="41500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41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4" name="Textfeld 32"/>
                          <wps:cNvSpPr txBox="1"/>
                          <wps:spPr>
                            <a:xfrm>
                              <a:off x="249671" y="508970"/>
                              <a:ext cx="43705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41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5" name="Textfeld 33"/>
                          <wps:cNvSpPr txBox="1"/>
                          <wps:spPr>
                            <a:xfrm>
                              <a:off x="825700" y="508383"/>
                              <a:ext cx="43705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37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6" name="Textfeld 34"/>
                          <wps:cNvSpPr txBox="1"/>
                          <wps:spPr>
                            <a:xfrm>
                              <a:off x="1094666" y="1008036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7" name="Textfeld 35"/>
                          <wps:cNvSpPr txBox="1"/>
                          <wps:spPr>
                            <a:xfrm>
                              <a:off x="537685" y="1025672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8" name="Textfeld 36"/>
                          <wps:cNvSpPr txBox="1"/>
                          <wps:spPr>
                            <a:xfrm>
                              <a:off x="-246" y="1008036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9" name="Textfeld 31"/>
                          <wps:cNvSpPr txBox="1"/>
                          <wps:spPr>
                            <a:xfrm>
                              <a:off x="438538" y="-310592"/>
                              <a:ext cx="655583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E92E8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g:grpSp>
                        <wpg:cNvPr id="56" name="Gruppieren 37"/>
                        <wpg:cNvGrpSpPr/>
                        <wpg:grpSpPr>
                          <a:xfrm>
                            <a:off x="2078318" y="142875"/>
                            <a:ext cx="1530082" cy="1678653"/>
                            <a:chOff x="-125" y="-310592"/>
                            <a:chExt cx="1530697" cy="1679295"/>
                          </a:xfrm>
                        </wpg:grpSpPr>
                        <wpg:grpSp>
                          <wpg:cNvPr id="57" name="Gruppieren 57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58" name="Ellipse 58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Ellipse 59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Ellipse 60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" name="Ellipse 61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" name="Ellipse 62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" name="Ellipse 63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" name="Gerade Verbindung 64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" name="Gerade Verbindung 65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" name="Gerade Verbindung 66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" name="Gerade Verbindung 67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" name="Gerade Verbindung 68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" name="Gerade Verbindung 69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0" name="Textfeld 31"/>
                          <wps:cNvSpPr txBox="1"/>
                          <wps:spPr>
                            <a:xfrm>
                              <a:off x="538283" y="41500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1" name="Textfeld 32"/>
                          <wps:cNvSpPr txBox="1"/>
                          <wps:spPr>
                            <a:xfrm>
                              <a:off x="249792" y="508970"/>
                              <a:ext cx="43705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="00E92E8F"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2" name="Textfeld 33"/>
                          <wps:cNvSpPr txBox="1"/>
                          <wps:spPr>
                            <a:xfrm>
                              <a:off x="825821" y="508383"/>
                              <a:ext cx="43705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3" name="Textfeld 34"/>
                          <wps:cNvSpPr txBox="1"/>
                          <wps:spPr>
                            <a:xfrm>
                              <a:off x="1094787" y="1008036"/>
                              <a:ext cx="435785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4" name="Textfeld 35"/>
                          <wps:cNvSpPr txBox="1"/>
                          <wps:spPr>
                            <a:xfrm>
                              <a:off x="537807" y="1025672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5" name="Textfeld 36"/>
                          <wps:cNvSpPr txBox="1"/>
                          <wps:spPr>
                            <a:xfrm>
                              <a:off x="-125" y="1008036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6" name="Textfeld 31"/>
                          <wps:cNvSpPr txBox="1"/>
                          <wps:spPr>
                            <a:xfrm>
                              <a:off x="534637" y="-310592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sz w:val="24"/>
                                    <w:szCs w:val="24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g:grpSp>
                        <wpg:cNvPr id="79" name="Gruppieren 37"/>
                        <wpg:cNvGrpSpPr/>
                        <wpg:grpSpPr>
                          <a:xfrm>
                            <a:off x="47622" y="142875"/>
                            <a:ext cx="1530717" cy="1678653"/>
                            <a:chOff x="-3" y="-310592"/>
                            <a:chExt cx="1531332" cy="1679295"/>
                          </a:xfrm>
                        </wpg:grpSpPr>
                        <wpg:grpSp>
                          <wpg:cNvPr id="80" name="Gruppieren 80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81" name="Ellipse 81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" name="Ellipse 82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" name="Ellipse 83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" name="Ellipse 84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" name="Ellipse 85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" name="Ellipse 86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" name="Gerade Verbindung 87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8" name="Gerade Verbindung 88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9" name="Gerade Verbindung 89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0" name="Gerade Verbindung 90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" name="Gerade Verbindung 91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" name="Gerade Verbindung 92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93" name="Textfeld 31"/>
                          <wps:cNvSpPr txBox="1"/>
                          <wps:spPr>
                            <a:xfrm>
                              <a:off x="538405" y="41500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4" name="Textfeld 32"/>
                          <wps:cNvSpPr txBox="1"/>
                          <wps:spPr>
                            <a:xfrm>
                              <a:off x="249914" y="508970"/>
                              <a:ext cx="43705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5" name="Textfeld 33"/>
                          <wps:cNvSpPr txBox="1"/>
                          <wps:spPr>
                            <a:xfrm>
                              <a:off x="825944" y="508383"/>
                              <a:ext cx="43705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6" name="Textfeld 34"/>
                          <wps:cNvSpPr txBox="1"/>
                          <wps:spPr>
                            <a:xfrm>
                              <a:off x="1094909" y="1008036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7" name="Textfeld 35"/>
                          <wps:cNvSpPr txBox="1"/>
                          <wps:spPr>
                            <a:xfrm>
                              <a:off x="537929" y="1025672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8" name="Textfeld 36"/>
                          <wps:cNvSpPr txBox="1"/>
                          <wps:spPr>
                            <a:xfrm>
                              <a:off x="-3" y="1008036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9" name="Textfeld 31"/>
                          <wps:cNvSpPr txBox="1"/>
                          <wps:spPr>
                            <a:xfrm>
                              <a:off x="535255" y="-310592"/>
                              <a:ext cx="4364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452" o:spid="_x0000_s1047" style="position:absolute;margin-left:15.4pt;margin-top:14.5pt;width:439.5pt;height:132.2pt;z-index:251668480;mso-width-relative:margin;mso-height-relative:margin" coordorigin="476,1428" coordsize="55814,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">
                <v:group id="_x0000_s1048" style="position:absolute;left:40983;top:1428;width:15308;height:16787" coordorigin="-2,-3105" coordsize="15313,16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group id="Gruppieren 30" o:spid="_x0000_s1049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oval id="Ellipse 31" o:spid="_x0000_s1050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SWQcUA&#10;AADbAAAADwAAAGRycy9kb3ducmV2LnhtbESPW2vCQBSE3wv+h+UIfdONtpQS3YiIAZ/EG20fj9mT&#10;S5s9G7Jrkv57tyD0cZiZb5jlajC16Kh1lWUFs2kEgjizuuJCweWcTt5BOI+ssbZMCn7JwSoZPS0x&#10;1rbnI3UnX4gAYRejgtL7JpbSZSUZdFPbEAcvt61BH2RbSN1iH+CmlvMoepMGKw4LJTa0KSn7Od2M&#10;gvTb5fN9euk+mutN19v+6/NQvCr1PB7WCxCeBv8ffrR3WsHLDP6+hB8g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JZB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2" o:spid="_x0000_s1051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YINsUA&#10;AADbAAAADwAAAGRycy9kb3ducmV2LnhtbESPQWvCQBSE74X+h+UVetNN01JKdBOkGPAkaqX1+Mw+&#10;k2j2bciuSfrv3YLQ4zAz3zDzbDSN6KlztWUFL9MIBHFhdc2lgv1XPvkA4TyyxsYyKfglB1n6+DDH&#10;RNuBt9TvfCkChF2CCirv20RKV1Rk0E1tSxy8k+0M+iC7UuoOhwA3jYyj6F0arDksVNjSZ0XFZXc1&#10;CvKzO8XrfN9/t8erbpbD4WdTvin1/DQuZiA8jf4/fG+vtILXGP6+hB8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Bgg2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3" o:spid="_x0000_s1052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trcQA&#10;AADbAAAADwAAAGRycy9kb3ducmV2LnhtbESPQWvCQBSE74L/YXlCb7pRi5ToKlIa6EmsSvX4zD6T&#10;aPZtyK5J+u+7guBxmJlvmMWqM6VoqHaFZQXjUQSCOLW64EzBYZ8MP0A4j6yxtEwK/sjBatnvLTDW&#10;tuUfanY+EwHCLkYFufdVLKVLczLoRrYiDt7F1gZ9kHUmdY1tgJtSTqJoJg0WHBZyrOgzp/S2uxsF&#10;ydVdJpvk0PxW57suv9rTcZu9K/U26NZzEJ46/wo/299awXQKjy/hB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Kra3EAAAA2wAAAA8AAAAAAAAAAAAAAAAAmAIAAGRycy9k&#10;b3ducmV2LnhtbFBLBQYAAAAABAAEAPUAAACJAwAAAAA=&#10;" fillcolor="white [3212]" strokecolor="black [3213]" strokeweight="1pt">
                      <v:stroke joinstyle="miter"/>
                    </v:oval>
                    <v:oval id="Ellipse 34" o:spid="_x0000_s1053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12cUA&#10;AADbAAAADwAAAGRycy9kb3ducmV2LnhtbESPW2vCQBSE34X+h+UU+lY3tVIkupEiBvpU6gX18Zg9&#10;uWj2bMiuSfrv3ULBx2FmvmEWy8HUoqPWVZYVvI0jEMSZ1RUXCva79HUGwnlkjbVlUvBLDpbJ02iB&#10;sbY9b6jb+kIECLsYFZTeN7GULivJoBvbhjh4uW0N+iDbQuoW+wA3tZxE0Yc0WHFYKLGhVUnZdXsz&#10;CtKLyyff6b47NOebrtf96fhTTJV6eR4+5yA8Df4R/m9/aQXvU/j7En6AT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zXZ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5" o:spid="_x0000_s1054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+QQsUA&#10;AADbAAAADwAAAGRycy9kb3ducmV2LnhtbESPT2vCQBTE74LfYXlCb3WjtUViVimlgZ5Ka0U9PrMv&#10;f2z2bciuSfz23YLgcZiZ3zDJZjC16Kh1lWUFs2kEgjizuuJCwe4nfVyCcB5ZY22ZFFzJwWY9HiUY&#10;a9vzN3VbX4gAYRejgtL7JpbSZSUZdFPbEAcvt61BH2RbSN1iH+CmlvMoepEGKw4LJTb0VlL2u70Y&#10;BenZ5fPPdNftm9NF1+/98fBVLJR6mAyvKxCeBn8P39ofWsHTM/x/CT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75BC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6" o:spid="_x0000_s1055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0ONcUA&#10;AADbAAAADwAAAGRycy9kb3ducmV2LnhtbESPT2vCQBTE74V+h+UVetNNbZES3UgpDfRUqobq8Zl9&#10;+aPZtyG7JvHbu4LQ4zAzv2GWq9E0oqfO1ZYVvEwjEMS51TWXCrJtOnkH4TyyxsYyKbiQg1Xy+LDE&#10;WNuB19RvfCkChF2MCirv21hKl1dk0E1tSxy8wnYGfZBdKXWHQ4CbRs6iaC4N1hwWKmzps6L8tDkb&#10;BenRFbOfNOv/2sNZN1/Dfvdbvin1/DR+LEB4Gv1/+N7+1gpe53D7En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PQ41xQAAANsAAAAPAAAAAAAAAAAAAAAAAJgCAABkcnMv&#10;ZG93bnJldi54bWxQSwUGAAAAAAQABAD1AAAAigMAAAAA&#10;" fillcolor="white [3212]" strokecolor="black [3213]" strokeweight="1pt">
                      <v:stroke joinstyle="miter"/>
                    </v:oval>
                    <v:line id="Gerade Verbindung 37" o:spid="_x0000_s1056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PfUcUAAADbAAAADwAAAGRycy9kb3ducmV2LnhtbESPQWsCMRSE7wX/Q3hCb5pVse1ujSKC&#10;IPZQum2hx8fmdbN085LdpLr+e1MQehxm5htmtRlsK07Uh8axgtk0A0FcOd1wreDjfT95AhEissbW&#10;MSm4UIDNenS3wkK7M7/RqYy1SBAOBSowMfpCylAZshimzhMn79v1FmOSfS11j+cEt62cZ9mDtNhw&#10;WjDoaWeo+il/rYLuWJUvy3r26Q9+Z147zLuvPFfqfjxsn0FEGuJ/+NY+aAWLR/j7kn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FPfUcUAAADbAAAADwAAAAAAAAAA&#10;AAAAAAChAgAAZHJzL2Rvd25yZXYueG1sUEsFBgAAAAAEAAQA+QAAAJMDAAAAAA==&#10;" strokecolor="black [3213]" strokeweight=".5pt">
                      <v:stroke joinstyle="miter"/>
                    </v:line>
                    <v:line id="Gerade Verbindung 38" o:spid="_x0000_s1057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xLI8EAAADbAAAADwAAAGRycy9kb3ducmV2LnhtbERPz2vCMBS+D/wfwhO8zVRlY61GEWEg&#10;7jDWKXh8NM+m2LykTab1v18Ogx0/vt+rzWBbcaM+NI4VzKYZCOLK6YZrBcfv9+c3ECEia2wdk4IH&#10;BdisR08rLLS78xfdyliLFMKhQAUmRl9IGSpDFsPUeeLEXVxvMSbY11L3eE/htpXzLHuVFhtODQY9&#10;7QxV1/LHKugOVfnxUs9Ofu935rPDvDvnuVKT8bBdgog0xH/xn3uvFSzS2P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zEsjwQAAANsAAAAPAAAAAAAAAAAAAAAA&#10;AKECAABkcnMvZG93bnJldi54bWxQSwUGAAAAAAQABAD5AAAAjwMAAAAA&#10;" strokecolor="black [3213]" strokeweight=".5pt">
                      <v:stroke joinstyle="miter"/>
                    </v:line>
                    <v:line id="Gerade Verbindung 39" o:spid="_x0000_s1058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6QLcQAAADbAAAADwAAAGRycy9kb3ducmV2LnhtbESPT2sCMRTE74LfITzBm2bbQtGtWSkL&#10;th56qS3i8bF57p8mL0sSdfXTN4WCx2FmfsOs1oM14kw+tI4VPMwzEMSV0y3XCr6/NrMFiBCRNRrH&#10;pOBKAdbFeLTCXLsLf9J5F2uRIBxyVNDE2OdShqohi2HueuLkHZ23GJP0tdQeLwlujXzMsmdpseW0&#10;0GBPZUPVz+5kFZRmfxje3zzHfXc7nj5oU3bGKDWdDK8vICIN8R7+b2+1gqcl/H1JP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LpAtxAAAANsAAAAPAAAAAAAAAAAA&#10;AAAAAKECAABkcnMvZG93bnJldi54bWxQSwUGAAAAAAQABAD5AAAAkgMAAAAA&#10;" strokecolor="black [3213]" strokeweight=".5pt">
                      <v:stroke joinstyle="miter"/>
                    </v:line>
                    <v:line id="Gerade Verbindung 40" o:spid="_x0000_s1059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JKzcEAAADbAAAADwAAAGRycy9kb3ducmV2LnhtbERPz2vCMBS+D/wfwhN2W1NljFGNIgXd&#10;Dl7mRtnx0TzbavJSkrTW/fXLYbDjx/d7vZ2sESP50DlWsMhyEMS10x03Cr4+90+vIEJE1mgck4I7&#10;BdhuZg9rLLS78QeNp9iIFMKhQAVtjH0hZahbshgy1xMn7uy8xZigb6T2eEvh1shlnr9Iix2nhhZ7&#10;Kluqr6fBKihN9T29HTzH6vJzHo60Ly/GKPU4n3YrEJGm+C/+c79rBc9pffqSfoD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EkrNwQAAANsAAAAPAAAAAAAAAAAAAAAA&#10;AKECAABkcnMvZG93bnJldi54bWxQSwUGAAAAAAQABAD5AAAAjwMAAAAA&#10;" strokecolor="black [3213]" strokeweight=".5pt">
                      <v:stroke joinstyle="miter"/>
                    </v:line>
                    <v:line id="Gerade Verbindung 41" o:spid="_x0000_s1060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7vVsMAAADbAAAADwAAAGRycy9kb3ducmV2LnhtbESPQWsCMRSE74X+h/CE3mpWKVJWo8iC&#10;tQcv2rL0+Ng8d1eTlyWJuvXXG0HwOMzMN8xs0VsjzuRD61jBaJiBIK6cbrlW8Puzev8EESKyRuOY&#10;FPxTgMX89WWGuXYX3tJ5F2uRIBxyVNDE2OVShqohi2HoOuLk7Z23GJP0tdQeLwlujRxn2URabDkt&#10;NNhR0VB13J2sgsKUf/36y3MsD9f9aUOr4mCMUm+DfjkFEamPz/Cj/a0VfIzg/iX9A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9e71bDAAAA2wAAAA8AAAAAAAAAAAAA&#10;AAAAoQIAAGRycy9kb3ducmV2LnhtbFBLBQYAAAAABAAEAPkAAACRAwAAAAA=&#10;" strokecolor="black [3213]" strokeweight=".5pt">
                      <v:stroke joinstyle="miter"/>
                    </v:line>
                    <v:line id="Gerade Verbindung 42" o:spid="_x0000_s1061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xxIcMAAADbAAAADwAAAGRycy9kb3ducmV2LnhtbESPQWsCMRSE74X+h/AKvdWsIlJWo8iC&#10;rQcv2rL0+Ng8d1eTlyWJuvXXG0HwOMzMN8xs0VsjzuRD61jBcJCBIK6cbrlW8Puz+vgEESKyRuOY&#10;FPxTgMX89WWGuXYX3tJ5F2uRIBxyVNDE2OVShqohi2HgOuLk7Z23GJP0tdQeLwlujRxl2URabDkt&#10;NNhR0VB13J2sgsKUf/33l+dYHq7704ZWxcEYpd7f+uUURKQ+PsOP9lorGI/g/iX9A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+McSHDAAAA2wAAAA8AAAAAAAAAAAAA&#10;AAAAoQIAAGRycy9kb3ducmV2LnhtbFBLBQYAAAAABAAEAPkAAACRAwAAAAA=&#10;" strokecolor="black [3213]" strokeweight=".5pt">
                      <v:stroke joinstyle="miter"/>
                    </v:line>
                  </v:group>
                  <v:shape id="Textfeld 31" o:spid="_x0000_s1062" type="#_x0000_t202" style="position:absolute;left:5381;top:415;width:4364;height:3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G6HcYA&#10;AADbAAAADwAAAGRycy9kb3ducmV2LnhtbESPS2vDMBCE74X+B7GF3Bq5TQjBiRzaQmlel8btIbfF&#10;Wj9Sa2UsxXb+fRQI9DjMzDfMcjWYWnTUusqygpdxBII4s7riQsFP+vk8B+E8ssbaMim4kINV8viw&#10;xFjbnr+pO/hCBAi7GBWU3jexlC4ryaAb24Y4eLltDfog20LqFvsAN7V8jaKZNFhxWCixoY+Ssr/D&#10;2SiwaZ7Ov6LTsT//Zu+b3b47bmup1OhpeFuA8DT4//C9vdYKphO4fQk/QC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G6HcYAAADbAAAADwAAAAAAAAAAAAAAAACYAgAAZHJz&#10;L2Rvd25yZXYueG1sUEsFBgAAAAAEAAQA9QAAAIsDAAAAAA==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41</w:t>
                          </w:r>
                        </w:p>
                      </w:txbxContent>
                    </v:textbox>
                  </v:shape>
                  <v:shape id="Textfeld 32" o:spid="_x0000_s1063" type="#_x0000_t202" style="position:absolute;left:2496;top:5089;width:4371;height:3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giacUA&#10;AADbAAAADwAAAGRycy9kb3ducmV2LnhtbESPT2vCQBTE70K/w/IKvemmIkWiG7EF6R970eght0f2&#10;mcRm34bsmsRv7woFj8PM/IZZrgZTi45aV1lW8DqJQBDnVldcKDikm/EchPPIGmvLpOBKDlbJ02iJ&#10;sbY976jb+0IECLsYFZTeN7GULi/JoJvYhjh4J9sa9EG2hdQt9gFuajmNojdpsOKwUGJDHyXlf/uL&#10;UWDTUzr/jM5Zfznm79/b3y77qaVSL8/DegHC0+Af4f/2l1Ywm8H9S/gBMr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WCJpxQAAANsAAAAPAAAAAAAAAAAAAAAAAJgCAABkcnMv&#10;ZG93bnJldi54bWxQSwUGAAAAAAQABAD1AAAAigMAAAAA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41</w:t>
                          </w:r>
                        </w:p>
                      </w:txbxContent>
                    </v:textbox>
                  </v:shape>
                  <v:shape id="Textfeld 33" o:spid="_x0000_s1064" type="#_x0000_t202" style="position:absolute;left:8257;top:5083;width:4370;height:3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SH8sYA&#10;AADbAAAADwAAAGRycy9kb3ducmV2LnhtbESPS2vDMBCE74X+B7GF3Bq5JQnBiRzaQmlel8btIbfF&#10;Wj9Sa2UsxXb+fRQI9DjMzDfMcjWYWnTUusqygpdxBII4s7riQsFP+vk8B+E8ssbaMim4kINV8viw&#10;xFjbnr+pO/hCBAi7GBWU3jexlC4ryaAb24Y4eLltDfog20LqFvsAN7V8jaKZNFhxWCixoY+Ssr/D&#10;2SiwaZ7Ov6LTsT//Zu+b3b47bmup1OhpeFuA8DT4//C9vdYKJlO4fQk/QC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SH8sYAAADbAAAADwAAAAAAAAAAAAAAAACYAgAAZHJz&#10;L2Rvd25yZXYueG1sUEsFBgAAAAAEAAQA9QAAAIsDAAAAAA==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37</w:t>
                          </w:r>
                        </w:p>
                      </w:txbxContent>
                    </v:textbox>
                  </v:shape>
                  <v:shape id="Textfeld 34" o:spid="_x0000_s1065" type="#_x0000_t202" style="position:absolute;left:10946;top:10080;width:4364;height:3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YZhcUA&#10;AADbAAAADwAAAGRycy9kb3ducmV2LnhtbESPQWvCQBSE7wX/w/IEb3VjEZHUjahQtLWXmvaQ2yP7&#10;TKLZtyG7Jum/7woFj8PMfMOs1oOpRUetqywrmE0jEMS51RUXCr7Tt+clCOeRNdaWScEvOVgno6cV&#10;xtr2/EXdyRciQNjFqKD0vomldHlJBt3UNsTBO9vWoA+yLaRusQ9wU8uXKFpIgxWHhRIb2pWUX083&#10;o8Cm53S5jy5Zf/vJt+/Hzy77qKVSk/GweQXhafCP8H/7oBXMF3D/En6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xhmFxQAAANsAAAAPAAAAAAAAAAAAAAAAAJgCAABkcnMv&#10;ZG93bnJldi54bWxQSwUGAAAAAAQABAD1AAAAigMAAAAA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22</w:t>
                          </w:r>
                        </w:p>
                      </w:txbxContent>
                    </v:textbox>
                  </v:shape>
                  <v:shape id="Textfeld 35" o:spid="_x0000_s1066" type="#_x0000_t202" style="position:absolute;left:5376;top:10256;width:4365;height:3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8HsYA&#10;AADbAAAADwAAAGRycy9kb3ducmV2LnhtbESPS2vDMBCE74X+B7GF3Bq5JSTBiRzaQmlel8btIbfF&#10;Wj9Sa2UsxXb+fRQI9DjMzDfMcjWYWnTUusqygpdxBII4s7riQsFP+vk8B+E8ssbaMim4kINV8viw&#10;xFjbnr+pO/hCBAi7GBWU3jexlC4ryaAb24Y4eLltDfog20LqFvsAN7V8jaKpNFhxWCixoY+Ssr/D&#10;2SiwaZ7Ov6LTsT//Zu+b3b47bmup1OhpeFuA8DT4//C9vdYKJjO4fQk/QC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q8HsYAAADbAAAADwAAAAAAAAAAAAAAAACYAgAAZHJz&#10;L2Rvd25yZXYueG1sUEsFBgAAAAAEAAQA9QAAAIsDAAAAAA==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60</w:t>
                          </w:r>
                        </w:p>
                      </w:txbxContent>
                    </v:textbox>
                  </v:shape>
                  <v:shape id="Textfeld 36" o:spid="_x0000_s1067" type="#_x0000_t202" style="position:absolute;left:-2;top:10080;width:4363;height:3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UobMEA&#10;AADbAAAADwAAAGRycy9kb3ducmV2LnhtbERPy4rCMBTdC/5DuII7TRUZpGOUURBfs9E6C3eX5tp2&#10;bG5KE9vO35vFgMvDeS9WnSlFQ7UrLCuYjCMQxKnVBWcKrsl2NAfhPLLG0jIp+CMHq2W/t8BY25bP&#10;1Fx8JkIIuxgV5N5XsZQuzcmgG9uKOHB3Wxv0AdaZ1DW2IdyUchpFH9JgwaEhx4o2OaWPy9MosMk9&#10;me+i31v7/EnXh9N3czuWUqnhoPv6BOGp82/xv3uvFczC2PAl/A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VKGzBAAAA2wAAAA8AAAAAAAAAAAAAAAAAmAIAAGRycy9kb3du&#10;cmV2LnhtbFBLBQYAAAAABAAEAPUAAACGAwAAAAA=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18</w:t>
                          </w:r>
                        </w:p>
                      </w:txbxContent>
                    </v:textbox>
                  </v:shape>
                  <v:shape id="Textfeld 31" o:spid="_x0000_s1068" type="#_x0000_t202" style="position:absolute;left:4385;top:-3105;width:6556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mN98UA&#10;AADbAAAADwAAAGRycy9kb3ducmV2LnhtbESPQWvCQBSE74X+h+UVvNVNSyka3QQVSq16qdGDt0f2&#10;mcRm34bsmsR/3y0IPQ4z8w0zTwdTi45aV1lW8DKOQBDnVldcKDhkH88TEM4ja6wtk4IbOUiTx4c5&#10;xtr2/E3d3hciQNjFqKD0vomldHlJBt3YNsTBO9vWoA+yLaRusQ9wU8vXKHqXBisOCyU2tCop/9lf&#10;jQKbnbPJZ3Q59ddjvvza7rrTppZKjZ6GxQyEp8H/h+/ttVbwNoW/L+EHy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WY33xQAAANsAAAAPAAAAAAAAAAAAAAAAAJgCAABkcnMv&#10;ZG93bnJldi54bWxQSwUGAAAAAAQABAD1AAAAigMAAAAA&#10;" filled="f" stroked="f">
                    <v:textbox style="mso-fit-shape-to-text:t">
                      <w:txbxContent>
                        <w:p w:rsidR="00E92E8F" w:rsidRPr="00821414" w:rsidRDefault="00E92E8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</w:p>
                      </w:txbxContent>
                    </v:textbox>
                  </v:shape>
                </v:group>
                <v:group id="_x0000_s1069" style="position:absolute;left:20783;top:1428;width:15301;height:16787" coordorigin="-1,-3105" coordsize="15306,16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group id="Gruppieren 57" o:spid="_x0000_s1070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<v:oval id="Ellipse 58" o:spid="_x0000_s1071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HafMAA&#10;AADbAAAADwAAAGRycy9kb3ducmV2LnhtbERPy4rCMBTdD/gP4QruNB1RGapRBrHgSnwxurw217Yz&#10;zU1pYlv/3iyEWR7Oe7HqTCkaql1hWcHnKAJBnFpdcKbgfEqGXyCcR9ZYWiYFT3KwWvY+Fhhr2/KB&#10;mqPPRAhhF6OC3PsqltKlORl0I1sRB+5ua4M+wDqTusY2hJtSjqNoJg0WHBpyrGidU/p3fBgFya+7&#10;j3fJufmpbg9dbtrrZZ9NlBr0u+85CE+d/xe/3VutYBrGhi/hB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HafMAAAADbAAAADwAAAAAAAAAAAAAAAACYAgAAZHJzL2Rvd25y&#10;ZXYueG1sUEsFBgAAAAAEAAQA9QAAAIUDAAAAAA==&#10;" fillcolor="white [3212]" strokecolor="black [3213]" strokeweight="1pt">
                      <v:stroke joinstyle="miter"/>
                    </v:oval>
                    <v:oval id="Ellipse 59" o:spid="_x0000_s1072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1/58UA&#10;AADbAAAADwAAAGRycy9kb3ducmV2LnhtbESPT2vCQBTE74LfYXlCb3Wj1FJjVimlgZ5Ka0U9PrMv&#10;f2z2bciuSfz23YLgcZiZ3zDJZjC16Kh1lWUFs2kEgjizuuJCwe4nfXwB4TyyxtoyKbiSg816PEow&#10;1rbnb+q2vhABwi5GBaX3TSyly0oy6Ka2IQ5ebluDPsi2kLrFPsBNLedR9CwNVhwWSmzoraTsd3sx&#10;CtKzy+ef6a7bN6eLrt/74+GreFLqYTK8rkB4Gvw9fGt/aAWLJfx/CT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fX/n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60" o:spid="_x0000_s1073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scx8EA&#10;AADbAAAADwAAAGRycy9kb3ducmV2LnhtbERPy2rCQBTdF/yH4Qru6sQgoaSOoYiBroq1oi5vM9ck&#10;NXMnZCYP/76zKHR5OO9NNplGDNS52rKC1TICQVxYXXOp4PSVP7+AcB5ZY2OZFDzIQbadPW0w1Xbk&#10;TxqOvhQhhF2KCirv21RKV1Rk0C1tSxy4m+0M+gC7UuoOxxBuGhlHUSIN1hwaKmxpV1FxP/ZGQf7j&#10;bvFHfhrO7Xevm/14vRzKtVKL+fT2CsLT5P/Ff+53rSAJ68OX8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rHMfBAAAA2wAAAA8AAAAAAAAAAAAAAAAAmAIAAGRycy9kb3du&#10;cmV2LnhtbFBLBQYAAAAABAAEAPUAAACGAwAAAAA=&#10;" fillcolor="white [3212]" strokecolor="black [3213]" strokeweight="1pt">
                      <v:stroke joinstyle="miter"/>
                    </v:oval>
                    <v:oval id="Ellipse 61" o:spid="_x0000_s1074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e5XMUA&#10;AADbAAAADwAAAGRycy9kb3ducmV2LnhtbESPQWvCQBSE74X+h+UVequbSAmSuoZSGvAkNkrb4zP7&#10;TGKzb0N2TeK/7wqCx2FmvmGW2WRaMVDvGssK4lkEgri0uuFKwX6XvyxAOI+ssbVMCi7kIFs9Piwx&#10;1XbkLxoKX4kAYZeigtr7LpXSlTUZdDPbEQfvaHuDPsi+krrHMcBNK+dRlEiDDYeFGjv6qKn8K85G&#10;QX5yx/km3w/f3eGs28/x92dbvSr1/DS9v4HwNPl7+NZeawVJDNcv4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7lc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62" o:spid="_x0000_s1075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nK8QA&#10;AADbAAAADwAAAGRycy9kb3ducmV2LnhtbESPT2vCQBTE70K/w/IKvZlNQxGJriKlAU9S/6Aen9ln&#10;Ept9G7Jrkn57t1DwOMzMb5j5cjC16Kh1lWUF71EMgji3uuJCwWGfjacgnEfWWFsmBb/kYLl4Gc0x&#10;1bbnLXU7X4gAYZeigtL7JpXS5SUZdJFtiIN3ta1BH2RbSN1iH+CmlkkcT6TBisNCiQ19lpT/7O5G&#10;QXZz12STHbpjc7nr+qs/n76LD6XeXofVDISnwT/D/+21VjBJ4O9L+A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1JyvEAAAA2wAAAA8AAAAAAAAAAAAAAAAAmAIAAGRycy9k&#10;b3ducmV2LnhtbFBLBQYAAAAABAAEAPUAAACJAwAAAAA=&#10;" fillcolor="white [3212]" strokecolor="black [3213]" strokeweight="1pt">
                      <v:stroke joinstyle="miter"/>
                    </v:oval>
                    <v:oval id="Ellipse 63" o:spid="_x0000_s1076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mCsMUA&#10;AADbAAAADwAAAGRycy9kb3ducmV2LnhtbESPT2vCQBTE74V+h+UVetNNbZES3UgpDfRUqobq8Zl9&#10;+aPZtyG7JvHbu4LQ4zAzv2GWq9E0oqfO1ZYVvEwjEMS51TWXCrJtOnkH4TyyxsYyKbiQg1Xy+LDE&#10;WNuB19RvfCkChF2MCirv21hKl1dk0E1tSxy8wnYGfZBdKXWHQ4CbRs6iaC4N1hwWKmzps6L8tDkb&#10;BenRFbOfNOv/2sNZN1/Dfvdbvin1/DR+LEB4Gv1/+N7+1grmr3D7En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+YKwxQAAANsAAAAPAAAAAAAAAAAAAAAAAJgCAABkcnMv&#10;ZG93bnJldi54bWxQSwUGAAAAAAQABAD1AAAAigMAAAAA&#10;" fillcolor="white [3212]" strokecolor="black [3213]" strokeweight="1pt">
                      <v:stroke joinstyle="miter"/>
                    </v:oval>
                    <v:line id="Gerade Verbindung 64" o:spid="_x0000_s1077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JuO8QAAADbAAAADwAAAGRycy9kb3ducmV2LnhtbESPQWsCMRSE7wX/Q3gFbzWrVOlujSKC&#10;IPYgXVvo8bF53SzdvGQ3qW7/vREKHoeZ+YZZrgfbijP1oXGsYDrJQBBXTjdcK/g47Z5eQISIrLF1&#10;TAr+KMB6NXpYYqHdhd/pXMZaJAiHAhWYGH0hZagMWQwT54mT9+16izHJvpa6x0uC21bOsmwhLTac&#10;Fgx62hqqfspfq6A7VOXbvJ5++r3fmmOHefeV50qNH4fNK4hIQ7yH/9t7rWDxDLcv6QfI1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Mm47xAAAANsAAAAPAAAAAAAAAAAA&#10;AAAAAKECAABkcnMvZG93bnJldi54bWxQSwUGAAAAAAQABAD5AAAAkgMAAAAA&#10;" strokecolor="black [3213]" strokeweight=".5pt">
                      <v:stroke joinstyle="miter"/>
                    </v:line>
                    <v:line id="Gerade Verbindung 65" o:spid="_x0000_s1078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7LoMQAAADbAAAADwAAAGRycy9kb3ducmV2LnhtbESPQWsCMRSE74X+h/AKvdWsgtJdjSKC&#10;IO1B3LbQ42Pz3CxuXrKbVNd/bwShx2FmvmEWq8G24kx9aBwrGI8yEMSV0w3XCr6/tm/vIEJE1tg6&#10;JgVXCrBaPj8tsNDuwgc6l7EWCcKhQAUmRl9IGSpDFsPIeeLkHV1vMSbZ11L3eElw28pJls2kxYbT&#10;gkFPG0PVqfyzCrqPqvyc1uMfv/Mbs+8w737zXKnXl2E9BxFpiP/hR3unFcymcP+Sfo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fsugxAAAANsAAAAPAAAAAAAAAAAA&#10;AAAAAKECAABkcnMvZG93bnJldi54bWxQSwUGAAAAAAQABAD5AAAAkgMAAAAA&#10;" strokecolor="black [3213]" strokeweight=".5pt">
                      <v:stroke joinstyle="miter"/>
                    </v:line>
                    <v:line id="Gerade Verbindung 66" o:spid="_x0000_s1079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IrQsMAAADbAAAADwAAAGRycy9kb3ducmV2LnhtbESPT2sCMRTE7wW/Q3iCt5rVw1JWo8iC&#10;fw5eqkU8PjbP3dXkZUmibvvpm4LQ4zAzv2Hmy94a8SAfWscKJuMMBHHldMu1gq/j+v0DRIjIGo1j&#10;UvBNAZaLwdscC+2e/EmPQ6xFgnAoUEETY1dIGaqGLIax64iTd3HeYkzS11J7fCa4NXKaZbm02HJa&#10;aLCjsqHqdrhbBaU5nfvtxnM8XX8u9z2ty6sxSo2G/WoGIlIf/8Ov9k4ryHP4+5J+gF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CK0LDAAAA2wAAAA8AAAAAAAAAAAAA&#10;AAAAoQIAAGRycy9kb3ducmV2LnhtbFBLBQYAAAAABAAEAPkAAACRAwAAAAA=&#10;" strokecolor="black [3213]" strokeweight=".5pt">
                      <v:stroke joinstyle="miter"/>
                    </v:line>
                    <v:line id="Gerade Verbindung 67" o:spid="_x0000_s1080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6O2cMAAADbAAAADwAAAGRycy9kb3ducmV2LnhtbESPQWsCMRSE70L/Q3gFb5q1By2rUWTB&#10;todeamXx+Ng8d1eTlyWJuvbXN4LgcZiZb5jFqrdGXMiH1rGCyTgDQVw53XKtYPe7Gb2DCBFZo3FM&#10;Cm4UYLV8GSww1+7KP3TZxlokCIccFTQxdrmUoWrIYhi7jjh5B+ctxiR9LbXHa4JbI9+ybCottpwW&#10;GuyoaKg6bc9WQWHKff/54TmWx7/D+Zs2xdEYpYav/XoOIlIfn+FH+0srmM7g/iX9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OjtnDAAAA2wAAAA8AAAAAAAAAAAAA&#10;AAAAoQIAAGRycy9kb3ducmV2LnhtbFBLBQYAAAAABAAEAPkAAACRAwAAAAA=&#10;" strokecolor="black [3213]" strokeweight=".5pt">
                      <v:stroke joinstyle="miter"/>
                    </v:line>
                    <v:line id="Gerade Verbindung 68" o:spid="_x0000_s1081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Eaq8EAAADbAAAADwAAAGRycy9kb3ducmV2LnhtbERPPWvDMBDdC/0P4grdarkZQnGshGBw&#10;kyFL02IyHtbFdiKdjCQnbn99NRQ6Pt53uZmtETfyYXCs4DXLQRC3Tg/cKfj6rF/eQISIrNE4JgXf&#10;FGCzfnwosdDuzh90O8ZOpBAOBSroYxwLKUPbk8WQuZE4cWfnLcYEfSe1x3sKt0Yu8nwpLQ6cGnoc&#10;qeqpvR4nq6AyzWnevXuOzeXnPB2ori7GKPX8NG9XICLN8V/8595rBcs0Nn1JP0C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0RqrwQAAANsAAAAPAAAAAAAAAAAAAAAA&#10;AKECAABkcnMvZG93bnJldi54bWxQSwUGAAAAAAQABAD5AAAAjwMAAAAA&#10;" strokecolor="black [3213]" strokeweight=".5pt">
                      <v:stroke joinstyle="miter"/>
                    </v:line>
                    <v:line id="Gerade Verbindung 69" o:spid="_x0000_s1082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2/MMMAAADbAAAADwAAAGRycy9kb3ducmV2LnhtbESPQWsCMRSE70L/Q3gFb5q1B7GrUWTB&#10;todeamXx+Ng8d1eTlyWJuvbXN4LgcZiZb5jFqrdGXMiH1rGCyTgDQVw53XKtYPe7Gc1AhIis0Tgm&#10;BTcKsFq+DBaYa3flH7psYy0ShEOOCpoYu1zKUDVkMYxdR5y8g/MWY5K+ltrjNcGtkW9ZNpUWW04L&#10;DXZUNFSdtmeroDDlvv/88BzL49/h/E2b4miMUsPXfj0HEamPz/Cj/aUVTN/h/iX9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dvzDDAAAA2wAAAA8AAAAAAAAAAAAA&#10;AAAAoQIAAGRycy9kb3ducmV2LnhtbFBLBQYAAAAABAAEAPkAAACRAwAAAAA=&#10;" strokecolor="black [3213]" strokeweight=".5pt">
                      <v:stroke joinstyle="miter"/>
                    </v:line>
                  </v:group>
                  <v:shape id="Textfeld 31" o:spid="_x0000_s1083" type="#_x0000_t202" style="position:absolute;left:5382;top:415;width:4365;height:3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/u18EA&#10;AADbAAAADwAAAGRycy9kb3ducmV2LnhtbERPu27CMBTdkfgH6yKxgQMDRSkGFSTEqwuEDmxX8SVJ&#10;ia+j2CTp3+OhEuPReS9WnSlFQ7UrLCuYjCMQxKnVBWcKrsl2NAfhPLLG0jIp+CMHq2W/t8BY25bP&#10;1Fx8JkIIuxgV5N5XsZQuzcmgG9uKOHB3Wxv0AdaZ1DW2IdyUchpFM2mw4NCQY0WbnNLH5WkU2OSe&#10;zHfR7619/qTrw+m7uR1LqdRw0H19gvDU+bf4373XCj7C+vAl/A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P7tfBAAAA2wAAAA8AAAAAAAAAAAAAAAAAmAIAAGRycy9kb3du&#10;cmV2LnhtbFBLBQYAAAAABAAEAPUAAACGAwAAAAA=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9</w:t>
                          </w:r>
                        </w:p>
                      </w:txbxContent>
                    </v:textbox>
                  </v:shape>
                  <v:shape id="Textfeld 32" o:spid="_x0000_s1084" type="#_x0000_t202" style="position:absolute;left:2497;top:5089;width:4371;height:3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NLTMUA&#10;AADbAAAADwAAAGRycy9kb3ducmV2LnhtbESPQWvCQBSE74X+h+UVvNWNHqpEN2ILxWp70eght0f2&#10;mcRm34bsmsR/7xYKHoeZ+YZZrgZTi45aV1lWMBlHIIhzqysuFBzTz9c5COeRNdaWScGNHKyS56cl&#10;xtr2vKfu4AsRIOxiVFB638RSurwkg25sG+LgnW1r0AfZFlK32Ae4qeU0it6kwYrDQokNfZSU/x6u&#10;RoFNz+l8E12y/nrK37ffP122q6VSo5dhvQDhafCP8H/7SyuYTeDvS/gBMr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Q0tMxQAAANsAAAAPAAAAAAAAAAAAAAAAAJgCAABkcnMv&#10;ZG93bnJldi54bWxQSwUGAAAAAAQABAD1AAAAigMAAAAA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</w:t>
                          </w:r>
                          <w:r w:rsidR="00E92E8F"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feld 33" o:spid="_x0000_s1085" type="#_x0000_t202" style="position:absolute;left:8258;top:5083;width:4370;height:3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VO8QA&#10;AADbAAAADwAAAGRycy9kb3ducmV2LnhtbESPQWvCQBSE7wX/w/IEb3WjB5XoKiqUqu1Fowdvj+wz&#10;iWbfhuyapP++Wyh4HGbmG2ax6kwpGqpdYVnBaBiBIE6tLjhTcE4+3mcgnEfWWFomBT/kYLXsvS0w&#10;1rblIzUnn4kAYRejgtz7KpbSpTkZdENbEQfvZmuDPsg6k7rGNsBNKcdRNJEGCw4LOVa0zSl9nJ5G&#10;gU1uyewzul/b5yXd7L++m+uhlEoN+t16DsJT51/h//ZOK5iO4e9L+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R1TvEAAAA2wAAAA8AAAAAAAAAAAAAAAAAmAIAAGRycy9k&#10;b3ducmV2LnhtbFBLBQYAAAAABAAEAPUAAACJAwAAAAA=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16</w:t>
                          </w:r>
                        </w:p>
                      </w:txbxContent>
                    </v:textbox>
                  </v:shape>
                  <v:shape id="Textfeld 34" o:spid="_x0000_s1086" type="#_x0000_t202" style="position:absolute;left:10947;top:10080;width:4358;height:3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1woMYA&#10;AADbAAAADwAAAGRycy9kb3ducmV2LnhtbESPS2vDMBCE74X+B7GF3Bq5DSTBiRzaQmlel8btIbfF&#10;Wj9Sa2UsxXb+fRQI9DjMzDfMcjWYWnTUusqygpdxBII4s7riQsFP+vk8B+E8ssbaMim4kINV8viw&#10;xFjbnr+pO/hCBAi7GBWU3jexlC4ryaAb24Y4eLltDfog20LqFvsAN7V8jaKpNFhxWCixoY+Ssr/D&#10;2SiwaZ7Ov6LTsT//Zu+b3b47bmup1OhpeFuA8DT4//C9vdYKZhO4fQk/QC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1woMYAAADbAAAADwAAAAAAAAAAAAAAAACYAgAAZHJz&#10;L2Rvd25yZXYueG1sUEsFBgAAAAAEAAQA9QAAAIsDAAAAAA==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25</w:t>
                          </w:r>
                        </w:p>
                      </w:txbxContent>
                    </v:textbox>
                  </v:shape>
                  <v:shape id="Textfeld 35" o:spid="_x0000_s1087" type="#_x0000_t202" style="position:absolute;left:5378;top:10256;width:4364;height:3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To1MYA&#10;AADbAAAADwAAAGRycy9kb3ducmV2LnhtbESPS2vDMBCE74X+B7GF3Bq5JSTBiRzaQmlel8btIbfF&#10;Wj9Sa2UsxXb+fRQI9DjMzDfMcjWYWnTUusqygpdxBII4s7riQsFP+vk8B+E8ssbaMim4kINV8viw&#10;xFjbnr+pO/hCBAi7GBWU3jexlC4ryaAb24Y4eLltDfog20LqFvsAN7V8jaKpNFhxWCixoY+Ssr/D&#10;2SiwaZ7Ov6LTsT//Zu+b3b47bmup1OhpeFuA8DT4//C9vdYKZhO4fQk/QC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To1MYAAADbAAAADwAAAAAAAAAAAAAAAACYAgAAZHJz&#10;L2Rvd25yZXYueG1sUEsFBgAAAAAEAAQA9QAAAIsDAAAAAA==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14</w:t>
                          </w:r>
                        </w:p>
                      </w:txbxContent>
                    </v:textbox>
                  </v:shape>
                  <v:shape id="Textfeld 36" o:spid="_x0000_s1088" type="#_x0000_t202" style="position:absolute;left:-1;top:10080;width:4363;height:3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hNT8UA&#10;AADbAAAADwAAAGRycy9kb3ducmV2LnhtbESPS2vDMBCE74X+B7GF3Bq5hTxwIoe2UJrXpXF7yG2x&#10;1o/UWhlLsZ1/HwUCPQ4z8w2zXA2mFh21rrKs4GUcgSDOrK64UPCTfj7PQTiPrLG2TAou5GCVPD4s&#10;Mda252/qDr4QAcIuRgWl900spctKMujGtiEOXm5bgz7ItpC6xT7ATS1fo2gqDVYcFkps6KOk7O9w&#10;Ngpsmqfzr+h07M+/2ftmt++O21oqNXoa3hYgPA3+P3xvr7WC2QRuX8IPk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eE1PxQAAANsAAAAPAAAAAAAAAAAAAAAAAJgCAABkcnMv&#10;ZG93bnJldi54bWxQSwUGAAAAAAQABAD1AAAAigMAAAAA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11</w:t>
                          </w:r>
                        </w:p>
                      </w:txbxContent>
                    </v:textbox>
                  </v:shape>
                  <v:shape id="Textfeld 31" o:spid="_x0000_s1089" type="#_x0000_t202" style="position:absolute;left:5346;top:-3105;width:4364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rTOMUA&#10;AADbAAAADwAAAGRycy9kb3ducmV2LnhtbESPT2vCQBTE70K/w/IKvemmHqxEN2IL0j/2otFDbo/s&#10;M4nNvg3ZNYnf3hUKHoeZ+Q2zXA2mFh21rrKs4HUSgSDOra64UHBIN+M5COeRNdaWScGVHKySp9ES&#10;Y2173lG394UIEHYxKii9b2IpXV6SQTexDXHwTrY16INsC6lb7APc1HIaRTNpsOKwUGJDHyXlf/uL&#10;UWDTUzr/jM5Zfznm79/b3y77qaVSL8/DegHC0+Af4f/2l1bwNoP7l/ADZH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qtM4xQAAANsAAAAPAAAAAAAAAAAAAAAAAJgCAABkcnMv&#10;ZG93bnJldi54bWxQSwUGAAAAAAQABAD1AAAAigMAAAAA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sz w:val="24"/>
                              <w:szCs w:val="24"/>
                            </w:rPr>
                            <w:t>50</w:t>
                          </w:r>
                        </w:p>
                      </w:txbxContent>
                    </v:textbox>
                  </v:shape>
                </v:group>
                <v:group id="_x0000_s1090" style="position:absolute;left:476;top:1428;width:15307;height:16787" coordorigin=",-3105" coordsize="15313,16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group id="Gruppieren 80" o:spid="_x0000_s1091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<v:oval id="Ellipse 81" o:spid="_x0000_s1092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tfpsMA&#10;AADbAAAADwAAAGRycy9kb3ducmV2LnhtbESPQYvCMBSE7wv+h/AEb2uqyCLVKCIW9rTsqqjHZ/Ns&#10;q81LaWLb/fdGEDwOM/MNM192phQN1a6wrGA0jEAQp1YXnCnY75LPKQjnkTWWlknBPzlYLnofc4y1&#10;bfmPmq3PRICwi1FB7n0VS+nSnAy6oa2Ig3extUEfZJ1JXWMb4KaU4yj6kgYLDgs5VrTOKb1t70ZB&#10;cnWX8U+ybw7V+a7LTXs6/mYTpQb9bjUD4anz7/Cr/a0VTEfw/B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tfpsMAAADbAAAADwAAAAAAAAAAAAAAAACYAgAAZHJzL2Rv&#10;d25yZXYueG1sUEsFBgAAAAAEAAQA9QAAAIgDAAAAAA==&#10;" fillcolor="white [3212]" strokecolor="black [3213]" strokeweight="1pt">
                      <v:stroke joinstyle="miter"/>
                    </v:oval>
                    <v:oval id="Ellipse 82" o:spid="_x0000_s1093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nB0cQA&#10;AADbAAAADwAAAGRycy9kb3ducmV2LnhtbESPT2vCQBTE74V+h+UVems2DUUkuoqUBjxJ/YN6fGaf&#10;SWz2bciuSfrtXUHwOMzMb5jpfDC16Kh1lWUFn1EMgji3uuJCwW6bfYxBOI+ssbZMCv7JwXz2+jLF&#10;VNue19RtfCEChF2KCkrvm1RKl5dk0EW2IQ7e2bYGfZBtIXWLfYCbWiZxPJIGKw4LJTb0XVL+t7ka&#10;BdnFnZNVtuv2zemq65/+ePgtvpR6fxsWExCeBv8MP9pLrWCcwP1L+AF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5wdHEAAAA2wAAAA8AAAAAAAAAAAAAAAAAmAIAAGRycy9k&#10;b3ducmV2LnhtbFBLBQYAAAAABAAEAPUAAACJAwAAAAA=&#10;" fillcolor="white [3212]" strokecolor="black [3213]" strokeweight="1pt">
                      <v:stroke joinstyle="miter"/>
                    </v:oval>
                    <v:oval id="Ellipse 83" o:spid="_x0000_s1094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VkSsUA&#10;AADbAAAADwAAAGRycy9kb3ducmV2LnhtbESPT2vCQBTE74V+h+UVequb2iIS3UgpDfRUqg3V4zP7&#10;8kezb0N2TeK3dwXB4zAzv2GWq9E0oqfO1ZYVvE4iEMS51TWXCrK/9GUOwnlkjY1lUnAmB6vk8WGJ&#10;sbYDr6nf+FIECLsYFVTet7GULq/IoJvYljh4he0M+iC7UuoOhwA3jZxG0UwarDksVNjSZ0X5cXMy&#10;CtKDK6Y/adb/t/uTbr6G3fa3fFfq+Wn8WIDwNPp7+Nb+1grmb3D9En6AT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WRK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84" o:spid="_x0000_s1095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z8PsQA&#10;AADbAAAADwAAAGRycy9kb3ducmV2LnhtbESPQWvCQBSE70L/w/IKvenGIEVS11CkgZ6KtaI9PrPP&#10;JHb3bciuSfz33ULB4zAz3zCrfLRG9NT5xrGC+SwBQVw63XClYP9VTJcgfEDWaByTght5yNcPkxVm&#10;2g38Sf0uVCJC2GeooA6hzaT0ZU0W/cy1xNE7u85iiLKrpO5wiHBrZJokz9Jiw3GhxpY2NZU/u6tV&#10;UFz8Of0o9v2hPV21eRu+j9tqodTT4/j6AiLQGO7h//a7VrBcwN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c/D7EAAAA2wAAAA8AAAAAAAAAAAAAAAAAmAIAAGRycy9k&#10;b3ducmV2LnhtbFBLBQYAAAAABAAEAPUAAACJAwAAAAA=&#10;" fillcolor="white [3212]" strokecolor="black [3213]" strokeweight="1pt">
                      <v:stroke joinstyle="miter"/>
                    </v:oval>
                    <v:oval id="Ellipse 85" o:spid="_x0000_s1096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BZpcUA&#10;AADbAAAADwAAAGRycy9kb3ducmV2LnhtbESPT2vCQBTE74V+h+UVequbSisS3UgpDfRUqg3V4zP7&#10;8kezb0N2TeK3dwXB4zAzv2GWq9E0oqfO1ZYVvE4iEMS51TWXCrK/9GUOwnlkjY1lUnAmB6vk8WGJ&#10;sbYDr6nf+FIECLsYFVTet7GULq/IoJvYljh4he0M+iC7UuoOhwA3jZxG0UwarDksVNjSZ0X5cXMy&#10;CtKDK6Y/adb/t/uTbr6G3fa3fFPq+Wn8WIDwNPp7+Nb+1grm73D9En6AT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UFmlxQAAANs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86" o:spid="_x0000_s1097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H0sUA&#10;AADbAAAADwAAAGRycy9kb3ducmV2LnhtbESPQWvCQBSE74X+h+UVems2ShFJs0qRBnoqNQbt8Zl9&#10;JrHZtyG7JvHfdwuCx2FmvmHS9WRaMVDvGssKZlEMgri0uuFKQbHLXpYgnEfW2FomBVdysF49PqSY&#10;aDvylobcVyJA2CWooPa+S6R0ZU0GXWQ74uCdbG/QB9lXUvc4Brhp5TyOF9Jgw2Ghxo42NZW/+cUo&#10;yM7uNP/KimHfHS+6/Rh/Dt/Vq1LPT9P7GwhPk7+Hb+1PrWC5gP8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sfSxQAAANsAAAAPAAAAAAAAAAAAAAAAAJgCAABkcnMv&#10;ZG93bnJldi54bWxQSwUGAAAAAAQABAD1AAAAigMAAAAA&#10;" fillcolor="white [3212]" strokecolor="black [3213]" strokeweight="1pt">
                      <v:stroke joinstyle="miter"/>
                    </v:oval>
                    <v:line id="Gerade Verbindung 87" o:spid="_x0000_s1098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wWtsQAAADbAAAADwAAAGRycy9kb3ducmV2LnhtbESPQWsCMRSE7wX/Q3iCt5pV0Lpbo4gg&#10;SD2Ublvo8bF5bhY3L9lN1O2/bwqFHoeZ+YZZbwfbihv1oXGsYDbNQBBXTjdcK/h4PzyuQISIrLF1&#10;TAq+KcB2M3pYY6Hdnd/oVsZaJAiHAhWYGH0hZagMWQxT54mTd3a9xZhkX0vd4z3BbSvnWbaUFhtO&#10;CwY97Q1Vl/JqFXQvVXla1LNPf/R789ph3n3luVKT8bB7BhFpiP/hv/ZRK1g9we+X9AP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7Ba2xAAAANsAAAAPAAAAAAAAAAAA&#10;AAAAAKECAABkcnMvZG93bnJldi54bWxQSwUGAAAAAAQABAD5AAAAkgMAAAAA&#10;" strokecolor="black [3213]" strokeweight=".5pt">
                      <v:stroke joinstyle="miter"/>
                    </v:line>
                    <v:line id="Gerade Verbindung 88" o:spid="_x0000_s1099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OCxMEAAADbAAAADwAAAGRycy9kb3ducmV2LnhtbERPz2vCMBS+D/wfwhO8zVTBYatRRBDE&#10;Hca6CR4fzbMpNi9pE7X775fDYMeP7/d6O9hWPKgPjWMFs2kGgrhyuuFawffX4XUJIkRkja1jUvBD&#10;Abab0csaC+2e/EmPMtYihXAoUIGJ0RdShsqQxTB1njhxV9dbjAn2tdQ9PlO4beU8y96kxYZTg0FP&#10;e0PVrbxbBd2pKt8X9ezsj35vPjrMu0ueKzUZD7sViEhD/Bf/uY9awTKNTV/SD5C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c4LEwQAAANsAAAAPAAAAAAAAAAAAAAAA&#10;AKECAABkcnMvZG93bnJldi54bWxQSwUGAAAAAAQABAD5AAAAjwMAAAAA&#10;" strokecolor="black [3213]" strokeweight=".5pt">
                      <v:stroke joinstyle="miter"/>
                    </v:line>
                    <v:line id="Gerade Verbindung 89" o:spid="_x0000_s1100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FZysMAAADbAAAADwAAAGRycy9kb3ducmV2LnhtbESPQWsCMRSE7wX/Q3iCt5rVg+hqFFnQ&#10;9uClWqTHx+a5u5q8LEnUtb++KQgeh5n5hlmsOmvEjXxoHCsYDTMQxKXTDVcKvg+b9ymIEJE1Gsek&#10;4EEBVsve2wJz7e78Rbd9rESCcMhRQR1jm0sZyposhqFriZN3ct5iTNJXUnu8J7g1cpxlE2mx4bRQ&#10;Y0tFTeVlf7UKCnP86T62nuPx/Hu67mhTnI1RatDv1nMQkbr4Cj/bn1rBdAb/X9IP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RWcrDAAAA2wAAAA8AAAAAAAAAAAAA&#10;AAAAoQIAAGRycy9kb3ducmV2LnhtbFBLBQYAAAAABAAEAPkAAACRAwAAAAA=&#10;" strokecolor="black [3213]" strokeweight=".5pt">
                      <v:stroke joinstyle="miter"/>
                    </v:line>
                    <v:line id="Gerade Verbindung 90" o:spid="_x0000_s1101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JmisEAAADbAAAADwAAAGRycy9kb3ducmV2LnhtbERPPW/CMBDdK/EfrEPq1jgwVG3AIBQJ&#10;2oGltIo6nuIjCdjnyHZC6K+vh0odn973ejtZI0byoXOsYJHlIIhrpztuFHx97p9eQISIrNE4JgV3&#10;CrDdzB7WWGh34w8aT7ERKYRDgQraGPtCylC3ZDFkridO3Nl5izFB30jt8ZbCrZHLPH+WFjtODS32&#10;VLZUX0+DVVCa6nt6O3iO1eXnPBxpX16MUepxPu1WICJN8V/8537XCl7T+vQl/QC5+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cmaKwQAAANsAAAAPAAAAAAAAAAAAAAAA&#10;AKECAABkcnMvZG93bnJldi54bWxQSwUGAAAAAAQABAD5AAAAjwMAAAAA&#10;" strokecolor="black [3213]" strokeweight=".5pt">
                      <v:stroke joinstyle="miter"/>
                    </v:line>
                    <v:line id="Gerade Verbindung 91" o:spid="_x0000_s1102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7DEcMAAADbAAAADwAAAGRycy9kb3ducmV2LnhtbESPQWsCMRSE74X+h/CE3mpWD8WuRpEF&#10;aw9etGXp8bF57q4mL0sSdeuvN4LgcZiZb5jZordGnMmH1rGC0TADQVw53XKt4Pdn9T4BESKyRuOY&#10;FPxTgMX89WWGuXYX3tJ5F2uRIBxyVNDE2OVShqohi2HoOuLk7Z23GJP0tdQeLwlujRxn2Ye02HJa&#10;aLCjoqHquDtZBYUp//r1l+dYHq7704ZWxcEYpd4G/XIKIlIfn+FH+1sr+BzB/Uv6AXJ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E+wxHDAAAA2wAAAA8AAAAAAAAAAAAA&#10;AAAAoQIAAGRycy9kb3ducmV2LnhtbFBLBQYAAAAABAAEAPkAAACRAwAAAAA=&#10;" strokecolor="black [3213]" strokeweight=".5pt">
                      <v:stroke joinstyle="miter"/>
                    </v:line>
                    <v:line id="Gerade Verbindung 92" o:spid="_x0000_s1103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xdZsMAAADbAAAADwAAAGRycy9kb3ducmV2LnhtbESPQWsCMRSE74X+h/AKvdWsHsSuRpEF&#10;Ww9etGXp8bF57q4mL0sSdeuvN4LgcZiZb5jZordGnMmH1rGC4SADQVw53XKt4Pdn9TEBESKyRuOY&#10;FPxTgMX89WWGuXYX3tJ5F2uRIBxyVNDE2OVShqohi2HgOuLk7Z23GJP0tdQeLwlujRxl2VhabDkt&#10;NNhR0VB13J2sgsKUf/33l+dYHq7704ZWxcEYpd7f+uUURKQ+PsOP9lor+BzB/Uv6AXJ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sXWbDAAAA2wAAAA8AAAAAAAAAAAAA&#10;AAAAoQIAAGRycy9kb3ducmV2LnhtbFBLBQYAAAAABAAEAPkAAACRAwAAAAA=&#10;" strokecolor="black [3213]" strokeweight=".5pt">
                      <v:stroke joinstyle="miter"/>
                    </v:line>
                  </v:group>
                  <v:shape id="Textfeld 31" o:spid="_x0000_s1104" type="#_x0000_t202" style="position:absolute;left:5384;top:415;width:4364;height:3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GWWsUA&#10;AADbAAAADwAAAGRycy9kb3ducmV2LnhtbESPQWvCQBSE74X+h+UVvNVNWyga3QQVSq16qdGDt0f2&#10;mcRm34bsmsR/3y0IPQ4z8w0zTwdTi45aV1lW8DKOQBDnVldcKDhkH88TEM4ja6wtk4IbOUiTx4c5&#10;xtr2/E3d3hciQNjFqKD0vomldHlJBt3YNsTBO9vWoA+yLaRusQ9wU8vXKHqXBisOCyU2tCop/9lf&#10;jQKbnbPJZ3Q59ddjvvza7rrTppZKjZ6GxQyEp8H/h+/ttVYwfYO/L+EHy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0ZZaxQAAANsAAAAPAAAAAAAAAAAAAAAAAJgCAABkcnMv&#10;ZG93bnJldi54bWxQSwUGAAAAAAQABAD1AAAAigMAAAAA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12</w:t>
                          </w:r>
                        </w:p>
                      </w:txbxContent>
                    </v:textbox>
                  </v:shape>
                  <v:shape id="Textfeld 32" o:spid="_x0000_s1105" type="#_x0000_t202" style="position:absolute;left:2499;top:5089;width:4370;height:3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OLsUA&#10;AADbAAAADwAAAGRycy9kb3ducmV2LnhtbESPQWvCQBSE74X+h+UVvNVNSyka3QQVSq16qdGDt0f2&#10;mcRm34bsmsR/3y0IPQ4z8w0zTwdTi45aV1lW8DKOQBDnVldcKDhkH88TEM4ja6wtk4IbOUiTx4c5&#10;xtr2/E3d3hciQNjFqKD0vomldHlJBt3YNsTBO9vWoA+yLaRusQ9wU8vXKHqXBisOCyU2tCop/9lf&#10;jQKbnbPJZ3Q59ddjvvza7rrTppZKjZ6GxQyEp8H/h+/ttVYwfYO/L+EHy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A4uxQAAANsAAAAPAAAAAAAAAAAAAAAAAJgCAABkcnMv&#10;ZG93bnJldi54bWxQSwUGAAAAAAQABAD1AAAAigMAAAAA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35</w:t>
                          </w:r>
                        </w:p>
                      </w:txbxContent>
                    </v:textbox>
                  </v:shape>
                  <v:shape id="Textfeld 33" o:spid="_x0000_s1106" type="#_x0000_t202" style="position:absolute;left:8259;top:5083;width:4371;height:3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SrtcUA&#10;AADbAAAADwAAAGRycy9kb3ducmV2LnhtbESPQWvCQBSE74X+h+UVvNVNCy0a3QQVSq16qdGDt0f2&#10;mcRm34bsmsR/3y0IPQ4z8w0zTwdTi45aV1lW8DKOQBDnVldcKDhkH88TEM4ja6wtk4IbOUiTx4c5&#10;xtr2/E3d3hciQNjFqKD0vomldHlJBt3YNsTBO9vWoA+yLaRusQ9wU8vXKHqXBisOCyU2tCop/9lf&#10;jQKbnbPJZ3Q59ddjvvza7rrTppZKjZ6GxQyEp8H/h+/ttVYwfYO/L+EHy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Ku1xQAAANsAAAAPAAAAAAAAAAAAAAAAAJgCAABkcnMv&#10;ZG93bnJldi54bWxQSwUGAAAAAAQABAD1AAAAigMAAAAA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feld 34" o:spid="_x0000_s1107" type="#_x0000_t202" style="position:absolute;left:10949;top:10080;width:4364;height:3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Y1wsQA&#10;AADbAAAADwAAAGRycy9kb3ducmV2LnhtbESPQWvCQBSE7wX/w/IEb3VjD6LRVVQorbUXjR68PbLP&#10;JJp9G7Jrkv57tyB4HGbmG2a+7EwpGqpdYVnBaBiBIE6tLjhTcEw+3ycgnEfWWFomBX/kYLnovc0x&#10;1rblPTUHn4kAYRejgtz7KpbSpTkZdENbEQfvYmuDPsg6k7rGNsBNKT+iaCwNFhwWcqxok1N6O9yN&#10;AptckslXdD2391O63u5+m/NPKZUa9LvVDISnzr/Cz/a3VjAdw/+X8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mNcLEAAAA2wAAAA8AAAAAAAAAAAAAAAAAmAIAAGRycy9k&#10;b3ducmV2LnhtbFBLBQYAAAAABAAEAPUAAACJAwAAAAA=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17</w:t>
                          </w:r>
                        </w:p>
                      </w:txbxContent>
                    </v:textbox>
                  </v:shape>
                  <v:shape id="Textfeld 35" o:spid="_x0000_s1108" type="#_x0000_t202" style="position:absolute;left:5379;top:10256;width:4364;height:3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QWcYA&#10;AADbAAAADwAAAGRycy9kb3ducmV2LnhtbESPQWvCQBSE74X+h+UVvNVNe2g1ugkqlFr1UqMHb4/s&#10;M4nNvg3ZNYn/vlsQehxm5htmng6mFh21rrKs4GUcgSDOra64UHDIPp4nIJxH1lhbJgU3cpAmjw9z&#10;jLXt+Zu6vS9EgLCLUUHpfRNL6fKSDLqxbYiDd7atQR9kW0jdYh/gppavUfQmDVYcFkpsaFVS/rO/&#10;GgU2O2eTz+hy6q/HfPm13XWnTS2VGj0NixkIT4P/D9/ba61g+g5/X8IPk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qQWcYAAADbAAAADwAAAAAAAAAAAAAAAACYAgAAZHJz&#10;L2Rvd25yZXYueG1sUEsFBgAAAAAEAAQA9QAAAIsDAAAAAA==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feld 36" o:spid="_x0000_s1109" type="#_x0000_t202" style="position:absolute;top:10080;width:4364;height:3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UEK8EA&#10;AADbAAAADwAAAGRycy9kb3ducmV2LnhtbERPu27CMBTdK/EP1kViKw4MiKYYVJAQry4QOrBdxZck&#10;Jb6OYpOEv8cDEuPRec8WnSlFQ7UrLCsYDSMQxKnVBWcKzsn6cwrCeWSNpWVS8CAHi3nvY4axti0f&#10;qTn5TIQQdjEqyL2vYildmpNBN7QVceCutjboA6wzqWtsQ7gp5TiKJtJgwaEhx4pWOaW3090osMk1&#10;mW6i/0t7/0uXu8Nvc9mXUqlBv/v5BuGp82/xy73VCr7C2PAl/AA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1BCvBAAAA2wAAAA8AAAAAAAAAAAAAAAAAmAIAAGRycy9kb3du&#10;cmV2LnhtbFBLBQYAAAAABAAEAPUAAACGAwAAAAA=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feld 31" o:spid="_x0000_s1110" type="#_x0000_t202" style="position:absolute;left:5352;top:-3105;width:4364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mhsMUA&#10;AADbAAAADwAAAGRycy9kb3ducmV2LnhtbESPQWvCQBSE7wX/w/IEb3VjD6KpG1GhaGsvNe0ht0f2&#10;mUSzb0N2TdJ/3xUKHoeZ+YZZrQdTi45aV1lWMJtGIIhzqysuFHynb88LEM4ja6wtk4JfcrBORk8r&#10;jLXt+Yu6ky9EgLCLUUHpfRNL6fKSDLqpbYiDd7atQR9kW0jdYh/gppYvUTSXBisOCyU2tCspv55u&#10;RoFNz+liH12y/vaTb9+Pn132UUulJuNh8wrC0+Af4f/2QStYLuH+JfwA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OaGwxQAAANsAAAAPAAAAAAAAAAAAAAAAAJgCAABkcnMv&#10;ZG93bnJldi54bWxQSwUGAAAAAAQABAD1AAAAigMAAAAA&#10;" filled="f" stroked="f">
                    <v:textbox style="mso-fit-shape-to-text:t">
                      <w:txbxContent>
                        <w:p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32A2B">
        <w:t>Rechne.</w:t>
      </w:r>
    </w:p>
    <w:p w:rsidR="00C32A2B" w:rsidRDefault="00C32A2B" w:rsidP="00D60378"/>
    <w:p w:rsidR="00C32A2B" w:rsidRDefault="00C32A2B" w:rsidP="00D60378">
      <w:bookmarkStart w:id="1" w:name="_GoBack"/>
      <w:bookmarkEnd w:id="1"/>
    </w:p>
    <w:p w:rsidR="00C32A2B" w:rsidRDefault="00C32A2B" w:rsidP="00D60378"/>
    <w:p w:rsidR="00C32A2B" w:rsidRDefault="00C32A2B" w:rsidP="00D60378"/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 w:rsidP="00C32A2B">
      <w:pPr>
        <w:pStyle w:val="ekvnummerierung"/>
        <w:framePr w:wrap="around"/>
      </w:pPr>
      <w:r>
        <w:t>2</w:t>
      </w:r>
    </w:p>
    <w:p w:rsidR="00C32A2B" w:rsidRPr="00287B24" w:rsidRDefault="00C32A2B" w:rsidP="00C32A2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127B6A0" wp14:editId="2B95FBEE">
            <wp:extent cx="285115" cy="288290"/>
            <wp:effectExtent l="0" t="0" r="0" b="0"/>
            <wp:docPr id="449" name="Grafik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A2B" w:rsidRDefault="00247B65">
      <w:pPr>
        <w:tabs>
          <w:tab w:val="clear" w:pos="340"/>
          <w:tab w:val="clear" w:pos="595"/>
          <w:tab w:val="clear" w:pos="851"/>
        </w:tabs>
        <w:spacing w:after="160" w:line="259" w:lineRule="auto"/>
      </w:pPr>
      <w:r w:rsidRPr="00247B65">
        <w:drawing>
          <wp:anchor distT="0" distB="0" distL="114300" distR="114300" simplePos="0" relativeHeight="251689984" behindDoc="1" locked="0" layoutInCell="1" allowOverlap="1" wp14:anchorId="532B66C4" wp14:editId="43125641">
            <wp:simplePos x="0" y="0"/>
            <wp:positionH relativeFrom="column">
              <wp:posOffset>2163104</wp:posOffset>
            </wp:positionH>
            <wp:positionV relativeFrom="paragraph">
              <wp:posOffset>132886</wp:posOffset>
            </wp:positionV>
            <wp:extent cx="1587500" cy="1885950"/>
            <wp:effectExtent l="0" t="0" r="0" b="0"/>
            <wp:wrapNone/>
            <wp:docPr id="462" name="Grafik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B65">
        <w:drawing>
          <wp:anchor distT="0" distB="0" distL="114300" distR="114300" simplePos="0" relativeHeight="251691008" behindDoc="1" locked="0" layoutInCell="1" allowOverlap="1" wp14:anchorId="27AC6B51" wp14:editId="1C9DCFFB">
            <wp:simplePos x="0" y="0"/>
            <wp:positionH relativeFrom="column">
              <wp:posOffset>4183039</wp:posOffset>
            </wp:positionH>
            <wp:positionV relativeFrom="paragraph">
              <wp:posOffset>132886</wp:posOffset>
            </wp:positionV>
            <wp:extent cx="1587500" cy="1885950"/>
            <wp:effectExtent l="0" t="0" r="0" b="0"/>
            <wp:wrapNone/>
            <wp:docPr id="463" name="Grafik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B65">
        <w:drawing>
          <wp:anchor distT="0" distB="0" distL="114300" distR="114300" simplePos="0" relativeHeight="251692032" behindDoc="1" locked="0" layoutInCell="1" allowOverlap="1" wp14:anchorId="5F04DC32" wp14:editId="588047C0">
            <wp:simplePos x="0" y="0"/>
            <wp:positionH relativeFrom="column">
              <wp:posOffset>129834</wp:posOffset>
            </wp:positionH>
            <wp:positionV relativeFrom="paragraph">
              <wp:posOffset>118916</wp:posOffset>
            </wp:positionV>
            <wp:extent cx="1587500" cy="1885950"/>
            <wp:effectExtent l="0" t="0" r="0" b="0"/>
            <wp:wrapNone/>
            <wp:docPr id="464" name="Grafik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6F3"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16231F0" wp14:editId="3F22A72B">
                <wp:simplePos x="0" y="0"/>
                <wp:positionH relativeFrom="column">
                  <wp:posOffset>189107</wp:posOffset>
                </wp:positionH>
                <wp:positionV relativeFrom="paragraph">
                  <wp:posOffset>234377</wp:posOffset>
                </wp:positionV>
                <wp:extent cx="5591656" cy="1678653"/>
                <wp:effectExtent l="0" t="0" r="9525" b="0"/>
                <wp:wrapNone/>
                <wp:docPr id="376" name="Gruppieren 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656" cy="1678653"/>
                          <a:chOff x="47625" y="142875"/>
                          <a:chExt cx="5592186" cy="1678653"/>
                        </a:xfrm>
                      </wpg:grpSpPr>
                      <wpg:grpSp>
                        <wpg:cNvPr id="309" name="Gruppieren 37"/>
                        <wpg:cNvGrpSpPr/>
                        <wpg:grpSpPr>
                          <a:xfrm>
                            <a:off x="47625" y="142875"/>
                            <a:ext cx="1530189" cy="1678653"/>
                            <a:chOff x="0" y="-310592"/>
                            <a:chExt cx="1530804" cy="1679295"/>
                          </a:xfrm>
                        </wpg:grpSpPr>
                        <wpg:grpSp>
                          <wpg:cNvPr id="310" name="Gruppieren 310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11" name="Ellipse 311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2" name="Ellipse 312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3" name="Ellipse 313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4" name="Ellipse 314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5" name="Ellipse 315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6" name="Ellipse 316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7" name="Gerade Verbindung 317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8" name="Gerade Verbindung 318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9" name="Gerade Verbindung 319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0" name="Gerade Verbindung 320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1" name="Gerade Verbindung 321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2" name="Gerade Verbindung 322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23" name="Textfeld 31"/>
                          <wps:cNvSpPr txBox="1"/>
                          <wps:spPr>
                            <a:xfrm>
                              <a:off x="538440" y="41500"/>
                              <a:ext cx="43582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4" name="Textfeld 32"/>
                          <wps:cNvSpPr txBox="1"/>
                          <wps:spPr>
                            <a:xfrm>
                              <a:off x="249932" y="508970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5" name="Textfeld 33"/>
                          <wps:cNvSpPr txBox="1"/>
                          <wps:spPr>
                            <a:xfrm>
                              <a:off x="825996" y="508383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6" name="Textfeld 34"/>
                          <wps:cNvSpPr txBox="1"/>
                          <wps:spPr>
                            <a:xfrm>
                              <a:off x="1094978" y="1008036"/>
                              <a:ext cx="43582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7" name="Textfeld 35"/>
                          <wps:cNvSpPr txBox="1"/>
                          <wps:spPr>
                            <a:xfrm>
                              <a:off x="537964" y="102567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8" name="Textfeld 36"/>
                          <wps:cNvSpPr txBox="1"/>
                          <wps:spPr>
                            <a:xfrm>
                              <a:off x="0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9" name="Textfeld 31"/>
                          <wps:cNvSpPr txBox="1"/>
                          <wps:spPr>
                            <a:xfrm>
                              <a:off x="535290" y="-310592"/>
                              <a:ext cx="43582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332" name="Gruppieren 37"/>
                        <wpg:cNvGrpSpPr/>
                        <wpg:grpSpPr>
                          <a:xfrm>
                            <a:off x="2078305" y="142875"/>
                            <a:ext cx="1530825" cy="1678653"/>
                            <a:chOff x="0" y="-310592"/>
                            <a:chExt cx="1531440" cy="1679295"/>
                          </a:xfrm>
                        </wpg:grpSpPr>
                        <wpg:grpSp>
                          <wpg:cNvPr id="333" name="Gruppieren 333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34" name="Ellipse 334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5" name="Ellipse 335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6" name="Ellipse 336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7" name="Ellipse 337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8" name="Ellipse 338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9" name="Ellipse 339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0" name="Gerade Verbindung 340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1" name="Gerade Verbindung 341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2" name="Gerade Verbindung 342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3" name="Gerade Verbindung 343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4" name="Gerade Verbindung 344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5" name="Gerade Verbindung 345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46" name="Textfeld 31"/>
                          <wps:cNvSpPr txBox="1"/>
                          <wps:spPr>
                            <a:xfrm>
                              <a:off x="538440" y="41500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47" name="Textfeld 32"/>
                          <wps:cNvSpPr txBox="1"/>
                          <wps:spPr>
                            <a:xfrm>
                              <a:off x="249932" y="508970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19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48" name="Textfeld 33"/>
                          <wps:cNvSpPr txBox="1"/>
                          <wps:spPr>
                            <a:xfrm>
                              <a:off x="825996" y="508383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49" name="Textfeld 34"/>
                          <wps:cNvSpPr txBox="1"/>
                          <wps:spPr>
                            <a:xfrm>
                              <a:off x="1094978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50" name="Textfeld 35"/>
                          <wps:cNvSpPr txBox="1"/>
                          <wps:spPr>
                            <a:xfrm>
                              <a:off x="537964" y="102567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51" name="Textfeld 36"/>
                          <wps:cNvSpPr txBox="1"/>
                          <wps:spPr>
                            <a:xfrm>
                              <a:off x="0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52" name="Textfeld 31"/>
                          <wps:cNvSpPr txBox="1"/>
                          <wps:spPr>
                            <a:xfrm>
                              <a:off x="535290" y="-31059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355" name="Gruppieren 37"/>
                        <wpg:cNvGrpSpPr/>
                        <wpg:grpSpPr>
                          <a:xfrm>
                            <a:off x="4108986" y="142875"/>
                            <a:ext cx="1530825" cy="1678653"/>
                            <a:chOff x="0" y="-310592"/>
                            <a:chExt cx="1531440" cy="1679295"/>
                          </a:xfrm>
                        </wpg:grpSpPr>
                        <wpg:grpSp>
                          <wpg:cNvPr id="356" name="Gruppieren 356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57" name="Ellipse 357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8" name="Ellipse 358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9" name="Ellipse 359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0" name="Ellipse 360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1" name="Ellipse 361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2" name="Ellipse 362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3" name="Gerade Verbindung 363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4" name="Gerade Verbindung 364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5" name="Gerade Verbindung 365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6" name="Gerade Verbindung 366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7" name="Gerade Verbindung 367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8" name="Gerade Verbindung 368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69" name="Textfeld 31"/>
                          <wps:cNvSpPr txBox="1"/>
                          <wps:spPr>
                            <a:xfrm>
                              <a:off x="538440" y="41500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0" name="Textfeld 32"/>
                          <wps:cNvSpPr txBox="1"/>
                          <wps:spPr>
                            <a:xfrm>
                              <a:off x="249932" y="508970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1" name="Textfeld 33"/>
                          <wps:cNvSpPr txBox="1"/>
                          <wps:spPr>
                            <a:xfrm>
                              <a:off x="825996" y="508383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2" name="Textfeld 34"/>
                          <wps:cNvSpPr txBox="1"/>
                          <wps:spPr>
                            <a:xfrm>
                              <a:off x="1094978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3" name="Textfeld 35"/>
                          <wps:cNvSpPr txBox="1"/>
                          <wps:spPr>
                            <a:xfrm>
                              <a:off x="537964" y="102567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4" name="Textfeld 36"/>
                          <wps:cNvSpPr txBox="1"/>
                          <wps:spPr>
                            <a:xfrm>
                              <a:off x="0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5" name="Textfeld 31"/>
                          <wps:cNvSpPr txBox="1"/>
                          <wps:spPr>
                            <a:xfrm>
                              <a:off x="469299" y="-310592"/>
                              <a:ext cx="56860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376" o:spid="_x0000_s1111" style="position:absolute;margin-left:14.9pt;margin-top:18.45pt;width:440.3pt;height:132.2pt;z-index:251680768;mso-width-relative:margin;mso-height-relative:margin" coordorigin="476,1428" coordsize="55921,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">
                <v:group id="_x0000_s1112" style="position:absolute;left:476;top:1428;width:15302;height:16787" coordorigin=",-3105" coordsize="15308,16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group id="Gruppieren 310" o:spid="_x0000_s1113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  <v:oval id="Ellipse 311" o:spid="_x0000_s1114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iyFMUA&#10;AADcAAAADwAAAGRycy9kb3ducmV2LnhtbESPT2vCQBTE70K/w/IKvdVNbCkSXaUUA57Ef6jHZ/aZ&#10;RLNvQ3ZN0m/vFgoeh5n5DTOd96YSLTWutKwgHkYgiDOrS84V7Hfp+xiE88gaK8uk4JcczGcvgykm&#10;2na8oXbrcxEg7BJUUHhfJ1K6rCCDbmhr4uBdbGPQB9nkUjfYBbip5CiKvqTBksNCgTX9FJTdtnej&#10;IL26y2iV7ttDfb7ratGdjuv8U6m31/57AsJT75/h//ZSK/iIY/g7E4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KLIU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12" o:spid="_x0000_s1115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sY8UA&#10;AADcAAAADwAAAGRycy9kb3ducmV2LnhtbESPT2vCQBTE70K/w/KE3urGtJQSXUWKAU/iP6rHZ/aZ&#10;RLNvQ3ZN0m/vFgoeh5n5DTOd96YSLTWutKxgPIpAEGdWl5wrOOzTty8QziNrrCyTgl9yMJ+9DKaY&#10;aNvxltqdz0WAsEtQQeF9nUjpsoIMupGtiYN3sY1BH2STS91gF+CmknEUfUqDJYeFAmv6Lii77e5G&#10;QXp1l3idHtqf+nzX1bI7HTf5h1Kvw34xAeGp98/wf3ulFbyPY/g7E4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+ixj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13" o:spid="_x0000_s1116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aJ+MYA&#10;AADcAAAADwAAAGRycy9kb3ducmV2LnhtbESPT2vCQBTE70K/w/IKvdWNWopENyKlgZ5K1dB6fGZf&#10;/mj2bciuSfrt3ULB4zAzv2HWm9E0oqfO1ZYVzKYRCOLc6ppLBdkhfV6CcB5ZY2OZFPySg03yMFlj&#10;rO3AO+r3vhQBwi5GBZX3bSylyysy6Ka2JQ5eYTuDPsiulLrDIcBNI+dR9CoN1hwWKmzpraL8sr8a&#10;BenZFfPPNOu/29NVN+/D8eerfFHq6XHcrkB4Gv09/N/+0AoWswX8nQ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aJ+M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14" o:spid="_x0000_s1117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8RjMYA&#10;AADcAAAADwAAAGRycy9kb3ducmV2LnhtbESPW2vCQBSE3wv9D8sp9E03XigluhEpDfhU1Err4zF7&#10;ctHs2ZBdk/jv3YLQx2FmvmGWq8HUoqPWVZYVTMYRCOLM6ooLBYfvdPQOwnlkjbVlUnAjB6vk+WmJ&#10;sbY976jb+0IECLsYFZTeN7GULivJoBvbhjh4uW0N+iDbQuoW+wA3tZxG0Zs0WHFYKLGhj5Kyy/5q&#10;FKRnl0+/0kP305yuuv7sj7/bYq7U68uwXoDwNPj/8KO90Qpmkzn8nQlHQC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8RjM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15" o:spid="_x0000_s1118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O0F8YA&#10;AADcAAAADwAAAGRycy9kb3ducmV2LnhtbESPT2vCQBTE7wW/w/IEb7pRaykxq4gY6Km0VlqPz+zL&#10;H82+Ddk1Sb99t1DocZiZ3zDJdjC16Kh1lWUF81kEgjizuuJCwekjnT6DcB5ZY22ZFHyTg+1m9JBg&#10;rG3P79QdfSEChF2MCkrvm1hKl5Vk0M1sQxy83LYGfZBtIXWLfYCbWi6i6EkarDgslNjQvqTsdrwb&#10;BenV5YvX9NR9Npe7rg/9+euteFRqMh52axCeBv8f/mu/aAXL+Qp+z4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O0F8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16" o:spid="_x0000_s1119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EqYMYA&#10;AADcAAAADwAAAGRycy9kb3ducmV2LnhtbESPW2vCQBSE34X+h+UU+lY3XpAS3YiUBnwq1krr4zF7&#10;ctHs2ZBdk/jv3ULBx2FmvmFW68HUoqPWVZYVTMYRCOLM6ooLBYfv9PUNhPPIGmvLpOBGDtbJ02iF&#10;sbY9f1G394UIEHYxKii9b2IpXVaSQTe2DXHwctsa9EG2hdQt9gFuajmNooU0WHFYKLGh95Kyy/5q&#10;FKRnl08/00P305yuuv7oj7+7Yq7Uy/OwWYLwNPhH+L+91QpmkwX8nQlHQC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EqYMYAAADcAAAADwAAAAAAAAAAAAAAAACYAgAAZHJz&#10;L2Rvd25yZXYueG1sUEsFBgAAAAAEAAQA9QAAAIsDAAAAAA==&#10;" fillcolor="white [3212]" strokecolor="black [3213]" strokeweight="1pt">
                      <v:stroke joinstyle="miter"/>
                    </v:oval>
                    <v:line id="Gerade Verbindung 317" o:spid="_x0000_s1120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ep18YAAADcAAAADwAAAGRycy9kb3ducmV2LnhtbESPQUvDQBSE74L/YXmCt3aTFrWJ3ZZS&#10;KBR7EKMFj4/sMxvMvt1k1zb+e7dQ8DjMzDfMcj3aTpxoCK1jBfk0A0FcO91yo+DjfTdZgAgRWWPn&#10;mBT8UoD16vZmiaV2Z36jUxUbkSAcSlRgYvSllKE2ZDFMnSdO3pcbLMYkh0bqAc8Jbjs5y7JHabHl&#10;tGDQ09ZQ/V39WAX9S10dHpr86Pd+a157LPrPolDq/m7cPIOINMb/8LW91wrm+RNczqQjI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nqdfGAAAA3AAAAA8AAAAAAAAA&#10;AAAAAAAAoQIAAGRycy9kb3ducmV2LnhtbFBLBQYAAAAABAAEAPkAAACUAwAAAAA=&#10;" strokecolor="black [3213]" strokeweight=".5pt">
                      <v:stroke joinstyle="miter"/>
                    </v:line>
                    <v:line id="Gerade Verbindung 318" o:spid="_x0000_s1121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g9pcIAAADcAAAADwAAAGRycy9kb3ducmV2LnhtbERPz2vCMBS+D/wfwhO8zbSKY+2MIoIg&#10;8zDWKez4aN6asuYlbaJ2//1yGOz48f1eb0fbiRsNoXWsIJ9nIIhrp1tuFJw/Do/PIEJE1tg5JgU/&#10;FGC7mTyssdTuzu90q2IjUgiHEhWYGH0pZagNWQxz54kT9+UGizHBoZF6wHsKt51cZNmTtNhyajDo&#10;aW+o/q6uVkH/WlenVZNf/NHvzVuPRf9ZFErNpuPuBUSkMf6L/9xHrWCZp7XpTDoCcvM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vg9pcIAAADcAAAADwAAAAAAAAAAAAAA&#10;AAChAgAAZHJzL2Rvd25yZXYueG1sUEsFBgAAAAAEAAQA+QAAAJADAAAAAA==&#10;" strokecolor="black [3213]" strokeweight=".5pt">
                      <v:stroke joinstyle="miter"/>
                    </v:line>
                    <v:line id="Gerade Verbindung 319" o:spid="_x0000_s1122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m5GsQAAADcAAAADwAAAGRycy9kb3ducmV2LnhtbESPQWsCMRSE7wX/Q3iCt5rVQqmrUWRB&#10;66GXqojHx+a5u5q8LEnU1V/fFAo9DjPzDTNbdNaIG/nQOFYwGmYgiEunG64U7Her1w8QISJrNI5J&#10;wYMCLOa9lxnm2t35m27bWIkE4ZCjgjrGNpcylDVZDEPXEifv5LzFmKSvpPZ4T3Br5DjL3qXFhtNC&#10;jS0VNZWX7dUqKMzh2H2uPcfD+Xm6ftGqOBuj1KDfLacgInXxP/zX3mgFb6MJ/J5JR0D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abkaxAAAANwAAAAPAAAAAAAAAAAA&#10;AAAAAKECAABkcnMvZG93bnJldi54bWxQSwUGAAAAAAQABAD5AAAAkgMAAAAA&#10;" strokecolor="black [3213]" strokeweight=".5pt">
                      <v:stroke joinstyle="miter"/>
                    </v:line>
                    <v:line id="Gerade Verbindung 320" o:spid="_x0000_s1123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/aOsEAAADcAAAADwAAAGRycy9kb3ducmV2LnhtbERPy4rCMBTdC/MP4Q7MTtNxQKQaRQqO&#10;LmbjA3F5aa5tNbkpSdSOX28WgsvDeU/nnTXiRj40jhV8DzIQxKXTDVcK9rtlfwwiRGSNxjEp+KcA&#10;89lHb4q5dnfe0G0bK5FCOOSooI6xzaUMZU0Ww8C1xIk7OW8xJugrqT3eU7g1cphlI2mx4dRQY0tF&#10;TeVle7UKCnM4dqtfz/Fwfpyuf7QszsYo9fXZLSYgInXxLX6511rBzzDNT2fSEZC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P9o6wQAAANwAAAAPAAAAAAAAAAAAAAAA&#10;AKECAABkcnMvZG93bnJldi54bWxQSwUGAAAAAAQABAD5AAAAjwMAAAAA&#10;" strokecolor="black [3213]" strokeweight=".5pt">
                      <v:stroke joinstyle="miter"/>
                    </v:line>
                    <v:line id="Gerade Verbindung 321" o:spid="_x0000_s1124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N/ocQAAADcAAAADwAAAGRycy9kb3ducmV2LnhtbESPT2sCMRTE7wW/Q3iCt5pVQcpqFFnw&#10;z6GXWhGPj81zdzV5WZKoaz99IxR6HGbmN8x82Vkj7uRD41jBaJiBIC6dbrhScPhev3+ACBFZo3FM&#10;Cp4UYLnovc0x1+7BX3Tfx0okCIccFdQxtrmUoazJYhi6ljh5Z+ctxiR9JbXHR4JbI8dZNpUWG04L&#10;NbZU1FRe9zeroDDHU7fdeI7Hy8/59knr4mKMUoN+t5qBiNTF//Bfe6cVTMYjeJ1JR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c3+hxAAAANwAAAAPAAAAAAAAAAAA&#10;AAAAAKECAABkcnMvZG93bnJldi54bWxQSwUGAAAAAAQABAD5AAAAkgMAAAAA&#10;" strokecolor="black [3213]" strokeweight=".5pt">
                      <v:stroke joinstyle="miter"/>
                    </v:line>
                    <v:line id="Gerade Verbindung 322" o:spid="_x0000_s1125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Hh1sQAAADcAAAADwAAAGRycy9kb3ducmV2LnhtbESPT2sCMRTE7wW/Q3iCt5p1hVJWo8iC&#10;fw691Ip4fGyeu6vJy5JEXfvpm0Khx2FmfsPMl7014k4+tI4VTMYZCOLK6ZZrBYev9es7iBCRNRrH&#10;pOBJAZaLwcscC+0e/En3faxFgnAoUEETY1dIGaqGLIax64iTd3beYkzS11J7fCS4NTLPsjdpseW0&#10;0GBHZUPVdX+zCkpzPPXbjed4vHyfbx+0Li/GKDUa9qsZiEh9/A//tXdawTTP4fdMOgJy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oeHWxAAAANwAAAAPAAAAAAAAAAAA&#10;AAAAAKECAABkcnMvZG93bnJldi54bWxQSwUGAAAAAAQABAD5AAAAkgMAAAAA&#10;" strokecolor="black [3213]" strokeweight=".5pt">
                      <v:stroke joinstyle="miter"/>
                    </v:line>
                  </v:group>
                  <v:shape id="Textfeld 31" o:spid="_x0000_s1126" type="#_x0000_t202" style="position:absolute;left:5384;top:415;width:4358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ceD8MA&#10;AADcAAAADwAAAGRycy9kb3ducmV2LnhtbESPT2vCQBTE7wW/w/IEb3Wj0lKiq4h/wEMvtfH+yL5m&#10;Q7NvQ/Zp4rd3hUKPw8z8hlltBt+oG3WxDmxgNs1AEZfB1lwZKL6Prx+goiBbbAKTgTtF2KxHLyvM&#10;bej5i25nqVSCcMzRgBNpc61j6chjnIaWOHk/ofMoSXaVth32Ce4bPc+yd+2x5rTgsKWdo/L3fPUG&#10;ROx2di8OPp4uw+e+d1n5hoUxk/GwXYISGuQ//Nc+WQOL+QK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ceD8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feld 32" o:spid="_x0000_s1127" type="#_x0000_t202" style="position:absolute;left:2499;top:5089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6Ge8MA&#10;AADcAAAADwAAAGRycy9kb3ducmV2LnhtbESPQWvCQBSE7wX/w/IEb3WjtkWiq4hV8NBLbbw/ss9s&#10;MPs2ZF9N/PfdQqHHYWa+YdbbwTfqTl2sAxuYTTNQxGWwNVcGiq/j8xJUFGSLTWAy8KAI283oaY25&#10;DT1/0v0slUoQjjkacCJtrnUsHXmM09ASJ+8aOo+SZFdp22Gf4L7R8yx70x5rTgsOW9o7Km/nb29A&#10;xO5mj+Lg4+kyfLz3LitfsTBmMh52K1BCg/yH/9ona2Axf4H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6Ge8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feld 33" o:spid="_x0000_s1128" type="#_x0000_t202" style="position:absolute;left:8259;top:5083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Ij4MMA&#10;AADcAAAADwAAAGRycy9kb3ducmV2LnhtbESPT2vCQBTE7wW/w/IEb3WjYinRVcQ/4KGX2nh/ZF+z&#10;odm3Ifs08du7hUKPw8z8hllvB9+oO3WxDmxgNs1AEZfB1lwZKL5Or++goiBbbAKTgQdF2G5GL2vM&#10;bej5k+4XqVSCcMzRgBNpc61j6chjnIaWOHnfofMoSXaVth32Ce4bPc+yN+2x5rTgsKW9o/LncvMG&#10;ROxu9iiOPp6vw8ehd1m5xMKYyXjYrUAJDfIf/mufrYHFfAm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Ij4M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feld 34" o:spid="_x0000_s1129" type="#_x0000_t202" style="position:absolute;left:10949;top:10080;width:4359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C9l8MA&#10;AADcAAAADwAAAGRycy9kb3ducmV2LnhtbESPT2vCQBTE74V+h+UVvNWNSkWiq4h/wEMv1Xh/ZF+z&#10;odm3Ifs08du7hUKPw8z8hlltBt+oO3WxDmxgMs5AEZfB1lwZKC7H9wWoKMgWm8Bk4EERNuvXlxXm&#10;NvT8RfezVCpBOOZowIm0udaxdOQxjkNLnLzv0HmUJLtK2w77BPeNnmbZXHusOS04bGnnqPw537wB&#10;EbudPIqDj6fr8LnvXVZ+YGHM6G3YLkEJDfIf/mufrIHZdA6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C9l8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feld 35" o:spid="_x0000_s1130" type="#_x0000_t202" style="position:absolute;left:5379;top:10256;width:4365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wYDMMA&#10;AADcAAAADwAAAGRycy9kb3ducmV2LnhtbESPQWvCQBSE7wX/w/IEb3Wj0laiq4hV8NBLbbw/ss9s&#10;MPs2ZF9N/PfdQqHHYWa+YdbbwTfqTl2sAxuYTTNQxGWwNVcGiq/j8xJUFGSLTWAy8KAI283oaY25&#10;DT1/0v0slUoQjjkacCJtrnUsHXmM09ASJ+8aOo+SZFdp22Gf4L7R8yx71R5rTgsOW9o7Km/nb29A&#10;xO5mj+Lg4+kyfLz3LitfsDBmMh52K1BCg/yH/9ona2Axf4P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0wYDM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feld 36" o:spid="_x0000_s1131" type="#_x0000_t202" style="position:absolute;top:10080;width:4364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Mfr8A&#10;AADcAAAADwAAAGRycy9kb3ducmV2LnhtbERPTWvCQBC9F/wPywje6kalpURXEa3goRdtvA/ZMRvM&#10;zobs1MR/7x4KHh/ve7UZfKPu1MU6sIHZNANFXAZbc2Wg+D28f4GKgmyxCUwGHhRhsx69rTC3oecT&#10;3c9SqRTCMUcDTqTNtY6lI49xGlrixF1D51ES7CptO+xTuG/0PMs+tceaU4PDlnaOytv5zxsQsdvZ&#10;o/j28XgZfva9y8oPLIyZjIftEpTQIC/xv/toDSzmaW0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04x+vwAAANwAAAAPAAAAAAAAAAAAAAAAAJgCAABkcnMvZG93bnJl&#10;di54bWxQSwUGAAAAAAQABAD1AAAAhAMAAAAA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xtfeld 31" o:spid="_x0000_s1132" type="#_x0000_t202" style="position:absolute;left:5352;top:-3105;width:435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8p5cMA&#10;AADcAAAADwAAAGRycy9kb3ducmV2LnhtbESPQWvCQBSE7wX/w/IEb3Wj0lKjq4hV8NBLbbw/ss9s&#10;MPs2ZF9N/PfdQqHHYWa+YdbbwTfqTl2sAxuYTTNQxGWwNVcGiq/j8xuoKMgWm8Bk4EERtpvR0xpz&#10;G3r+pPtZKpUgHHM04ETaXOtYOvIYp6ElTt41dB4lya7StsM+wX2j51n2qj3WnBYctrR3VN7O396A&#10;iN3NHsXBx9Nl+HjvXVa+YGHMZDzsVqCEBvkP/7VP1sBivoT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8p5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group id="_x0000_s1133" style="position:absolute;left:20783;top:1428;width:15308;height:16787" coordorigin=",-3105" coordsize="15314,16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group id="Gruppieren 333" o:spid="_x0000_s1134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  <v:oval id="Ellipse 334" o:spid="_x0000_s1135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N7MUA&#10;AADcAAAADwAAAGRycy9kb3ducmV2LnhtbESPT2vCQBTE7wW/w/IEb7rxD1KiqxRpoCexNqjH1+wz&#10;SZt9G7JrEr99VxB6HGbmN8x625tKtNS40rKC6SQCQZxZXXKuIP1Kxq8gnEfWWFkmBXdysN0MXtYY&#10;a9vxJ7VHn4sAYRejgsL7OpbSZQUZdBNbEwfvahuDPsgml7rBLsBNJWdRtJQGSw4LBda0Kyj7Pd6M&#10;guTHXWf7JG1P9fdNV+/d5XzIF0qNhv3bCoSn3v+Hn+0PrWA+X8DjTD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6k3s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35" o:spid="_x0000_s1136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bod8YA&#10;AADcAAAADwAAAGRycy9kb3ducmV2LnhtbESPT2vCQBTE74V+h+UVvOmmWkXSrCJioKdirajHZ/bl&#10;T5t9G7Jrkn57t1DocZiZ3zDJejC16Kh1lWUFz5MIBHFmdcWFguNnOl6CcB5ZY22ZFPyQg/Xq8SHB&#10;WNueP6g7+EIECLsYFZTeN7GULivJoJvYhjh4uW0N+iDbQuoW+wA3tZxG0UIarDgslNjQtqTs+3Az&#10;CtIvl0/f02N3aq43Xe/6y3lfvCg1eho2ryA8Df4//Nd+0wpmszn8ng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bod8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36" o:spid="_x0000_s1137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R2AMUA&#10;AADcAAAADwAAAGRycy9kb3ducmV2LnhtbESPT2vCQBTE74LfYXmCt7rxD1KiqxQx4EmsDerxNftM&#10;0mbfhuyapN++Wyh4HGbmN8x625tKtNS40rKC6SQCQZxZXXKuIP1IXl5BOI+ssbJMCn7IwXYzHKwx&#10;1rbjd2rPPhcBwi5GBYX3dSylywoy6Ca2Jg7e3TYGfZBNLnWDXYCbSs6iaCkNlhwWCqxpV1D2fX4Y&#10;BcmXu8+OSdpe6s+Hrvbd7XrKF0qNR/3bCoSn3j/D/+2DVjCfL+H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dHYA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37" o:spid="_x0000_s1138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jTm8YA&#10;AADcAAAADwAAAGRycy9kb3ducmV2LnhtbESPT2vCQBTE74V+h+UVvOmmWlTSrCJioKdirajHZ/bl&#10;T5t9G7Jrkn57t1DocZiZ3zDJejC16Kh1lWUFz5MIBHFmdcWFguNnOl6CcB5ZY22ZFPyQg/Xq8SHB&#10;WNueP6g7+EIECLsYFZTeN7GULivJoJvYhjh4uW0N+iDbQuoW+wA3tZxG0VwarDgslNjQtqTs+3Az&#10;CtIvl0/f02N3aq43Xe/6y3lfvCg1eho2ryA8Df4//Nd+0wpmswX8ng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jTm8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38" o:spid="_x0000_s1139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dH6cMA&#10;AADcAAAADwAAAGRycy9kb3ducmV2LnhtbERPy2rCQBTdF/yH4Qrd6cRERFJHKdJAV8VGabu8zVyT&#10;tJk7ITN5+PfOotDl4bx3h8k0YqDO1ZYVrJYRCOLC6ppLBZdzttiCcB5ZY2OZFNzIwWE/e9hhqu3I&#10;7zTkvhQhhF2KCirv21RKV1Rk0C1tSxy4q+0M+gC7UuoOxxBuGhlH0UYarDk0VNjSsaLiN++NguzH&#10;XeO37DJ8tN+9bl7Gr89TuVbqcT49P4HwNPl/8Z/7VStIkrA2nAlHQO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dH6cMAAADcAAAADwAAAAAAAAAAAAAAAACYAgAAZHJzL2Rv&#10;d25yZXYueG1sUEsFBgAAAAAEAAQA9QAAAIgDAAAAAA==&#10;" fillcolor="white [3212]" strokecolor="black [3213]" strokeweight="1pt">
                      <v:stroke joinstyle="miter"/>
                    </v:oval>
                    <v:oval id="Ellipse 339" o:spid="_x0000_s1140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vicsYA&#10;AADcAAAADwAAAGRycy9kb3ducmV2LnhtbESPT2vCQBTE74V+h+UVvOmmWkTTrCJioKdirajHZ/bl&#10;T5t9G7Jrkn57t1DocZiZ3zDJejC16Kh1lWUFz5MIBHFmdcWFguNnOl6AcB5ZY22ZFPyQg/Xq8SHB&#10;WNueP6g7+EIECLsYFZTeN7GULivJoJvYhjh4uW0N+iDbQuoW+wA3tZxG0VwarDgslNjQtqTs+3Az&#10;CtIvl0/f02N3aq43Xe/6y3lfvCg1eho2ryA8Df4//Nd+0wpmsyX8ng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vicsYAAADcAAAADwAAAAAAAAAAAAAAAACYAgAAZHJz&#10;L2Rvd25yZXYueG1sUEsFBgAAAAAEAAQA9QAAAIsDAAAAAA==&#10;" fillcolor="white [3212]" strokecolor="black [3213]" strokeweight="1pt">
                      <v:stroke joinstyle="miter"/>
                    </v:oval>
                    <v:line id="Gerade Verbindung 340" o:spid="_x0000_s1141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0evsMAAADcAAAADwAAAGRycy9kb3ducmV2LnhtbERPz2vCMBS+D/wfwhO8zdTpxHZGEWEg&#10;22FYHez4aN6aYvOSNpnW/345DHb8+H6vt4NtxZX60DhWMJtmIIgrpxuuFZxPr48rECEia2wdk4I7&#10;BdhuRg9rLLS78ZGuZaxFCuFQoAIToy+kDJUhi2HqPHHivl1vMSbY11L3eEvhtpVPWbaUFhtODQY9&#10;7Q1Vl/LHKujeqvL9uZ59+oPfm48O8+4rz5WajIfdC4hIQ/wX/7kPWsF8keanM+kIyM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9Hr7DAAAA3AAAAA8AAAAAAAAAAAAA&#10;AAAAoQIAAGRycy9kb3ducmV2LnhtbFBLBQYAAAAABAAEAPkAAACRAwAAAAA=&#10;" strokecolor="black [3213]" strokeweight=".5pt">
                      <v:stroke joinstyle="miter"/>
                    </v:line>
                    <v:line id="Gerade Verbindung 341" o:spid="_x0000_s1142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G7JcYAAADcAAAADwAAAGRycy9kb3ducmV2LnhtbESPQUvDQBSE74L/YXmCt3aTVqWJ3ZZS&#10;KBR7EKMFj4/sMxvMvt1k1zb+e7dQ8DjMzDfMcj3aTpxoCK1jBfk0A0FcO91yo+DjfTdZgAgRWWPn&#10;mBT8UoD16vZmiaV2Z36jUxUbkSAcSlRgYvSllKE2ZDFMnSdO3pcbLMYkh0bqAc8Jbjs5y7InabHl&#10;tGDQ09ZQ/V39WAX9S10dHpv86Pd+a157LPrPolDq/m7cPIOINMb/8LW91wrmDzlczqQjI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xxuyXGAAAA3AAAAA8AAAAAAAAA&#10;AAAAAAAAoQIAAGRycy9kb3ducmV2LnhtbFBLBQYAAAAABAAEAPkAAACUAwAAAAA=&#10;" strokecolor="black [3213]" strokeweight=".5pt">
                      <v:stroke joinstyle="miter"/>
                    </v:line>
                    <v:line id="Gerade Verbindung 342" o:spid="_x0000_s1143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4EdsQAAADcAAAADwAAAGRycy9kb3ducmV2LnhtbESPQWsCMRSE74L/ITzBW81qS5HVKLKg&#10;9dBLVcTjY/PcXU1eliTqtr++KRQ8DjPzDTNfdtaIO/nQOFYwHmUgiEunG64UHPbrlymIEJE1Gsek&#10;4JsCLBf93hxz7R78RfddrESCcMhRQR1jm0sZyposhpFriZN3dt5iTNJXUnt8JLg1cpJl79Jiw2mh&#10;xpaKmsrr7mYVFOZ46j42nuPx8nO+fdK6uBij1HDQrWYgInXxGf5vb7WC17cJ/J1JR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fgR2xAAAANwAAAAPAAAAAAAAAAAA&#10;AAAAAKECAABkcnMvZG93bnJldi54bWxQSwUGAAAAAAQABAD5AAAAkgMAAAAA&#10;" strokecolor="black [3213]" strokeweight=".5pt">
                      <v:stroke joinstyle="miter"/>
                    </v:line>
                    <v:line id="Gerade Verbindung 343" o:spid="_x0000_s1144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Kh7cQAAADcAAAADwAAAGRycy9kb3ducmV2LnhtbESPQWsCMRSE74L/ITzBW82qpchqFFmw&#10;9dBLVcTjY/PcXU1eliTqtr++KRQ8DjPzDbNYddaIO/nQOFYwHmUgiEunG64UHPablxmIEJE1Gsek&#10;4JsCrJb93gJz7R78RfddrESCcMhRQR1jm0sZyposhpFriZN3dt5iTNJXUnt8JLg1cpJlb9Jiw2mh&#10;xpaKmsrr7mYVFOZ46j7ePcfj5ed8+6RNcTFGqeGgW89BROriM/zf3moF09cp/J1JR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MqHtxAAAANwAAAAPAAAAAAAAAAAA&#10;AAAAAKECAABkcnMvZG93bnJldi54bWxQSwUGAAAAAAQABAD5AAAAkgMAAAAA&#10;" strokecolor="black [3213]" strokeweight=".5pt">
                      <v:stroke joinstyle="miter"/>
                    </v:line>
                    <v:line id="Gerade Verbindung 344" o:spid="_x0000_s1145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s5mcUAAADcAAAADwAAAGRycy9kb3ducmV2LnhtbESPzWsCMRTE7wX/h/AEbzXrB0VWo8iC&#10;bQ+9+IF4fGyeu6vJy5JE3favN4VCj8PM/IZZrDprxJ18aBwrGA0zEMSl0w1XCg77zesMRIjIGo1j&#10;UvBNAVbL3ssCc+0evKX7LlYiQTjkqKCOsc2lDGVNFsPQtcTJOztvMSbpK6k9PhLcGjnOsjdpseG0&#10;UGNLRU3ldXezCgpzPHUf757j8fJzvn3RprgYo9Sg363nICJ18T/81/7UCibTKfyeSUdAL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Ns5mcUAAADcAAAADwAAAAAAAAAA&#10;AAAAAAChAgAAZHJzL2Rvd25yZXYueG1sUEsFBgAAAAAEAAQA+QAAAJMDAAAAAA==&#10;" strokecolor="black [3213]" strokeweight=".5pt">
                      <v:stroke joinstyle="miter"/>
                    </v:line>
                    <v:line id="Gerade Verbindung 345" o:spid="_x0000_s1146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ecAsQAAADcAAAADwAAAGRycy9kb3ducmV2LnhtbESPQWsCMRSE7wX/Q3iCt5rVtiKrUWTB&#10;2kMvVRGPj81zdzV5WZKo2/76plDwOMzMN8x82VkjbuRD41jBaJiBIC6dbrhSsN+tn6cgQkTWaByT&#10;gm8KsFz0nuaYa3fnL7ptYyUShEOOCuoY21zKUNZkMQxdS5y8k/MWY5K+ktrjPcGtkeMsm0iLDaeF&#10;Glsqaiov26tVUJjDsdu8e46H88/p+knr4myMUoN+t5qBiNTFR/i//aEVvLy+wd+Zd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l5wCxAAAANwAAAAPAAAAAAAAAAAA&#10;AAAAAKECAABkcnMvZG93bnJldi54bWxQSwUGAAAAAAQABAD5AAAAkgMAAAAA&#10;" strokecolor="black [3213]" strokeweight=".5pt">
                      <v:stroke joinstyle="miter"/>
                    </v:line>
                  </v:group>
                  <v:shape id="Textfeld 31" o:spid="_x0000_s1147" type="#_x0000_t202" style="position:absolute;left:5384;top:415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9YN8MA&#10;AADcAAAADwAAAGRycy9kb3ducmV2LnhtbESPQWvCQBSE74L/YXlCb7rRVimpq4htwUMvxnh/ZF+z&#10;odm3Iftq4r/vFgo9DjPzDbPdj75VN+pjE9jAcpGBIq6Cbbg2UF7e58+goiBbbAOTgTtF2O+mky3m&#10;Ngx8plshtUoQjjkacCJdrnWsHHmMi9ARJ+8z9B4lyb7WtschwX2rV1m20R4bTgsOOzo6qr6Kb29A&#10;xB6W9/LNx9N1/HgdXFatsTTmYTYeXkAJjfIf/mufrIHHpw38nklH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9YN8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feld 32" o:spid="_x0000_s1148" type="#_x0000_t202" style="position:absolute;left:2499;top:5089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P9rMMA&#10;AADcAAAADwAAAGRycy9kb3ducmV2LnhtbESPQWvCQBSE74X+h+UJ3urG2lZJXUWqgodeqvH+yL5m&#10;g9m3Iftq4r93C4Ueh5n5hlmuB9+oK3WxDmxgOslAEZfB1lwZKE77pwWoKMgWm8Bk4EYR1qvHhyXm&#10;NvT8RdejVCpBOOZowIm0udaxdOQxTkJLnLzv0HmUJLtK2w77BPeNfs6yN+2x5rTgsKUPR+Xl+OMN&#10;iNjN9FbsfDych89t77LyFQtjxqNh8w5KaJD/8F/7YA3MXubwe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P9rM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19</w:t>
                          </w:r>
                        </w:p>
                      </w:txbxContent>
                    </v:textbox>
                  </v:shape>
                  <v:shape id="Textfeld 33" o:spid="_x0000_s1149" type="#_x0000_t202" style="position:absolute;left:8259;top:5083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xp3sAA&#10;AADcAAAADwAAAGRycy9kb3ducmV2LnhtbERPTWvCQBC9F/wPyxR6041tlRKzEVELHnqppvchO2ZD&#10;s7MhOzXx33cPhR4f77vYTr5TNxpiG9jAcpGBIq6DbbkxUF3e52+goiBb7AKTgTtF2JazhwJzG0b+&#10;pNtZGpVCOOZowIn0udaxduQxLkJPnLhrGDxKgkOj7YBjCvedfs6ytfbYcmpw2NPeUf19/vEGROxu&#10;ea+OPp6+po/D6LJ6hZUxT4/TbgNKaJJ/8Z/7ZA28vKa16Uw6Arr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xp3sAAAADcAAAADwAAAAAAAAAAAAAAAACYAgAAZHJzL2Rvd25y&#10;ZXYueG1sUEsFBgAAAAAEAAQA9QAAAIU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feld 34" o:spid="_x0000_s1150" type="#_x0000_t202" style="position:absolute;left:10949;top:10080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DMRcMA&#10;AADcAAAADwAAAGRycy9kb3ducmV2LnhtbESPQWvCQBSE74X+h+UJ3urG2hZNXUWqgodeqvH+yL5m&#10;g9m3Iftq4r93C4Ueh5n5hlmuB9+oK3WxDmxgOslAEZfB1lwZKE77pzmoKMgWm8Bk4EYR1qvHhyXm&#10;NvT8RdejVCpBOOZowIm0udaxdOQxTkJLnLzv0HmUJLtK2w77BPeNfs6yN+2x5rTgsKUPR+Xl+OMN&#10;iNjN9FbsfDych89t77LyFQtjxqNh8w5KaJD/8F/7YA3MXhbwe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DMR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25</w:t>
                          </w:r>
                        </w:p>
                      </w:txbxContent>
                    </v:textbox>
                  </v:shape>
                  <v:shape id="Textfeld 35" o:spid="_x0000_s1151" type="#_x0000_t202" style="position:absolute;left:5379;top:10256;width:4365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PzBcAA&#10;AADcAAAADwAAAGRycy9kb3ducmV2LnhtbERPPWvDMBDdC/0P4grdajktKcWNYkzSQoYsTd39sC6W&#10;iXUy1jV2/n00BDI+3veqnH2vzjTGLrCBRZaDIm6C7bg1UP9+v3yAioJssQ9MBi4UoVw/PqywsGHi&#10;HzofpFUphGOBBpzIUGgdG0ceYxYG4sQdw+hREhxbbUecUrjv9Wuev2uPHacGhwNtHDWnw783IGKr&#10;xaX+8nH3N++3k8ubJdbGPD/N1ScooVnu4pt7Zw28LdP8dCYdAb2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KPzBcAAAADcAAAADwAAAAAAAAAAAAAAAACYAgAAZHJzL2Rvd25y&#10;ZXYueG1sUEsFBgAAAAAEAAQA9QAAAIU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feld 36" o:spid="_x0000_s1152" type="#_x0000_t202" style="position:absolute;top:10080;width:4364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9WnsIA&#10;AADcAAAADwAAAGRycy9kb3ducmV2LnhtbESPT2vCQBTE74V+h+UJ3uomLUqJriL9Ax68qOn9kX1m&#10;g9m3Iftq4rd3hUKPw8z8hlltRt+qK/WxCWwgn2WgiKtgG64NlKfvl3dQUZAttoHJwI0ibNbPTyss&#10;bBj4QNej1CpBOBZowIl0hdaxcuQxzkJHnLxz6D1Kkn2tbY9DgvtWv2bZQntsOC047OjDUXU5/noD&#10;Inab38ovH3c/4/5zcFk1x9KY6WTcLkEJjfIf/mvvrIG3eQ6PM+kI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71aewgAAANwAAAAPAAAAAAAAAAAAAAAAAJgCAABkcnMvZG93&#10;bnJldi54bWxQSwUGAAAAAAQABAD1AAAAhwMAAAAA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14</w:t>
                          </w:r>
                        </w:p>
                      </w:txbxContent>
                    </v:textbox>
                  </v:shape>
                  <v:shape id="Textfeld 31" o:spid="_x0000_s1153" type="#_x0000_t202" style="position:absolute;left:5352;top:-3105;width:436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3I6cMA&#10;AADcAAAADwAAAGRycy9kb3ducmV2LnhtbESPT2vCQBTE7wW/w/IEb3WjYinRVcQ/4KGX2nh/ZF+z&#10;odm3Ifs08du7hUKPw8z8hllvB9+oO3WxDmxgNs1AEZfB1lwZKL5Or++goiBbbAKTgQdF2G5GL2vM&#10;bej5k+4XqVSCcMzRgBNpc61j6chjnIaWOHnfofMoSXaVth32Ce4bPc+yN+2x5rTgsKW9o/LncvMG&#10;ROxu9iiOPp6vw8ehd1m5xMKYyXjYrUAJDfIf/mufrYHFcg6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3I6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40</w:t>
                          </w:r>
                        </w:p>
                      </w:txbxContent>
                    </v:textbox>
                  </v:shape>
                </v:group>
                <v:group id="_x0000_s1154" style="position:absolute;left:41089;top:1428;width:15309;height:16787" coordorigin=",-3105" coordsize="15314,16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group id="Gruppieren 356" o:spid="_x0000_s1155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  <v:oval id="Ellipse 357" o:spid="_x0000_s1156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2O8YA&#10;AADcAAAADwAAAGRycy9kb3ducmV2LnhtbESPT2vCQBTE74V+h+UVvNWN/1qJriJiwJO0VqrHZ/aZ&#10;pM2+Ddk1id/eLQg9DjPzG2a+7EwpGqpdYVnBoB+BIE6tLjhTcPhKXqcgnEfWWFomBTdysFw8P80x&#10;1rblT2r2PhMBwi5GBbn3VSylS3My6Pq2Ig7exdYGfZB1JnWNbYCbUg6j6E0aLDgs5FjROqf0d381&#10;CpIfdxnukkPzXZ2vuty0p+NHNlaq99KtZiA8df4//GhvtYLR5B3+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c2O8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58" o:spid="_x0000_s1157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iScMA&#10;AADcAAAADwAAAGRycy9kb3ducmV2LnhtbERPy2rCQBTdC/7DcAvd6aRWS4lOpJQGuhKroe3yNnPz&#10;0MydkBmT+PedheDycN6b7Wga0VPnassKnuYRCOLc6ppLBdkxnb2CcB5ZY2OZFFzJwTaZTjYYazvw&#10;F/UHX4oQwi5GBZX3bSylyysy6Oa2JQ5cYTuDPsCulLrDIYSbRi6i6EUarDk0VNjSe0X5+XAxCtKT&#10;Kxa7NOu/27+Lbj6G3599uVTq8WF8W4PwNPq7+Ob+1AqeV2FtO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iScMAAADcAAAADwAAAAAAAAAAAAAAAACYAgAAZHJzL2Rv&#10;d25yZXYueG1sUEsFBgAAAAAEAAQA9QAAAIgDAAAAAA==&#10;" fillcolor="white [3212]" strokecolor="black [3213]" strokeweight="1pt">
                      <v:stroke joinstyle="miter"/>
                    </v:oval>
                    <v:oval id="Ellipse 359" o:spid="_x0000_s1158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QH0sYA&#10;AADcAAAADwAAAGRycy9kb3ducmV2LnhtbESPT2vCQBTE74V+h+UVvNWN/0qNriJiwJO0VqrHZ/aZ&#10;pM2+Ddk1id/eLQg9DjPzG2a+7EwpGqpdYVnBoB+BIE6tLjhTcPhKXt9BOI+ssbRMCm7kYLl4fppj&#10;rG3Ln9TsfSYChF2MCnLvq1hKl+Zk0PVtRRy8i60N+iDrTOoa2wA3pRxG0Zs0WHBYyLGidU7p7/5q&#10;FCQ/7jLcJYfmuzpfdblpT8ePbKxU76VbzUB46vx/+NHeagWjyRT+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QH0s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60" o:spid="_x0000_s1159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Jk8sMA&#10;AADcAAAADwAAAGRycy9kb3ducmV2LnhtbERPy2rCQBTdC/7DcAV3dWIsoaSOItJAV6VNRbu8zVyT&#10;1MydkJk8+vedRcHl4by3+8k0YqDO1ZYVrFcRCOLC6ppLBafP7OEJhPPIGhvLpOCXHOx389kWU21H&#10;/qAh96UIIexSVFB536ZSuqIig25lW+LAXW1n0AfYlVJ3OIZw08g4ihJpsObQUGFLx4qKW94bBdmP&#10;u8Zv2Wk4t9+9bl7Gr8t7+ajUcjEdnkF4mvxd/O9+1Qo2SZgfzoQj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Jk8sMAAADcAAAADwAAAAAAAAAAAAAAAACYAgAAZHJzL2Rv&#10;d25yZXYueG1sUEsFBgAAAAAEAAQA9QAAAIgDAAAAAA==&#10;" fillcolor="white [3212]" strokecolor="black [3213]" strokeweight="1pt">
                      <v:stroke joinstyle="miter"/>
                    </v:oval>
                    <v:oval id="Ellipse 361" o:spid="_x0000_s1160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7BacYA&#10;AADcAAAADwAAAGRycy9kb3ducmV2LnhtbESPW2vCQBSE34X+h+UU+lY3XpAS3YiUBnwq1krr4zF7&#10;ctHs2ZBdk/jv3ULBx2FmvmFW68HUoqPWVZYVTMYRCOLM6ooLBYfv9PUNhPPIGmvLpOBGDtbJ02iF&#10;sbY9f1G394UIEHYxKii9b2IpXVaSQTe2DXHwctsa9EG2hdQt9gFuajmNooU0WHFYKLGh95Kyy/5q&#10;FKRnl08/00P305yuuv7oj7+7Yq7Uy/OwWYLwNPhH+L+91Qpmiwn8nQlHQC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7Bac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62" o:spid="_x0000_s1161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xfHsUA&#10;AADcAAAADwAAAGRycy9kb3ducmV2LnhtbESPQWvCQBSE74L/YXmCt7oxFSmpmyBioCexKm2Pr9ln&#10;kjb7NmTXJP333ULB4zAz3zCbbDSN6KlztWUFy0UEgriwuuZSweWcPzyBcB5ZY2OZFPyQgyydTjaY&#10;aDvwK/UnX4oAYZeggsr7NpHSFRUZdAvbEgfvajuDPsiulLrDIcBNI+MoWkuDNYeFClvaVVR8n25G&#10;Qf7lrvEhv/Rv7edNN/vh4/1YrpSaz8btMwhPo7+H/9svWsHjOoa/M+EI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/F8exQAAANwAAAAPAAAAAAAAAAAAAAAAAJgCAABkcnMv&#10;ZG93bnJldi54bWxQSwUGAAAAAAQABAD1AAAAigMAAAAA&#10;" fillcolor="white [3212]" strokecolor="black [3213]" strokeweight="1pt">
                      <v:stroke joinstyle="miter"/>
                    </v:oval>
                    <v:line id="Gerade Verbindung 363" o:spid="_x0000_s1162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rcqcUAAADcAAAADwAAAGRycy9kb3ducmV2LnhtbESPQWsCMRSE74X+h/AKvdWsFaW7GqUI&#10;BWkP0q2Cx8fmuVncvGQ3qW7/vREKHoeZ+YZZrAbbijP1oXGsYDzKQBBXTjdcK9j9fLy8gQgRWWPr&#10;mBT8UYDV8vFhgYV2F/6mcxlrkSAcClRgYvSFlKEyZDGMnCdO3tH1FmOSfS11j5cEt618zbKZtNhw&#10;WjDoaW2oOpW/VkH3WZVf03q89xu/NtsO8+6Q50o9Pw3vcxCRhngP/7c3WsFkNoHbmXQE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FrcqcUAAADcAAAADwAAAAAAAAAA&#10;AAAAAAChAgAAZHJzL2Rvd25yZXYueG1sUEsFBgAAAAAEAAQA+QAAAJMDAAAAAA==&#10;" strokecolor="black [3213]" strokeweight=".5pt">
                      <v:stroke joinstyle="miter"/>
                    </v:line>
                    <v:line id="Gerade Verbindung 364" o:spid="_x0000_s1163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NE3cYAAADcAAAADwAAAGRycy9kb3ducmV2LnhtbESPT2sCMRTE74V+h/CE3mrW/hF3NUoR&#10;ClIPpVsFj4/Nc7O4ecluUt1+e1MoeBxm5jfMYjXYVpypD41jBZNxBoK4crrhWsHu+/1xBiJEZI2t&#10;Y1LwSwFWy/u7BRbaXfiLzmWsRYJwKFCBidEXUobKkMUwdp44eUfXW4xJ9rXUPV4S3LbyKcum0mLD&#10;acGgp7Wh6lT+WAXdR1VuX+vJ3m/82nx2mHeHPFfqYTS8zUFEGuIt/N/eaAXP0xf4O5OOgF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zRN3GAAAA3AAAAA8AAAAAAAAA&#10;AAAAAAAAoQIAAGRycy9kb3ducmV2LnhtbFBLBQYAAAAABAAEAPkAAACUAwAAAAA=&#10;" strokecolor="black [3213]" strokeweight=".5pt">
                      <v:stroke joinstyle="miter"/>
                    </v:line>
                    <v:line id="Gerade Verbindung 365" o:spid="_x0000_s1164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LAYsUAAADcAAAADwAAAGRycy9kb3ducmV2LnhtbESPT2sCMRTE74V+h/CE3mrWlopsN4os&#10;qD14qYr0+Ni8/aPJy5JE3frpm0Khx2FmfsMUi8EacSUfOscKJuMMBHHldMeNgsN+9TwDESKyRuOY&#10;FHxTgMX88aHAXLsbf9J1FxuRIBxyVNDG2OdShqoli2HseuLk1c5bjEn6RmqPtwS3Rr5k2VRa7Dgt&#10;tNhT2VJ13l2sgtIcv4bN2nM8nu71ZUur8mSMUk+jYfkOItIQ/8N/7Q+t4HX6Br9n0hG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LAYsUAAADcAAAADwAAAAAAAAAA&#10;AAAAAAChAgAAZHJzL2Rvd25yZXYueG1sUEsFBgAAAAAEAAQA+QAAAJMDAAAAAA==&#10;" strokecolor="black [3213]" strokeweight=".5pt">
                      <v:stroke joinstyle="miter"/>
                    </v:line>
                    <v:line id="Gerade Verbindung 366" o:spid="_x0000_s1165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BeFcQAAADcAAAADwAAAGRycy9kb3ducmV2LnhtbESPQWsCMRSE7wX/Q3iCt5pVYSmrUWRB&#10;24OXWhGPj81zdzV5WZKoa399Uyj0OMzMN8xi1Vsj7uRD61jBZJyBIK6cbrlWcPjavL6BCBFZo3FM&#10;Cp4UYLUcvCyw0O7Bn3Tfx1okCIcCFTQxdoWUoWrIYhi7jjh5Z+ctxiR9LbXHR4JbI6dZlkuLLaeF&#10;BjsqG6qu+5tVUJrjqX/feo7Hy/f5tqNNeTFGqdGwX89BROrjf/iv/aEVzPIcfs+kIyC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8F4VxAAAANwAAAAPAAAAAAAAAAAA&#10;AAAAAKECAABkcnMvZG93bnJldi54bWxQSwUGAAAAAAQABAD5AAAAkgMAAAAA&#10;" strokecolor="black [3213]" strokeweight=".5pt">
                      <v:stroke joinstyle="miter"/>
                    </v:line>
                    <v:line id="Gerade Verbindung 367" o:spid="_x0000_s1166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z7jsQAAADcAAAADwAAAGRycy9kb3ducmV2LnhtbESPT2sCMRTE7wW/Q3iCt5pVwcpqFFmw&#10;7aEX/yAeH5vn7mrysiRRt/30plDocZiZ3zCLVWeNuJMPjWMFo2EGgrh0uuFKwWG/eZ2BCBFZo3FM&#10;Cr4pwGrZe1lgrt2Dt3TfxUokCIccFdQxtrmUoazJYhi6ljh5Z+ctxiR9JbXHR4JbI8dZNpUWG04L&#10;NbZU1FRedzeroDDHU/fx7jkeLz/n2xdtiosxSg363XoOIlIX/8N/7U+tYDJ9g98z6QjI5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vPuOxAAAANwAAAAPAAAAAAAAAAAA&#10;AAAAAKECAABkcnMvZG93bnJldi54bWxQSwUGAAAAAAQABAD5AAAAkgMAAAAA&#10;" strokecolor="black [3213]" strokeweight=".5pt">
                      <v:stroke joinstyle="miter"/>
                    </v:line>
                    <v:line id="Gerade Verbindung 368" o:spid="_x0000_s1167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Nv/MIAAADcAAAADwAAAGRycy9kb3ducmV2LnhtbERPz2vCMBS+D/wfwhO8zdQJZXTGMgp1&#10;HnaZE9nx0TzbuuSlJNHW/fXLYbDjx/d7U07WiBv50DtWsFpmIIgbp3tuFRw/68dnECEiazSOScGd&#10;ApTb2cMGC+1G/qDbIbYihXAoUEEX41BIGZqOLIalG4gTd3beYkzQt1J7HFO4NfIpy3JpsefU0OFA&#10;VUfN9+FqFVTm9DW97TzH0+XnfH2nuroYo9RiPr2+gIg0xX/xn3uvFazztDadSUd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iNv/MIAAADcAAAADwAAAAAAAAAAAAAA&#10;AAChAgAAZHJzL2Rvd25yZXYueG1sUEsFBgAAAAAEAAQA+QAAAJADAAAAAA==&#10;" strokecolor="black [3213]" strokeweight=".5pt">
                      <v:stroke joinstyle="miter"/>
                    </v:line>
                  </v:group>
                  <v:shape id="Textfeld 31" o:spid="_x0000_s1168" type="#_x0000_t202" style="position:absolute;left:5384;top:415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WQJcMA&#10;AADcAAAADwAAAGRycy9kb3ducmV2LnhtbESPQWvCQBSE70L/w/IK3nRjpdKmriJVwYMXbXp/ZF+z&#10;odm3Iftq4r93C4LHYWa+YZbrwTfqQl2sAxuYTTNQxGWwNVcGiq/95A1UFGSLTWAycKUI69XTaIm5&#10;DT2f6HKWSiUIxxwNOJE21zqWjjzGaWiJk/cTOo+SZFdp22Gf4L7RL1m20B5rTgsOW/p0VP6e/7wB&#10;EbuZXYudj4fv4bjtXVa+YmHM+HnYfIASGuQRvrcP1sB88Q7/Z9IR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WQJ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feld 32" o:spid="_x0000_s1169" type="#_x0000_t202" style="position:absolute;left:2499;top:5089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avZcAA&#10;AADcAAAADwAAAGRycy9kb3ducmV2LnhtbERPTWvCQBC9F/wPyxR6040t1RKzEVELHnqppvchO2ZD&#10;s7MhOzXx33cPhR4f77vYTr5TNxpiG9jAcpGBIq6DbbkxUF3e52+goiBb7AKTgTtF2JazhwJzG0b+&#10;pNtZGpVCOOZowIn0udaxduQxLkJPnLhrGDxKgkOj7YBjCvedfs6ylfbYcmpw2NPeUf19/vEGROxu&#10;ea+OPp6+po/D6LL6FStjnh6n3QaU0CT/4j/3yRp4Waf56Uw6Arr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avZcAAAADcAAAADwAAAAAAAAAAAAAAAACYAgAAZHJzL2Rvd25y&#10;ZXYueG1sUEsFBgAAAAAEAAQA9QAAAIU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feld 33" o:spid="_x0000_s1170" type="#_x0000_t202" style="position:absolute;left:8259;top:5083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oK/sMA&#10;AADcAAAADwAAAGRycy9kb3ducmV2LnhtbESPQWvCQBSE7wX/w/KE3uomllaJriK2BQ+9VOP9kX1m&#10;g9m3Iftq4r/vFgo9DjPzDbPejr5VN+pjE9hAPstAEVfBNlwbKE8fT0tQUZAttoHJwJ0ibDeThzUW&#10;Ngz8Rbej1CpBOBZowIl0hdaxcuQxzkJHnLxL6D1Kkn2tbY9DgvtWz7PsVXtsOC047GjvqLoev70B&#10;EbvL7+W7j4fz+Pk2uKx6wdKYx+m4W4ESGuU//Nc+WAPPixx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oK/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35</w:t>
                          </w:r>
                        </w:p>
                      </w:txbxContent>
                    </v:textbox>
                  </v:shape>
                  <v:shape id="Textfeld 34" o:spid="_x0000_s1171" type="#_x0000_t202" style="position:absolute;left:10949;top:10080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iUicMA&#10;AADcAAAADwAAAGRycy9kb3ducmV2LnhtbESPQWvCQBSE7wX/w/IEb3Wj0laiq4hV8NBLbbw/ss9s&#10;MPs2ZF9N/PfdQqHHYWa+YdbbwTfqTl2sAxuYTTNQxGWwNVcGiq/j8xJUFGSLTWAy8KAI283oaY25&#10;DT1/0v0slUoQjjkacCJtrnUsHXmM09ASJ+8aOo+SZFdp22Gf4L7R8yx71R5rTgsOW9o7Km/nb29A&#10;xO5mj+Lg4+kyfLz3LitfsDBmMh52K1BCg/yH/9ona2DxNof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iUi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45</w:t>
                          </w:r>
                        </w:p>
                      </w:txbxContent>
                    </v:textbox>
                  </v:shape>
                  <v:shape id="Textfeld 35" o:spid="_x0000_s1172" type="#_x0000_t202" style="position:absolute;left:5379;top:10256;width:4365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QxEsMA&#10;AADcAAAADwAAAGRycy9kb3ducmV2LnhtbESPQWvCQBSE7wX/w/KE3urGiq1EVxG14KGX2nh/ZJ/Z&#10;YPZtyL6a+O/dQqHHYWa+YVabwTfqRl2sAxuYTjJQxGWwNVcGiu+PlwWoKMgWm8Bk4E4RNuvR0wpz&#10;G3r+ottJKpUgHHM04ETaXOtYOvIYJ6ElTt4ldB4lya7StsM+wX2jX7PsTXusOS04bGnnqLyefrwB&#10;Ebud3ouDj8fz8LnvXVbOsTDmeTxsl6CEBvkP/7WP1sDsfQa/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QxE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feld 36" o:spid="_x0000_s1173" type="#_x0000_t202" style="position:absolute;top:10080;width:4364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2pZsMA&#10;AADcAAAADwAAAGRycy9kb3ducmV2LnhtbESPQWvCQBSE74X+h+UJ3urG2lZJXUWqgodeqvH+yL5m&#10;g9m3Iftq4r93C4Ueh5n5hlmuB9+oK3WxDmxgOslAEZfB1lwZKE77pwWoKMgWm8Bk4EYR1qvHhyXm&#10;NvT8RdejVCpBOOZowIm0udaxdOQxTkJLnLzv0HmUJLtK2w77BPeNfs6yN+2x5rTgsKUPR+Xl+OMN&#10;iNjN9FbsfDych89t77LyFQtjxqNh8w5KaJD/8F/7YA3M5i/we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2pZ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50</w:t>
                          </w:r>
                        </w:p>
                      </w:txbxContent>
                    </v:textbox>
                  </v:shape>
                  <v:shape id="Textfeld 31" o:spid="_x0000_s1174" type="#_x0000_t202" style="position:absolute;left:4692;top:-3105;width:56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EM/cMA&#10;AADcAAAADwAAAGRycy9kb3ducmV2LnhtbESPQWvCQBSE74X+h+UVvNWNFbWkriJVwYMXNb0/sq/Z&#10;0OzbkH018d+7hYLHYWa+YZbrwTfqSl2sAxuYjDNQxGWwNVcGisv+9R1UFGSLTWAycKMI69Xz0xJz&#10;G3o+0fUslUoQjjkacCJtrnUsHXmM49ASJ+87dB4lya7StsM+wX2j37Jsrj3WnBYctvTpqPw5/3oD&#10;InYzuRU7Hw9fw3Hbu6ycYWHM6GXYfIASGuQR/m8frIHpYgZ/Z9IR0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EM/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32A2B">
        <w:t>Probiere.</w:t>
      </w: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D05302" w:rsidRDefault="00D05302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 w:rsidP="00C32A2B">
      <w:pPr>
        <w:pStyle w:val="ekvnummerierung"/>
        <w:framePr w:wrap="around"/>
      </w:pPr>
      <w:r>
        <w:t>3</w:t>
      </w:r>
    </w:p>
    <w:p w:rsidR="00C32A2B" w:rsidRPr="00287B24" w:rsidRDefault="00C32A2B" w:rsidP="00C32A2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80CFC9F" wp14:editId="45442452">
            <wp:extent cx="285115" cy="288290"/>
            <wp:effectExtent l="0" t="0" r="0" b="0"/>
            <wp:docPr id="451" name="Grafik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c_differenzierung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A2B" w:rsidRDefault="00247B65">
      <w:pPr>
        <w:tabs>
          <w:tab w:val="clear" w:pos="340"/>
          <w:tab w:val="clear" w:pos="595"/>
          <w:tab w:val="clear" w:pos="851"/>
        </w:tabs>
        <w:spacing w:after="160" w:line="259" w:lineRule="auto"/>
      </w:pPr>
      <w:r w:rsidRPr="00247B65">
        <w:drawing>
          <wp:anchor distT="0" distB="0" distL="114300" distR="114300" simplePos="0" relativeHeight="251695104" behindDoc="1" locked="0" layoutInCell="1" allowOverlap="1" wp14:anchorId="296B848E" wp14:editId="1CC90C5C">
            <wp:simplePos x="0" y="0"/>
            <wp:positionH relativeFrom="column">
              <wp:posOffset>2107536</wp:posOffset>
            </wp:positionH>
            <wp:positionV relativeFrom="paragraph">
              <wp:posOffset>60183</wp:posOffset>
            </wp:positionV>
            <wp:extent cx="1587500" cy="1885950"/>
            <wp:effectExtent l="0" t="0" r="0" b="0"/>
            <wp:wrapNone/>
            <wp:docPr id="481" name="Grafik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B65">
        <w:drawing>
          <wp:anchor distT="0" distB="0" distL="114300" distR="114300" simplePos="0" relativeHeight="251696128" behindDoc="1" locked="0" layoutInCell="1" allowOverlap="1" wp14:anchorId="6292CBAF" wp14:editId="349CE632">
            <wp:simplePos x="0" y="0"/>
            <wp:positionH relativeFrom="column">
              <wp:posOffset>4127471</wp:posOffset>
            </wp:positionH>
            <wp:positionV relativeFrom="paragraph">
              <wp:posOffset>60183</wp:posOffset>
            </wp:positionV>
            <wp:extent cx="1587500" cy="1885950"/>
            <wp:effectExtent l="0" t="0" r="0" b="0"/>
            <wp:wrapNone/>
            <wp:docPr id="482" name="Grafik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B65">
        <w:drawing>
          <wp:anchor distT="0" distB="0" distL="114300" distR="114300" simplePos="0" relativeHeight="251697152" behindDoc="1" locked="0" layoutInCell="1" allowOverlap="1" wp14:anchorId="3401373D" wp14:editId="2DB0DD34">
            <wp:simplePos x="0" y="0"/>
            <wp:positionH relativeFrom="column">
              <wp:posOffset>74266</wp:posOffset>
            </wp:positionH>
            <wp:positionV relativeFrom="paragraph">
              <wp:posOffset>46213</wp:posOffset>
            </wp:positionV>
            <wp:extent cx="1587500" cy="1885950"/>
            <wp:effectExtent l="0" t="0" r="0" b="0"/>
            <wp:wrapNone/>
            <wp:docPr id="483" name="Grafik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6F3">
        <w:rPr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3CF0EAD" wp14:editId="5972D1F9">
                <wp:simplePos x="0" y="0"/>
                <wp:positionH relativeFrom="column">
                  <wp:posOffset>141192</wp:posOffset>
                </wp:positionH>
                <wp:positionV relativeFrom="paragraph">
                  <wp:posOffset>170471</wp:posOffset>
                </wp:positionV>
                <wp:extent cx="5591656" cy="1678653"/>
                <wp:effectExtent l="0" t="0" r="9525" b="0"/>
                <wp:wrapNone/>
                <wp:docPr id="378" name="Gruppieren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656" cy="1678653"/>
                          <a:chOff x="47625" y="142875"/>
                          <a:chExt cx="5592186" cy="1678653"/>
                        </a:xfrm>
                      </wpg:grpSpPr>
                      <wpg:grpSp>
                        <wpg:cNvPr id="381" name="Gruppieren 37"/>
                        <wpg:cNvGrpSpPr/>
                        <wpg:grpSpPr>
                          <a:xfrm>
                            <a:off x="47625" y="142875"/>
                            <a:ext cx="1530189" cy="1678653"/>
                            <a:chOff x="0" y="-310592"/>
                            <a:chExt cx="1530804" cy="1679295"/>
                          </a:xfrm>
                        </wpg:grpSpPr>
                        <wpg:grpSp>
                          <wpg:cNvPr id="382" name="Gruppieren 382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83" name="Ellipse 383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4" name="Ellipse 384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5" name="Ellipse 385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6" name="Ellipse 386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7" name="Ellipse 387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8" name="Ellipse 388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9" name="Gerade Verbindung 389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0" name="Gerade Verbindung 390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1" name="Gerade Verbindung 391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2" name="Gerade Verbindung 392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3" name="Gerade Verbindung 393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4" name="Gerade Verbindung 394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95" name="Textfeld 31"/>
                          <wps:cNvSpPr txBox="1"/>
                          <wps:spPr>
                            <a:xfrm>
                              <a:off x="538440" y="41500"/>
                              <a:ext cx="43582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6" name="Textfeld 32"/>
                          <wps:cNvSpPr txBox="1"/>
                          <wps:spPr>
                            <a:xfrm>
                              <a:off x="249932" y="508970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7" name="Textfeld 33"/>
                          <wps:cNvSpPr txBox="1"/>
                          <wps:spPr>
                            <a:xfrm>
                              <a:off x="825996" y="508383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8" name="Textfeld 34"/>
                          <wps:cNvSpPr txBox="1"/>
                          <wps:spPr>
                            <a:xfrm>
                              <a:off x="1094978" y="1008036"/>
                              <a:ext cx="43582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9" name="Textfeld 35"/>
                          <wps:cNvSpPr txBox="1"/>
                          <wps:spPr>
                            <a:xfrm>
                              <a:off x="537964" y="102567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00" name="Textfeld 36"/>
                          <wps:cNvSpPr txBox="1"/>
                          <wps:spPr>
                            <a:xfrm>
                              <a:off x="0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01" name="Textfeld 31"/>
                          <wps:cNvSpPr txBox="1"/>
                          <wps:spPr>
                            <a:xfrm>
                              <a:off x="535290" y="-310592"/>
                              <a:ext cx="43582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404" name="Gruppieren 37"/>
                        <wpg:cNvGrpSpPr/>
                        <wpg:grpSpPr>
                          <a:xfrm>
                            <a:off x="2078305" y="142875"/>
                            <a:ext cx="1530825" cy="1678653"/>
                            <a:chOff x="0" y="-310592"/>
                            <a:chExt cx="1531440" cy="1679295"/>
                          </a:xfrm>
                        </wpg:grpSpPr>
                        <wpg:grpSp>
                          <wpg:cNvPr id="405" name="Gruppieren 405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406" name="Ellipse 406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7" name="Ellipse 407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8" name="Ellipse 408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9" name="Ellipse 409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0" name="Ellipse 410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1" name="Ellipse 411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2" name="Gerade Verbindung 412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3" name="Gerade Verbindung 413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4" name="Gerade Verbindung 414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5" name="Gerade Verbindung 415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6" name="Gerade Verbindung 416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7" name="Gerade Verbindung 417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18" name="Textfeld 31"/>
                          <wps:cNvSpPr txBox="1"/>
                          <wps:spPr>
                            <a:xfrm>
                              <a:off x="538440" y="41500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19" name="Textfeld 32"/>
                          <wps:cNvSpPr txBox="1"/>
                          <wps:spPr>
                            <a:xfrm>
                              <a:off x="249932" y="508970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0" name="Textfeld 33"/>
                          <wps:cNvSpPr txBox="1"/>
                          <wps:spPr>
                            <a:xfrm>
                              <a:off x="825996" y="508383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1" name="Textfeld 34"/>
                          <wps:cNvSpPr txBox="1"/>
                          <wps:spPr>
                            <a:xfrm>
                              <a:off x="1094978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2" name="Textfeld 35"/>
                          <wps:cNvSpPr txBox="1"/>
                          <wps:spPr>
                            <a:xfrm>
                              <a:off x="537964" y="102567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3" name="Textfeld 36"/>
                          <wps:cNvSpPr txBox="1"/>
                          <wps:spPr>
                            <a:xfrm>
                              <a:off x="0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4" name="Textfeld 31"/>
                          <wps:cNvSpPr txBox="1"/>
                          <wps:spPr>
                            <a:xfrm>
                              <a:off x="480307" y="-310592"/>
                              <a:ext cx="546371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427" name="Gruppieren 37"/>
                        <wpg:cNvGrpSpPr/>
                        <wpg:grpSpPr>
                          <a:xfrm>
                            <a:off x="4108986" y="142875"/>
                            <a:ext cx="1530825" cy="1678653"/>
                            <a:chOff x="0" y="-310592"/>
                            <a:chExt cx="1531440" cy="1679295"/>
                          </a:xfrm>
                        </wpg:grpSpPr>
                        <wpg:grpSp>
                          <wpg:cNvPr id="428" name="Gruppieren 428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429" name="Ellipse 429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0" name="Ellipse 430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1" name="Ellipse 431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2" name="Ellipse 432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3" name="Ellipse 433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4" name="Ellipse 434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5" name="Gerade Verbindung 435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6" name="Gerade Verbindung 436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7" name="Gerade Verbindung 437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8" name="Gerade Verbindung 438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9" name="Gerade Verbindung 439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0" name="Gerade Verbindung 440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41" name="Textfeld 31"/>
                          <wps:cNvSpPr txBox="1"/>
                          <wps:spPr>
                            <a:xfrm>
                              <a:off x="538440" y="41500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2" name="Textfeld 32"/>
                          <wps:cNvSpPr txBox="1"/>
                          <wps:spPr>
                            <a:xfrm>
                              <a:off x="249932" y="508970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3" name="Textfeld 33"/>
                          <wps:cNvSpPr txBox="1"/>
                          <wps:spPr>
                            <a:xfrm>
                              <a:off x="825996" y="508383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4" name="Textfeld 34"/>
                          <wps:cNvSpPr txBox="1"/>
                          <wps:spPr>
                            <a:xfrm>
                              <a:off x="1094978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5" name="Textfeld 35"/>
                          <wps:cNvSpPr txBox="1"/>
                          <wps:spPr>
                            <a:xfrm>
                              <a:off x="537964" y="102567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6" name="Textfeld 36"/>
                          <wps:cNvSpPr txBox="1"/>
                          <wps:spPr>
                            <a:xfrm>
                              <a:off x="0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7" name="Textfeld 31"/>
                          <wps:cNvSpPr txBox="1"/>
                          <wps:spPr>
                            <a:xfrm>
                              <a:off x="535290" y="-31059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378" o:spid="_x0000_s1175" style="position:absolute;margin-left:11.1pt;margin-top:13.4pt;width:440.3pt;height:132.2pt;z-index:251682816;mso-width-relative:margin;mso-height-relative:margin" coordorigin="476,1428" coordsize="55921,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">
                <v:group id="_x0000_s1176" style="position:absolute;left:476;top:1428;width:15302;height:16787" coordorigin=",-3105" coordsize="15308,16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group id="Gruppieren 382" o:spid="_x0000_s1177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  <v:oval id="Ellipse 383" o:spid="_x0000_s1178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wcf8UA&#10;AADcAAAADwAAAGRycy9kb3ducmV2LnhtbESPT2vCQBTE74LfYXmCN934hyLRVYoY8CTWBvX4mn0m&#10;abNvQ3ZN0m/fLRR6HGbmN8xm15tKtNS40rKC2TQCQZxZXXKuIH1PJisQziNrrCyTgm9ysNsOBxuM&#10;te34jdqLz0WAsItRQeF9HUvpsoIMuqmtiYP3sI1BH2STS91gF+CmkvMoepEGSw4LBda0Lyj7ujyN&#10;guTTPeanJG2v9cdTV4fufjvnS6XGo/51DcJT7//Df+2jVrBYLeD3TDg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Bx/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84" o:spid="_x0000_s1179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WEC8YA&#10;AADcAAAADwAAAGRycy9kb3ducmV2LnhtbESPT2vCQBTE7wW/w/KE3upGK0WiGyliwFOpNqjH1+zL&#10;nzb7NmTXJP32XaHQ4zAzv2E229E0oqfO1ZYVzGcRCOLc6ppLBdlH+rQC4TyyxsYyKfghB9tk8rDB&#10;WNuBj9SffCkChF2MCirv21hKl1dk0M1sSxy8wnYGfZBdKXWHQ4CbRi6i6EUarDksVNjSrqL8+3Qz&#10;CtIvVyze0qw/t5833eyH6+W9XCr1OB1f1yA8jf4//Nc+aAXPqyXcz4QjI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WEC8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85" o:spid="_x0000_s1180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khkMYA&#10;AADcAAAADwAAAGRycy9kb3ducmV2LnhtbESPT2vCQBTE7wW/w/KE3nSj1SLRjRQx0FNpVdoen9mX&#10;Pzb7NmTXJH77bkHocZiZ3zCb7WBq0VHrKssKZtMIBHFmdcWFgtMxnaxAOI+ssbZMCm7kYJuMHjYY&#10;a9vzB3UHX4gAYRejgtL7JpbSZSUZdFPbEAcvt61BH2RbSN1iH+CmlvMoepYGKw4LJTa0Kyn7OVyN&#10;gvTi8vlbeuo+m/NV1/v+++u9WCj1OB5e1iA8Df4/fG+/agVPqyX8nQlHQC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khkM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86" o:spid="_x0000_s1181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u/58UA&#10;AADcAAAADwAAAGRycy9kb3ducmV2LnhtbESPT2vCQBTE74V+h+UVvNVNVUSiG5FiwJNYK63HZ/bl&#10;j2bfhuyaxG/fLRR6HGbmN8xqPZhadNS6yrKCt3EEgjizuuJCwekzfV2AcB5ZY22ZFDzIwTp5flph&#10;rG3PH9QdfSEChF2MCkrvm1hKl5Vk0I1tQxy83LYGfZBtIXWLfYCbWk6iaC4NVhwWSmzovaTsdrwb&#10;BenV5ZN9euq+mstd19v+/H0oZkqNXobNEoSnwf+H/9o7rWC6mMPvmXAEZP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y7/n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387" o:spid="_x0000_s1182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cafMYA&#10;AADcAAAADwAAAGRycy9kb3ducmV2LnhtbESPT2vCQBTE7wW/w/KE3nSjFSvRjRQx0FNpVdoen9mX&#10;Pzb7NmTXJH77bkHocZiZ3zCb7WBq0VHrKssKZtMIBHFmdcWFgtMxnaxAOI+ssbZMCm7kYJuMHjYY&#10;a9vzB3UHX4gAYRejgtL7JpbSZSUZdFPbEAcvt61BH2RbSN1iH+CmlvMoWkqDFYeFEhvalZT9HK5G&#10;QXpx+fwtPXWfzfmq633//fVeLJR6HA8vaxCeBv8fvrdftYKn1TP8nQlHQC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cafM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388" o:spid="_x0000_s1183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iODsMA&#10;AADcAAAADwAAAGRycy9kb3ducmV2LnhtbERPy2rCQBTdC/7DcAV3OjGWElJHEWmgq9Kmol3eZq5J&#10;auZOyEwe/fvOotDl4bx3h8k0YqDO1ZYVbNYRCOLC6ppLBeePbJWAcB5ZY2OZFPyQg8N+Ptthqu3I&#10;7zTkvhQhhF2KCirv21RKV1Rk0K1tSxy4m+0M+gC7UuoOxxBuGhlH0aM0WHNoqLClU0XFPe+Nguzb&#10;3eLX7Dxc2q9eN8/j5/WtfFBquZiOTyA8Tf5f/Od+0Qq2SVgbzoQjI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iODsMAAADcAAAADwAAAAAAAAAAAAAAAACYAgAAZHJzL2Rv&#10;d25yZXYueG1sUEsFBgAAAAAEAAQA9QAAAIgDAAAAAA==&#10;" fillcolor="white [3212]" strokecolor="black [3213]" strokeweight="1pt">
                      <v:stroke joinstyle="miter"/>
                    </v:oval>
                    <v:line id="Gerade Verbindung 389" o:spid="_x0000_s1184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4NucUAAADcAAAADwAAAGRycy9kb3ducmV2LnhtbESPQWsCMRSE7wX/Q3iCt5pVsbhbo4gg&#10;SD2Ublvo8bF5bhY3L9lN1O2/bwqFHoeZ+YZZbwfbihv1oXGsYDbNQBBXTjdcK/h4PzyuQISIrLF1&#10;TAq+KcB2M3pYY6Hdnd/oVsZaJAiHAhWYGH0hZagMWQxT54mTd3a9xZhkX0vd4z3BbSvnWfYkLTac&#10;Fgx62huqLuXVKuheqvK0rGef/uj35rXDvPvKc6Um42H3DCLSEP/Df+2jVrBY5fB7Jh0B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b4NucUAAADcAAAADwAAAAAAAAAA&#10;AAAAAAChAgAAZHJzL2Rvd25yZXYueG1sUEsFBgAAAAAEAAQA+QAAAJMDAAAAAA==&#10;" strokecolor="black [3213]" strokeweight=".5pt">
                      <v:stroke joinstyle="miter"/>
                    </v:line>
                    <v:line id="Gerade Verbindung 390" o:spid="_x0000_s1185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0y+cIAAADcAAAADwAAAGRycy9kb3ducmV2LnhtbERPz2vCMBS+D/wfwhO8zVRlY61GEWEg&#10;7jDWKXh8NM+m2LykTab1v18Ogx0/vt+rzWBbcaM+NI4VzKYZCOLK6YZrBcfv9+c3ECEia2wdk4IH&#10;BdisR08rLLS78xfdyliLFMKhQAUmRl9IGSpDFsPUeeLEXVxvMSbY11L3eE/htpXzLHuVFhtODQY9&#10;7QxV1/LHKugOVfnxUs9Ofu935rPDvDvnuVKT8bBdgog0xH/xn3uvFSzyND+dS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V0y+cIAAADcAAAADwAAAAAAAAAAAAAA&#10;AAChAgAAZHJzL2Rvd25yZXYueG1sUEsFBgAAAAAEAAQA+QAAAJADAAAAAA==&#10;" strokecolor="black [3213]" strokeweight=".5pt">
                      <v:stroke joinstyle="miter"/>
                    </v:line>
                    <v:line id="Gerade Verbindung 391" o:spid="_x0000_s1186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y2RsQAAADcAAAADwAAAGRycy9kb3ducmV2LnhtbESPQWsCMRSE7wX/Q3iCt5rVQqmrUWRB&#10;66GXqojHx+a5u5q8LEnU1V/fFAo9DjPzDTNbdNaIG/nQOFYwGmYgiEunG64U7Her1w8QISJrNI5J&#10;wYMCLOa9lxnm2t35m27bWIkE4ZCjgjrGNpcylDVZDEPXEifv5LzFmKSvpPZ4T3Br5DjL3qXFhtNC&#10;jS0VNZWX7dUqKMzh2H2uPcfD+Xm6ftGqOBuj1KDfLacgInXxP/zX3mgFb5MR/J5JR0D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zLZGxAAAANwAAAAPAAAAAAAAAAAA&#10;AAAAAKECAABkcnMvZG93bnJldi54bWxQSwUGAAAAAAQABAD5AAAAkgMAAAAA&#10;" strokecolor="black [3213]" strokeweight=".5pt">
                      <v:stroke joinstyle="miter"/>
                    </v:line>
                    <v:line id="Gerade Verbindung 392" o:spid="_x0000_s1187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4oMcQAAADcAAAADwAAAGRycy9kb3ducmV2LnhtbESPQWsCMRSE74L/ITzBW81qodTVKLKg&#10;9dBLVcTjY/PcXU1eliTqtr++KRQ8DjPzDTNfdtaIO/nQOFYwHmUgiEunG64UHPbrl3cQISJrNI5J&#10;wTcFWC76vTnm2j34i+67WIkE4ZCjgjrGNpcylDVZDCPXEifv7LzFmKSvpPb4SHBr5CTL3qTFhtNC&#10;jS0VNZXX3c0qKMzx1H1sPMfj5ed8+6R1cTFGqeGgW81AROriM/zf3moFr9MJ/J1JR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HigxxAAAANwAAAAPAAAAAAAAAAAA&#10;AAAAAKECAABkcnMvZG93bnJldi54bWxQSwUGAAAAAAQABAD5AAAAkgMAAAAA&#10;" strokecolor="black [3213]" strokeweight=".5pt">
                      <v:stroke joinstyle="miter"/>
                    </v:line>
                    <v:line id="Gerade Verbindung 393" o:spid="_x0000_s1188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KNqsQAAADcAAAADwAAAGRycy9kb3ducmV2LnhtbESPQWsCMRSE74L/ITzBW82qUOpqFFmw&#10;9dBLVcTjY/PcXU1eliTqtr++KRQ8DjPzDbNYddaIO/nQOFYwHmUgiEunG64UHPablzcQISJrNI5J&#10;wTcFWC37vQXm2j34i+67WIkE4ZCjgjrGNpcylDVZDCPXEifv7LzFmKSvpPb4SHBr5CTLXqXFhtNC&#10;jS0VNZXX3c0qKMzx1H28e47Hy8/59kmb4mKMUsNBt56DiNTFZ/i/vdUKprMp/J1JR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Uo2qxAAAANwAAAAPAAAAAAAAAAAA&#10;AAAAAKECAABkcnMvZG93bnJldi54bWxQSwUGAAAAAAQABAD5AAAAkgMAAAAA&#10;" strokecolor="black [3213]" strokeweight=".5pt">
                      <v:stroke joinstyle="miter"/>
                    </v:line>
                    <v:line id="Gerade Verbindung 394" o:spid="_x0000_s1189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sV3sQAAADcAAAADwAAAGRycy9kb3ducmV2LnhtbESPQWsCMRSE7wX/Q3iCt5rVlqKrUWTB&#10;2kMvVRGPj81zdzV5WZKo2/76plDwOMzMN8x82VkjbuRD41jBaJiBIC6dbrhSsN+tnycgQkTWaByT&#10;gm8KsFz0nuaYa3fnL7ptYyUShEOOCuoY21zKUNZkMQxdS5y8k/MWY5K+ktrjPcGtkeMse5MWG04L&#10;NbZU1FRetleroDCHY7d59xwP55/T9ZPWxdkYpQb9bjUDEamLj/B/+0MreJm+wt+Zd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uxXexAAAANwAAAAPAAAAAAAAAAAA&#10;AAAAAKECAABkcnMvZG93bnJldi54bWxQSwUGAAAAAAQABAD5AAAAkgMAAAAA&#10;" strokecolor="black [3213]" strokeweight=".5pt">
                      <v:stroke joinstyle="miter"/>
                    </v:line>
                  </v:group>
                  <v:shape id="Textfeld 31" o:spid="_x0000_s1190" type="#_x0000_t202" style="position:absolute;left:5384;top:415;width:4358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3qB8MA&#10;AADcAAAADwAAAGRycy9kb3ducmV2LnhtbESPQWvCQBSE74X+h+UVvNWNFcWmriJVwYMXNb0/sq/Z&#10;0OzbkH018d+7hYLHYWa+YZbrwTfqSl2sAxuYjDNQxGWwNVcGisv+dQEqCrLFJjAZuFGE9er5aYm5&#10;DT2f6HqWSiUIxxwNOJE21zqWjjzGcWiJk/cdOo+SZFdp22Gf4L7Rb1k21x5rTgsOW/p0VP6cf70B&#10;EbuZ3Iqdj4ev4bjtXVbOsDBm9DJsPkAJDfII/7cP1sD0fQZ/Z9IR0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3qB8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2" o:spid="_x0000_s1191" type="#_x0000_t202" style="position:absolute;left:2499;top:5089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90cMMA&#10;AADcAAAADwAAAGRycy9kb3ducmV2LnhtbESPQWvCQBSE70L/w/IK3nRjpdKmriJVwYMXbXp/ZF+z&#10;odm3Iftq4r93C4LHYWa+YZbrwTfqQl2sAxuYTTNQxGWwNVcGiq/95A1UFGSLTWAycKUI69XTaIm5&#10;DT2f6HKWSiUIxxwNOJE21zqWjjzGaWiJk/cTOo+SZFdp22Gf4L7RL1m20B5rTgsOW/p0VP6e/7wB&#10;EbuZXYudj4fv4bjtXVa+YmHM+HnYfIASGuQRvrcP1sD8fQH/Z9IR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90cM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3" o:spid="_x0000_s1192" type="#_x0000_t202" style="position:absolute;left:8259;top:5083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PR68MA&#10;AADcAAAADwAAAGRycy9kb3ducmV2LnhtbESPQWvCQBSE74X+h+UJ3urGSltNXUWqgodeqvH+yL5m&#10;g9m3Iftq4r93C4Ueh5n5hlmuB9+oK3WxDmxgOslAEZfB1lwZKE77pzmoKMgWm8Bk4EYR1qvHhyXm&#10;NvT8RdejVCpBOOZowIm0udaxdOQxTkJLnLzv0HmUJLtK2w77BPeNfs6yV+2x5rTgsKUPR+Xl+OMN&#10;iNjN9FbsfDych89t77LyBQtjxqNh8w5KaJD/8F/7YA3MFm/we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PR68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4" o:spid="_x0000_s1193" type="#_x0000_t202" style="position:absolute;left:10949;top:10080;width:4359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xFmcAA&#10;AADcAAAADwAAAGRycy9kb3ducmV2LnhtbERPTWvCQBC9F/wPyxR6040tFRuzEVELHnqppvchO2ZD&#10;s7MhOzXx33cPhR4f77vYTr5TNxpiG9jAcpGBIq6DbbkxUF3e52tQUZAtdoHJwJ0ibMvZQ4G5DSN/&#10;0u0sjUohHHM04ET6XOtYO/IYF6EnTtw1DB4lwaHRdsAxhftOP2fZSntsOTU47GnvqP4+/3gDIna3&#10;vFdHH09f08dhdFn9ipUxT4/TbgNKaJJ/8Z/7ZA28vKW16Uw6Arr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xFmcAAAADcAAAADwAAAAAAAAAAAAAAAACYAgAAZHJzL2Rvd25y&#10;ZXYueG1sUEsFBgAAAAAEAAQA9QAAAIUDAAAAAA==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194" type="#_x0000_t202" style="position:absolute;left:5379;top:10256;width:4365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gAsMA&#10;AADcAAAADwAAAGRycy9kb3ducmV2LnhtbESPT2vCQBTE7wW/w/IEb3WjYqmpq4h/wEMvten9kX3N&#10;hmbfhuzTxG/vFgo9DjPzG2a9HXyjbtTFOrCB2TQDRVwGW3NloPg8Pb+CioJssQlMBu4UYbsZPa0x&#10;t6HnD7pdpFIJwjFHA06kzbWOpSOPcRpa4uR9h86jJNlV2nbYJ7hv9DzLXrTHmtOCw5b2jsqfy9Ub&#10;ELG72b04+nj+Gt4PvcvKJRbGTMbD7g2U0CD/4b/22RpYrFbweyYdAb1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DgA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6" o:spid="_x0000_s1195" type="#_x0000_t202" style="position:absolute;top:10080;width:4364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oRfb8A&#10;AADcAAAADwAAAGRycy9kb3ducmV2LnhtbERPTWsCMRC9F/ofwgi91USxUrZGkargoZfq9j5sppvF&#10;zWTZjO7675uD0OPjfa82Y2jVjfrURLYwmxpQxFV0DdcWyvPh9R1UEmSHbWSycKcEm/Xz0woLFwf+&#10;pttJapVDOBVowYt0hdap8hQwTWNHnLnf2AeUDPtaux6HHB5aPTdmqQM2nBs8dvTpqbqcrsGCiNvO&#10;7uU+pOPP+LUbvKnesLT2ZTJuP0AJjfIvfriPzsLC5Pn5TD4Ce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uhF9vwAAANwAAAAPAAAAAAAAAAAAAAAAAJgCAABkcnMvZG93bnJl&#10;di54bWxQSwUGAAAAAAQABAD1AAAAhAMAAAAA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196" type="#_x0000_t202" style="position:absolute;left:5352;top:-3105;width:435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a05sMA&#10;AADcAAAADwAAAGRycy9kb3ducmV2LnhtbESPzWrDMBCE74W8g9hAb43k0IbiRgmhP5BDL0nd+2Jt&#10;LBNrZaxN7Lx9VSj0OMzMN8x6O4VOXWlIbWQLxcKAIq6ja7mxUH19PDyDSoLssItMFm6UYLuZ3a2x&#10;dHHkA12P0qgM4VSiBS/Sl1qn2lPAtIg9cfZOcQgoWQ6NdgOOGR46vTRmpQO2nBc89vTqqT4fL8GC&#10;iNsVt+o9pP339Pk2elM/YWXt/XzavYASmuQ//NfeOwuPpoDfM/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a05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group id="_x0000_s1197" style="position:absolute;left:20783;top:1428;width:15308;height:16787" coordorigin=",-3105" coordsize="15314,16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group id="Gruppieren 405" o:spid="_x0000_s1198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  <v:oval id="Ellipse 406" o:spid="_x0000_s1199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Jx2MUA&#10;AADcAAAADwAAAGRycy9kb3ducmV2LnhtbESPT2vCQBTE70K/w/IKvemmIkFSN1JKAz2VGqXt8Zl9&#10;+WOzb0N2TdJv7wqCx2FmfsNstpNpxUC9aywreF5EIIgLqxuuFBz22XwNwnlkja1lUvBPDrbpw2yD&#10;ibYj72jIfSUChF2CCmrvu0RKV9Rk0C1sRxy80vYGfZB9JXWPY4CbVi6jKJYGGw4LNXb0VlPxl5+N&#10;guzkyuVndhi+u+NZt+/j789XtVLq6XF6fQHhafL38K39oRWsohiuZ8IR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snHY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407" o:spid="_x0000_s1200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7UQ8QA&#10;AADcAAAADwAAAGRycy9kb3ducmV2LnhtbESPQWvCQBSE74L/YXlCb7pRpJboKlIa6EmsSvX4zD6T&#10;aPZtyK5J+u+7guBxmJlvmMWqM6VoqHaFZQXjUQSCOLW64EzBYZ8MP0A4j6yxtEwK/sjBatnvLTDW&#10;tuUfanY+EwHCLkYFufdVLKVLczLoRrYiDt7F1gZ9kHUmdY1tgJtSTqLoXRosOCzkWNFnTultdzcK&#10;kqu7TDbJofmtznddfrWn4zabKvU26NZzEJ46/wo/299awTSaweNMO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+1EPEAAAA3AAAAA8AAAAAAAAAAAAAAAAAmAIAAGRycy9k&#10;b3ducmV2LnhtbFBLBQYAAAAABAAEAPUAAACJAwAAAAA=&#10;" fillcolor="white [3212]" strokecolor="black [3213]" strokeweight="1pt">
                      <v:stroke joinstyle="miter"/>
                    </v:oval>
                    <v:oval id="Ellipse 408" o:spid="_x0000_s1201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FAMcIA&#10;AADcAAAADwAAAGRycy9kb3ducmV2LnhtbERPy2rCQBTdF/oPwy10VycNQUp0DCINdFVaK+rymrkm&#10;0cydkJk8+vfOQnB5OO9lNplGDNS52rKC91kEgriwuuZSwe4vf/sA4TyyxsYyKfgnB9nq+WmJqbYj&#10;/9Kw9aUIIexSVFB536ZSuqIig25mW+LAnW1n0AfYlVJ3OIZw08g4iubSYM2hocKWNhUV121vFOQX&#10;d46/892wb0+9bj7H4+GnTJR6fZnWCxCeJv8Q391fWkEShbXhTDgC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UAxwgAAANwAAAAPAAAAAAAAAAAAAAAAAJgCAABkcnMvZG93&#10;bnJldi54bWxQSwUGAAAAAAQABAD1AAAAhwMAAAAA&#10;" fillcolor="white [3212]" strokecolor="black [3213]" strokeweight="1pt">
                      <v:stroke joinstyle="miter"/>
                    </v:oval>
                    <v:oval id="Ellipse 409" o:spid="_x0000_s1202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3lqsQA&#10;AADcAAAADwAAAGRycy9kb3ducmV2LnhtbESPQWvCQBSE74L/YXlCb7pRpNjoKlIa6EmsSvX4zD6T&#10;aPZtyK5J+u+7guBxmJlvmMWqM6VoqHaFZQXjUQSCOLW64EzBYZ8MZyCcR9ZYWiYFf+Rgtez3Fhhr&#10;2/IPNTufiQBhF6OC3PsqltKlORl0I1sRB+9ia4M+yDqTusY2wE0pJ1H0Lg0WHBZyrOgzp/S2uxsF&#10;ydVdJpvk0PxW57suv9rTcZtNlXobdOs5CE+df4Wf7W+tYBp9wONMO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t5arEAAAA3AAAAA8AAAAAAAAAAAAAAAAAmAIAAGRycy9k&#10;b3ducmV2LnhtbFBLBQYAAAAABAAEAPUAAACJAwAAAAA=&#10;" fillcolor="white [3212]" strokecolor="black [3213]" strokeweight="1pt">
                      <v:stroke joinstyle="miter"/>
                    </v:oval>
                    <v:oval id="Ellipse 410" o:spid="_x0000_s1203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7a6sEA&#10;AADcAAAADwAAAGRycy9kb3ducmV2LnhtbERPTYvCMBC9L/gfwgje1lQRWapRFrHgSdQt6nG2Gdvu&#10;NpPSxLb+e3MQPD7e93Ldm0q01LjSsoLJOAJBnFldcq4g/Uk+v0A4j6yxskwKHuRgvRp8LDHWtuMj&#10;tSefixDCLkYFhfd1LKXLCjLoxrYmDtzNNgZ9gE0udYNdCDeVnEbRXBosOTQUWNOmoOz/dDcKkj93&#10;m+6TtD3Xv3ddbbvr5ZDPlBoN++8FCE+9f4tf7p1WMJuE+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O2urBAAAA3AAAAA8AAAAAAAAAAAAAAAAAmAIAAGRycy9kb3du&#10;cmV2LnhtbFBLBQYAAAAABAAEAPUAAACGAwAAAAA=&#10;" fillcolor="white [3212]" strokecolor="black [3213]" strokeweight="1pt">
                      <v:stroke joinstyle="miter"/>
                    </v:oval>
                    <v:oval id="Ellipse 411" o:spid="_x0000_s1204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J/ccQA&#10;AADcAAAADwAAAGRycy9kb3ducmV2LnhtbESPT2vCQBTE70K/w/IK3nQTEZHUVaQ00FPxH22Pz+wz&#10;iWbfhuyaxG/vCoLHYWZ+wyxWvalES40rLSuIxxEI4szqknMFh306moNwHlljZZkU3MjBavk2WGCi&#10;bcdbanc+FwHCLkEFhfd1IqXLCjLoxrYmDt7JNgZ9kE0udYNdgJtKTqJoJg2WHBYKrOmzoOyyuxoF&#10;6dmdJj/pof2tj1ddfXX/f5t8qtTwvV9/gPDU+1f42f7WCqZxDI8z4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f3HEAAAA3AAAAA8AAAAAAAAAAAAAAAAAmAIAAGRycy9k&#10;b3ducmV2LnhtbFBLBQYAAAAABAAEAPUAAACJAwAAAAA=&#10;" fillcolor="white [3212]" strokecolor="black [3213]" strokeweight="1pt">
                      <v:stroke joinstyle="miter"/>
                    </v:oval>
                    <v:line id="Gerade Verbindung 412" o:spid="_x0000_s1205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rHKsYAAADcAAAADwAAAGRycy9kb3ducmV2LnhtbESPQWvCQBSE74X+h+UVequbSFtMdJUi&#10;CNIeSlMFj4/sMxuafbvJrpr++64g9DjMzDfMYjXaTpxpCK1jBfkkA0FcO91yo2D3vXmagQgRWWPn&#10;mBT8UoDV8v5ugaV2F/6icxUbkSAcSlRgYvSllKE2ZDFMnCdO3tENFmOSQyP1gJcEt52cZtmrtNhy&#10;WjDoaW2o/qlOVkH/XlcfL02+91u/Np89Fv2hKJR6fBjf5iAijfE/fGtvtYLnfArXM+kIyO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+6xyrGAAAA3AAAAA8AAAAAAAAA&#10;AAAAAAAAoQIAAGRycy9kb3ducmV2LnhtbFBLBQYAAAAABAAEAPkAAACUAwAAAAA=&#10;" strokecolor="black [3213]" strokeweight=".5pt">
                      <v:stroke joinstyle="miter"/>
                    </v:line>
                    <v:line id="Gerade Verbindung 413" o:spid="_x0000_s1206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ZiscYAAADcAAAADwAAAGRycy9kb3ducmV2LnhtbESPQUvDQBSE74L/YXmCt3aTVqWJ3ZZS&#10;KBR7EKMFj4/sMxvMvt1k1zb+e7dQ8DjMzDfMcj3aTpxoCK1jBfk0A0FcO91yo+DjfTdZgAgRWWPn&#10;mBT8UoD16vZmiaV2Z36jUxUbkSAcSlRgYvSllKE2ZDFMnSdO3pcbLMYkh0bqAc8Jbjs5y7InabHl&#10;tGDQ09ZQ/V39WAX9S10dHpv86Pd+a157LPrPolDq/m7cPIOINMb/8LW91woe8jlczqQjI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D2YrHGAAAA3AAAAA8AAAAAAAAA&#10;AAAAAAAAoQIAAGRycy9kb3ducmV2LnhtbFBLBQYAAAAABAAEAPkAAACUAwAAAAA=&#10;" strokecolor="black [3213]" strokeweight=".5pt">
                      <v:stroke joinstyle="miter"/>
                    </v:line>
                    <v:line id="Gerade Verbindung 414" o:spid="_x0000_s1207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Lb4cQAAADcAAAADwAAAGRycy9kb3ducmV2LnhtbESPT2sCMRTE7wW/Q3iCt5pVpJTVKLLg&#10;n4OXWhGPj81zdzV5WZKoq5++KRR6HGbmN8xs0Vkj7uRD41jBaJiBIC6dbrhScPhevX+CCBFZo3FM&#10;Cp4UYDHvvc0w1+7BX3Tfx0okCIccFdQxtrmUoazJYhi6ljh5Z+ctxiR9JbXHR4JbI8dZ9iEtNpwW&#10;amypqKm87m9WQWGOp26z9hyPl9f5tqNVcTFGqUG/W05BROrif/ivvdUKJqMJ/J5JR0D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wtvhxAAAANwAAAAPAAAAAAAAAAAA&#10;AAAAAKECAABkcnMvZG93bnJldi54bWxQSwUGAAAAAAQABAD5AAAAkgMAAAAA&#10;" strokecolor="black [3213]" strokeweight=".5pt">
                      <v:stroke joinstyle="miter"/>
                    </v:line>
                    <v:line id="Gerade Verbindung 415" o:spid="_x0000_s1208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5+esQAAADcAAAADwAAAGRycy9kb3ducmV2LnhtbESPQWsCMRSE7wX/Q3iCt5pV2iKrUWRB&#10;66GXqojHx+a5u5q8LEnU1V/fFAo9DjPzDTNbdNaIG/nQOFYwGmYgiEunG64U7Her1wmIEJE1Gsek&#10;4EEBFvPeywxz7e78TbdtrESCcMhRQR1jm0sZyposhqFriZN3ct5iTNJXUnu8J7g1cpxlH9Jiw2mh&#10;xpaKmsrL9moVFOZw7D7XnuPh/Dxdv2hVnI1RatDvllMQkbr4H/5rb7SCt9E7/J5JR0D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n56xAAAANwAAAAPAAAAAAAAAAAA&#10;AAAAAKECAABkcnMvZG93bnJldi54bWxQSwUGAAAAAAQABAD5AAAAkgMAAAAA&#10;" strokecolor="black [3213]" strokeweight=".5pt">
                      <v:stroke joinstyle="miter"/>
                    </v:line>
                    <v:line id="Gerade Verbindung 416" o:spid="_x0000_s1209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zgDcQAAADcAAAADwAAAGRycy9kb3ducmV2LnhtbESPT2sCMRTE7wW/Q3iCt5pVRMpqFFnw&#10;z8FLrYjHx+a5u5q8LEnUtZ++KRR6HGbmN8x82VkjHuRD41jBaJiBIC6dbrhScPxav3+ACBFZo3FM&#10;Cl4UYLnovc0x1+7Jn/Q4xEokCIccFdQxtrmUoazJYhi6ljh5F+ctxiR9JbXHZ4JbI8dZNpUWG04L&#10;NbZU1FTeDneroDCnc7fdeI6n6/flvqd1cTVGqUG/W81AROrif/ivvdMKJqMp/J5JR0A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XOANxAAAANwAAAAPAAAAAAAAAAAA&#10;AAAAAKECAABkcnMvZG93bnJldi54bWxQSwUGAAAAAAQABAD5AAAAkgMAAAAA&#10;" strokecolor="black [3213]" strokeweight=".5pt">
                      <v:stroke joinstyle="miter"/>
                    </v:line>
                    <v:line id="Gerade Verbindung 417" o:spid="_x0000_s1210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BFlsQAAADcAAAADwAAAGRycy9kb3ducmV2LnhtbESPQWsCMRSE7wX/Q3iCt5pVSiurUWRB&#10;66GXqojHx+a5u5q8LEnU1V/fFAo9DjPzDTNbdNaIG/nQOFYwGmYgiEunG64U7Her1wmIEJE1Gsek&#10;4EEBFvPeywxz7e78TbdtrESCcMhRQR1jm0sZyposhqFriZN3ct5iTNJXUnu8J7g1cpxl79Jiw2mh&#10;xpaKmsrL9moVFOZw7D7XnuPh/Dxdv2hVnI1RatDvllMQkbr4H/5rb7SCt9EH/J5JR0D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EEWWxAAAANwAAAAPAAAAAAAAAAAA&#10;AAAAAKECAABkcnMvZG93bnJldi54bWxQSwUGAAAAAAQABAD5AAAAkgMAAAAA&#10;" strokecolor="black [3213]" strokeweight=".5pt">
                      <v:stroke joinstyle="miter"/>
                    </v:line>
                  </v:group>
                  <v:shape id="Textfeld 31" o:spid="_x0000_s1211" type="#_x0000_t202" style="position:absolute;left:5384;top:415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WLpr8A&#10;AADcAAAADwAAAGRycy9kb3ducmV2LnhtbERPTWvCQBC9F/wPyxR6q5uIFkldRbSCBy9qvA/ZaTY0&#10;OxuyUxP/ffdQ8Ph436vN6Ft1pz42gQ3k0wwUcRVsw7WB8np4X4KKgmyxDUwGHhRhs568rLCwYeAz&#10;3S9SqxTCsUADTqQrtI6VI49xGjrixH2H3qMk2Nfa9jikcN/qWZZ9aI8NpwaHHe0cVT+XX29AxG7z&#10;R/nl4/E2nvaDy6oFlsa8vY7bT1BCozzF/+6jNTDP09p0Jh0Bv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FYumvwAAANwAAAAPAAAAAAAAAAAAAAAAAJgCAABkcnMvZG93bnJl&#10;di54bWxQSwUGAAAAAAQABAD1AAAAhAMAAAAA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2" o:spid="_x0000_s1212" type="#_x0000_t202" style="position:absolute;left:2499;top:5089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kuPcMA&#10;AADcAAAADwAAAGRycy9kb3ducmV2LnhtbESPQWvCQBSE7wX/w/KE3uom0haNriK2BQ+9VOP9kX1m&#10;g9m3Iftq4r/vFgo9DjPzDbPejr5VN+pjE9hAPstAEVfBNlwbKE8fTwtQUZAttoHJwJ0ibDeThzUW&#10;Ngz8Rbej1CpBOBZowIl0hdaxcuQxzkJHnLxL6D1Kkn2tbY9DgvtWz7PsVXtsOC047GjvqLoev70B&#10;EbvL7+W7j4fz+Pk2uKx6wdKYx+m4W4ESGuU//Nc+WAPP+RJ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1kuP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3" o:spid="_x0000_s1213" type="#_x0000_t202" style="position:absolute;left:8259;top:5083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NHb8A&#10;AADcAAAADwAAAGRycy9kb3ducmV2LnhtbERPTWvCQBC9F/wPywje6kaxpURXEa3goRdtvA/ZMRvM&#10;zobs1MR/7x4KHh/ve7UZfKPu1MU6sIHZNANFXAZbc2Wg+D28f4GKgmyxCUwGHhRhsx69rTC3oecT&#10;3c9SqRTCMUcDTqTNtY6lI49xGlrixF1D51ES7CptO+xTuG/0PMs+tceaU4PDlnaOytv5zxsQsdvZ&#10;o/j28XgZfva9y8oPLIyZjIftEpTQIC/xv/toDSzm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D00dvwAAANwAAAAPAAAAAAAAAAAAAAAAAJgCAABkcnMvZG93bnJl&#10;di54bWxQSwUGAAAAAAQABAD1AAAAhAMAAAAA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4" o:spid="_x0000_s1214" type="#_x0000_t202" style="position:absolute;left:10949;top:10080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PohsIA&#10;AADcAAAADwAAAGRycy9kb3ducmV2LnhtbESPQWvCQBSE74X+h+UJvdVNpC0luorUFjz0Uk3vj+wz&#10;G8y+Ddmnif/eFQSPw8x8wyxWo2/VmfrYBDaQTzNQxFWwDdcGyv3P6yeoKMgW28Bk4EIRVsvnpwUW&#10;Ngz8R+ed1CpBOBZowIl0hdaxcuQxTkNHnLxD6D1Kkn2tbY9DgvtWz7LsQ3tsOC047OjLUXXcnbwB&#10;EbvOL+W3j9v/8XczuKx6x9KYl8m4noMSGuURvre31sDbLI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+iGwgAAANwAAAAPAAAAAAAAAAAAAAAAAJgCAABkcnMvZG93&#10;bnJldi54bWxQSwUGAAAAAAQABAD1AAAAhwMAAAAA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215" type="#_x0000_t202" style="position:absolute;left:5379;top:10256;width:4365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F28cIA&#10;AADcAAAADwAAAGRycy9kb3ducmV2LnhtbESPQWvCQBSE74X+h+UJ3urGYEtJXUWqgodequn9kX3N&#10;BrNvQ/Zp4r/vFgSPw8x8wyzXo2/VlfrYBDYwn2WgiKtgG64NlKf9yzuoKMgW28Bk4EYR1qvnpyUW&#10;Ngz8Tdej1CpBOBZowIl0hdaxcuQxzkJHnLzf0HuUJPta2x6HBPetzrPsTXtsOC047OjTUXU+XrwB&#10;EbuZ38qdj4ef8Ws7uKx6xdKY6WTcfIASGuURvrcP1sAiz+H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kXbxwgAAANwAAAAPAAAAAAAAAAAAAAAAAJgCAABkcnMvZG93&#10;bnJldi54bWxQSwUGAAAAAAQABAD1AAAAhwMAAAAA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6" o:spid="_x0000_s1216" type="#_x0000_t202" style="position:absolute;top:10080;width:4364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3TasMA&#10;AADcAAAADwAAAGRycy9kb3ducmV2LnhtbESPQWvCQBSE7wX/w/IEb3WjtkWiq4hV8NBLbbw/ss9s&#10;MPs2ZF9N/PfdQqHHYWa+YdbbwTfqTl2sAxuYTTNQxGWwNVcGiq/j8xJUFGSLTWAy8KAI283oaY25&#10;DT1/0v0slUoQjjkacCJtrnUsHXmM09ASJ+8aOo+SZFdp22Gf4L7R8yx70x5rTgsOW9o7Km/nb29A&#10;xO5mj+Lg4+kyfLz3LitfsTBmMh52K1BCg/yH/9ona+Blvo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3Ta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217" type="#_x0000_t202" style="position:absolute;left:4803;top:-3105;width:546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LHsMA&#10;AADcAAAADwAAAGRycy9kb3ducmV2LnhtbESPT2vCQBTE7wW/w/IEb3Wj2FKiq4h/wEMvtfH+yL5m&#10;Q7NvQ/Zp4rd3hUKPw8z8hlltBt+oG3WxDmxgNs1AEZfB1lwZKL6Prx+goiBbbAKTgTtF2KxHLyvM&#10;bej5i25nqVSCcMzRgBNpc61j6chjnIaWOHk/ofMoSXaVth32Ce4bPc+yd+2x5rTgsKWdo/L3fPUG&#10;ROx2di8OPp4uw+e+d1n5hoUxk/GwXYISGuQ//Nc+WQOL+QK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LH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</w:p>
                      </w:txbxContent>
                    </v:textbox>
                  </v:shape>
                </v:group>
                <v:group id="_x0000_s1218" style="position:absolute;left:41089;top:1428;width:15309;height:16787" coordorigin=",-3105" coordsize="15314,16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group id="Gruppieren 428" o:spid="_x0000_s1219" style="position:absolute;left:383;width:14549;height:13441" coordorigin="383" coordsize="14549,13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  <v:oval id="Ellipse 429" o:spid="_x0000_s1220" style="position:absolute;left:2882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5ysUA&#10;AADcAAAADwAAAGRycy9kb3ducmV2LnhtbESPT2vCQBTE74LfYXlCb3VjkFJTVxEx0JP4D9vja/aZ&#10;RLNvQ3ZN0m/vFgoeh5n5DTNf9qYSLTWutKxgMo5AEGdWl5wrOB3T13cQziNrrCyTgl9ysFwMB3NM&#10;tO14T+3B5yJA2CWooPC+TqR0WUEG3djWxMG72MagD7LJpW6wC3BTyTiK3qTBksNCgTWtC8puh7tR&#10;kF7dJd6mp/Zc/9x1tem+v3b5VKmXUb/6AOGp98/wf/tTK5jGM/g7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LnK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430" o:spid="_x0000_s1221" style="position:absolute;left:8643;top:4674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uGisMA&#10;AADcAAAADwAAAGRycy9kb3ducmV2LnhtbERPy2rCQBTdF/yH4Qru6sQYSkkdRaSBrkpNRbu8zVyT&#10;1MydkJk8+vedhdDl4bw3u8k0YqDO1ZYVrJYRCOLC6ppLBafP7PEZhPPIGhvLpOCXHOy2s4cNptqO&#10;fKQh96UIIexSVFB536ZSuqIig25pW+LAXW1n0AfYlVJ3OIZw08g4ip6kwZpDQ4UtHSoqbnlvFGQ/&#10;7hq/Z6fh3H73unkdvy4fZaLUYj7tX0B4mvy/+O5+0wqSdZgfzo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uGisMAAADcAAAADwAAAAAAAAAAAAAAAACYAgAAZHJzL2Rv&#10;d25yZXYueG1sUEsFBgAAAAAEAAQA9QAAAIgDAAAAAA==&#10;" fillcolor="white [3212]" strokecolor="black [3213]" strokeweight="1pt">
                      <v:stroke joinstyle="miter"/>
                    </v:oval>
                    <v:oval id="Ellipse 431" o:spid="_x0000_s1222" style="position:absolute;left:383;top:9559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jEcYA&#10;AADcAAAADwAAAGRycy9kb3ducmV2LnhtbESPW2vCQBSE3wv9D8sp9E03XigluhEpDfhU1Err4zF7&#10;ctHs2ZBdk/jv3YLQx2FmvmGWq8HUoqPWVZYVTMYRCOLM6ooLBYfvdPQOwnlkjbVlUnAjB6vk+WmJ&#10;sbY976jb+0IECLsYFZTeN7GULivJoBvbhjh4uW0N+iDbQuoW+wA3tZxG0Zs0WHFYKLGhj5Kyy/5q&#10;FKRnl0+/0kP305yuuv7sj7/bYq7U68uwXoDwNPj/8KO90Qrmswn8nQlHQC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cjEcYAAADcAAAADwAAAAAAAAAAAAAAAACYAgAAZHJz&#10;L2Rvd25yZXYueG1sUEsFBgAAAAAEAAQA9QAAAIsDAAAAAA==&#10;" fillcolor="white [3212]" strokecolor="black [3213]" strokeweight="1pt">
                      <v:stroke joinstyle="miter"/>
                    </v:oval>
                    <v:oval id="Ellipse 432" o:spid="_x0000_s1223" style="position:absolute;left:5762;top:9841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9ZsUA&#10;AADcAAAADwAAAGRycy9kb3ducmV2LnhtbESPQWvCQBSE7wX/w/IEb7oxlVJSN0HEQE9iVdoeX7PP&#10;JG32bciuSfz33YLQ4zAz3zDrbDSN6KlztWUFy0UEgriwuuZSwfmUz59BOI+ssbFMCm7kIEsnD2tM&#10;tB34jfqjL0WAsEtQQeV9m0jpiooMuoVtiYN3sZ1BH2RXSt3hEOCmkXEUPUmDNYeFClvaVlT8HK9G&#10;Qf7tLvE+P/fv7ddVN7vh8+NQrpSaTcfNCwhPo/8P39uvWsHqMYa/M+EI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5b1m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433" o:spid="_x0000_s1224" style="position:absolute;left:5762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Y/cUA&#10;AADcAAAADwAAAGRycy9kb3ducmV2LnhtbESPT2vCQBTE7wW/w/IEb7rxD1KiqxRpoCexNqjH1+wz&#10;SZt9G7JrEr99VxB6HGbmN8x625tKtNS40rKC6SQCQZxZXXKuIP1Kxq8gnEfWWFkmBXdysN0MXtYY&#10;a9vxJ7VHn4sAYRejgsL7OpbSZQUZdBNbEwfvahuDPsgml7rBLsBNJWdRtJQGSw4LBda0Kyj7Pd6M&#10;guTHXWf7JG1P9fdNV+/d5XzIF0qNhv3bCoSn3v+Hn+0PrWAxn8PjTD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Rj9xQAAANwAAAAPAAAAAAAAAAAAAAAAAJgCAABkcnMv&#10;ZG93bnJldi54bWxQSwUGAAAAAAQABAD1AAAAigMAAAAA&#10;" fillcolor="white [3212]" strokecolor="black [3213]" strokeweight="1pt">
                      <v:stroke joinstyle="miter"/>
                    </v:oval>
                    <v:oval id="Ellipse 434" o:spid="_x0000_s1225" style="position:absolute;left:11332;top:9665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AicUA&#10;AADcAAAADwAAAGRycy9kb3ducmV2LnhtbESPT2vCQBTE70K/w/IKvemmGkRSVymlAU/Ff9geX7PP&#10;JJp9G7JrEr+9Kwgeh5n5DTNf9qYSLTWutKzgfRSBIM6sLjlXsN+lwxkI55E1VpZJwZUcLBcvgzkm&#10;2na8oXbrcxEg7BJUUHhfJ1K6rCCDbmRr4uAdbWPQB9nkUjfYBbip5DiKptJgyWGhwJq+CsrO24tR&#10;kJ7ccfyT7ttD/X/R1Xf397vOY6XeXvvPDxCeev8MP9orrSCexHA/E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QICJxQAAANwAAAAPAAAAAAAAAAAAAAAAAJgCAABkcnMv&#10;ZG93bnJldi54bWxQSwUGAAAAAAQABAD1AAAAigMAAAAA&#10;" fillcolor="white [3212]" strokecolor="black [3213]" strokeweight="1pt">
                      <v:stroke joinstyle="miter"/>
                    </v:oval>
                    <v:line id="Gerade Verbindung 435" o:spid="_x0000_s1226" style="position:absolute;visibility:visible;mso-wrap-style:square" from="11379,8098" to="12384,9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YDPsYAAADcAAAADwAAAGRycy9kb3ducmV2LnhtbESPQWsCMRSE74X+h/CE3mrWthZ3NUoR&#10;ClIPxa2Cx8fmuVncvGQ3qW7/vSkUehxm5htmsRpsKy7Uh8axgsk4A0FcOd1wrWD/9f44AxEissbW&#10;MSn4oQCr5f3dAgvtrryjSxlrkSAcClRgYvSFlKEyZDGMnSdO3sn1FmOSfS11j9cEt618yrJXabHh&#10;tGDQ09pQdS6/rYLuoyq303py8Bu/Np8d5t0xz5V6GA1vcxCRhvgf/mtvtIKX5yn8nklH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vmAz7GAAAA3AAAAA8AAAAAAAAA&#10;AAAAAAAAoQIAAGRycy9kb3ducmV2LnhtbFBLBQYAAAAABAAEAPkAAACUAwAAAAA=&#10;" strokecolor="black [3213]" strokeweight=".5pt">
                      <v:stroke joinstyle="miter"/>
                    </v:line>
                    <v:line id="Gerade Verbindung 436" o:spid="_x0000_s1227" style="position:absolute;visibility:visible;mso-wrap-style:square" from="8701,3272" to="9628,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SdScYAAADcAAAADwAAAGRycy9kb3ducmV2LnhtbESPT2sCMRTE74V+h/CE3mrW/hF3NUoR&#10;ClIPpVsFj4/Nc7O4ecluUt1+e1MoeBxm5jfMYjXYVpypD41jBZNxBoK4crrhWsHu+/1xBiJEZI2t&#10;Y1LwSwFWy/u7BRbaXfiLzmWsRYJwKFCBidEXUobKkMUwdp44eUfXW4xJ9rXUPV4S3LbyKcum0mLD&#10;acGgp7Wh6lT+WAXdR1VuX+vJ3m/82nx2mHeHPFfqYTS8zUFEGuIt/N/eaAUvz1P4O5OOgF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s0nUnGAAAA3AAAAA8AAAAAAAAA&#10;AAAAAAAAoQIAAGRycy9kb3ducmV2LnhtbFBLBQYAAAAABAAEAPkAAACUAwAAAAA=&#10;" strokecolor="black [3213]" strokeweight=".5pt">
                      <v:stroke joinstyle="miter"/>
                    </v:line>
                    <v:line id="Gerade Verbindung 437" o:spid="_x0000_s1228" style="position:absolute;flip:x;visibility:visible;mso-wrap-style:square" from="2986,8069" to="3890,9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UZ9sQAAADcAAAADwAAAGRycy9kb3ducmV2LnhtbESPQWsCMRSE7wX/Q3iCt5rVliqrUWTB&#10;2kMvVRGPj81zdzV5WZKo2/76plDwOMzMN8x82VkjbuRD41jBaJiBIC6dbrhSsN+tn6cgQkTWaByT&#10;gm8KsFz0nuaYa3fnL7ptYyUShEOOCuoY21zKUNZkMQxdS5y8k/MWY5K+ktrjPcGtkeMse5MWG04L&#10;NbZU1FRetleroDCHY7d59xwP55/T9ZPWxdkYpQb9bjUDEamLj/B/+0MreH2ZwN+Zd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pRn2xAAAANwAAAAPAAAAAAAAAAAA&#10;AAAAAKECAABkcnMvZG93bnJldi54bWxQSwUGAAAAAAQABAD5AAAAkgMAAAAA&#10;" strokecolor="black [3213]" strokeweight=".5pt">
                      <v:stroke joinstyle="miter"/>
                    </v:line>
                    <v:line id="Gerade Verbindung 438" o:spid="_x0000_s1229" style="position:absolute;flip:x;visibility:visible;mso-wrap-style:square" from="5415,3224" to="6463,4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qNhMIAAADcAAAADwAAAGRycy9kb3ducmV2LnhtbERPy2oCMRTdC/2HcAvdaaatSJkahzJg&#10;68JNtQxdXibXeTS5GZKoo19vFgWXh/NeFqM14kQ+dI4VPM8yEMS10x03Cn726+kbiBCRNRrHpOBC&#10;AYrVw2SJuXZn/qbTLjYihXDIUUEb45BLGeqWLIaZG4gTd3DeYkzQN1J7PKdwa+RLli2kxY5TQ4sD&#10;lS3Vf7ujVVCa6nf8+vQcq/56OG5pXfbGKPX0OH68g4g0xrv4373RCuavaW06k46AXN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TqNhMIAAADcAAAADwAAAAAAAAAAAAAA&#10;AAChAgAAZHJzL2Rvd25yZXYueG1sUEsFBgAAAAAEAAQA+QAAAJADAAAAAA==&#10;" strokecolor="black [3213]" strokeweight=".5pt">
                      <v:stroke joinstyle="miter"/>
                    </v:line>
                    <v:line id="Gerade Verbindung 439" o:spid="_x0000_s1230" style="position:absolute;flip:x;visibility:visible;mso-wrap-style:square" from="9362,11648" to="11299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YoH8QAAADcAAAADwAAAGRycy9kb3ducmV2LnhtbESPQWsCMRSE7wX/Q3iCt5rVlqKrUWTB&#10;2kMvVRGPj81zdzV5WZKo2/76plDwOMzMN8x82VkjbuRD41jBaJiBIC6dbrhSsN+tnycgQkTWaByT&#10;gm8KsFz0nuaYa3fnL7ptYyUShEOOCuoY21zKUNZkMQxdS5y8k/MWY5K+ktrjPcGtkeMse5MWG04L&#10;NbZU1FRetleroDCHY7d59xwP55/T9ZPWxdkYpQb9bjUDEamLj/B/+0MreH2Zwt+Zd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digfxAAAANwAAAAPAAAAAAAAAAAA&#10;AAAAAKECAABkcnMvZG93bnJldi54bWxQSwUGAAAAAAQABAD5AAAAkgMAAAAA&#10;" strokecolor="black [3213]" strokeweight=".5pt">
                      <v:stroke joinstyle="miter"/>
                    </v:line>
                    <v:line id="Gerade Verbindung 440" o:spid="_x0000_s1231" style="position:absolute;flip:x;visibility:visible;mso-wrap-style:square" from="3986,11648" to="5827,11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ry/8EAAADcAAAADwAAAGRycy9kb3ducmV2LnhtbERPy4rCMBTdC/5DuII7TR1EpGOUoaDj&#10;wo0PZJaX5trWSW5KErXO108WgsvDeS9WnTXiTj40jhVMxhkI4tLphisFp+N6NAcRIrJG45gUPCnA&#10;atnvLTDX7sF7uh9iJVIIhxwV1DG2uZShrMliGLuWOHEX5y3GBH0ltcdHCrdGfmTZTFpsODXU2FJR&#10;U/l7uFkFhTn/dN8bz/F8/bvcdrQursYoNRx0X58gInXxLX65t1rBdJrmpzPpCMj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SvL/wQAAANwAAAAPAAAAAAAAAAAAAAAA&#10;AKECAABkcnMvZG93bnJldi54bWxQSwUGAAAAAAQABAD5AAAAjwMAAAAA&#10;" strokecolor="black [3213]" strokeweight=".5pt">
                      <v:stroke joinstyle="miter"/>
                    </v:line>
                  </v:group>
                  <v:shape id="Textfeld 31" o:spid="_x0000_s1232" type="#_x0000_t202" style="position:absolute;left:5384;top:415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wNJsIA&#10;AADcAAAADwAAAGRycy9kb3ducmV2LnhtbESPT2vCQBTE70K/w/KE3nSTYqVEV5H+AQ+9qOn9kX1m&#10;g9m3Iftq4rfvFgSPw8z8hllvR9+qK/WxCWwgn2egiKtgG64NlKev2RuoKMgW28Bk4EYRtpunyRoL&#10;GwY+0PUotUoQjgUacCJdoXWsHHmM89ARJ+8ceo+SZF9r2+OQ4L7VL1m21B4bTgsOO3p3VF2Ov96A&#10;iN3lt/LTx/3P+P0xuKx6xdKY5+m4W4ESGuURvrf31sBikcP/mXQE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nA0mwgAAANwAAAAPAAAAAAAAAAAAAAAAAJgCAABkcnMvZG93&#10;bnJldi54bWxQSwUGAAAAAAQABAD1AAAAhwMAAAAA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2" o:spid="_x0000_s1233" type="#_x0000_t202" style="position:absolute;left:2499;top:5089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6TUcMA&#10;AADcAAAADwAAAGRycy9kb3ducmV2LnhtbESPT2vCQBTE7wW/w/IEb3Wj2FKiq4h/wEMvtfH+yL5m&#10;Q7NvQ/Zp4rd3hUKPw8z8hlltBt+oG3WxDmxgNs1AEZfB1lwZKL6Prx+goiBbbAKTgTtF2KxHLyvM&#10;bej5i25nqVSCcMzRgBNpc61j6chjnIaWOHk/ofMoSXaVth32Ce4bPc+yd+2x5rTgsKWdo/L3fPUG&#10;ROx2di8OPp4uw+e+d1n5hoUxk/GwXYISGuQ//Nc+WQOLxRy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6TU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3" o:spid="_x0000_s1234" type="#_x0000_t202" style="position:absolute;left:8259;top:5083;width:4371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I2ysMA&#10;AADcAAAADwAAAGRycy9kb3ducmV2LnhtbESPT2vCQBTE74V+h+UVvNWN9Q8ldRWpCh68qOn9kX3N&#10;hmbfhuyrid/eLRQ8DjPzG2a5HnyjrtTFOrCByTgDRVwGW3NloLjsX99BRUG22AQmAzeKsF49Py0x&#10;t6HnE13PUqkE4ZijASfS5lrH0pHHOA4tcfK+Q+dRkuwqbTvsE9w3+i3LFtpjzWnBYUufjsqf8683&#10;IGI3k1ux8/HwNRy3vcvKORbGjF6GzQcooUEe4f/2wRqYzabwd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I2y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4" o:spid="_x0000_s1235" type="#_x0000_t202" style="position:absolute;left:10949;top:10080;width:4365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uuvsIA&#10;AADcAAAADwAAAGRycy9kb3ducmV2LnhtbESPQWvCQBSE74X+h+UJvdWNkpaSuopUCx56qab3R/Y1&#10;G8y+Ddmnif/eFQSPw8x8wyxWo2/VmfrYBDYwm2agiKtgG64NlIfv1w9QUZAttoHJwIUirJbPTwss&#10;bBj4l857qVWCcCzQgBPpCq1j5chjnIaOOHn/ofcoSfa1tj0OCe5bPc+yd+2x4bTgsKMvR9Vxf/IG&#10;ROx6dim3Pu7+xp/N4LLqDUtjXibj+hOU0CiP8L29swbyPI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66+wgAAANwAAAAPAAAAAAAAAAAAAAAAAJgCAABkcnMvZG93&#10;bnJldi54bWxQSwUGAAAAAAQABAD1AAAAhwMAAAAA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236" type="#_x0000_t202" style="position:absolute;left:5379;top:10256;width:4365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LJcMA&#10;AADcAAAADwAAAGRycy9kb3ducmV2LnhtbESPT2vCQBTE7wW/w/KE3upGUSnRVcQ/4KEXbbw/sq/Z&#10;0OzbkH2a+O27hUKPw8z8hllvB9+oB3WxDmxgOslAEZfB1lwZKD5Pb++goiBbbAKTgSdF2G5GL2vM&#10;bej5Qo+rVCpBOOZowIm0udaxdOQxTkJLnLyv0HmUJLtK2w77BPeNnmXZUnusOS04bGnvqPy+3r0B&#10;EbubPoujj+fb8HHoXVYusDDmdTzsVqCEBvkP/7XP1sB8vo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cLJ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6" o:spid="_x0000_s1237" type="#_x0000_t202" style="position:absolute;top:10080;width:4364;height: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WVUsMA&#10;AADcAAAADwAAAGRycy9kb3ducmV2LnhtbESPT2vCQBTE7wW/w/IEb3VjsSLRVcQ/4KGXarw/sq/Z&#10;0OzbkH018du7hUKPw8z8hllvB9+oO3WxDmxgNs1AEZfB1lwZKK6n1yWoKMgWm8Bk4EERtpvRyxpz&#10;G3r+pPtFKpUgHHM04ETaXOtYOvIYp6ElTt5X6DxKkl2lbYd9gvtGv2XZQnusOS04bGnvqPy+/HgD&#10;InY3exRHH8+34ePQu6x8x8KYyXjYrUAJDfIf/mufrYH5fAG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WVUs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238" type="#_x0000_t202" style="position:absolute;left:5352;top:-3105;width:436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kwycMA&#10;AADcAAAADwAAAGRycy9kb3ducmV2LnhtbESPQWvCQBSE7wX/w/KE3urGoq1EVxG14KGX2nh/ZJ/Z&#10;YPZtyL6a+O/dQqHHYWa+YVabwTfqRl2sAxuYTjJQxGWwNVcGiu+PlwWoKMgWm8Bk4E4RNuvR0wpz&#10;G3r+ottJKpUgHHM04ETaXOtYOvIYJ6ElTt4ldB4lya7StsM+wX2jX7PsTXusOS04bGnnqLyefrwB&#10;Ebud3ouDj8fz8LnvXVbOsTDmeTxsl6CEBvkP/7WP1sBs9g6/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kwycMAAADcAAAADwAAAAAAAAAAAAAAAACYAgAAZHJzL2Rv&#10;d25yZXYueG1sUEsFBgAAAAAEAAQA9QAAAIgDAAAAAA==&#10;" filled="f" stroked="f">
                    <v:textbox style="mso-fit-shape-to-text:t">
                      <w:txbxContent>
                        <w:p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32A2B">
        <w:t>Probiere.</w:t>
      </w: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sectPr w:rsidR="00C32A2B" w:rsidSect="00054A93">
      <w:headerReference w:type="default" r:id="rId14"/>
      <w:footerReference w:type="defaul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95F" w:rsidRDefault="0040395F" w:rsidP="003C599D">
      <w:pPr>
        <w:spacing w:line="240" w:lineRule="auto"/>
      </w:pPr>
      <w:r>
        <w:separator/>
      </w:r>
    </w:p>
  </w:endnote>
  <w:endnote w:type="continuationSeparator" w:id="0">
    <w:p w:rsidR="0040395F" w:rsidRDefault="0040395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7742CA9" wp14:editId="4EE21F31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F25AEA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F25AEA">
          <w:pPr>
            <w:pStyle w:val="ekvquelle"/>
            <w:spacing w:line="240" w:lineRule="auto"/>
          </w:pPr>
          <w:r>
            <w:t>Textquellen: Ernst Klett Verlag, Stuttgart</w:t>
          </w:r>
        </w:p>
        <w:p w:rsidR="00C32A2B" w:rsidRPr="00913892" w:rsidRDefault="00C32A2B" w:rsidP="00C32A2B">
          <w:pPr>
            <w:pStyle w:val="ekvquelle"/>
            <w:spacing w:line="240" w:lineRule="auto"/>
          </w:pPr>
          <w:r w:rsidRPr="00F5248B">
            <w:t>Bildquellen</w:t>
          </w:r>
          <w:r>
            <w:t>: Juliane Assies, Berlin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95F" w:rsidRDefault="0040395F" w:rsidP="003C599D">
      <w:pPr>
        <w:spacing w:line="240" w:lineRule="auto"/>
      </w:pPr>
      <w:r>
        <w:separator/>
      </w:r>
    </w:p>
  </w:footnote>
  <w:footnote w:type="continuationSeparator" w:id="0">
    <w:p w:rsidR="0040395F" w:rsidRDefault="0040395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F0DF3E" wp14:editId="7FB114B4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36829C71" wp14:editId="4BB861EF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259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36829C71" wp14:editId="4BB861EF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95F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E66F3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3636F"/>
    <w:rsid w:val="00243DDA"/>
    <w:rsid w:val="00246F77"/>
    <w:rsid w:val="00247B65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395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3D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1414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1BE2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2A2B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5302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2E8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23636F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23636F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6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WD_KV_KL1_grundschul-blog.dotm</Template>
  <TotalTime>0</TotalTime>
  <Pages>1</Pages>
  <Words>36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7</cp:revision>
  <cp:lastPrinted>2016-12-08T14:25:00Z</cp:lastPrinted>
  <dcterms:created xsi:type="dcterms:W3CDTF">2017-12-15T09:51:00Z</dcterms:created>
  <dcterms:modified xsi:type="dcterms:W3CDTF">2017-12-15T11:27:00Z</dcterms:modified>
</cp:coreProperties>
</file>