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674A9F5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EBC810B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0AF829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8320E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35BC7AB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3078BD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38D8597" w14:textId="77777777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6502CE09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4CF89E6" w14:textId="77777777"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8EA065D" w14:textId="77777777" w:rsidR="00FB59FB" w:rsidRPr="00BF17F2" w:rsidRDefault="0040395F" w:rsidP="00116FE3">
            <w:pPr>
              <w:pStyle w:val="ekvue2arial"/>
            </w:pPr>
            <w:r>
              <w:t>Weihnachtliche Zauberdreiecke</w:t>
            </w:r>
          </w:p>
        </w:tc>
      </w:tr>
    </w:tbl>
    <w:p w14:paraId="37A72E93" w14:textId="77777777" w:rsidR="008E2194" w:rsidRDefault="00DE4067" w:rsidP="00D60378">
      <w:bookmarkStart w:id="0" w:name="bmStart"/>
      <w:bookmarkEnd w:id="0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296D247" wp14:editId="3F0DB3DA">
                <wp:simplePos x="0" y="0"/>
                <wp:positionH relativeFrom="column">
                  <wp:posOffset>3287149</wp:posOffset>
                </wp:positionH>
                <wp:positionV relativeFrom="paragraph">
                  <wp:posOffset>83716</wp:posOffset>
                </wp:positionV>
                <wp:extent cx="2579426" cy="2197289"/>
                <wp:effectExtent l="0" t="0" r="0" b="0"/>
                <wp:wrapNone/>
                <wp:docPr id="458" name="Gruppieren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426" cy="2197289"/>
                          <a:chOff x="0" y="0"/>
                          <a:chExt cx="2579426" cy="2197289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426" cy="219728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" name="Gruppieren 37"/>
                        <wpg:cNvGrpSpPr/>
                        <wpg:grpSpPr>
                          <a:xfrm>
                            <a:off x="873456" y="286603"/>
                            <a:ext cx="1530350" cy="1653540"/>
                            <a:chOff x="0" y="-310592"/>
                            <a:chExt cx="1531600" cy="1654764"/>
                          </a:xfrm>
                        </wpg:grpSpPr>
                        <wpg:grpSp>
                          <wpg:cNvPr id="5" name="Gruppieren 5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6" name="Ellipse 6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Ellipse 7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Ellipse 8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Ellipse 9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Ellipse 10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Ellipse 11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Gerade Verbindung 12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 Verbindung 13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Gerade Verbindung 14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Gerade Verbindung 15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Gerade Verbindung 16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 Verbindung 17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" name="Textfeld 31"/>
                          <wps:cNvSpPr txBox="1"/>
                          <wps:spPr>
                            <a:xfrm>
                              <a:off x="538440" y="41500"/>
                              <a:ext cx="43662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7A545A" w14:textId="77777777" w:rsidR="00DE4067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9" name="Textfeld 32"/>
                          <wps:cNvSpPr txBox="1"/>
                          <wps:spPr>
                            <a:xfrm>
                              <a:off x="249932" y="508970"/>
                              <a:ext cx="43662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F6FD6C" w14:textId="77777777" w:rsidR="00DE4067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Textfeld 33"/>
                          <wps:cNvSpPr txBox="1"/>
                          <wps:spPr>
                            <a:xfrm>
                              <a:off x="825996" y="508383"/>
                              <a:ext cx="437055" cy="2776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71FC17" w14:textId="77777777" w:rsidR="00DE4067" w:rsidRPr="00E92E8F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</w:pPr>
                                <w:r w:rsidRPr="00E92E8F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1" name="Textfeld 34"/>
                          <wps:cNvSpPr txBox="1"/>
                          <wps:spPr>
                            <a:xfrm>
                              <a:off x="1094978" y="1008036"/>
                              <a:ext cx="43662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148DD8" w14:textId="77777777" w:rsidR="00DE4067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2" name="Textfeld 35"/>
                          <wps:cNvSpPr txBox="1"/>
                          <wps:spPr>
                            <a:xfrm>
                              <a:off x="537964" y="1025672"/>
                              <a:ext cx="43662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997D55" w14:textId="77777777" w:rsidR="00DE4067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" name="Textfeld 36"/>
                          <wps:cNvSpPr txBox="1"/>
                          <wps:spPr>
                            <a:xfrm>
                              <a:off x="0" y="1008036"/>
                              <a:ext cx="436420" cy="2776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8F5B7E" w14:textId="77777777" w:rsidR="00DE4067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7" name="Textfeld 31"/>
                          <wps:cNvSpPr txBox="1"/>
                          <wps:spPr>
                            <a:xfrm>
                              <a:off x="535290" y="-310592"/>
                              <a:ext cx="43662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681D0E" w14:textId="77777777" w:rsidR="00DE4067" w:rsidRDefault="00DE4067" w:rsidP="00DE406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96D247" id="Gruppieren 458" o:spid="_x0000_s1026" style="position:absolute;margin-left:258.85pt;margin-top:6.6pt;width:203.1pt;height:173pt;z-index:251684864" coordsize="25794,21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4" o:spid="_x0000_s1027" type="#_x0000_t75" style="position:absolute;width:25794;height:21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">
                  <v:imagedata r:id="rId8" o:title=""/>
                </v:shape>
                <v:group id="Gruppieren 37" o:spid="_x0000_s1028" style="position:absolute;left:8734;top:2866;width:15304;height:16535" coordorigin=",-3105" coordsize="15316,1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uppieren 5" o:spid="_x0000_s1029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Ellipse 6" o:spid="_x0000_s1030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7" o:spid="_x0000_s1031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8" o:spid="_x0000_s1032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" fillcolor="white [3212]" strokecolor="black [3213]" strokeweight="1pt">
                      <v:stroke joinstyle="miter"/>
                    </v:oval>
                    <v:oval id="Ellipse 9" o:spid="_x0000_s1033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10" o:spid="_x0000_s1034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11" o:spid="_x0000_s1035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" fillcolor="white [3212]" strokecolor="black [3213]" strokeweight="1pt">
                      <v:stroke joinstyle="miter"/>
                    </v:oval>
                    <v:line id="Gerade Verbindung 12" o:spid="_x0000_s1036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    <v:stroke joinstyle="miter"/>
                    </v:line>
                    <v:line id="Gerade Verbindung 13" o:spid="_x0000_s1037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    <v:stroke joinstyle="miter"/>
                    </v:line>
                    <v:line id="Gerade Verbindung 14" o:spid="_x0000_s1038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PTwQAAANsAAAAPAAAAZHJzL2Rvd25yZXYueG1sRE9LawIx&#10;EL4X/A9hBG81ax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JyaY9PBAAAA2wAAAA8AAAAA&#10;AAAAAAAAAAAABwIAAGRycy9kb3ducmV2LnhtbFBLBQYAAAAAAwADALcAAAD1AgAAAAA=&#10;" strokecolor="black [3213]" strokeweight=".5pt">
                      <v:stroke joinstyle="miter"/>
                    </v:line>
                    <v:line id="Gerade Verbindung 15" o:spid="_x0000_s1039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ZIwQAAANsAAAAPAAAAZHJzL2Rvd25yZXYueG1sRE9LawIx&#10;EL4X/A9hBG81a0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PPWxkjBAAAA2wAAAA8AAAAA&#10;AAAAAAAAAAAABwIAAGRycy9kb3ducmV2LnhtbFBLBQYAAAAAAwADALcAAAD1AgAAAAA=&#10;" strokecolor="black [3213]" strokeweight=".5pt">
                      <v:stroke joinstyle="miter"/>
                    </v:line>
                    <v:line id="Gerade Verbindung 16" o:spid="_x0000_s1040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" strokecolor="black [3213]" strokeweight=".5pt">
                      <v:stroke joinstyle="miter"/>
                    </v:line>
                    <v:line id="Gerade Verbindung 17" o:spid="_x0000_s1041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" strokecolor="black [3213]" strokeweight=".5pt">
                      <v:stroke joinstyle="miter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1" o:spid="_x0000_s1042" type="#_x0000_t202" style="position:absolute;left:5384;top:415;width:436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  <v:textbox style="mso-fit-shape-to-text:t">
                      <w:txbxContent>
                        <w:p w14:paraId="1F7A545A" w14:textId="77777777" w:rsidR="00DE4067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32" o:spid="_x0000_s1043" type="#_x0000_t202" style="position:absolute;left:2499;top:5089;width:436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  <v:textbox style="mso-fit-shape-to-text:t">
                      <w:txbxContent>
                        <w:p w14:paraId="0DF6FD6C" w14:textId="77777777" w:rsidR="00DE4067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60</w:t>
                          </w:r>
                        </w:p>
                      </w:txbxContent>
                    </v:textbox>
                  </v:shape>
                  <v:shape id="Textfeld 33" o:spid="_x0000_s1044" type="#_x0000_t202" style="position:absolute;left:8259;top:5083;width:4371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5071FC17" w14:textId="77777777" w:rsidR="00DE4067" w:rsidRPr="00E92E8F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</w:pPr>
                          <w:r w:rsidRPr="00E92E8F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feld 34" o:spid="_x0000_s1045" type="#_x0000_t202" style="position:absolute;left:10949;top:10080;width:436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14:paraId="32148DD8" w14:textId="77777777" w:rsidR="00DE4067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feld 35" o:spid="_x0000_s1046" type="#_x0000_t202" style="position:absolute;left:5379;top:10256;width:436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  <v:textbox style="mso-fit-shape-to-text:t">
                      <w:txbxContent>
                        <w:p w14:paraId="5E997D55" w14:textId="77777777" w:rsidR="00DE4067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70</w:t>
                          </w:r>
                        </w:p>
                      </w:txbxContent>
                    </v:textbox>
                  </v:shape>
                  <v:shape id="Textfeld 36" o:spid="_x0000_s1047" type="#_x0000_t202" style="position:absolute;top:10080;width:436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B8F5B7E" w14:textId="77777777" w:rsidR="00DE4067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feld 31" o:spid="_x0000_s1048" type="#_x0000_t202" style="position:absolute;left:5352;top:-3105;width:436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14:paraId="04681D0E" w14:textId="77777777" w:rsidR="00DE4067" w:rsidRDefault="00DE4067" w:rsidP="00DE406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3B2882F" w14:textId="77777777" w:rsidR="006320A6" w:rsidRDefault="00E92E8F" w:rsidP="00E92E8F">
      <w:pPr>
        <w:ind w:right="4534"/>
      </w:pPr>
      <w:r>
        <w:t>Fülle die Zauberdreiecke richtig</w:t>
      </w:r>
      <w:r w:rsidR="002257E8">
        <w:t xml:space="preserve"> aus. Die Summe der drei Zahlen</w:t>
      </w:r>
      <w:r w:rsidR="002257E8">
        <w:br/>
      </w:r>
      <w:r>
        <w:t>an jeder Seite ist immer gleich.</w:t>
      </w:r>
      <w:r>
        <w:br/>
        <w:t>Die Summe steht im Stern.</w:t>
      </w:r>
    </w:p>
    <w:p w14:paraId="131F3131" w14:textId="77777777" w:rsidR="006320A6" w:rsidRDefault="006320A6" w:rsidP="00D60378"/>
    <w:p w14:paraId="2EAEEE88" w14:textId="77777777" w:rsidR="0040395F" w:rsidRDefault="0040395F" w:rsidP="00D60378"/>
    <w:p w14:paraId="0801A70F" w14:textId="77777777" w:rsidR="0040395F" w:rsidRDefault="0040395F" w:rsidP="00E92E8F">
      <w:pPr>
        <w:jc w:val="both"/>
      </w:pPr>
    </w:p>
    <w:p w14:paraId="4272A126" w14:textId="77777777" w:rsidR="00E92E8F" w:rsidRDefault="00E92E8F" w:rsidP="00D60378"/>
    <w:p w14:paraId="429CF935" w14:textId="77777777" w:rsidR="00C32A2B" w:rsidRDefault="00C32A2B" w:rsidP="00C32A2B">
      <w:pPr>
        <w:pStyle w:val="ekvnummerierung"/>
        <w:framePr w:wrap="around" w:x="1207" w:y="-3"/>
      </w:pPr>
      <w:r>
        <w:t>1</w:t>
      </w:r>
    </w:p>
    <w:p w14:paraId="1B114E42" w14:textId="77777777"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BB985AB" wp14:editId="6749B1EF">
            <wp:extent cx="288290" cy="288290"/>
            <wp:effectExtent l="0" t="0" r="0" b="0"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3F1F4" w14:textId="77777777" w:rsidR="0040395F" w:rsidRDefault="00DE4067" w:rsidP="00D60378">
      <w:r w:rsidRPr="00DE4067">
        <w:drawing>
          <wp:anchor distT="0" distB="0" distL="114300" distR="114300" simplePos="0" relativeHeight="251666431" behindDoc="1" locked="0" layoutInCell="1" allowOverlap="1" wp14:anchorId="113BFC3D" wp14:editId="45485E8A">
            <wp:simplePos x="0" y="0"/>
            <wp:positionH relativeFrom="column">
              <wp:posOffset>175260</wp:posOffset>
            </wp:positionH>
            <wp:positionV relativeFrom="paragraph">
              <wp:posOffset>99060</wp:posOffset>
            </wp:positionV>
            <wp:extent cx="1587500" cy="188595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59263" behindDoc="1" locked="0" layoutInCell="1" allowOverlap="1" wp14:anchorId="045FBEAF" wp14:editId="6822FE49">
            <wp:simplePos x="0" y="0"/>
            <wp:positionH relativeFrom="column">
              <wp:posOffset>4228465</wp:posOffset>
            </wp:positionH>
            <wp:positionV relativeFrom="paragraph">
              <wp:posOffset>113030</wp:posOffset>
            </wp:positionV>
            <wp:extent cx="1587500" cy="188595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58239" behindDoc="1" locked="0" layoutInCell="1" allowOverlap="1" wp14:anchorId="218237FF" wp14:editId="1BAB06AF">
            <wp:simplePos x="0" y="0"/>
            <wp:positionH relativeFrom="column">
              <wp:posOffset>2208530</wp:posOffset>
            </wp:positionH>
            <wp:positionV relativeFrom="paragraph">
              <wp:posOffset>113352</wp:posOffset>
            </wp:positionV>
            <wp:extent cx="1587500" cy="188595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60287" behindDoc="1" locked="0" layoutInCell="1" allowOverlap="1" wp14:anchorId="0B2C2146" wp14:editId="370528A9">
            <wp:simplePos x="0" y="0"/>
            <wp:positionH relativeFrom="column">
              <wp:posOffset>2195195</wp:posOffset>
            </wp:positionH>
            <wp:positionV relativeFrom="paragraph">
              <wp:posOffset>2392045</wp:posOffset>
            </wp:positionV>
            <wp:extent cx="1587500" cy="1885950"/>
            <wp:effectExtent l="0" t="0" r="0" b="0"/>
            <wp:wrapNone/>
            <wp:docPr id="450" name="Grafik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61311" behindDoc="1" locked="0" layoutInCell="1" allowOverlap="1" wp14:anchorId="5BF5B801" wp14:editId="7CA0EBAE">
            <wp:simplePos x="0" y="0"/>
            <wp:positionH relativeFrom="column">
              <wp:posOffset>4215130</wp:posOffset>
            </wp:positionH>
            <wp:positionV relativeFrom="paragraph">
              <wp:posOffset>2392045</wp:posOffset>
            </wp:positionV>
            <wp:extent cx="1587500" cy="1885950"/>
            <wp:effectExtent l="0" t="0" r="0" b="0"/>
            <wp:wrapNone/>
            <wp:docPr id="453" name="Grafik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62335" behindDoc="1" locked="0" layoutInCell="1" allowOverlap="1" wp14:anchorId="447E72F0" wp14:editId="420C3D6D">
            <wp:simplePos x="0" y="0"/>
            <wp:positionH relativeFrom="column">
              <wp:posOffset>2140585</wp:posOffset>
            </wp:positionH>
            <wp:positionV relativeFrom="paragraph">
              <wp:posOffset>4630420</wp:posOffset>
            </wp:positionV>
            <wp:extent cx="1587500" cy="1885950"/>
            <wp:effectExtent l="0" t="0" r="0" b="0"/>
            <wp:wrapNone/>
            <wp:docPr id="454" name="Grafik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63359" behindDoc="1" locked="0" layoutInCell="1" allowOverlap="1" wp14:anchorId="6A9D4913" wp14:editId="2F094CDF">
            <wp:simplePos x="0" y="0"/>
            <wp:positionH relativeFrom="column">
              <wp:posOffset>4160520</wp:posOffset>
            </wp:positionH>
            <wp:positionV relativeFrom="paragraph">
              <wp:posOffset>4630420</wp:posOffset>
            </wp:positionV>
            <wp:extent cx="1587500" cy="1885950"/>
            <wp:effectExtent l="0" t="0" r="0" b="0"/>
            <wp:wrapNone/>
            <wp:docPr id="455" name="Grafik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64383" behindDoc="1" locked="0" layoutInCell="1" allowOverlap="1" wp14:anchorId="12D6E13A" wp14:editId="588B3C38">
            <wp:simplePos x="0" y="0"/>
            <wp:positionH relativeFrom="column">
              <wp:posOffset>147955</wp:posOffset>
            </wp:positionH>
            <wp:positionV relativeFrom="paragraph">
              <wp:posOffset>2392045</wp:posOffset>
            </wp:positionV>
            <wp:extent cx="1587500" cy="1885950"/>
            <wp:effectExtent l="0" t="0" r="0" b="0"/>
            <wp:wrapNone/>
            <wp:docPr id="456" name="Grafik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067">
        <w:drawing>
          <wp:anchor distT="0" distB="0" distL="114300" distR="114300" simplePos="0" relativeHeight="251665407" behindDoc="1" locked="0" layoutInCell="1" allowOverlap="1" wp14:anchorId="70921B7D" wp14:editId="303580E0">
            <wp:simplePos x="0" y="0"/>
            <wp:positionH relativeFrom="column">
              <wp:posOffset>93345</wp:posOffset>
            </wp:positionH>
            <wp:positionV relativeFrom="paragraph">
              <wp:posOffset>4617085</wp:posOffset>
            </wp:positionV>
            <wp:extent cx="1587500" cy="1885950"/>
            <wp:effectExtent l="0" t="0" r="0" b="0"/>
            <wp:wrapNone/>
            <wp:docPr id="457" name="Grafik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belaufgabe_des_Monats_Weihnachtsbaum_sw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302"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F9DCB99" wp14:editId="3398653B">
                <wp:simplePos x="0" y="0"/>
                <wp:positionH relativeFrom="column">
                  <wp:posOffset>134516</wp:posOffset>
                </wp:positionH>
                <wp:positionV relativeFrom="paragraph">
                  <wp:posOffset>184432</wp:posOffset>
                </wp:positionV>
                <wp:extent cx="5660127" cy="1678653"/>
                <wp:effectExtent l="0" t="0" r="0" b="0"/>
                <wp:wrapNone/>
                <wp:docPr id="452" name="Gruppieren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27" cy="1678653"/>
                          <a:chOff x="-5708" y="142875"/>
                          <a:chExt cx="5660127" cy="1678653"/>
                        </a:xfrm>
                      </wpg:grpSpPr>
                      <wpg:grpSp>
                        <wpg:cNvPr id="29" name="Gruppieren 37"/>
                        <wpg:cNvGrpSpPr/>
                        <wpg:grpSpPr>
                          <a:xfrm>
                            <a:off x="4051923" y="142875"/>
                            <a:ext cx="1602496" cy="1678653"/>
                            <a:chOff x="-46725" y="-310592"/>
                            <a:chExt cx="1603140" cy="1679295"/>
                          </a:xfrm>
                        </wpg:grpSpPr>
                        <wpg:grpSp>
                          <wpg:cNvPr id="30" name="Gruppieren 3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" name="Ellipse 3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Ellipse 3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Ellipse 3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Ellipse 3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Ellipse 3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Gerade Verbindung 3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Gerade Verbindung 3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Gerade Verbindung 3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Gerade Verbindung 4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Gerade Verbindung 4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Gerade Verbindung 4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3" name="Textfeld 31"/>
                          <wps:cNvSpPr txBox="1"/>
                          <wps:spPr>
                            <a:xfrm>
                              <a:off x="496553" y="41500"/>
                              <a:ext cx="51899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7F20A6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309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4" name="Textfeld 32"/>
                          <wps:cNvSpPr txBox="1"/>
                          <wps:spPr>
                            <a:xfrm>
                              <a:off x="148769" y="508970"/>
                              <a:ext cx="63826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3DC15A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580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5" name="Textfeld 33"/>
                          <wps:cNvSpPr txBox="1"/>
                          <wps:spPr>
                            <a:xfrm>
                              <a:off x="673917" y="508383"/>
                              <a:ext cx="73994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76B9BB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290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6" name="Textfeld 34"/>
                          <wps:cNvSpPr txBox="1"/>
                          <wps:spPr>
                            <a:xfrm>
                              <a:off x="1068699" y="1008036"/>
                              <a:ext cx="48771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39BB74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7" name="Textfeld 35"/>
                          <wps:cNvSpPr txBox="1"/>
                          <wps:spPr>
                            <a:xfrm>
                              <a:off x="457357" y="1025672"/>
                              <a:ext cx="59650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4ABF49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8" name="Textfeld 36"/>
                          <wps:cNvSpPr txBox="1"/>
                          <wps:spPr>
                            <a:xfrm>
                              <a:off x="-46725" y="1008036"/>
                              <a:ext cx="52887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DBB1B6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9" name="Textfeld 31"/>
                          <wps:cNvSpPr txBox="1"/>
                          <wps:spPr>
                            <a:xfrm>
                              <a:off x="438538" y="-310592"/>
                              <a:ext cx="65558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2E1FD5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56" name="Gruppieren 37"/>
                        <wpg:cNvGrpSpPr/>
                        <wpg:grpSpPr>
                          <a:xfrm>
                            <a:off x="2025646" y="142875"/>
                            <a:ext cx="1652125" cy="1678653"/>
                            <a:chOff x="-52818" y="-310592"/>
                            <a:chExt cx="1652789" cy="1679295"/>
                          </a:xfrm>
                        </wpg:grpSpPr>
                        <wpg:grpSp>
                          <wpg:cNvPr id="57" name="Gruppieren 57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58" name="Ellipse 58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Ellipse 59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Ellipse 60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Ellipse 61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Ellipse 62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Ellipse 63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Gerade Verbindung 64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Gerade Verbindung 65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Gerade Verbindung 66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Gerade Verbindung 67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Gerade Verbindung 68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" name="Gerade Verbindung 69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0" name="Textfeld 31"/>
                          <wps:cNvSpPr txBox="1"/>
                          <wps:spPr>
                            <a:xfrm>
                              <a:off x="467273" y="41500"/>
                              <a:ext cx="57810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D4F9CE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180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1" name="Textfeld 32"/>
                          <wps:cNvSpPr txBox="1"/>
                          <wps:spPr>
                            <a:xfrm>
                              <a:off x="159619" y="508970"/>
                              <a:ext cx="61710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E0DD78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2" name="Textfeld 33"/>
                          <wps:cNvSpPr txBox="1"/>
                          <wps:spPr>
                            <a:xfrm>
                              <a:off x="755885" y="508383"/>
                              <a:ext cx="57656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3DDEA7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3" name="Textfeld 34"/>
                          <wps:cNvSpPr txBox="1"/>
                          <wps:spPr>
                            <a:xfrm>
                              <a:off x="1024988" y="1008036"/>
                              <a:ext cx="57498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C74477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220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4" name="Textfeld 35"/>
                          <wps:cNvSpPr txBox="1"/>
                          <wps:spPr>
                            <a:xfrm>
                              <a:off x="466504" y="1025672"/>
                              <a:ext cx="57869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3B3D22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5" name="Textfeld 36"/>
                          <wps:cNvSpPr txBox="1"/>
                          <wps:spPr>
                            <a:xfrm>
                              <a:off x="-52818" y="1008036"/>
                              <a:ext cx="54153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839C47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6" name="Textfeld 31"/>
                          <wps:cNvSpPr txBox="1"/>
                          <wps:spPr>
                            <a:xfrm>
                              <a:off x="459224" y="-310592"/>
                              <a:ext cx="58634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0457D5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="001E66F3" w:rsidRPr="00821414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79" name="Gruppieren 37"/>
                        <wpg:cNvGrpSpPr/>
                        <wpg:grpSpPr>
                          <a:xfrm>
                            <a:off x="-5708" y="142875"/>
                            <a:ext cx="1661958" cy="1678432"/>
                            <a:chOff x="-53354" y="-310592"/>
                            <a:chExt cx="1662625" cy="1679074"/>
                          </a:xfrm>
                        </wpg:grpSpPr>
                        <wpg:grpSp>
                          <wpg:cNvPr id="80" name="Gruppieren 8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81" name="Ellipse 8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Ellipse 8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Ellipse 8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Ellipse 8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Ellipse 8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Ellipse 8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Gerade Verbindung 8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Gerade Verbindung 8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Gerade Verbindung 8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Gerade Verbindung 9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Gerade Verbindung 9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Gerade Verbindung 9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3" name="Textfeld 31"/>
                          <wps:cNvSpPr txBox="1"/>
                          <wps:spPr>
                            <a:xfrm>
                              <a:off x="470103" y="41500"/>
                              <a:ext cx="57300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DA60CE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4" name="Textfeld 32"/>
                          <wps:cNvSpPr txBox="1"/>
                          <wps:spPr>
                            <a:xfrm>
                              <a:off x="172667" y="508970"/>
                              <a:ext cx="59142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EC5A1F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5" name="Textfeld 33"/>
                          <wps:cNvSpPr txBox="1"/>
                          <wps:spPr>
                            <a:xfrm>
                              <a:off x="764153" y="508383"/>
                              <a:ext cx="56029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078D9E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6" name="Textfeld 34"/>
                          <wps:cNvSpPr txBox="1"/>
                          <wps:spPr>
                            <a:xfrm>
                              <a:off x="1016578" y="1007677"/>
                              <a:ext cx="59269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7D2091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17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7" name="Textfeld 35"/>
                          <wps:cNvSpPr txBox="1"/>
                          <wps:spPr>
                            <a:xfrm>
                              <a:off x="417215" y="1025451"/>
                              <a:ext cx="67718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F9A3F7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8" name="Textfeld 36"/>
                          <wps:cNvSpPr txBox="1"/>
                          <wps:spPr>
                            <a:xfrm>
                              <a:off x="-53354" y="1008036"/>
                              <a:ext cx="54309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19083E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9" name="Textfeld 31"/>
                          <wps:cNvSpPr txBox="1"/>
                          <wps:spPr>
                            <a:xfrm>
                              <a:off x="463009" y="-310592"/>
                              <a:ext cx="57998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CDB4CC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DCB99" id="Gruppieren 452" o:spid="_x0000_s1049" style="position:absolute;margin-left:10.6pt;margin-top:14.5pt;width:445.7pt;height:132.2pt;z-index:251668480;mso-width-relative:margin;mso-height-relative:margin" coordorigin="-57,1428" coordsize="5660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">
                <v:group id="Gruppieren 37" o:spid="_x0000_s1050" style="position:absolute;left:40519;top:1428;width:16025;height:16787" coordorigin="-467,-3105" coordsize="16031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uppieren 30" o:spid="_x0000_s1051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oval id="Ellipse 31" o:spid="_x0000_s1052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2" o:spid="_x0000_s1053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3" o:spid="_x0000_s1054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34" o:spid="_x0000_s1055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5" o:spid="_x0000_s1056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6" o:spid="_x0000_s1057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37" o:spid="_x0000_s1058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9RxQAAANs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DUU99RxQAAANsAAAAP&#10;AAAAAAAAAAAAAAAAAAcCAABkcnMvZG93bnJldi54bWxQSwUGAAAAAAMAAwC3AAAA+QIAAAAA&#10;" strokecolor="black [3213]" strokeweight=".5pt">
                      <v:stroke joinstyle="miter"/>
                    </v:line>
                    <v:line id="Gerade Verbindung 38" o:spid="_x0000_s1059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sjwQAAANs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NLY9CX9ALn+BQAA//8DAFBLAQItABQABgAIAAAAIQDb4fbL7gAAAIUBAAATAAAAAAAAAAAAAAAA&#10;AAAAAABbQ29udGVudF9UeXBlc10ueG1sUEsBAi0AFAAGAAgAAAAhAFr0LFu/AAAAFQEAAAsAAAAA&#10;AAAAAAAAAAAAHwEAAF9yZWxzLy5yZWxzUEsBAi0AFAAGAAgAAAAhAKXMSyPBAAAA2wAAAA8AAAAA&#10;AAAAAAAAAAAABwIAAGRycy9kb3ducmV2LnhtbFBLBQYAAAAAAwADALcAAAD1AgAAAAA=&#10;" strokecolor="black [3213]" strokeweight=".5pt">
                      <v:stroke joinstyle="miter"/>
                    </v:line>
                    <v:line id="Gerade Verbindung 39" o:spid="_x0000_s1060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" strokecolor="black [3213]" strokeweight=".5pt">
                      <v:stroke joinstyle="miter"/>
                    </v:line>
                    <v:line id="Gerade Verbindung 40" o:spid="_x0000_s1061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rNwQAAANsAAAAPAAAAZHJzL2Rvd25yZXYueG1sRE/Pa8Iw&#10;FL4P/B/CE3ZbU2W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PASSs3BAAAA2wAAAA8AAAAA&#10;AAAAAAAAAAAABwIAAGRycy9kb3ducmV2LnhtbFBLBQYAAAAAAwADALcAAAD1AgAAAAA=&#10;" strokecolor="black [3213]" strokeweight=".5pt">
                      <v:stroke joinstyle="miter"/>
                    </v:line>
                    <v:line id="Gerade Verbindung 41" o:spid="_x0000_s1062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" strokecolor="black [3213]" strokeweight=".5pt">
                      <v:stroke joinstyle="miter"/>
                    </v:line>
                    <v:line id="Gerade Verbindung 42" o:spid="_x0000_s1063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" strokecolor="black [3213]" strokeweight=".5pt">
                      <v:stroke joinstyle="miter"/>
                    </v:line>
                  </v:group>
                  <v:shape id="Textfeld 31" o:spid="_x0000_s1064" type="#_x0000_t202" style="position:absolute;left:4965;top:415;width:519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" filled="f" stroked="f">
                    <v:textbox style="mso-fit-shape-to-text:t">
                      <w:txbxContent>
                        <w:p w14:paraId="187F20A6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309</w:t>
                          </w:r>
                        </w:p>
                      </w:txbxContent>
                    </v:textbox>
                  </v:shape>
                  <v:shape id="Textfeld 32" o:spid="_x0000_s1065" type="#_x0000_t202" style="position:absolute;left:1487;top:5089;width:6383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" filled="f" stroked="f">
                    <v:textbox style="mso-fit-shape-to-text:t">
                      <w:txbxContent>
                        <w:p w14:paraId="063DC15A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580</w:t>
                          </w:r>
                        </w:p>
                      </w:txbxContent>
                    </v:textbox>
                  </v:shape>
                  <v:shape id="Textfeld 33" o:spid="_x0000_s1066" type="#_x0000_t202" style="position:absolute;left:6739;top:5083;width:7399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" filled="f" stroked="f">
                    <v:textbox style="mso-fit-shape-to-text:t">
                      <w:txbxContent>
                        <w:p w14:paraId="5476B9BB" w14:textId="77777777" w:rsidR="00E92E8F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290</w:t>
                          </w:r>
                        </w:p>
                      </w:txbxContent>
                    </v:textbox>
                  </v:shape>
                  <v:shape id="Textfeld 34" o:spid="_x0000_s1067" type="#_x0000_t202" style="position:absolute;left:10686;top:10080;width:4878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" filled="f" stroked="f">
                    <v:textbox style="mso-fit-shape-to-text:t">
                      <w:txbxContent>
                        <w:p w14:paraId="0C39BB74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068" type="#_x0000_t202" style="position:absolute;left:4573;top:10256;width:5965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" filled="f" stroked="f">
                    <v:textbox style="mso-fit-shape-to-text:t">
                      <w:txbxContent>
                        <w:p w14:paraId="2B4ABF49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069" type="#_x0000_t202" style="position:absolute;left:-467;top:10080;width:5288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" filled="f" stroked="f">
                    <v:textbox style="mso-fit-shape-to-text:t">
                      <w:txbxContent>
                        <w:p w14:paraId="25DBB1B6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070" type="#_x0000_t202" style="position:absolute;left:4385;top:-3105;width:655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" filled="f" stroked="f">
                    <v:textbox style="mso-fit-shape-to-text:t">
                      <w:txbxContent>
                        <w:p w14:paraId="652E1FD5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37" o:spid="_x0000_s1071" style="position:absolute;left:20256;top:1428;width:16521;height:16787" coordorigin="-528,-3105" coordsize="16527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group id="Gruppieren 57" o:spid="_x0000_s1072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oval id="Ellipse 58" o:spid="_x0000_s1073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" fillcolor="white [3212]" strokecolor="black [3213]" strokeweight="1pt">
                      <v:stroke joinstyle="miter"/>
                    </v:oval>
                    <v:oval id="Ellipse 59" o:spid="_x0000_s1074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60" o:spid="_x0000_s1075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" fillcolor="white [3212]" strokecolor="black [3213]" strokeweight="1pt">
                      <v:stroke joinstyle="miter"/>
                    </v:oval>
                    <v:oval id="Ellipse 61" o:spid="_x0000_s1076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62" o:spid="_x0000_s1077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63" o:spid="_x0000_s1078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64" o:spid="_x0000_s1079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47xAAAANsAAAAPAAAAZHJzL2Rvd25yZXYueG1sRI9BawIx&#10;FITvBf9DeAVvNatU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DcybjvEAAAA2wAAAA8A&#10;AAAAAAAAAAAAAAAABwIAAGRycy9kb3ducmV2LnhtbFBLBQYAAAAAAwADALcAAAD4AgAAAAA=&#10;" strokecolor="black [3213]" strokeweight=".5pt">
                      <v:stroke joinstyle="miter"/>
                    </v:line>
                    <v:line id="Gerade Verbindung 65" o:spid="_x0000_s1080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" strokecolor="black [3213]" strokeweight=".5pt">
                      <v:stroke joinstyle="miter"/>
                    </v:line>
                    <v:line id="Gerade Verbindung 66" o:spid="_x0000_s1081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" strokecolor="black [3213]" strokeweight=".5pt">
                      <v:stroke joinstyle="miter"/>
                    </v:line>
                    <v:line id="Gerade Verbindung 67" o:spid="_x0000_s1082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" strokecolor="black [3213]" strokeweight=".5pt">
                      <v:stroke joinstyle="miter"/>
                    </v:line>
                    <v:line id="Gerade Verbindung 68" o:spid="_x0000_s1083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" strokecolor="black [3213]" strokeweight=".5pt">
                      <v:stroke joinstyle="miter"/>
                    </v:line>
                    <v:line id="Gerade Verbindung 69" o:spid="_x0000_s1084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" strokecolor="black [3213]" strokeweight=".5pt">
                      <v:stroke joinstyle="miter"/>
                    </v:line>
                  </v:group>
                  <v:shape id="Textfeld 31" o:spid="_x0000_s1085" type="#_x0000_t202" style="position:absolute;left:4672;top:415;width:5781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" filled="f" stroked="f">
                    <v:textbox style="mso-fit-shape-to-text:t">
                      <w:txbxContent>
                        <w:p w14:paraId="41D4F9CE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180</w:t>
                          </w:r>
                        </w:p>
                      </w:txbxContent>
                    </v:textbox>
                  </v:shape>
                  <v:shape id="Textfeld 32" o:spid="_x0000_s1086" type="#_x0000_t202" style="position:absolute;left:1596;top:5089;width:6171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" filled="f" stroked="f">
                    <v:textbox style="mso-fit-shape-to-text:t">
                      <w:txbxContent>
                        <w:p w14:paraId="29E0DD78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087" type="#_x0000_t202" style="position:absolute;left:7558;top:5083;width:5766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" filled="f" stroked="f">
                    <v:textbox style="mso-fit-shape-to-text:t">
                      <w:txbxContent>
                        <w:p w14:paraId="503DDEA7" w14:textId="77777777" w:rsidR="00E92E8F" w:rsidRPr="00821414" w:rsidRDefault="00E92E8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088" type="#_x0000_t202" style="position:absolute;left:10249;top:10080;width:575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" filled="f" stroked="f">
                    <v:textbox style="mso-fit-shape-to-text:t">
                      <w:txbxContent>
                        <w:p w14:paraId="65C74477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220</w:t>
                          </w:r>
                        </w:p>
                      </w:txbxContent>
                    </v:textbox>
                  </v:shape>
                  <v:shape id="Textfeld 35" o:spid="_x0000_s1089" type="#_x0000_t202" style="position:absolute;left:4665;top:10256;width:5786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" filled="f" stroked="f">
                    <v:textbox style="mso-fit-shape-to-text:t">
                      <w:txbxContent>
                        <w:p w14:paraId="4B3B3D22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090" type="#_x0000_t202" style="position:absolute;left:-528;top:10080;width:5415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" filled="f" stroked="f">
                    <v:textbox style="mso-fit-shape-to-text:t">
                      <w:txbxContent>
                        <w:p w14:paraId="6D839C47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Textfeld 31" o:spid="_x0000_s1091" type="#_x0000_t202" style="position:absolute;left:4592;top:-3105;width:5863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" filled="f" stroked="f">
                    <v:textbox style="mso-fit-shape-to-text:t">
                      <w:txbxContent>
                        <w:p w14:paraId="7D0457D5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6</w:t>
                          </w:r>
                          <w:r w:rsidR="001E66F3" w:rsidRPr="00821414">
                            <w:rPr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37" o:spid="_x0000_s1092" style="position:absolute;left:-57;top:1428;width:16619;height:16785" coordorigin="-533,-3105" coordsize="16626,1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Gruppieren 80" o:spid="_x0000_s1093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oval id="Ellipse 81" o:spid="_x0000_s1094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82" o:spid="_x0000_s1095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83" o:spid="_x0000_s1096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84" o:spid="_x0000_s1097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85" o:spid="_x0000_s1098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86" o:spid="_x0000_s1099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87" o:spid="_x0000_s1100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" strokecolor="black [3213]" strokeweight=".5pt">
                      <v:stroke joinstyle="miter"/>
                    </v:line>
                    <v:line id="Gerade Verbindung 88" o:spid="_x0000_s1101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" strokecolor="black [3213]" strokeweight=".5pt">
                      <v:stroke joinstyle="miter"/>
                    </v:line>
                    <v:line id="Gerade Verbindung 89" o:spid="_x0000_s1102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" strokecolor="black [3213]" strokeweight=".5pt">
                      <v:stroke joinstyle="miter"/>
                    </v:line>
                    <v:line id="Gerade Verbindung 90" o:spid="_x0000_s1103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" strokecolor="black [3213]" strokeweight=".5pt">
                      <v:stroke joinstyle="miter"/>
                    </v:line>
                    <v:line id="Gerade Verbindung 91" o:spid="_x0000_s1104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" strokecolor="black [3213]" strokeweight=".5pt">
                      <v:stroke joinstyle="miter"/>
                    </v:line>
                    <v:line id="Gerade Verbindung 92" o:spid="_x0000_s1105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" strokecolor="black [3213]" strokeweight=".5pt">
                      <v:stroke joinstyle="miter"/>
                    </v:line>
                  </v:group>
                  <v:shape id="Textfeld 31" o:spid="_x0000_s1106" type="#_x0000_t202" style="position:absolute;left:4701;top:415;width:573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" filled="f" stroked="f">
                    <v:textbox style="mso-fit-shape-to-text:t">
                      <w:txbxContent>
                        <w:p w14:paraId="69DA60CE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12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2" o:spid="_x0000_s1107" type="#_x0000_t202" style="position:absolute;left:1726;top:5089;width:5914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" filled="f" stroked="f">
                    <v:textbox style="mso-fit-shape-to-text:t">
                      <w:txbxContent>
                        <w:p w14:paraId="71EC5A1F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108" type="#_x0000_t202" style="position:absolute;left:7641;top:5083;width:5603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" filled="f" stroked="f">
                    <v:textbox style="mso-fit-shape-to-text:t">
                      <w:txbxContent>
                        <w:p w14:paraId="25078D9E" w14:textId="77777777" w:rsidR="00E92E8F" w:rsidRPr="00821414" w:rsidRDefault="00E92E8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109" type="#_x0000_t202" style="position:absolute;left:10165;top:10076;width:5927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" filled="f" stroked="f">
                    <v:textbox style="mso-fit-shape-to-text:t">
                      <w:txbxContent>
                        <w:p w14:paraId="3B7D2091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17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5" o:spid="_x0000_s1110" type="#_x0000_t202" style="position:absolute;left:4172;top:10254;width:6771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" filled="f" stroked="f">
                    <v:textbox style="mso-fit-shape-to-text:t">
                      <w:txbxContent>
                        <w:p w14:paraId="0DF9A3F7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111" type="#_x0000_t202" style="position:absolute;left:-533;top:10080;width:543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" filled="f" stroked="f">
                    <v:textbox style="mso-fit-shape-to-text:t">
                      <w:txbxContent>
                        <w:p w14:paraId="4219083E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1" o:spid="_x0000_s1112" type="#_x0000_t202" style="position:absolute;left:4630;top:-3105;width:579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" filled="f" stroked="f">
                    <v:textbox style="mso-fit-shape-to-text:t">
                      <w:txbxContent>
                        <w:p w14:paraId="14CDB4CC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Rechne.</w:t>
      </w:r>
    </w:p>
    <w:p w14:paraId="0695C50F" w14:textId="77777777" w:rsidR="00C32A2B" w:rsidRDefault="00C32A2B" w:rsidP="00D60378"/>
    <w:p w14:paraId="3AB57265" w14:textId="77777777" w:rsidR="00C32A2B" w:rsidRDefault="00C32A2B" w:rsidP="00D60378"/>
    <w:p w14:paraId="5DF26206" w14:textId="77777777" w:rsidR="00C32A2B" w:rsidRDefault="00C32A2B" w:rsidP="00D60378"/>
    <w:p w14:paraId="36A76CD4" w14:textId="77777777" w:rsidR="00C32A2B" w:rsidRDefault="00C32A2B" w:rsidP="00D60378"/>
    <w:p w14:paraId="5006C307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2E74BE5C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4FB78897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4EFFF966" w14:textId="77777777" w:rsidR="00C32A2B" w:rsidRDefault="00C32A2B" w:rsidP="00C32A2B">
      <w:pPr>
        <w:pStyle w:val="ekvnummerierung"/>
        <w:framePr w:wrap="around"/>
      </w:pPr>
      <w:r>
        <w:t>2</w:t>
      </w:r>
    </w:p>
    <w:p w14:paraId="4D0F9126" w14:textId="77777777"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704832" wp14:editId="068E961C">
            <wp:extent cx="285115" cy="288290"/>
            <wp:effectExtent l="0" t="0" r="0" b="0"/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04980" w14:textId="77777777" w:rsidR="00C32A2B" w:rsidRDefault="001E66F3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7217209" wp14:editId="49209025">
                <wp:simplePos x="0" y="0"/>
                <wp:positionH relativeFrom="column">
                  <wp:posOffset>107220</wp:posOffset>
                </wp:positionH>
                <wp:positionV relativeFrom="paragraph">
                  <wp:posOffset>234377</wp:posOffset>
                </wp:positionV>
                <wp:extent cx="5764423" cy="1678653"/>
                <wp:effectExtent l="0" t="0" r="0" b="0"/>
                <wp:wrapNone/>
                <wp:docPr id="376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423" cy="1678653"/>
                          <a:chOff x="-40369" y="142875"/>
                          <a:chExt cx="5764970" cy="1678653"/>
                        </a:xfrm>
                      </wpg:grpSpPr>
                      <wpg:grpSp>
                        <wpg:cNvPr id="309" name="Gruppieren 37"/>
                        <wpg:cNvGrpSpPr/>
                        <wpg:grpSpPr>
                          <a:xfrm>
                            <a:off x="-40369" y="142875"/>
                            <a:ext cx="1757189" cy="1678653"/>
                            <a:chOff x="-88029" y="-310592"/>
                            <a:chExt cx="1757895" cy="1679295"/>
                          </a:xfrm>
                        </wpg:grpSpPr>
                        <wpg:grpSp>
                          <wpg:cNvPr id="310" name="Gruppieren 31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1" name="Ellipse 31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2" name="Ellipse 31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Ellipse 31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Ellipse 31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Ellipse 31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Ellipse 31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7" name="Gerade Verbindung 31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" name="Gerade Verbindung 31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9" name="Gerade Verbindung 31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0" name="Gerade Verbindung 32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" name="Gerade Verbindung 32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2" name="Gerade Verbindung 32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3" name="Textfeld 31"/>
                          <wps:cNvSpPr txBox="1"/>
                          <wps:spPr>
                            <a:xfrm>
                              <a:off x="472598" y="41500"/>
                              <a:ext cx="56751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4C1F00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4" name="Textfeld 32"/>
                          <wps:cNvSpPr txBox="1"/>
                          <wps:spPr>
                            <a:xfrm>
                              <a:off x="169424" y="508970"/>
                              <a:ext cx="59804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7B35D5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5" name="Textfeld 33"/>
                          <wps:cNvSpPr txBox="1"/>
                          <wps:spPr>
                            <a:xfrm>
                              <a:off x="767521" y="508383"/>
                              <a:ext cx="55404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1225E3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6" name="Textfeld 34"/>
                          <wps:cNvSpPr txBox="1"/>
                          <wps:spPr>
                            <a:xfrm>
                              <a:off x="955916" y="1008036"/>
                              <a:ext cx="71395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A719F1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7" name="Textfeld 35"/>
                          <wps:cNvSpPr txBox="1"/>
                          <wps:spPr>
                            <a:xfrm>
                              <a:off x="420879" y="1025672"/>
                              <a:ext cx="67063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DEBC0C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8" name="Textfeld 36"/>
                          <wps:cNvSpPr txBox="1"/>
                          <wps:spPr>
                            <a:xfrm>
                              <a:off x="-88029" y="1008036"/>
                              <a:ext cx="6125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F15B16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9" name="Textfeld 31"/>
                          <wps:cNvSpPr txBox="1"/>
                          <wps:spPr>
                            <a:xfrm>
                              <a:off x="428230" y="-310592"/>
                              <a:ext cx="64994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60B8CA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32" name="Gruppieren 37"/>
                        <wpg:cNvGrpSpPr/>
                        <wpg:grpSpPr>
                          <a:xfrm>
                            <a:off x="1972879" y="142875"/>
                            <a:ext cx="1756854" cy="1678653"/>
                            <a:chOff x="-105468" y="-310592"/>
                            <a:chExt cx="1757559" cy="1679295"/>
                          </a:xfrm>
                        </wpg:grpSpPr>
                        <wpg:grpSp>
                          <wpg:cNvPr id="333" name="Gruppieren 333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34" name="Ellipse 334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Ellipse 335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6" name="Ellipse 336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7" name="Ellipse 337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8" name="Ellipse 338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9" name="Ellipse 339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0" name="Gerade Verbindung 340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1" name="Gerade Verbindung 341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2" name="Gerade Verbindung 342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3" name="Gerade Verbindung 343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4" name="Gerade Verbindung 344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5" name="Gerade Verbindung 345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46" name="Textfeld 31"/>
                          <wps:cNvSpPr txBox="1"/>
                          <wps:spPr>
                            <a:xfrm>
                              <a:off x="487913" y="41500"/>
                              <a:ext cx="53715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CB843D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7" name="Textfeld 32"/>
                          <wps:cNvSpPr txBox="1"/>
                          <wps:spPr>
                            <a:xfrm>
                              <a:off x="159655" y="508970"/>
                              <a:ext cx="61732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86B577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8" name="Textfeld 33"/>
                          <wps:cNvSpPr txBox="1"/>
                          <wps:spPr>
                            <a:xfrm>
                              <a:off x="756159" y="508383"/>
                              <a:ext cx="57637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9CFF56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9" name="Textfeld 34"/>
                          <wps:cNvSpPr txBox="1"/>
                          <wps:spPr>
                            <a:xfrm>
                              <a:off x="973894" y="1008036"/>
                              <a:ext cx="6781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C8A83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0" name="Textfeld 35"/>
                          <wps:cNvSpPr txBox="1"/>
                          <wps:spPr>
                            <a:xfrm>
                              <a:off x="423124" y="1025672"/>
                              <a:ext cx="66577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6E73B8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1" name="Textfeld 36"/>
                          <wps:cNvSpPr txBox="1"/>
                          <wps:spPr>
                            <a:xfrm>
                              <a:off x="-105468" y="1008036"/>
                              <a:ext cx="64710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A6D57E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2" name="Textfeld 31"/>
                          <wps:cNvSpPr txBox="1"/>
                          <wps:spPr>
                            <a:xfrm>
                              <a:off x="481612" y="-310592"/>
                              <a:ext cx="54345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8B0C95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="001E66F3"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55" name="Gruppieren 37"/>
                        <wpg:cNvGrpSpPr/>
                        <wpg:grpSpPr>
                          <a:xfrm>
                            <a:off x="3987844" y="142875"/>
                            <a:ext cx="1736757" cy="1678653"/>
                            <a:chOff x="-121191" y="-310592"/>
                            <a:chExt cx="1737455" cy="1679295"/>
                          </a:xfrm>
                        </wpg:grpSpPr>
                        <wpg:grpSp>
                          <wpg:cNvPr id="356" name="Gruppieren 356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57" name="Ellipse 357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8" name="Ellipse 358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" name="Ellipse 359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0" name="Ellipse 360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Ellipse 361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Ellipse 362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Gerade Verbindung 363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4" name="Gerade Verbindung 364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5" name="Gerade Verbindung 365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6" name="Gerade Verbindung 366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7" name="Gerade Verbindung 367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8" name="Gerade Verbindung 368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69" name="Textfeld 31"/>
                          <wps:cNvSpPr txBox="1"/>
                          <wps:spPr>
                            <a:xfrm>
                              <a:off x="389792" y="41500"/>
                              <a:ext cx="73313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0C6AA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0" name="Textfeld 32"/>
                          <wps:cNvSpPr txBox="1"/>
                          <wps:spPr>
                            <a:xfrm>
                              <a:off x="114945" y="508970"/>
                              <a:ext cx="70622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F22BBF" w14:textId="76B39D26" w:rsidR="00C32A2B" w:rsidRPr="00821414" w:rsidRDefault="00CF2C4D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="00984512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1" name="Textfeld 33"/>
                          <wps:cNvSpPr txBox="1"/>
                          <wps:spPr>
                            <a:xfrm>
                              <a:off x="733066" y="508383"/>
                              <a:ext cx="622299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2721FC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2" name="Textfeld 34"/>
                          <wps:cNvSpPr txBox="1"/>
                          <wps:spPr>
                            <a:xfrm>
                              <a:off x="1009463" y="1008036"/>
                              <a:ext cx="60680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07756C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3" name="Textfeld 35"/>
                          <wps:cNvSpPr txBox="1"/>
                          <wps:spPr>
                            <a:xfrm>
                              <a:off x="389044" y="1025672"/>
                              <a:ext cx="73340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69504F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670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4" name="Textfeld 36"/>
                          <wps:cNvSpPr txBox="1"/>
                          <wps:spPr>
                            <a:xfrm>
                              <a:off x="-121191" y="1008036"/>
                              <a:ext cx="67804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91C476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5" name="Textfeld 31"/>
                          <wps:cNvSpPr txBox="1"/>
                          <wps:spPr>
                            <a:xfrm>
                              <a:off x="469299" y="-310592"/>
                              <a:ext cx="56860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C186FE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17209" id="Gruppieren 376" o:spid="_x0000_s1113" style="position:absolute;margin-left:8.45pt;margin-top:18.45pt;width:453.9pt;height:132.2pt;z-index:251680768;mso-width-relative:margin;mso-height-relative:margin" coordorigin="-403,1428" coordsize="57649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">
                <v:group id="Gruppieren 37" o:spid="_x0000_s1114" style="position:absolute;left:-403;top:1428;width:17571;height:16787" coordorigin="-880,-3105" coordsize="17578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group id="Gruppieren 310" o:spid="_x0000_s1115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oval id="Ellipse 311" o:spid="_x0000_s1116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12" o:spid="_x0000_s1117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13" o:spid="_x0000_s1118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14" o:spid="_x0000_s1119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15" o:spid="_x0000_s1120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16" o:spid="_x0000_s1121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" fillcolor="white [3212]" strokecolor="black [3213]" strokeweight="1pt">
                      <v:stroke joinstyle="miter"/>
                    </v:oval>
                    <v:line id="Gerade Verbindung 317" o:spid="_x0000_s1122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" strokecolor="black [3213]" strokeweight=".5pt">
                      <v:stroke joinstyle="miter"/>
                    </v:line>
                    <v:line id="Gerade Verbindung 318" o:spid="_x0000_s1123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" strokecolor="black [3213]" strokeweight=".5pt">
                      <v:stroke joinstyle="miter"/>
                    </v:line>
                    <v:line id="Gerade Verbindung 319" o:spid="_x0000_s1124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" strokecolor="black [3213]" strokeweight=".5pt">
                      <v:stroke joinstyle="miter"/>
                    </v:line>
                    <v:line id="Gerade Verbindung 320" o:spid="_x0000_s1125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" strokecolor="black [3213]" strokeweight=".5pt">
                      <v:stroke joinstyle="miter"/>
                    </v:line>
                    <v:line id="Gerade Verbindung 321" o:spid="_x0000_s1126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" strokecolor="black [3213]" strokeweight=".5pt">
                      <v:stroke joinstyle="miter"/>
                    </v:line>
                    <v:line id="Gerade Verbindung 322" o:spid="_x0000_s1127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128" type="#_x0000_t202" style="position:absolute;left:4725;top:415;width:5676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" filled="f" stroked="f">
                    <v:textbox style="mso-fit-shape-to-text:t">
                      <w:txbxContent>
                        <w:p w14:paraId="644C1F00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29" type="#_x0000_t202" style="position:absolute;left:1694;top:5089;width:5980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Z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DF/gd8z6QjozQ8AAAD//wMAUEsBAi0AFAAGAAgAAAAhANvh9svuAAAAhQEAABMAAAAAAAAAAAAA&#10;AAAAAAAAAFtDb250ZW50X1R5cGVzXS54bWxQSwECLQAUAAYACAAAACEAWvQsW78AAAAVAQAACwAA&#10;AAAAAAAAAAAAAAAfAQAAX3JlbHMvLnJlbHNQSwECLQAUAAYACAAAACEAB56Ge8MAAADcAAAADwAA&#10;AAAAAAAAAAAAAAAHAgAAZHJzL2Rvd25yZXYueG1sUEsFBgAAAAADAAMAtwAAAPcCAAAAAA==&#10;" filled="f" stroked="f">
                    <v:textbox style="mso-fit-shape-to-text:t">
                      <w:txbxContent>
                        <w:p w14:paraId="6D7B35D5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feld 33" o:spid="_x0000_s1130" type="#_x0000_t202" style="position:absolute;left:7675;top:5083;width:5540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Pg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cV8Cb9n0hHQmycAAAD//wMAUEsBAi0AFAAGAAgAAAAhANvh9svuAAAAhQEAABMAAAAAAAAAAAAA&#10;AAAAAAAAAFtDb250ZW50X1R5cGVzXS54bWxQSwECLQAUAAYACAAAACEAWvQsW78AAAAVAQAACwAA&#10;AAAAAAAAAAAAAAAfAQAAX3JlbHMvLnJlbHNQSwECLQAUAAYACAAAACEAaNIj4MMAAADcAAAADwAA&#10;AAAAAAAAAAAAAAAHAgAAZHJzL2Rvd25yZXYueG1sUEsFBgAAAAADAAMAtwAAAPcCAAAAAA==&#10;" filled="f" stroked="f">
                    <v:textbox style="mso-fit-shape-to-text:t">
                      <w:txbxContent>
                        <w:p w14:paraId="191225E3" w14:textId="77777777" w:rsidR="00C32A2B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feld 34" o:spid="_x0000_s1131" type="#_x0000_t202" style="position:absolute;left:9559;top:10080;width:713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" filled="f" stroked="f">
                    <v:textbox style="mso-fit-shape-to-text:t">
                      <w:txbxContent>
                        <w:p w14:paraId="19A719F1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32" type="#_x0000_t202" style="position:absolute;left:4208;top:10256;width:6707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BgM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DF/g98z6QjozQ8AAAD//wMAUEsBAi0AFAAGAAgAAAAhANvh9svuAAAAhQEAABMAAAAAAAAAAAAA&#10;AAAAAAAAAFtDb250ZW50X1R5cGVzXS54bWxQSwECLQAUAAYACAAAACEAWvQsW78AAAAVAQAACwAA&#10;AAAAAAAAAAAAAAAfAQAAX3JlbHMvLnJlbHNQSwECLQAUAAYACAAAACEA90wYDMMAAADcAAAADwAA&#10;AAAAAAAAAAAAAAAHAgAAZHJzL2Rvd25yZXYueG1sUEsFBgAAAAADAAMAtwAAAPcCAAAAAA==&#10;" filled="f" stroked="f">
                    <v:textbox style="mso-fit-shape-to-text:t">
                      <w:txbxContent>
                        <w:p w14:paraId="64DEBC0C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36" o:spid="_x0000_s1133" type="#_x0000_t202" style="position:absolute;left:-880;top:10080;width:612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4x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" filled="f" stroked="f">
                    <v:textbox style="mso-fit-shape-to-text:t">
                      <w:txbxContent>
                        <w:p w14:paraId="06F15B16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34" type="#_x0000_t202" style="position:absolute;left:4282;top:-3105;width:64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" filled="f" stroked="f">
                    <v:textbox style="mso-fit-shape-to-text:t">
                      <w:txbxContent>
                        <w:p w14:paraId="5960B8CA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group id="Gruppieren 37" o:spid="_x0000_s1135" style="position:absolute;left:19728;top:1428;width:17569;height:16787" coordorigin="-1054,-3105" coordsize="17575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group id="Gruppieren 333" o:spid="_x0000_s1136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<v:oval id="Ellipse 334" o:spid="_x0000_s1137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35" o:spid="_x0000_s1138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36" o:spid="_x0000_s1139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37" o:spid="_x0000_s1140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38" o:spid="_x0000_s1141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339" o:spid="_x0000_s1142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" fillcolor="white [3212]" strokecolor="black [3213]" strokeweight="1pt">
                      <v:stroke joinstyle="miter"/>
                    </v:oval>
                    <v:line id="Gerade Verbindung 340" o:spid="_x0000_s1143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" strokecolor="black [3213]" strokeweight=".5pt">
                      <v:stroke joinstyle="miter"/>
                    </v:line>
                    <v:line id="Gerade Verbindung 341" o:spid="_x0000_s1144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" strokecolor="black [3213]" strokeweight=".5pt">
                      <v:stroke joinstyle="miter"/>
                    </v:line>
                    <v:line id="Gerade Verbindung 342" o:spid="_x0000_s1145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" strokecolor="black [3213]" strokeweight=".5pt">
                      <v:stroke joinstyle="miter"/>
                    </v:line>
                    <v:line id="Gerade Verbindung 343" o:spid="_x0000_s1146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" strokecolor="black [3213]" strokeweight=".5pt">
                      <v:stroke joinstyle="miter"/>
                    </v:line>
                    <v:line id="Gerade Verbindung 344" o:spid="_x0000_s1147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" strokecolor="black [3213]" strokeweight=".5pt">
                      <v:stroke joinstyle="miter"/>
                    </v:line>
                    <v:line id="Gerade Verbindung 345" o:spid="_x0000_s1148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149" type="#_x0000_t202" style="position:absolute;left:4879;top:415;width:5371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" filled="f" stroked="f">
                    <v:textbox style="mso-fit-shape-to-text:t">
                      <w:txbxContent>
                        <w:p w14:paraId="3ECB843D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50" type="#_x0000_t202" style="position:absolute;left:1596;top:5089;width:6173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/2s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xe5vB7Jh0BvboDAAD//wMAUEsBAi0AFAAGAAgAAAAhANvh9svuAAAAhQEAABMAAAAAAAAAAAAA&#10;AAAAAAAAAFtDb250ZW50X1R5cGVzXS54bWxQSwECLQAUAAYACAAAACEAWvQsW78AAAAVAQAACwAA&#10;AAAAAAAAAAAAAAAfAQAAX3JlbHMvLnJlbHNQSwECLQAUAAYACAAAACEAKpP9rMMAAADcAAAADwAA&#10;AAAAAAAAAAAAAAAHAgAAZHJzL2Rvd25yZXYueG1sUEsFBgAAAAADAAMAtwAAAPcCAAAAAA==&#10;" filled="f" stroked="f">
                    <v:textbox style="mso-fit-shape-to-text:t">
                      <w:txbxContent>
                        <w:p w14:paraId="4086B577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Textfeld 33" o:spid="_x0000_s1151" type="#_x0000_t202" style="position:absolute;left:7561;top:5083;width:5764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" filled="f" stroked="f">
                    <v:textbox style="mso-fit-shape-to-text:t">
                      <w:txbxContent>
                        <w:p w14:paraId="2A9CFF56" w14:textId="77777777" w:rsidR="00C32A2B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Textfeld 34" o:spid="_x0000_s1152" type="#_x0000_t202" style="position:absolute;left:9738;top:10080;width:6782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" filled="f" stroked="f">
                    <v:textbox style="mso-fit-shape-to-text:t">
                      <w:txbxContent>
                        <w:p w14:paraId="5F8C8A83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53" type="#_x0000_t202" style="position:absolute;left:4231;top:10256;width:6658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MF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/x0Jh0Bvb4CAAD//wMAUEsBAi0AFAAGAAgAAAAhANvh9svuAAAAhQEAABMAAAAAAAAAAAAAAAAA&#10;AAAAAFtDb250ZW50X1R5cGVzXS54bWxQSwECLQAUAAYACAAAACEAWvQsW78AAAAVAQAACwAAAAAA&#10;AAAAAAAAAAAfAQAAX3JlbHMvLnJlbHNQSwECLQAUAAYACAAAACEAIKPzBcAAAADcAAAADwAAAAAA&#10;AAAAAAAAAAAHAgAAZHJzL2Rvd25yZXYueG1sUEsFBgAAAAADAAMAtwAAAPQCAAAAAA==&#10;" filled="f" stroked="f">
                    <v:textbox style="mso-fit-shape-to-text:t">
                      <w:txbxContent>
                        <w:p w14:paraId="086E73B8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300</w:t>
                          </w:r>
                        </w:p>
                      </w:txbxContent>
                    </v:textbox>
                  </v:shape>
                  <v:shape id="Textfeld 36" o:spid="_x0000_s1154" type="#_x0000_t202" style="position:absolute;left:-1054;top:10080;width:6470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" filled="f" stroked="f">
                    <v:textbox style="mso-fit-shape-to-text:t">
                      <w:txbxContent>
                        <w:p w14:paraId="69A6D57E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55" type="#_x0000_t202" style="position:absolute;left:4816;top:-3105;width:543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cjp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cVyDr9n0hHQmycAAAD//wMAUEsBAi0AFAAGAAgAAAAhANvh9svuAAAAhQEAABMAAAAAAAAAAAAA&#10;AAAAAAAAAFtDb250ZW50X1R5cGVzXS54bWxQSwECLQAUAAYACAAAACEAWvQsW78AAAAVAQAACwAA&#10;AAAAAAAAAAAAAAAfAQAAX3JlbHMvLnJlbHNQSwECLQAUAAYACAAAACEAvz3I6cMAAADcAAAADwAA&#10;AAAAAAAAAAAAAAAHAgAAZHJzL2Rvd25yZXYueG1sUEsFBgAAAAADAAMAtwAAAPcCAAAAAA==&#10;" filled="f" stroked="f">
                    <v:textbox style="mso-fit-shape-to-text:t">
                      <w:txbxContent>
                        <w:p w14:paraId="3A8B0C95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</w:t>
                          </w:r>
                          <w:r w:rsidR="001E66F3"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37" o:spid="_x0000_s1156" style="position:absolute;left:39878;top:1428;width:17368;height:16787" coordorigin="-1211,-3105" coordsize="17374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group id="Gruppieren 356" o:spid="_x0000_s1157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<v:oval id="Ellipse 357" o:spid="_x0000_s1158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58" o:spid="_x0000_s1159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359" o:spid="_x0000_s1160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60" o:spid="_x0000_s1161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361" o:spid="_x0000_s1162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62" o:spid="_x0000_s1163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363" o:spid="_x0000_s1164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" strokecolor="black [3213]" strokeweight=".5pt">
                      <v:stroke joinstyle="miter"/>
                    </v:line>
                    <v:line id="Gerade Verbindung 364" o:spid="_x0000_s1165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" strokecolor="black [3213]" strokeweight=".5pt">
                      <v:stroke joinstyle="miter"/>
                    </v:line>
                    <v:line id="Gerade Verbindung 365" o:spid="_x0000_s1166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" strokecolor="black [3213]" strokeweight=".5pt">
                      <v:stroke joinstyle="miter"/>
                    </v:line>
                    <v:line id="Gerade Verbindung 366" o:spid="_x0000_s1167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" strokecolor="black [3213]" strokeweight=".5pt">
                      <v:stroke joinstyle="miter"/>
                    </v:line>
                    <v:line id="Gerade Verbindung 367" o:spid="_x0000_s1168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" strokecolor="black [3213]" strokeweight=".5pt">
                      <v:stroke joinstyle="miter"/>
                    </v:line>
                    <v:line id="Gerade Verbindung 368" o:spid="_x0000_s1169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" strokecolor="black [3213]" strokeweight=".5pt">
                      <v:stroke joinstyle="miter"/>
                    </v:line>
                  </v:group>
                  <v:shape id="Textfeld 31" o:spid="_x0000_s1170" type="#_x0000_t202" style="position:absolute;left:3897;top:415;width:7332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ZAl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HzxDv9n0hHQqxsAAAD//wMAUEsBAi0AFAAGAAgAAAAhANvh9svuAAAAhQEAABMAAAAAAAAAAAAA&#10;AAAAAAAAAFtDb250ZW50X1R5cGVzXS54bWxQSwECLQAUAAYACAAAACEAWvQsW78AAAAVAQAACwAA&#10;AAAAAAAAAAAAAAAfAQAAX3JlbHMvLnJlbHNQSwECLQAUAAYACAAAACEAf/WQJcMAAADcAAAADwAA&#10;AAAAAAAAAAAAAAAHAgAAZHJzL2Rvd25yZXYueG1sUEsFBgAAAAADAAMAtwAAAPcCAAAAAA==&#10;" filled="f" stroked="f">
                    <v:textbox style="mso-fit-shape-to-text:t">
                      <w:txbxContent>
                        <w:p w14:paraId="3F0C6AA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71" type="#_x0000_t202" style="position:absolute;left:1149;top:5089;width:7062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" filled="f" stroked="f">
                    <v:textbox style="mso-fit-shape-to-text:t">
                      <w:txbxContent>
                        <w:p w14:paraId="6DF22BBF" w14:textId="76B39D26" w:rsidR="00C32A2B" w:rsidRPr="00821414" w:rsidRDefault="00CF2C4D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  <w:r w:rsidR="00984512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feld 33" o:spid="_x0000_s1172" type="#_x0000_t202" style="position:absolute;left:7330;top:5083;width:6223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" filled="f" stroked="f">
                    <v:textbox style="mso-fit-shape-to-text:t">
                      <w:txbxContent>
                        <w:p w14:paraId="552721FC" w14:textId="77777777" w:rsidR="00C32A2B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540</w:t>
                          </w:r>
                        </w:p>
                      </w:txbxContent>
                    </v:textbox>
                  </v:shape>
                  <v:shape id="Textfeld 34" o:spid="_x0000_s1173" type="#_x0000_t202" style="position:absolute;left:10094;top:10080;width:6068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JSJ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PE2h98z6QjozQ8AAAD//wMAUEsBAi0AFAAGAAgAAAAhANvh9svuAAAAhQEAABMAAAAAAAAAAAAA&#10;AAAAAAAAAFtDb250ZW50X1R5cGVzXS54bWxQSwECLQAUAAYACAAAACEAWvQsW78AAAAVAQAACwAA&#10;AAAAAAAAAAAAAAAfAQAAX3JlbHMvLnJlbHNQSwECLQAUAAYACAAAACEA9IiUicMAAADcAAAADwAA&#10;AAAAAAAAAAAAAAAHAgAAZHJzL2Rvd25yZXYueG1sUEsFBgAAAAADAAMAtwAAAPcCAAAAAA==&#10;" filled="f" stroked="f">
                    <v:textbox style="mso-fit-shape-to-text:t">
                      <w:txbxContent>
                        <w:p w14:paraId="6107756C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74" type="#_x0000_t202" style="position:absolute;left:3890;top:10256;width:7334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" filled="f" stroked="f">
                    <v:textbox style="mso-fit-shape-to-text:t">
                      <w:txbxContent>
                        <w:p w14:paraId="4469504F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670</w:t>
                          </w:r>
                        </w:p>
                      </w:txbxContent>
                    </v:textbox>
                  </v:shape>
                  <v:shape id="Textfeld 36" o:spid="_x0000_s1175" type="#_x0000_t202" style="position:absolute;left:-1211;top:10080;width:677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<v:textbox style="mso-fit-shape-to-text:t">
                      <w:txbxContent>
                        <w:p w14:paraId="4391C476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76" type="#_x0000_t202" style="position:absolute;left:4692;top:-3105;width:56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" filled="f" stroked="f">
                    <v:textbox style="mso-fit-shape-to-text:t">
                      <w:txbxContent>
                        <w:p w14:paraId="63C186FE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14:paraId="6250A683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4B10E8D3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2C0BC72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170A3A6F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7E705FB4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3814831D" w14:textId="77777777" w:rsidR="00D05302" w:rsidRDefault="00D05302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05F6B9CB" w14:textId="77777777" w:rsidR="00C32A2B" w:rsidRDefault="00C32A2B" w:rsidP="00C32A2B">
      <w:pPr>
        <w:pStyle w:val="ekvnummerierung"/>
        <w:framePr w:wrap="around"/>
      </w:pPr>
      <w:r>
        <w:t>3</w:t>
      </w:r>
    </w:p>
    <w:p w14:paraId="65425472" w14:textId="77777777"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146C339" wp14:editId="12BC04C7">
            <wp:extent cx="285115" cy="288290"/>
            <wp:effectExtent l="0" t="0" r="0" b="0"/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7FFE" w14:textId="77777777" w:rsidR="00C32A2B" w:rsidRDefault="001E66F3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20FFA12" wp14:editId="49F95739">
                <wp:simplePos x="0" y="0"/>
                <wp:positionH relativeFrom="column">
                  <wp:posOffset>134516</wp:posOffset>
                </wp:positionH>
                <wp:positionV relativeFrom="paragraph">
                  <wp:posOffset>170471</wp:posOffset>
                </wp:positionV>
                <wp:extent cx="5591656" cy="1678653"/>
                <wp:effectExtent l="0" t="0" r="9525" b="0"/>
                <wp:wrapNone/>
                <wp:docPr id="378" name="Gruppieren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656" cy="1678653"/>
                          <a:chOff x="47625" y="142875"/>
                          <a:chExt cx="5592186" cy="1678653"/>
                        </a:xfrm>
                      </wpg:grpSpPr>
                      <wpg:grpSp>
                        <wpg:cNvPr id="381" name="Gruppieren 37"/>
                        <wpg:cNvGrpSpPr/>
                        <wpg:grpSpPr>
                          <a:xfrm>
                            <a:off x="47625" y="142875"/>
                            <a:ext cx="1530189" cy="1678653"/>
                            <a:chOff x="0" y="-310592"/>
                            <a:chExt cx="1530804" cy="1679295"/>
                          </a:xfrm>
                        </wpg:grpSpPr>
                        <wpg:grpSp>
                          <wpg:cNvPr id="382" name="Gruppieren 382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83" name="Ellipse 383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4" name="Ellipse 384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5" name="Ellipse 385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" name="Ellipse 386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7" name="Ellipse 387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8" name="Ellipse 388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9" name="Gerade Verbindung 389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0" name="Gerade Verbindung 390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1" name="Gerade Verbindung 391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2" name="Gerade Verbindung 392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3" name="Gerade Verbindung 393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4" name="Gerade Verbindung 394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95" name="Textfeld 31"/>
                          <wps:cNvSpPr txBox="1"/>
                          <wps:spPr>
                            <a:xfrm>
                              <a:off x="538440" y="41500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90242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6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F83D7F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7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A586F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8" name="Textfeld 34"/>
                          <wps:cNvSpPr txBox="1"/>
                          <wps:spPr>
                            <a:xfrm>
                              <a:off x="1094978" y="1008036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05D5E0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9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AC3709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0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6D5E9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1" name="Textfeld 31"/>
                          <wps:cNvSpPr txBox="1"/>
                          <wps:spPr>
                            <a:xfrm>
                              <a:off x="440931" y="-310592"/>
                              <a:ext cx="62454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8CC84E" w14:textId="77777777"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04" name="Gruppieren 37"/>
                        <wpg:cNvGrpSpPr/>
                        <wpg:grpSpPr>
                          <a:xfrm>
                            <a:off x="2078305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05" name="Gruppieren 405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06" name="Ellipse 406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7" name="Ellipse 407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8" name="Ellipse 408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9" name="Ellipse 409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Ellipse 410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1" name="Ellipse 411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Gerade Verbindung 412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3" name="Gerade Verbindung 413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4" name="Gerade Verbindung 414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5" name="Gerade Verbindung 415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6" name="Gerade Verbindung 416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7" name="Gerade Verbindung 417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8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B99BE6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19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FF496E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0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00651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1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F70B9D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2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8B083E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3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3DC787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4" name="Textfeld 31"/>
                          <wps:cNvSpPr txBox="1"/>
                          <wps:spPr>
                            <a:xfrm>
                              <a:off x="412007" y="-310592"/>
                              <a:ext cx="68297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B3C5F9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27" name="Gruppieren 37"/>
                        <wpg:cNvGrpSpPr/>
                        <wpg:grpSpPr>
                          <a:xfrm>
                            <a:off x="4108986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28" name="Gruppieren 428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29" name="Ellipse 429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0" name="Ellipse 430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1" name="Ellipse 431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2" name="Ellipse 432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3" name="Ellipse 433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4" name="Ellipse 434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5" name="Gerade Verbindung 435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6" name="Gerade Verbindung 436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7" name="Gerade Verbindung 437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8" name="Gerade Verbindung 438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9" name="Gerade Verbindung 439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0" name="Gerade Verbindung 440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41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6CAF17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2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3290F9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3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EAA855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4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2048F6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5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D9975D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6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99D43F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7" name="Textfeld 31"/>
                          <wps:cNvSpPr txBox="1"/>
                          <wps:spPr>
                            <a:xfrm>
                              <a:off x="452838" y="-310592"/>
                              <a:ext cx="60136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0AB87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FFA12" id="Gruppieren 378" o:spid="_x0000_s1177" style="position:absolute;margin-left:10.6pt;margin-top:13.4pt;width:440.3pt;height:132.2pt;z-index:251682816;mso-width-relative:margin;mso-height-relative:margin" coordorigin="476,1428" coordsize="5592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">
                <v:group id="Gruppieren 37" o:spid="_x0000_s1178" style="position:absolute;left:476;top:1428;width:15302;height:16787" coordorigin=",-3105" coordsize="15308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group id="Gruppieren 382" o:spid="_x0000_s1179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<v:oval id="Ellipse 383" o:spid="_x0000_s1180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84" o:spid="_x0000_s1181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85" o:spid="_x0000_s1182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86" o:spid="_x0000_s1183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87" o:spid="_x0000_s1184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88" o:spid="_x0000_s1185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" fillcolor="white [3212]" strokecolor="black [3213]" strokeweight="1pt">
                      <v:stroke joinstyle="miter"/>
                    </v:oval>
                    <v:line id="Gerade Verbindung 389" o:spid="_x0000_s1186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" strokecolor="black [3213]" strokeweight=".5pt">
                      <v:stroke joinstyle="miter"/>
                    </v:line>
                    <v:line id="Gerade Verbindung 390" o:spid="_x0000_s1187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L5wgAAANw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" strokecolor="black [3213]" strokeweight=".5pt">
                      <v:stroke joinstyle="miter"/>
                    </v:line>
                    <v:line id="Gerade Verbindung 391" o:spid="_x0000_s1188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" strokecolor="black [3213]" strokeweight=".5pt">
                      <v:stroke joinstyle="miter"/>
                    </v:line>
                    <v:line id="Gerade Verbindung 392" o:spid="_x0000_s1189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" strokecolor="black [3213]" strokeweight=".5pt">
                      <v:stroke joinstyle="miter"/>
                    </v:line>
                    <v:line id="Gerade Verbindung 393" o:spid="_x0000_s1190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" strokecolor="black [3213]" strokeweight=".5pt">
                      <v:stroke joinstyle="miter"/>
                    </v:line>
                    <v:line id="Gerade Verbindung 394" o:spid="_x0000_s1191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192" type="#_x0000_t202" style="position:absolute;left:5384;top:415;width:4358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" filled="f" stroked="f">
                    <v:textbox style="mso-fit-shape-to-text:t">
                      <w:txbxContent>
                        <w:p w14:paraId="3D902422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93" type="#_x0000_t202" style="position:absolute;left:2499;top:5089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3Rw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Px9Af9n0hHQqxsAAAD//wMAUEsBAi0AFAAGAAgAAAAhANvh9svuAAAAhQEAABMAAAAAAAAAAAAA&#10;AAAAAAAAAFtDb250ZW50X1R5cGVzXS54bWxQSwECLQAUAAYACAAAACEAWvQsW78AAAAVAQAACwAA&#10;AAAAAAAAAAAAAAAfAQAAX3JlbHMvLnJlbHNQSwECLQAUAAYACAAAACEAO790cMMAAADcAAAADwAA&#10;AAAAAAAAAAAAAAAHAgAAZHJzL2Rvd25yZXYueG1sUEsFBgAAAAADAAMAtwAAAPcCAAAAAA==&#10;" filled="f" stroked="f">
                    <v:textbox style="mso-fit-shape-to-text:t">
                      <w:txbxContent>
                        <w:p w14:paraId="33F83D7F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194" type="#_x0000_t202" style="position:absolute;left:8259;top:5083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" filled="f" stroked="f">
                    <v:textbox style="mso-fit-shape-to-text:t">
                      <w:txbxContent>
                        <w:p w14:paraId="44A586F2" w14:textId="77777777"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195" type="#_x0000_t202" style="position:absolute;left:10949;top:10080;width:435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" filled="f" stroked="f">
                    <v:textbox style="mso-fit-shape-to-text:t">
                      <w:txbxContent>
                        <w:p w14:paraId="5805D5E0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96" type="#_x0000_t202" style="position:absolute;left:5379;top:10256;width:4365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" filled="f" stroked="f">
                    <v:textbox style="mso-fit-shape-to-text:t">
                      <w:txbxContent>
                        <w:p w14:paraId="33AC3709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197" type="#_x0000_t202" style="position:absolute;top:10080;width:436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hF9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" filled="f" stroked="f">
                    <v:textbox style="mso-fit-shape-to-text:t">
                      <w:txbxContent>
                        <w:p w14:paraId="476D5E92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98" type="#_x0000_t202" style="position:absolute;left:4409;top:-3105;width:624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" filled="f" stroked="f">
                    <v:textbox style="mso-fit-shape-to-text:t">
                      <w:txbxContent>
                        <w:p w14:paraId="168CC84E" w14:textId="77777777"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37" o:spid="_x0000_s1199" style="position:absolute;left:20783;top:1428;width:15308;height:16787" coordorigin=",-3105" coordsize="15314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group id="Gruppieren 405" o:spid="_x0000_s1200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  <v:oval id="Ellipse 406" o:spid="_x0000_s1201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07" o:spid="_x0000_s1202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408" o:spid="_x0000_s1203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" fillcolor="white [3212]" strokecolor="black [3213]" strokeweight="1pt">
                      <v:stroke joinstyle="miter"/>
                    </v:oval>
                    <v:oval id="Ellipse 409" o:spid="_x0000_s1204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410" o:spid="_x0000_s1205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" fillcolor="white [3212]" strokecolor="black [3213]" strokeweight="1pt">
                      <v:stroke joinstyle="miter"/>
                    </v:oval>
                    <v:oval id="Ellipse 411" o:spid="_x0000_s1206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" fillcolor="white [3212]" strokecolor="black [3213]" strokeweight="1pt">
                      <v:stroke joinstyle="miter"/>
                    </v:oval>
                    <v:line id="Gerade Verbindung 412" o:spid="_x0000_s1207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" strokecolor="black [3213]" strokeweight=".5pt">
                      <v:stroke joinstyle="miter"/>
                    </v:line>
                    <v:line id="Gerade Verbindung 413" o:spid="_x0000_s1208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" strokecolor="black [3213]" strokeweight=".5pt">
                      <v:stroke joinstyle="miter"/>
                    </v:line>
                    <v:line id="Gerade Verbindung 414" o:spid="_x0000_s1209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" strokecolor="black [3213]" strokeweight=".5pt">
                      <v:stroke joinstyle="miter"/>
                    </v:line>
                    <v:line id="Gerade Verbindung 415" o:spid="_x0000_s1210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" strokecolor="black [3213]" strokeweight=".5pt">
                      <v:stroke joinstyle="miter"/>
                    </v:line>
                    <v:line id="Gerade Verbindung 416" o:spid="_x0000_s1211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" strokecolor="black [3213]" strokeweight=".5pt">
                      <v:stroke joinstyle="miter"/>
                    </v:line>
                    <v:line id="Gerade Verbindung 417" o:spid="_x0000_s1212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213" type="#_x0000_t202" style="position:absolute;left:5384;top:415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" filled="f" stroked="f">
                    <v:textbox style="mso-fit-shape-to-text:t">
                      <w:txbxContent>
                        <w:p w14:paraId="70B99BE6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14" type="#_x0000_t202" style="position:absolute;left:2499;top:5089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" filled="f" stroked="f">
                    <v:textbox style="mso-fit-shape-to-text:t">
                      <w:txbxContent>
                        <w:p w14:paraId="35FF496E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15" type="#_x0000_t202" style="position:absolute;left:8259;top:5083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00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" filled="f" stroked="f">
                    <v:textbox style="mso-fit-shape-to-text:t">
                      <w:txbxContent>
                        <w:p w14:paraId="24006512" w14:textId="77777777"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16" type="#_x0000_t202" style="position:absolute;left:10949;top:10080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+iG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" filled="f" stroked="f">
                    <v:textbox style="mso-fit-shape-to-text:t">
                      <w:txbxContent>
                        <w:p w14:paraId="24F70B9D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17" type="#_x0000_t202" style="position:absolute;left:5379;top:10256;width:4365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bx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" filled="f" stroked="f">
                    <v:textbox style="mso-fit-shape-to-text:t">
                      <w:txbxContent>
                        <w:p w14:paraId="7B8B083E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18" type="#_x0000_t202" style="position:absolute;top:10080;width:436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Nq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4GW+gN8z6QjozQ8AAAD//wMAUEsBAi0AFAAGAAgAAAAhANvh9svuAAAAhQEAABMAAAAAAAAAAAAA&#10;AAAAAAAAAFtDb250ZW50X1R5cGVzXS54bWxQSwECLQAUAAYACAAAACEAWvQsW78AAAAVAQAACwAA&#10;AAAAAAAAAAAAAAAfAQAAX3JlbHMvLnJlbHNQSwECLQAUAAYACAAAACEASN3TasMAAADcAAAADwAA&#10;AAAAAAAAAAAAAAAHAgAAZHJzL2Rvd25yZXYueG1sUEsFBgAAAAADAAMAtwAAAPcCAAAAAA==&#10;" filled="f" stroked="f">
                    <v:textbox style="mso-fit-shape-to-text:t">
                      <w:txbxContent>
                        <w:p w14:paraId="5D3DC787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19" type="#_x0000_t202" style="position:absolute;left:4120;top:-3105;width:68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" filled="f" stroked="f">
                    <v:textbox style="mso-fit-shape-to-text:t">
                      <w:txbxContent>
                        <w:p w14:paraId="2AB3C5F9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uppieren 37" o:spid="_x0000_s1220" style="position:absolute;left:41089;top:1428;width:15309;height:16787" coordorigin=",-3105" coordsize="15314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group id="Gruppieren 428" o:spid="_x0000_s1221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  <v:oval id="Ellipse 429" o:spid="_x0000_s1222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30" o:spid="_x0000_s1223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431" o:spid="_x0000_s1224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432" o:spid="_x0000_s1225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33" o:spid="_x0000_s1226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34" o:spid="_x0000_s1227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435" o:spid="_x0000_s1228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" strokecolor="black [3213]" strokeweight=".5pt">
                      <v:stroke joinstyle="miter"/>
                    </v:line>
                    <v:line id="Gerade Verbindung 436" o:spid="_x0000_s1229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" strokecolor="black [3213]" strokeweight=".5pt">
                      <v:stroke joinstyle="miter"/>
                    </v:line>
                    <v:line id="Gerade Verbindung 437" o:spid="_x0000_s1230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" strokecolor="black [3213]" strokeweight=".5pt">
                      <v:stroke joinstyle="miter"/>
                    </v:line>
                    <v:line id="Gerade Verbindung 438" o:spid="_x0000_s1231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" strokecolor="black [3213]" strokeweight=".5pt">
                      <v:stroke joinstyle="miter"/>
                    </v:line>
                    <v:line id="Gerade Verbindung 439" o:spid="_x0000_s1232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" strokecolor="black [3213]" strokeweight=".5pt">
                      <v:stroke joinstyle="miter"/>
                    </v:line>
                    <v:line id="Gerade Verbindung 440" o:spid="_x0000_s1233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" strokecolor="black [3213]" strokeweight=".5pt">
                      <v:stroke joinstyle="miter"/>
                    </v:line>
                  </v:group>
                  <v:shape id="Textfeld 31" o:spid="_x0000_s1234" type="#_x0000_t202" style="position:absolute;left:5384;top:415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" filled="f" stroked="f">
                    <v:textbox style="mso-fit-shape-to-text:t">
                      <w:txbxContent>
                        <w:p w14:paraId="256CAF17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35" type="#_x0000_t202" style="position:absolute;left:2499;top:5089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" filled="f" stroked="f">
                    <v:textbox style="mso-fit-shape-to-text:t">
                      <w:txbxContent>
                        <w:p w14:paraId="093290F9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36" type="#_x0000_t202" style="position:absolute;left:8259;top:5083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" filled="f" stroked="f">
                    <v:textbox style="mso-fit-shape-to-text:t">
                      <w:txbxContent>
                        <w:p w14:paraId="65EAA855" w14:textId="77777777"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37" type="#_x0000_t202" style="position:absolute;left:10949;top:10080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" filled="f" stroked="f">
                    <v:textbox style="mso-fit-shape-to-text:t">
                      <w:txbxContent>
                        <w:p w14:paraId="5B2048F6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38" type="#_x0000_t202" style="position:absolute;left:5379;top:10256;width:4365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" filled="f" stroked="f">
                    <v:textbox style="mso-fit-shape-to-text:t">
                      <w:txbxContent>
                        <w:p w14:paraId="7AD9975D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39" type="#_x0000_t202" style="position:absolute;top:10080;width:436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" filled="f" stroked="f">
                    <v:textbox style="mso-fit-shape-to-text:t">
                      <w:txbxContent>
                        <w:p w14:paraId="3799D43F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40" type="#_x0000_t202" style="position:absolute;left:4528;top:-3105;width:601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" filled="f" stroked="f">
                    <v:textbox style="mso-fit-shape-to-text:t">
                      <w:txbxContent>
                        <w:p w14:paraId="250AB872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14:paraId="0D71004E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43255952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0AE08658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28E927E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C32A2B" w:rsidSect="00054A93">
      <w:headerReference w:type="default" r:id="rId14"/>
      <w:footerReference w:type="defaul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A6F3E" w14:textId="77777777" w:rsidR="00BB3CFA" w:rsidRDefault="00BB3CFA" w:rsidP="003C599D">
      <w:pPr>
        <w:spacing w:line="240" w:lineRule="auto"/>
      </w:pPr>
      <w:r>
        <w:separator/>
      </w:r>
    </w:p>
  </w:endnote>
  <w:endnote w:type="continuationSeparator" w:id="0">
    <w:p w14:paraId="72738225" w14:textId="77777777" w:rsidR="00BB3CFA" w:rsidRDefault="00BB3C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66986ADE" w14:textId="77777777" w:rsidTr="00267B6D">
      <w:trPr>
        <w:trHeight w:hRule="exact" w:val="680"/>
      </w:trPr>
      <w:tc>
        <w:tcPr>
          <w:tcW w:w="1138" w:type="dxa"/>
          <w:noWrap/>
        </w:tcPr>
        <w:p w14:paraId="022E1DDF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279F344" wp14:editId="1B762BC8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3E3C9A3A" w14:textId="77777777"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35F56EFA" w14:textId="77777777" w:rsidR="00823CAF" w:rsidRDefault="00823CAF" w:rsidP="00F25AEA">
          <w:pPr>
            <w:pStyle w:val="ekvquelle"/>
            <w:spacing w:line="240" w:lineRule="auto"/>
          </w:pPr>
          <w:r>
            <w:t>Textquellen: Ernst Klett Verlag, Stuttgart</w:t>
          </w:r>
        </w:p>
        <w:p w14:paraId="23AF3760" w14:textId="77777777" w:rsidR="00C32A2B" w:rsidRPr="00913892" w:rsidRDefault="00C32A2B" w:rsidP="00C32A2B">
          <w:pPr>
            <w:pStyle w:val="ekvquelle"/>
            <w:spacing w:line="240" w:lineRule="auto"/>
          </w:pPr>
          <w:r w:rsidRPr="00F5248B">
            <w:t>Bildquellen</w:t>
          </w:r>
          <w:r>
            <w:t>: Juliane Assies, Berlin</w:t>
          </w:r>
        </w:p>
      </w:tc>
      <w:tc>
        <w:tcPr>
          <w:tcW w:w="399" w:type="dxa"/>
        </w:tcPr>
        <w:p w14:paraId="13EC2D74" w14:textId="77777777" w:rsidR="00823CAF" w:rsidRPr="00913892" w:rsidRDefault="00823CAF" w:rsidP="00F25AEA">
          <w:pPr>
            <w:pStyle w:val="ekvpagina"/>
          </w:pPr>
        </w:p>
      </w:tc>
    </w:tr>
  </w:tbl>
  <w:p w14:paraId="0048BB8A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D1201" w14:textId="77777777" w:rsidR="00BB3CFA" w:rsidRDefault="00BB3CFA" w:rsidP="003C599D">
      <w:pPr>
        <w:spacing w:line="240" w:lineRule="auto"/>
      </w:pPr>
      <w:r>
        <w:separator/>
      </w:r>
    </w:p>
  </w:footnote>
  <w:footnote w:type="continuationSeparator" w:id="0">
    <w:p w14:paraId="2C2CFCB2" w14:textId="77777777" w:rsidR="00BB3CFA" w:rsidRDefault="00BB3C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D87E5" w14:textId="77777777"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9E2D9D" wp14:editId="7548BCA5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618678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25011C4" wp14:editId="24C63E2F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9E2D9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24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14:paraId="71618678" w14:textId="77777777"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125011C4" wp14:editId="24C63E2F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95F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6FE3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6F3"/>
    <w:rsid w:val="001F1E3D"/>
    <w:rsid w:val="001F53F1"/>
    <w:rsid w:val="0020055A"/>
    <w:rsid w:val="00201AA1"/>
    <w:rsid w:val="00202CC0"/>
    <w:rsid w:val="00205239"/>
    <w:rsid w:val="00216D91"/>
    <w:rsid w:val="002240EA"/>
    <w:rsid w:val="002257E8"/>
    <w:rsid w:val="002266E8"/>
    <w:rsid w:val="002277D2"/>
    <w:rsid w:val="002301FF"/>
    <w:rsid w:val="00232213"/>
    <w:rsid w:val="0023636F"/>
    <w:rsid w:val="00243DDA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395F"/>
    <w:rsid w:val="00405D0B"/>
    <w:rsid w:val="00410F77"/>
    <w:rsid w:val="00411B18"/>
    <w:rsid w:val="00415632"/>
    <w:rsid w:val="004167DB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B337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3D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1414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512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AF7D95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3CFA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A2B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C4D"/>
    <w:rsid w:val="00CF2E1A"/>
    <w:rsid w:val="00CF715C"/>
    <w:rsid w:val="00D022EC"/>
    <w:rsid w:val="00D05217"/>
    <w:rsid w:val="00D05302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4067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2E8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1BCAD"/>
  <w15:docId w15:val="{FA0829A3-CAFC-4CE2-8E48-96586460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23636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34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Schramm, Nicole</cp:lastModifiedBy>
  <cp:revision>7</cp:revision>
  <cp:lastPrinted>2016-12-08T14:25:00Z</cp:lastPrinted>
  <dcterms:created xsi:type="dcterms:W3CDTF">2017-12-15T10:17:00Z</dcterms:created>
  <dcterms:modified xsi:type="dcterms:W3CDTF">2021-02-04T11:57:00Z</dcterms:modified>
</cp:coreProperties>
</file>