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103FD2C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0A4C08E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21FDD37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1A7594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C17A2E0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21D02ED0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4AA0A752" w14:textId="77777777" w:rsidR="00FB59FB" w:rsidRPr="00C172AE" w:rsidRDefault="00FB59FB" w:rsidP="00AE65F6">
            <w:pPr>
              <w:pStyle w:val="ekvkvnummer"/>
            </w:pPr>
          </w:p>
        </w:tc>
      </w:tr>
      <w:tr w:rsidR="00BF17F2" w:rsidRPr="00BF17F2" w14:paraId="10F247E6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B84E10B" w14:textId="77777777"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3BA6646" w14:textId="77777777" w:rsidR="00FB59FB" w:rsidRPr="00BF17F2" w:rsidRDefault="0040395F" w:rsidP="006320A6">
            <w:pPr>
              <w:pStyle w:val="ekvue2arial"/>
            </w:pPr>
            <w:r>
              <w:t>Weihnachtliche Zauberdreiecke</w:t>
            </w:r>
            <w:r w:rsidR="00243DDA">
              <w:t xml:space="preserve"> - Lösung</w:t>
            </w:r>
          </w:p>
        </w:tc>
      </w:tr>
    </w:tbl>
    <w:p w14:paraId="39BD0C6F" w14:textId="77777777" w:rsidR="008E2194" w:rsidRDefault="006F0C81" w:rsidP="00D60378">
      <w:bookmarkStart w:id="0" w:name="bmStart"/>
      <w:bookmarkEnd w:id="0"/>
      <w:r>
        <w:rPr>
          <w:lang w:eastAsia="de-DE"/>
        </w:rPr>
        <w:drawing>
          <wp:anchor distT="0" distB="0" distL="114300" distR="114300" simplePos="0" relativeHeight="251687936" behindDoc="1" locked="0" layoutInCell="1" allowOverlap="1" wp14:anchorId="0F3FFD6D" wp14:editId="24E9E8A2">
            <wp:simplePos x="0" y="0"/>
            <wp:positionH relativeFrom="column">
              <wp:posOffset>3290570</wp:posOffset>
            </wp:positionH>
            <wp:positionV relativeFrom="paragraph">
              <wp:posOffset>53340</wp:posOffset>
            </wp:positionV>
            <wp:extent cx="2573655" cy="2199005"/>
            <wp:effectExtent l="0" t="0" r="0" b="0"/>
            <wp:wrapNone/>
            <wp:docPr id="24" name="Grafik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fik 24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2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92DBE9" w14:textId="77777777" w:rsidR="006320A6" w:rsidRDefault="006F0C81" w:rsidP="00E92E8F">
      <w:pPr>
        <w:ind w:right="4534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8E64DF" wp14:editId="3DC08692">
                <wp:simplePos x="0" y="0"/>
                <wp:positionH relativeFrom="column">
                  <wp:posOffset>4163449</wp:posOffset>
                </wp:positionH>
                <wp:positionV relativeFrom="paragraph">
                  <wp:posOffset>132933</wp:posOffset>
                </wp:positionV>
                <wp:extent cx="1530985" cy="1654132"/>
                <wp:effectExtent l="0" t="0" r="0" b="22860"/>
                <wp:wrapNone/>
                <wp:docPr id="3" name="Gruppieren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985" cy="1654132"/>
                          <a:chOff x="0" y="-310592"/>
                          <a:chExt cx="1531600" cy="1654764"/>
                        </a:xfrm>
                      </wpg:grpSpPr>
                      <wpg:grpSp>
                        <wpg:cNvPr id="5" name="Gruppieren 5"/>
                        <wpg:cNvGrpSpPr/>
                        <wpg:grpSpPr>
                          <a:xfrm>
                            <a:off x="38311" y="0"/>
                            <a:ext cx="1454978" cy="1344172"/>
                            <a:chOff x="38311" y="0"/>
                            <a:chExt cx="1454978" cy="1344172"/>
                          </a:xfrm>
                        </wpg:grpSpPr>
                        <wps:wsp>
                          <wps:cNvPr id="6" name="Ellipse 6"/>
                          <wps:cNvSpPr/>
                          <wps:spPr>
                            <a:xfrm>
                              <a:off x="288243" y="46747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Ellipse 7"/>
                          <wps:cNvSpPr/>
                          <wps:spPr>
                            <a:xfrm>
                              <a:off x="864307" y="46747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Ellipse 8"/>
                          <wps:cNvSpPr/>
                          <wps:spPr>
                            <a:xfrm>
                              <a:off x="38311" y="95596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Ellipse 9"/>
                          <wps:cNvSpPr/>
                          <wps:spPr>
                            <a:xfrm>
                              <a:off x="576275" y="984172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Ellipse 10"/>
                          <wps:cNvSpPr/>
                          <wps:spPr>
                            <a:xfrm>
                              <a:off x="576275" y="0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Ellipse 11"/>
                          <wps:cNvSpPr/>
                          <wps:spPr>
                            <a:xfrm>
                              <a:off x="1133289" y="966536"/>
                              <a:ext cx="360000" cy="36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Gerade Verbindung 12"/>
                          <wps:cNvCnPr/>
                          <wps:spPr>
                            <a:xfrm>
                              <a:off x="1137920" y="809859"/>
                              <a:ext cx="100566" cy="169035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Gerade Verbindung 13"/>
                          <wps:cNvCnPr/>
                          <wps:spPr>
                            <a:xfrm>
                              <a:off x="870186" y="327225"/>
                              <a:ext cx="92682" cy="15775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Gerade Verbindung 14"/>
                          <wps:cNvCnPr/>
                          <wps:spPr>
                            <a:xfrm flipH="1">
                              <a:off x="298685" y="806903"/>
                              <a:ext cx="90345" cy="17040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Gerade Verbindung 15"/>
                          <wps:cNvCnPr/>
                          <wps:spPr>
                            <a:xfrm flipH="1">
                              <a:off x="541573" y="322463"/>
                              <a:ext cx="104776" cy="15954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Gerade Verbindung 16"/>
                          <wps:cNvCnPr/>
                          <wps:spPr>
                            <a:xfrm flipH="1">
                              <a:off x="936275" y="1164816"/>
                              <a:ext cx="19368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Gerade Verbindung 17"/>
                          <wps:cNvCnPr/>
                          <wps:spPr>
                            <a:xfrm flipH="1">
                              <a:off x="398698" y="1164816"/>
                              <a:ext cx="184018" cy="299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8" name="Textfeld 31"/>
                        <wps:cNvSpPr txBox="1"/>
                        <wps:spPr>
                          <a:xfrm>
                            <a:off x="538440" y="41500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0F10BD" w14:textId="77777777"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9" name="Textfeld 32"/>
                        <wps:cNvSpPr txBox="1"/>
                        <wps:spPr>
                          <a:xfrm>
                            <a:off x="249932" y="508970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4E2070" w14:textId="77777777"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60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" name="Textfeld 33"/>
                        <wps:cNvSpPr txBox="1"/>
                        <wps:spPr>
                          <a:xfrm>
                            <a:off x="825996" y="508383"/>
                            <a:ext cx="437055" cy="2776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E38DA1D" w14:textId="77777777" w:rsidR="0023636F" w:rsidRPr="00E92E8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</w:pPr>
                              <w:r w:rsidRPr="00E92E8F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1" name="Textfeld 34"/>
                        <wps:cNvSpPr txBox="1"/>
                        <wps:spPr>
                          <a:xfrm>
                            <a:off x="1094978" y="1008036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7F101D2" w14:textId="77777777"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2" name="Textfeld 35"/>
                        <wps:cNvSpPr txBox="1"/>
                        <wps:spPr>
                          <a:xfrm>
                            <a:off x="537964" y="1025672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9E7C17" w14:textId="77777777"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3" name="Textfeld 36"/>
                        <wps:cNvSpPr txBox="1"/>
                        <wps:spPr>
                          <a:xfrm>
                            <a:off x="0" y="1008036"/>
                            <a:ext cx="436420" cy="27760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4242C6" w14:textId="77777777" w:rsidR="0023636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7" name="Textfeld 31"/>
                        <wps:cNvSpPr txBox="1"/>
                        <wps:spPr>
                          <a:xfrm>
                            <a:off x="535290" y="-310592"/>
                            <a:ext cx="43662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B25E7E" w14:textId="77777777" w:rsidR="00E92E8F" w:rsidRDefault="00E92E8F" w:rsidP="0023636F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E64DF" id="Gruppieren 37" o:spid="_x0000_s1026" style="position:absolute;margin-left:327.85pt;margin-top:10.45pt;width:120.55pt;height:130.25pt;z-index:251659264" coordorigin=",-3105" coordsize="15316,16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">
                <v:group id="Gruppieren 5" o:spid="_x0000_s1027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Ellipse 6" o:spid="_x0000_s1028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" fillcolor="white [3212]" strokecolor="black [3213]" strokeweight="1pt">
                    <v:stroke joinstyle="miter"/>
                  </v:oval>
                  <v:oval id="Ellipse 7" o:spid="_x0000_s1029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" fillcolor="white [3212]" strokecolor="black [3213]" strokeweight="1pt">
                    <v:stroke joinstyle="miter"/>
                  </v:oval>
                  <v:oval id="Ellipse 8" o:spid="_x0000_s1030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" fillcolor="white [3212]" strokecolor="black [3213]" strokeweight="1pt">
                    <v:stroke joinstyle="miter"/>
                  </v:oval>
                  <v:oval id="Ellipse 9" o:spid="_x0000_s1031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" fillcolor="white [3212]" strokecolor="black [3213]" strokeweight="1pt">
                    <v:stroke joinstyle="miter"/>
                  </v:oval>
                  <v:oval id="Ellipse 10" o:spid="_x0000_s1032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" fillcolor="white [3212]" strokecolor="black [3213]" strokeweight="1pt">
                    <v:stroke joinstyle="miter"/>
                  </v:oval>
                  <v:oval id="Ellipse 11" o:spid="_x0000_s1033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" fillcolor="white [3212]" strokecolor="black [3213]" strokeweight="1pt">
                    <v:stroke joinstyle="miter"/>
                  </v:oval>
                  <v:line id="Gerade Verbindung 12" o:spid="_x0000_s1034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" strokecolor="black [3213]" strokeweight=".5pt">
                    <v:stroke joinstyle="miter"/>
                  </v:line>
                  <v:line id="Gerade Verbindung 13" o:spid="_x0000_s1035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YUywgAAANsAAAAPAAAAZHJzL2Rvd25yZXYueG1sRE/fa8Iw&#10;EH4f7H8IN9jbTHU4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Dg3YUywgAAANsAAAAPAAAA&#10;AAAAAAAAAAAAAAcCAABkcnMvZG93bnJldi54bWxQSwUGAAAAAAMAAwC3AAAA9gIAAAAA&#10;" strokecolor="black [3213]" strokeweight=".5pt">
                    <v:stroke joinstyle="miter"/>
                  </v:line>
                  <v:line id="Gerade Verbindung 14" o:spid="_x0000_s1036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mPTwQAAANsAAAAPAAAAZHJzL2Rvd25yZXYueG1sRE9LawIx&#10;EL4X/A9hBG81ax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JyaY9PBAAAA2wAAAA8AAAAA&#10;AAAAAAAAAAAABwIAAGRycy9kb3ducmV2LnhtbFBLBQYAAAAAAwADALcAAAD1AgAAAAA=&#10;" strokecolor="black [3213]" strokeweight=".5pt">
                    <v:stroke joinstyle="miter"/>
                  </v:line>
                  <v:line id="Gerade Verbindung 15" o:spid="_x0000_s1037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sZIwQAAANsAAAAPAAAAZHJzL2Rvd25yZXYueG1sRE9LawIx&#10;EL4X/A9hBG81a0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PPWxkjBAAAA2wAAAA8AAAAA&#10;AAAAAAAAAAAABwIAAGRycy9kb3ducmV2LnhtbFBLBQYAAAAAAwADALcAAAD1AgAAAAA=&#10;" strokecolor="black [3213]" strokeweight=".5pt">
                    <v:stroke joinstyle="miter"/>
                  </v:line>
                  <v:line id="Gerade Verbindung 16" o:spid="_x0000_s1038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" strokecolor="black [3213]" strokeweight=".5pt">
                    <v:stroke joinstyle="miter"/>
                  </v:line>
                  <v:line id="Gerade Verbindung 17" o:spid="_x0000_s1039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" strokecolor="black [3213]" strokeweight="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1" o:spid="_x0000_s1040" type="#_x0000_t202" style="position:absolute;left:5384;top:415;width:4366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  <v:textbox style="mso-fit-shape-to-text:t">
                    <w:txbxContent>
                      <w:p w14:paraId="6D0F10BD" w14:textId="77777777"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30</w:t>
                        </w:r>
                      </w:p>
                    </w:txbxContent>
                  </v:textbox>
                </v:shape>
                <v:shape id="Textfeld 32" o:spid="_x0000_s1041" type="#_x0000_t202" style="position:absolute;left:2499;top:5089;width:4366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14:paraId="4A4E2070" w14:textId="77777777"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60</w:t>
                        </w:r>
                      </w:p>
                    </w:txbxContent>
                  </v:textbox>
                </v:shape>
                <v:shape id="Textfeld 33" o:spid="_x0000_s1042" type="#_x0000_t202" style="position:absolute;left:8259;top:5083;width:4371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<v:textbox style="mso-fit-shape-to-text:t">
                    <w:txbxContent>
                      <w:p w14:paraId="3E38DA1D" w14:textId="77777777" w:rsidR="0023636F" w:rsidRPr="00E92E8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</w:pPr>
                        <w:r w:rsidRPr="00E92E8F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50</w:t>
                        </w:r>
                      </w:p>
                    </w:txbxContent>
                  </v:textbox>
                </v:shape>
                <v:shape id="Textfeld 34" o:spid="_x0000_s1043" type="#_x0000_t202" style="position:absolute;left:10949;top:10080;width:4367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gewQAAANs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fw+JJ+gN7cAQAA//8DAFBLAQItABQABgAIAAAAIQDb4fbL7gAAAIUBAAATAAAAAAAAAAAAAAAA&#10;AAAAAABbQ29udGVudF9UeXBlc10ueG1sUEsBAi0AFAAGAAgAAAAhAFr0LFu/AAAAFQEAAAsAAAAA&#10;AAAAAAAAAAAAHwEAAF9yZWxzLy5yZWxzUEsBAi0AFAAGAAgAAAAhAGujCB7BAAAA2wAAAA8AAAAA&#10;AAAAAAAAAAAABwIAAGRycy9kb3ducmV2LnhtbFBLBQYAAAAAAwADALcAAAD1AgAAAAA=&#10;" filled="f" stroked="f">
                  <v:textbox style="mso-fit-shape-to-text:t">
                    <w:txbxContent>
                      <w:p w14:paraId="77F101D2" w14:textId="77777777"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20</w:t>
                        </w:r>
                      </w:p>
                    </w:txbxContent>
                  </v:textbox>
                </v:shape>
                <v:shape id="Textfeld 35" o:spid="_x0000_s1044" type="#_x0000_t202" style="position:absolute;left:5379;top:10256;width:4366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" filled="f" stroked="f">
                  <v:textbox style="mso-fit-shape-to-text:t">
                    <w:txbxContent>
                      <w:p w14:paraId="699E7C17" w14:textId="77777777"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70</w:t>
                        </w:r>
                      </w:p>
                    </w:txbxContent>
                  </v:textbox>
                </v:shape>
                <v:shape id="Textfeld 36" o:spid="_x0000_s1045" type="#_x0000_t202" style="position:absolute;top:10080;width:4364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544242C6" w14:textId="77777777" w:rsidR="0023636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</w:t>
                        </w:r>
                      </w:p>
                    </w:txbxContent>
                  </v:textbox>
                </v:shape>
                <v:shape id="Textfeld 31" o:spid="_x0000_s1046" type="#_x0000_t202" style="position:absolute;left:5352;top:-3105;width:4367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<v:textbox style="mso-fit-shape-to-text:t">
                    <w:txbxContent>
                      <w:p w14:paraId="1DB25E7E" w14:textId="77777777" w:rsidR="00E92E8F" w:rsidRDefault="00E92E8F" w:rsidP="0023636F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2E8F">
        <w:t>Fülle die Zauberdreiecke richtig aus. Die Summe der drei Zahlen</w:t>
      </w:r>
      <w:r w:rsidR="000379B5">
        <w:br/>
      </w:r>
      <w:r w:rsidR="00E92E8F">
        <w:t>an jeder Seite ist immer gleich.</w:t>
      </w:r>
      <w:r w:rsidR="00E92E8F">
        <w:br/>
        <w:t>Die Summe steht im Stern.</w:t>
      </w:r>
    </w:p>
    <w:p w14:paraId="310B4E77" w14:textId="77777777" w:rsidR="006320A6" w:rsidRDefault="006320A6" w:rsidP="00D60378"/>
    <w:p w14:paraId="19CDF663" w14:textId="77777777" w:rsidR="0040395F" w:rsidRDefault="0040395F" w:rsidP="00D60378"/>
    <w:p w14:paraId="0D71EE90" w14:textId="77777777" w:rsidR="0040395F" w:rsidRDefault="0040395F" w:rsidP="00E92E8F">
      <w:pPr>
        <w:jc w:val="both"/>
      </w:pPr>
    </w:p>
    <w:p w14:paraId="66D9BF6F" w14:textId="77777777" w:rsidR="00E92E8F" w:rsidRDefault="00E92E8F" w:rsidP="00D60378"/>
    <w:p w14:paraId="4A91FD36" w14:textId="77777777" w:rsidR="00C32A2B" w:rsidRDefault="00C32A2B" w:rsidP="00C32A2B">
      <w:pPr>
        <w:pStyle w:val="ekvnummerierung"/>
        <w:framePr w:wrap="around" w:x="1207" w:y="-3"/>
      </w:pPr>
      <w:r>
        <w:t>1</w:t>
      </w:r>
    </w:p>
    <w:p w14:paraId="5DABCC12" w14:textId="77777777"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DF7546D" wp14:editId="346E94B8">
            <wp:extent cx="288290" cy="288290"/>
            <wp:effectExtent l="0" t="0" r="0" b="0"/>
            <wp:docPr id="448" name="Grafik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0A502" w14:textId="77777777" w:rsidR="0040395F" w:rsidRDefault="006F0C81" w:rsidP="00D60378">
      <w:r>
        <w:rPr>
          <w:lang w:eastAsia="de-DE"/>
        </w:rPr>
        <w:drawing>
          <wp:anchor distT="0" distB="0" distL="114300" distR="114300" simplePos="0" relativeHeight="251684864" behindDoc="1" locked="0" layoutInCell="1" allowOverlap="1" wp14:anchorId="114C1663" wp14:editId="2F0388A4">
            <wp:simplePos x="0" y="0"/>
            <wp:positionH relativeFrom="column">
              <wp:posOffset>2162810</wp:posOffset>
            </wp:positionH>
            <wp:positionV relativeFrom="paragraph">
              <wp:posOffset>121285</wp:posOffset>
            </wp:positionV>
            <wp:extent cx="1587500" cy="1885950"/>
            <wp:effectExtent l="0" t="0" r="0" b="0"/>
            <wp:wrapNone/>
            <wp:docPr id="26" name="Grafik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685888" behindDoc="1" locked="0" layoutInCell="1" allowOverlap="1" wp14:anchorId="359DC9A8" wp14:editId="014DEFDA">
            <wp:simplePos x="0" y="0"/>
            <wp:positionH relativeFrom="column">
              <wp:posOffset>4184650</wp:posOffset>
            </wp:positionH>
            <wp:positionV relativeFrom="paragraph">
              <wp:posOffset>121285</wp:posOffset>
            </wp:positionV>
            <wp:extent cx="1587500" cy="1885950"/>
            <wp:effectExtent l="0" t="0" r="0" b="0"/>
            <wp:wrapNone/>
            <wp:docPr id="28" name="Grafik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686912" behindDoc="1" locked="0" layoutInCell="1" allowOverlap="1" wp14:anchorId="25F72C0E" wp14:editId="1661CEDC">
            <wp:simplePos x="0" y="0"/>
            <wp:positionH relativeFrom="column">
              <wp:posOffset>137795</wp:posOffset>
            </wp:positionH>
            <wp:positionV relativeFrom="paragraph">
              <wp:posOffset>116205</wp:posOffset>
            </wp:positionV>
            <wp:extent cx="1587500" cy="1885950"/>
            <wp:effectExtent l="0" t="0" r="0" b="0"/>
            <wp:wrapNone/>
            <wp:docPr id="25" name="Grafik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5302">
        <w:rPr>
          <w:lang w:eastAsia="de-DE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1498E9F" wp14:editId="3DF150E7">
                <wp:simplePos x="0" y="0"/>
                <wp:positionH relativeFrom="column">
                  <wp:posOffset>134516</wp:posOffset>
                </wp:positionH>
                <wp:positionV relativeFrom="paragraph">
                  <wp:posOffset>184432</wp:posOffset>
                </wp:positionV>
                <wp:extent cx="5660127" cy="1678653"/>
                <wp:effectExtent l="0" t="0" r="0" b="0"/>
                <wp:wrapNone/>
                <wp:docPr id="452" name="Gruppieren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0127" cy="1678653"/>
                          <a:chOff x="-5708" y="142875"/>
                          <a:chExt cx="5660127" cy="1678653"/>
                        </a:xfrm>
                      </wpg:grpSpPr>
                      <wpg:grpSp>
                        <wpg:cNvPr id="29" name="Gruppieren 37"/>
                        <wpg:cNvGrpSpPr/>
                        <wpg:grpSpPr>
                          <a:xfrm>
                            <a:off x="4051923" y="142875"/>
                            <a:ext cx="1602496" cy="1678653"/>
                            <a:chOff x="-46725" y="-310592"/>
                            <a:chExt cx="1603140" cy="1679295"/>
                          </a:xfrm>
                        </wpg:grpSpPr>
                        <wpg:grpSp>
                          <wpg:cNvPr id="30" name="Gruppieren 3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1" name="Ellipse 3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Ellipse 3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Ellipse 3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Ellipse 3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Ellipse 3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Ellipse 3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Gerade Verbindung 3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Gerade Verbindung 3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" name="Gerade Verbindung 3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0" name="Gerade Verbindung 4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Gerade Verbindung 4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Gerade Verbindung 4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3" name="Textfeld 31"/>
                          <wps:cNvSpPr txBox="1"/>
                          <wps:spPr>
                            <a:xfrm>
                              <a:off x="496553" y="41500"/>
                              <a:ext cx="51899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FC2B6F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309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4" name="Textfeld 32"/>
                          <wps:cNvSpPr txBox="1"/>
                          <wps:spPr>
                            <a:xfrm>
                              <a:off x="148769" y="508970"/>
                              <a:ext cx="63826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21A99A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580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5" name="Textfeld 33"/>
                          <wps:cNvSpPr txBox="1"/>
                          <wps:spPr>
                            <a:xfrm>
                              <a:off x="673917" y="508383"/>
                              <a:ext cx="739945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E93712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290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6" name="Textfeld 34"/>
                          <wps:cNvSpPr txBox="1"/>
                          <wps:spPr>
                            <a:xfrm>
                              <a:off x="1068699" y="1008036"/>
                              <a:ext cx="48771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23A733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401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7" name="Textfeld 35"/>
                          <wps:cNvSpPr txBox="1"/>
                          <wps:spPr>
                            <a:xfrm>
                              <a:off x="457357" y="1025672"/>
                              <a:ext cx="59650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A58678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488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8" name="Textfeld 36"/>
                          <wps:cNvSpPr txBox="1"/>
                          <wps:spPr>
                            <a:xfrm>
                              <a:off x="-46725" y="1008036"/>
                              <a:ext cx="52887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43A87B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111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49" name="Textfeld 31"/>
                          <wps:cNvSpPr txBox="1"/>
                          <wps:spPr>
                            <a:xfrm>
                              <a:off x="438538" y="-310592"/>
                              <a:ext cx="65558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18168A" w14:textId="77777777" w:rsidR="00E92E8F" w:rsidRPr="00821414" w:rsidRDefault="00E92E8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56" name="Gruppieren 37"/>
                        <wpg:cNvGrpSpPr/>
                        <wpg:grpSpPr>
                          <a:xfrm>
                            <a:off x="2025646" y="142875"/>
                            <a:ext cx="1652125" cy="1678653"/>
                            <a:chOff x="-52818" y="-310592"/>
                            <a:chExt cx="1652789" cy="1679295"/>
                          </a:xfrm>
                        </wpg:grpSpPr>
                        <wpg:grpSp>
                          <wpg:cNvPr id="57" name="Gruppieren 57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58" name="Ellipse 58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" name="Ellipse 59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Ellipse 60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Ellipse 61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" name="Ellipse 62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" name="Ellipse 63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" name="Gerade Verbindung 64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5" name="Gerade Verbindung 65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6" name="Gerade Verbindung 66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7" name="Gerade Verbindung 67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8" name="Gerade Verbindung 68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9" name="Gerade Verbindung 69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0" name="Textfeld 31"/>
                          <wps:cNvSpPr txBox="1"/>
                          <wps:spPr>
                            <a:xfrm>
                              <a:off x="467273" y="41500"/>
                              <a:ext cx="578108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0D901A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180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1" name="Textfeld 32"/>
                          <wps:cNvSpPr txBox="1"/>
                          <wps:spPr>
                            <a:xfrm>
                              <a:off x="159619" y="508970"/>
                              <a:ext cx="61710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08340C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270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2" name="Textfeld 33"/>
                          <wps:cNvSpPr txBox="1"/>
                          <wps:spPr>
                            <a:xfrm>
                              <a:off x="755885" y="508383"/>
                              <a:ext cx="57656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3F4D7C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3" name="Textfeld 34"/>
                          <wps:cNvSpPr txBox="1"/>
                          <wps:spPr>
                            <a:xfrm>
                              <a:off x="1024988" y="1008036"/>
                              <a:ext cx="57498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24B30F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220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4" name="Textfeld 35"/>
                          <wps:cNvSpPr txBox="1"/>
                          <wps:spPr>
                            <a:xfrm>
                              <a:off x="466504" y="1025672"/>
                              <a:ext cx="57869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1CACC4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230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5" name="Textfeld 36"/>
                          <wps:cNvSpPr txBox="1"/>
                          <wps:spPr>
                            <a:xfrm>
                              <a:off x="-52818" y="1008036"/>
                              <a:ext cx="54153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BBF445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150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76" name="Textfeld 31"/>
                          <wps:cNvSpPr txBox="1"/>
                          <wps:spPr>
                            <a:xfrm>
                              <a:off x="459224" y="-310592"/>
                              <a:ext cx="586341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6103B6" w14:textId="77777777" w:rsidR="00E92E8F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6</w:t>
                                </w:r>
                                <w:r w:rsidR="001E66F3" w:rsidRPr="00821414"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79" name="Gruppieren 37"/>
                        <wpg:cNvGrpSpPr/>
                        <wpg:grpSpPr>
                          <a:xfrm>
                            <a:off x="-5708" y="142875"/>
                            <a:ext cx="1661958" cy="1678432"/>
                            <a:chOff x="-53354" y="-310592"/>
                            <a:chExt cx="1662625" cy="1679074"/>
                          </a:xfrm>
                        </wpg:grpSpPr>
                        <wpg:grpSp>
                          <wpg:cNvPr id="80" name="Gruppieren 8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81" name="Ellipse 8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" name="Ellipse 8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Ellipse 8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" name="Ellipse 8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5" name="Ellipse 8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6" name="Ellipse 8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7" name="Gerade Verbindung 8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8" name="Gerade Verbindung 8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9" name="Gerade Verbindung 8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0" name="Gerade Verbindung 9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1" name="Gerade Verbindung 9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2" name="Gerade Verbindung 9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3" name="Textfeld 31"/>
                          <wps:cNvSpPr txBox="1"/>
                          <wps:spPr>
                            <a:xfrm>
                              <a:off x="470103" y="41500"/>
                              <a:ext cx="57300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F28702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12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4" name="Textfeld 32"/>
                          <wps:cNvSpPr txBox="1"/>
                          <wps:spPr>
                            <a:xfrm>
                              <a:off x="172667" y="508970"/>
                              <a:ext cx="59142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BE63B3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35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5" name="Textfeld 33"/>
                          <wps:cNvSpPr txBox="1"/>
                          <wps:spPr>
                            <a:xfrm>
                              <a:off x="764153" y="508383"/>
                              <a:ext cx="560295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E8B6B37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21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6" name="Textfeld 34"/>
                          <wps:cNvSpPr txBox="1"/>
                          <wps:spPr>
                            <a:xfrm>
                              <a:off x="1016578" y="1007677"/>
                              <a:ext cx="59269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45ACE0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17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7" name="Textfeld 35"/>
                          <wps:cNvSpPr txBox="1"/>
                          <wps:spPr>
                            <a:xfrm>
                              <a:off x="417215" y="1025451"/>
                              <a:ext cx="67718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07B22C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8" name="Textfeld 36"/>
                          <wps:cNvSpPr txBox="1"/>
                          <wps:spPr>
                            <a:xfrm>
                              <a:off x="-53354" y="1008036"/>
                              <a:ext cx="54309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90C724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  <wps:wsp>
                          <wps:cNvPr id="99" name="Textfeld 31"/>
                          <wps:cNvSpPr txBox="1"/>
                          <wps:spPr>
                            <a:xfrm>
                              <a:off x="463009" y="-310592"/>
                              <a:ext cx="579988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0934A4" w14:textId="77777777" w:rsidR="00E92E8F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498E9F" id="Gruppieren 452" o:spid="_x0000_s1047" style="position:absolute;margin-left:10.6pt;margin-top:14.5pt;width:445.7pt;height:132.2pt;z-index:251668480;mso-width-relative:margin;mso-height-relative:margin" coordorigin="-57,1428" coordsize="56601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">
                <v:group id="_x0000_s1048" style="position:absolute;left:40519;top:1428;width:16025;height:16787" coordorigin="-467,-3105" coordsize="16031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uppieren 30" o:spid="_x0000_s1049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oval id="Ellipse 31" o:spid="_x0000_s1050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2" o:spid="_x0000_s1051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3" o:spid="_x0000_s1052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34" o:spid="_x0000_s1053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5" o:spid="_x0000_s1054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6" o:spid="_x0000_s1055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37" o:spid="_x0000_s1056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" strokecolor="black [3213]" strokeweight=".5pt">
                      <v:stroke joinstyle="miter"/>
                    </v:line>
                    <v:line id="Gerade Verbindung 38" o:spid="_x0000_s1057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" strokecolor="black [3213]" strokeweight=".5pt">
                      <v:stroke joinstyle="miter"/>
                    </v:line>
                    <v:line id="Gerade Verbindung 39" o:spid="_x0000_s1058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" strokecolor="black [3213]" strokeweight=".5pt">
                      <v:stroke joinstyle="miter"/>
                    </v:line>
                    <v:line id="Gerade Verbindung 40" o:spid="_x0000_s1059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" strokecolor="black [3213]" strokeweight=".5pt">
                      <v:stroke joinstyle="miter"/>
                    </v:line>
                    <v:line id="Gerade Verbindung 41" o:spid="_x0000_s1060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" strokecolor="black [3213]" strokeweight=".5pt">
                      <v:stroke joinstyle="miter"/>
                    </v:line>
                    <v:line id="Gerade Verbindung 42" o:spid="_x0000_s1061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" strokecolor="black [3213]" strokeweight=".5pt">
                      <v:stroke joinstyle="miter"/>
                    </v:line>
                  </v:group>
                  <v:shape id="Textfeld 31" o:spid="_x0000_s1062" type="#_x0000_t202" style="position:absolute;left:4965;top:415;width:5190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" filled="f" stroked="f">
                    <v:textbox style="mso-fit-shape-to-text:t">
                      <w:txbxContent>
                        <w:p w14:paraId="4BFC2B6F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309</w:t>
                          </w:r>
                        </w:p>
                      </w:txbxContent>
                    </v:textbox>
                  </v:shape>
                  <v:shape id="Textfeld 32" o:spid="_x0000_s1063" type="#_x0000_t202" style="position:absolute;left:1487;top:5089;width:6383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" filled="f" stroked="f">
                    <v:textbox style="mso-fit-shape-to-text:t">
                      <w:txbxContent>
                        <w:p w14:paraId="3F21A99A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580</w:t>
                          </w:r>
                        </w:p>
                      </w:txbxContent>
                    </v:textbox>
                  </v:shape>
                  <v:shape id="Textfeld 33" o:spid="_x0000_s1064" type="#_x0000_t202" style="position:absolute;left:6739;top:5083;width:7399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" filled="f" stroked="f">
                    <v:textbox style="mso-fit-shape-to-text:t">
                      <w:txbxContent>
                        <w:p w14:paraId="4EE93712" w14:textId="77777777" w:rsidR="00E92E8F" w:rsidRPr="00821414" w:rsidRDefault="004B337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290</w:t>
                          </w:r>
                        </w:p>
                      </w:txbxContent>
                    </v:textbox>
                  </v:shape>
                  <v:shape id="Textfeld 34" o:spid="_x0000_s1065" type="#_x0000_t202" style="position:absolute;left:10686;top:10080;width:4878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" filled="f" stroked="f">
                    <v:textbox style="mso-fit-shape-to-text:t">
                      <w:txbxContent>
                        <w:p w14:paraId="6A23A733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401</w:t>
                          </w:r>
                        </w:p>
                      </w:txbxContent>
                    </v:textbox>
                  </v:shape>
                  <v:shape id="Textfeld 35" o:spid="_x0000_s1066" type="#_x0000_t202" style="position:absolute;left:4573;top:10256;width:5965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" filled="f" stroked="f">
                    <v:textbox style="mso-fit-shape-to-text:t">
                      <w:txbxContent>
                        <w:p w14:paraId="43A58678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488</w:t>
                          </w:r>
                        </w:p>
                      </w:txbxContent>
                    </v:textbox>
                  </v:shape>
                  <v:shape id="Textfeld 36" o:spid="_x0000_s1067" type="#_x0000_t202" style="position:absolute;left:-467;top:10080;width:5288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" filled="f" stroked="f">
                    <v:textbox style="mso-fit-shape-to-text:t">
                      <w:txbxContent>
                        <w:p w14:paraId="5143A87B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111</w:t>
                          </w:r>
                        </w:p>
                      </w:txbxContent>
                    </v:textbox>
                  </v:shape>
                  <v:shape id="Textfeld 31" o:spid="_x0000_s1068" type="#_x0000_t202" style="position:absolute;left:4385;top:-3105;width:6556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" filled="f" stroked="f">
                    <v:textbox style="mso-fit-shape-to-text:t">
                      <w:txbxContent>
                        <w:p w14:paraId="3618168A" w14:textId="77777777" w:rsidR="00E92E8F" w:rsidRPr="00821414" w:rsidRDefault="00E92E8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_x0000_s1069" style="position:absolute;left:20256;top:1428;width:16521;height:16787" coordorigin="-528,-3105" coordsize="16527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group id="Gruppieren 57" o:spid="_x0000_s1070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oval id="Ellipse 58" o:spid="_x0000_s1071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" fillcolor="white [3212]" strokecolor="black [3213]" strokeweight="1pt">
                      <v:stroke joinstyle="miter"/>
                    </v:oval>
                    <v:oval id="Ellipse 59" o:spid="_x0000_s1072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60" o:spid="_x0000_s1073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" fillcolor="white [3212]" strokecolor="black [3213]" strokeweight="1pt">
                      <v:stroke joinstyle="miter"/>
                    </v:oval>
                    <v:oval id="Ellipse 61" o:spid="_x0000_s1074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62" o:spid="_x0000_s1075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63" o:spid="_x0000_s1076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64" o:spid="_x0000_s1077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" strokecolor="black [3213]" strokeweight=".5pt">
                      <v:stroke joinstyle="miter"/>
                    </v:line>
                    <v:line id="Gerade Verbindung 65" o:spid="_x0000_s1078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" strokecolor="black [3213]" strokeweight=".5pt">
                      <v:stroke joinstyle="miter"/>
                    </v:line>
                    <v:line id="Gerade Verbindung 66" o:spid="_x0000_s1079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" strokecolor="black [3213]" strokeweight=".5pt">
                      <v:stroke joinstyle="miter"/>
                    </v:line>
                    <v:line id="Gerade Verbindung 67" o:spid="_x0000_s1080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" strokecolor="black [3213]" strokeweight=".5pt">
                      <v:stroke joinstyle="miter"/>
                    </v:line>
                    <v:line id="Gerade Verbindung 68" o:spid="_x0000_s1081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" strokecolor="black [3213]" strokeweight=".5pt">
                      <v:stroke joinstyle="miter"/>
                    </v:line>
                    <v:line id="Gerade Verbindung 69" o:spid="_x0000_s1082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" strokecolor="black [3213]" strokeweight=".5pt">
                      <v:stroke joinstyle="miter"/>
                    </v:line>
                  </v:group>
                  <v:shape id="Textfeld 31" o:spid="_x0000_s1083" type="#_x0000_t202" style="position:absolute;left:4672;top:415;width:5781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" filled="f" stroked="f">
                    <v:textbox style="mso-fit-shape-to-text:t">
                      <w:txbxContent>
                        <w:p w14:paraId="190D901A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180</w:t>
                          </w:r>
                        </w:p>
                      </w:txbxContent>
                    </v:textbox>
                  </v:shape>
                  <v:shape id="Textfeld 32" o:spid="_x0000_s1084" type="#_x0000_t202" style="position:absolute;left:1596;top:5089;width:6171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" filled="f" stroked="f">
                    <v:textbox style="mso-fit-shape-to-text:t">
                      <w:txbxContent>
                        <w:p w14:paraId="0608340C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270</w:t>
                          </w:r>
                        </w:p>
                      </w:txbxContent>
                    </v:textbox>
                  </v:shape>
                  <v:shape id="Textfeld 33" o:spid="_x0000_s1085" type="#_x0000_t202" style="position:absolute;left:7558;top:5083;width:5766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" filled="f" stroked="f">
                    <v:textbox style="mso-fit-shape-to-text:t">
                      <w:txbxContent>
                        <w:p w14:paraId="2E3F4D7C" w14:textId="77777777" w:rsidR="00E92E8F" w:rsidRPr="00821414" w:rsidRDefault="004B337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200</w:t>
                          </w:r>
                        </w:p>
                      </w:txbxContent>
                    </v:textbox>
                  </v:shape>
                  <v:shape id="Textfeld 34" o:spid="_x0000_s1086" type="#_x0000_t202" style="position:absolute;left:10249;top:10080;width:5750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" filled="f" stroked="f">
                    <v:textbox style="mso-fit-shape-to-text:t">
                      <w:txbxContent>
                        <w:p w14:paraId="1A24B30F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220</w:t>
                          </w:r>
                        </w:p>
                      </w:txbxContent>
                    </v:textbox>
                  </v:shape>
                  <v:shape id="Textfeld 35" o:spid="_x0000_s1087" type="#_x0000_t202" style="position:absolute;left:4665;top:10256;width:5786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" filled="f" stroked="f">
                    <v:textbox style="mso-fit-shape-to-text:t">
                      <w:txbxContent>
                        <w:p w14:paraId="561CACC4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230</w:t>
                          </w:r>
                        </w:p>
                      </w:txbxContent>
                    </v:textbox>
                  </v:shape>
                  <v:shape id="Textfeld 36" o:spid="_x0000_s1088" type="#_x0000_t202" style="position:absolute;left:-528;top:10080;width:5415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" filled="f" stroked="f">
                    <v:textbox style="mso-fit-shape-to-text:t">
                      <w:txbxContent>
                        <w:p w14:paraId="59BBF445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150</w:t>
                          </w:r>
                        </w:p>
                      </w:txbxContent>
                    </v:textbox>
                  </v:shape>
                  <v:shape id="Textfeld 31" o:spid="_x0000_s1089" type="#_x0000_t202" style="position:absolute;left:4592;top:-3105;width:5863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" filled="f" stroked="f">
                    <v:textbox style="mso-fit-shape-to-text:t">
                      <w:txbxContent>
                        <w:p w14:paraId="296103B6" w14:textId="77777777" w:rsidR="00E92E8F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6</w:t>
                          </w:r>
                          <w:r w:rsidR="001E66F3" w:rsidRPr="00821414">
                            <w:rPr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_x0000_s1090" style="position:absolute;left:-57;top:1428;width:16619;height:16785" coordorigin="-533,-3105" coordsize="16626,16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group id="Gruppieren 80" o:spid="_x0000_s1091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oval id="Ellipse 81" o:spid="_x0000_s1092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82" o:spid="_x0000_s1093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83" o:spid="_x0000_s1094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84" o:spid="_x0000_s1095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85" o:spid="_x0000_s1096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86" o:spid="_x0000_s1097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87" o:spid="_x0000_s1098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" strokecolor="black [3213]" strokeweight=".5pt">
                      <v:stroke joinstyle="miter"/>
                    </v:line>
                    <v:line id="Gerade Verbindung 88" o:spid="_x0000_s1099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" strokecolor="black [3213]" strokeweight=".5pt">
                      <v:stroke joinstyle="miter"/>
                    </v:line>
                    <v:line id="Gerade Verbindung 89" o:spid="_x0000_s1100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" strokecolor="black [3213]" strokeweight=".5pt">
                      <v:stroke joinstyle="miter"/>
                    </v:line>
                    <v:line id="Gerade Verbindung 90" o:spid="_x0000_s1101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" strokecolor="black [3213]" strokeweight=".5pt">
                      <v:stroke joinstyle="miter"/>
                    </v:line>
                    <v:line id="Gerade Verbindung 91" o:spid="_x0000_s1102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" strokecolor="black [3213]" strokeweight=".5pt">
                      <v:stroke joinstyle="miter"/>
                    </v:line>
                    <v:line id="Gerade Verbindung 92" o:spid="_x0000_s1103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" strokecolor="black [3213]" strokeweight=".5pt">
                      <v:stroke joinstyle="miter"/>
                    </v:line>
                  </v:group>
                  <v:shape id="Textfeld 31" o:spid="_x0000_s1104" type="#_x0000_t202" style="position:absolute;left:4701;top:415;width:5730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" filled="f" stroked="f">
                    <v:textbox style="mso-fit-shape-to-text:t">
                      <w:txbxContent>
                        <w:p w14:paraId="43F28702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12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2" o:spid="_x0000_s1105" type="#_x0000_t202" style="position:absolute;left:1726;top:5089;width:5914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" filled="f" stroked="f">
                    <v:textbox style="mso-fit-shape-to-text:t">
                      <w:txbxContent>
                        <w:p w14:paraId="01BE63B3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35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3" o:spid="_x0000_s1106" type="#_x0000_t202" style="position:absolute;left:7641;top:5083;width:5603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" filled="f" stroked="f">
                    <v:textbox style="mso-fit-shape-to-text:t">
                      <w:txbxContent>
                        <w:p w14:paraId="1E8B6B37" w14:textId="77777777" w:rsidR="00E92E8F" w:rsidRPr="00821414" w:rsidRDefault="001E66F3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21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4" o:spid="_x0000_s1107" type="#_x0000_t202" style="position:absolute;left:10165;top:10076;width:5927;height:3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" filled="f" stroked="f">
                    <v:textbox style="mso-fit-shape-to-text:t">
                      <w:txbxContent>
                        <w:p w14:paraId="4F45ACE0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17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5" o:spid="_x0000_s1108" type="#_x0000_t202" style="position:absolute;left:4172;top:10254;width:6771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" filled="f" stroked="f">
                    <v:textbox style="mso-fit-shape-to-text:t">
                      <w:txbxContent>
                        <w:p w14:paraId="6407B22C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6" o:spid="_x0000_s1109" type="#_x0000_t202" style="position:absolute;left:-533;top:10080;width:5430;height:3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" filled="f" stroked="f">
                    <v:textbox style="mso-fit-shape-to-text:t">
                      <w:txbxContent>
                        <w:p w14:paraId="5C90C724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1" o:spid="_x0000_s1110" type="#_x0000_t202" style="position:absolute;left:4630;top:-3105;width:5799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" filled="f" stroked="f">
                    <v:textbox style="mso-fit-shape-to-text:t">
                      <w:txbxContent>
                        <w:p w14:paraId="2F0934A4" w14:textId="77777777" w:rsidR="00E92E8F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Rechne.</w:t>
      </w:r>
    </w:p>
    <w:p w14:paraId="538708BB" w14:textId="77777777" w:rsidR="00C32A2B" w:rsidRDefault="00C32A2B" w:rsidP="00D60378"/>
    <w:p w14:paraId="7E66C0F3" w14:textId="77777777" w:rsidR="00C32A2B" w:rsidRDefault="00C32A2B" w:rsidP="00D60378"/>
    <w:p w14:paraId="4705345F" w14:textId="77777777" w:rsidR="00C32A2B" w:rsidRDefault="00C32A2B" w:rsidP="00D60378"/>
    <w:p w14:paraId="2DB6F15C" w14:textId="77777777" w:rsidR="00C32A2B" w:rsidRDefault="00C32A2B" w:rsidP="00D60378"/>
    <w:p w14:paraId="5E562FE2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2B77ECA9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32BED707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5E4BF3E5" w14:textId="77777777" w:rsidR="00C32A2B" w:rsidRDefault="00C32A2B" w:rsidP="00C32A2B">
      <w:pPr>
        <w:pStyle w:val="ekvnummerierung"/>
        <w:framePr w:wrap="around"/>
      </w:pPr>
      <w:r>
        <w:t>2</w:t>
      </w:r>
    </w:p>
    <w:p w14:paraId="22D8758E" w14:textId="77777777"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DB975B2" wp14:editId="7EE52E50">
            <wp:extent cx="285115" cy="288290"/>
            <wp:effectExtent l="0" t="0" r="0" b="0"/>
            <wp:docPr id="449" name="Grafik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2887F" w14:textId="77777777" w:rsidR="00C32A2B" w:rsidRDefault="006F0C81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w:drawing>
          <wp:anchor distT="0" distB="0" distL="114300" distR="114300" simplePos="0" relativeHeight="251689984" behindDoc="1" locked="0" layoutInCell="1" allowOverlap="1" wp14:anchorId="392EAE9F" wp14:editId="4EEDD178">
            <wp:simplePos x="0" y="0"/>
            <wp:positionH relativeFrom="column">
              <wp:posOffset>2169032</wp:posOffset>
            </wp:positionH>
            <wp:positionV relativeFrom="paragraph">
              <wp:posOffset>125265</wp:posOffset>
            </wp:positionV>
            <wp:extent cx="1587500" cy="1885950"/>
            <wp:effectExtent l="0" t="0" r="0" b="0"/>
            <wp:wrapNone/>
            <wp:docPr id="224" name="Grafik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691008" behindDoc="1" locked="0" layoutInCell="1" allowOverlap="1" wp14:anchorId="1489BBEB" wp14:editId="02FAD940">
            <wp:simplePos x="0" y="0"/>
            <wp:positionH relativeFrom="column">
              <wp:posOffset>4190872</wp:posOffset>
            </wp:positionH>
            <wp:positionV relativeFrom="paragraph">
              <wp:posOffset>125265</wp:posOffset>
            </wp:positionV>
            <wp:extent cx="1587500" cy="1885950"/>
            <wp:effectExtent l="0" t="0" r="0" b="0"/>
            <wp:wrapNone/>
            <wp:docPr id="225" name="Grafik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692032" behindDoc="1" locked="0" layoutInCell="1" allowOverlap="1" wp14:anchorId="6C6D2C89" wp14:editId="33527E22">
            <wp:simplePos x="0" y="0"/>
            <wp:positionH relativeFrom="column">
              <wp:posOffset>144017</wp:posOffset>
            </wp:positionH>
            <wp:positionV relativeFrom="paragraph">
              <wp:posOffset>120185</wp:posOffset>
            </wp:positionV>
            <wp:extent cx="1587500" cy="1885950"/>
            <wp:effectExtent l="0" t="0" r="0" b="0"/>
            <wp:wrapNone/>
            <wp:docPr id="226" name="Grafik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6F3"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EBD9A37" wp14:editId="4AD23534">
                <wp:simplePos x="0" y="0"/>
                <wp:positionH relativeFrom="column">
                  <wp:posOffset>107220</wp:posOffset>
                </wp:positionH>
                <wp:positionV relativeFrom="paragraph">
                  <wp:posOffset>234377</wp:posOffset>
                </wp:positionV>
                <wp:extent cx="5764423" cy="1678653"/>
                <wp:effectExtent l="0" t="0" r="0" b="0"/>
                <wp:wrapNone/>
                <wp:docPr id="376" name="Gruppieren 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4423" cy="1678653"/>
                          <a:chOff x="-40369" y="142875"/>
                          <a:chExt cx="5764970" cy="1678653"/>
                        </a:xfrm>
                      </wpg:grpSpPr>
                      <wpg:grpSp>
                        <wpg:cNvPr id="309" name="Gruppieren 37"/>
                        <wpg:cNvGrpSpPr/>
                        <wpg:grpSpPr>
                          <a:xfrm>
                            <a:off x="-40369" y="142875"/>
                            <a:ext cx="1757189" cy="1678653"/>
                            <a:chOff x="-88029" y="-310592"/>
                            <a:chExt cx="1757895" cy="1679295"/>
                          </a:xfrm>
                        </wpg:grpSpPr>
                        <wpg:grpSp>
                          <wpg:cNvPr id="310" name="Gruppieren 310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11" name="Ellipse 311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2" name="Ellipse 312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3" name="Ellipse 313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4" name="Ellipse 314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5" name="Ellipse 315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6" name="Ellipse 316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7" name="Gerade Verbindung 317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8" name="Gerade Verbindung 318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9" name="Gerade Verbindung 319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0" name="Gerade Verbindung 320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1" name="Gerade Verbindung 321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2" name="Gerade Verbindung 322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23" name="Textfeld 31"/>
                          <wps:cNvSpPr txBox="1"/>
                          <wps:spPr>
                            <a:xfrm>
                              <a:off x="472598" y="41500"/>
                              <a:ext cx="56751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708ADA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4" name="Textfeld 32"/>
                          <wps:cNvSpPr txBox="1"/>
                          <wps:spPr>
                            <a:xfrm>
                              <a:off x="169424" y="508970"/>
                              <a:ext cx="59804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A2E355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5" name="Textfeld 33"/>
                          <wps:cNvSpPr txBox="1"/>
                          <wps:spPr>
                            <a:xfrm>
                              <a:off x="767521" y="508383"/>
                              <a:ext cx="55404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2F8F9A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6" name="Textfeld 34"/>
                          <wps:cNvSpPr txBox="1"/>
                          <wps:spPr>
                            <a:xfrm>
                              <a:off x="955916" y="1008036"/>
                              <a:ext cx="71395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A38782D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7" name="Textfeld 35"/>
                          <wps:cNvSpPr txBox="1"/>
                          <wps:spPr>
                            <a:xfrm>
                              <a:off x="420879" y="1025672"/>
                              <a:ext cx="67063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F29022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8" name="Textfeld 36"/>
                          <wps:cNvSpPr txBox="1"/>
                          <wps:spPr>
                            <a:xfrm>
                              <a:off x="-88029" y="1008036"/>
                              <a:ext cx="61252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41E134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="00C32A2B"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29" name="Textfeld 31"/>
                          <wps:cNvSpPr txBox="1"/>
                          <wps:spPr>
                            <a:xfrm>
                              <a:off x="428230" y="-310592"/>
                              <a:ext cx="64994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D16D449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32" name="Gruppieren 37"/>
                        <wpg:cNvGrpSpPr/>
                        <wpg:grpSpPr>
                          <a:xfrm>
                            <a:off x="1972879" y="142875"/>
                            <a:ext cx="1756854" cy="1678653"/>
                            <a:chOff x="-105468" y="-310592"/>
                            <a:chExt cx="1757559" cy="1679295"/>
                          </a:xfrm>
                        </wpg:grpSpPr>
                        <wpg:grpSp>
                          <wpg:cNvPr id="333" name="Gruppieren 333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34" name="Ellipse 334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5" name="Ellipse 335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6" name="Ellipse 336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7" name="Ellipse 337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8" name="Ellipse 338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9" name="Ellipse 339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0" name="Gerade Verbindung 340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1" name="Gerade Verbindung 341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2" name="Gerade Verbindung 342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3" name="Gerade Verbindung 343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4" name="Gerade Verbindung 344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5" name="Gerade Verbindung 345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46" name="Textfeld 31"/>
                          <wps:cNvSpPr txBox="1"/>
                          <wps:spPr>
                            <a:xfrm>
                              <a:off x="487913" y="41500"/>
                              <a:ext cx="53715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FAE7A93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7" name="Textfeld 32"/>
                          <wps:cNvSpPr txBox="1"/>
                          <wps:spPr>
                            <a:xfrm>
                              <a:off x="159655" y="508970"/>
                              <a:ext cx="61732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EF9AEA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8" name="Textfeld 33"/>
                          <wps:cNvSpPr txBox="1"/>
                          <wps:spPr>
                            <a:xfrm>
                              <a:off x="756159" y="508383"/>
                              <a:ext cx="576370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89B8DC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49" name="Textfeld 34"/>
                          <wps:cNvSpPr txBox="1"/>
                          <wps:spPr>
                            <a:xfrm>
                              <a:off x="973894" y="1008036"/>
                              <a:ext cx="6781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35114E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0" name="Textfeld 35"/>
                          <wps:cNvSpPr txBox="1"/>
                          <wps:spPr>
                            <a:xfrm>
                              <a:off x="423124" y="1025672"/>
                              <a:ext cx="665778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C8595F0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300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1" name="Textfeld 36"/>
                          <wps:cNvSpPr txBox="1"/>
                          <wps:spPr>
                            <a:xfrm>
                              <a:off x="-105468" y="1008036"/>
                              <a:ext cx="647103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75E867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2" name="Textfeld 31"/>
                          <wps:cNvSpPr txBox="1"/>
                          <wps:spPr>
                            <a:xfrm>
                              <a:off x="481612" y="-310592"/>
                              <a:ext cx="54345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8A7F9E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</w:t>
                                </w:r>
                                <w:r w:rsidR="001E66F3"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355" name="Gruppieren 37"/>
                        <wpg:cNvGrpSpPr/>
                        <wpg:grpSpPr>
                          <a:xfrm>
                            <a:off x="3987844" y="142875"/>
                            <a:ext cx="1736757" cy="1678653"/>
                            <a:chOff x="-121191" y="-310592"/>
                            <a:chExt cx="1737455" cy="1679295"/>
                          </a:xfrm>
                        </wpg:grpSpPr>
                        <wpg:grpSp>
                          <wpg:cNvPr id="356" name="Gruppieren 356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57" name="Ellipse 357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8" name="Ellipse 358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9" name="Ellipse 359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0" name="Ellipse 360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1" name="Ellipse 361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2" name="Ellipse 362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3" name="Gerade Verbindung 363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4" name="Gerade Verbindung 364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5" name="Gerade Verbindung 365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6" name="Gerade Verbindung 366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7" name="Gerade Verbindung 367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68" name="Gerade Verbindung 368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69" name="Textfeld 31"/>
                          <wps:cNvSpPr txBox="1"/>
                          <wps:spPr>
                            <a:xfrm>
                              <a:off x="389792" y="41500"/>
                              <a:ext cx="733138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307478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410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0" name="Textfeld 32"/>
                          <wps:cNvSpPr txBox="1"/>
                          <wps:spPr>
                            <a:xfrm>
                              <a:off x="114945" y="508970"/>
                              <a:ext cx="70622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BBD5C11" w14:textId="3C2F235B" w:rsidR="00C32A2B" w:rsidRPr="00821414" w:rsidRDefault="00C02297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="00984512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1" name="Textfeld 33"/>
                          <wps:cNvSpPr txBox="1"/>
                          <wps:spPr>
                            <a:xfrm>
                              <a:off x="733066" y="508383"/>
                              <a:ext cx="622299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D0D270B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540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2" name="Textfeld 34"/>
                          <wps:cNvSpPr txBox="1"/>
                          <wps:spPr>
                            <a:xfrm>
                              <a:off x="1009463" y="1008036"/>
                              <a:ext cx="606801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04877D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3" name="Textfeld 35"/>
                          <wps:cNvSpPr txBox="1"/>
                          <wps:spPr>
                            <a:xfrm>
                              <a:off x="389044" y="1025672"/>
                              <a:ext cx="73340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493DAB7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670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4" name="Textfeld 36"/>
                          <wps:cNvSpPr txBox="1"/>
                          <wps:spPr>
                            <a:xfrm>
                              <a:off x="-121191" y="1008036"/>
                              <a:ext cx="67804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63BECA" w14:textId="77777777" w:rsidR="00C32A2B" w:rsidRPr="00821414" w:rsidRDefault="004B337F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280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75" name="Textfeld 31"/>
                          <wps:cNvSpPr txBox="1"/>
                          <wps:spPr>
                            <a:xfrm>
                              <a:off x="469299" y="-310592"/>
                              <a:ext cx="56860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0AB146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BD9A37" id="Gruppieren 376" o:spid="_x0000_s1111" style="position:absolute;margin-left:8.45pt;margin-top:18.45pt;width:453.9pt;height:132.2pt;z-index:251680768;mso-width-relative:margin;mso-height-relative:margin" coordorigin="-403,1428" coordsize="57649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">
                <v:group id="_x0000_s1112" style="position:absolute;left:-403;top:1428;width:17571;height:16787" coordorigin="-880,-3105" coordsize="17578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group id="Gruppieren 310" o:spid="_x0000_s1113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WJg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">
                    <v:oval id="Ellipse 311" o:spid="_x0000_s1114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12" o:spid="_x0000_s1115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13" o:spid="_x0000_s1116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14" o:spid="_x0000_s1117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15" o:spid="_x0000_s1118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16" o:spid="_x0000_s1119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" fillcolor="white [3212]" strokecolor="black [3213]" strokeweight="1pt">
                      <v:stroke joinstyle="miter"/>
                    </v:oval>
                    <v:line id="Gerade Verbindung 317" o:spid="_x0000_s1120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" strokecolor="black [3213]" strokeweight=".5pt">
                      <v:stroke joinstyle="miter"/>
                    </v:line>
                    <v:line id="Gerade Verbindung 318" o:spid="_x0000_s1121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" strokecolor="black [3213]" strokeweight=".5pt">
                      <v:stroke joinstyle="miter"/>
                    </v:line>
                    <v:line id="Gerade Verbindung 319" o:spid="_x0000_s1122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" strokecolor="black [3213]" strokeweight=".5pt">
                      <v:stroke joinstyle="miter"/>
                    </v:line>
                    <v:line id="Gerade Verbindung 320" o:spid="_x0000_s1123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" strokecolor="black [3213]" strokeweight=".5pt">
                      <v:stroke joinstyle="miter"/>
                    </v:line>
                    <v:line id="Gerade Verbindung 321" o:spid="_x0000_s1124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" strokecolor="black [3213]" strokeweight=".5pt">
                      <v:stroke joinstyle="miter"/>
                    </v:line>
                    <v:line id="Gerade Verbindung 322" o:spid="_x0000_s1125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" strokecolor="black [3213]" strokeweight=".5pt">
                      <v:stroke joinstyle="miter"/>
                    </v:line>
                  </v:group>
                  <v:shape id="Textfeld 31" o:spid="_x0000_s1126" type="#_x0000_t202" style="position:absolute;left:4725;top:415;width:5676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" filled="f" stroked="f">
                    <v:textbox style="mso-fit-shape-to-text:t">
                      <w:txbxContent>
                        <w:p w14:paraId="08708ADA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feld 32" o:spid="_x0000_s1127" type="#_x0000_t202" style="position:absolute;left:1694;top:5089;width:5980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oZ7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DF/gd8z6QjozQ8AAAD//wMAUEsBAi0AFAAGAAgAAAAhANvh9svuAAAAhQEAABMAAAAAAAAAAAAA&#10;AAAAAAAAAFtDb250ZW50X1R5cGVzXS54bWxQSwECLQAUAAYACAAAACEAWvQsW78AAAAVAQAACwAA&#10;AAAAAAAAAAAAAAAfAQAAX3JlbHMvLnJlbHNQSwECLQAUAAYACAAAACEAB56Ge8MAAADcAAAADwAA&#10;AAAAAAAAAAAAAAAHAgAAZHJzL2Rvd25yZXYueG1sUEsFBgAAAAADAAMAtwAAAPcCAAAAAA==&#10;" filled="f" stroked="f">
                    <v:textbox style="mso-fit-shape-to-text:t">
                      <w:txbxContent>
                        <w:p w14:paraId="64A2E355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feld 33" o:spid="_x0000_s1128" type="#_x0000_t202" style="position:absolute;left:7675;top:5083;width:5540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" filled="f" stroked="f">
                    <v:textbox style="mso-fit-shape-to-text:t">
                      <w:txbxContent>
                        <w:p w14:paraId="662F8F9A" w14:textId="77777777" w:rsidR="00C32A2B" w:rsidRPr="00821414" w:rsidRDefault="004B337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feld 34" o:spid="_x0000_s1129" type="#_x0000_t202" style="position:absolute;left:9559;top:10080;width:7139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" filled="f" stroked="f">
                    <v:textbox style="mso-fit-shape-to-text:t">
                      <w:txbxContent>
                        <w:p w14:paraId="5A38782D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40</w:t>
                          </w:r>
                        </w:p>
                      </w:txbxContent>
                    </v:textbox>
                  </v:shape>
                  <v:shape id="Textfeld 35" o:spid="_x0000_s1130" type="#_x0000_t202" style="position:absolute;left:4208;top:10256;width:6707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" filled="f" stroked="f">
                    <v:textbox style="mso-fit-shape-to-text:t">
                      <w:txbxContent>
                        <w:p w14:paraId="68F29022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</w:t>
                          </w:r>
                        </w:p>
                      </w:txbxContent>
                    </v:textbox>
                  </v:shape>
                  <v:shape id="Textfeld 36" o:spid="_x0000_s1131" type="#_x0000_t202" style="position:absolute;left:-880;top:10080;width:6124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" filled="f" stroked="f">
                    <v:textbox style="mso-fit-shape-to-text:t">
                      <w:txbxContent>
                        <w:p w14:paraId="0841E134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</w:t>
                          </w:r>
                          <w:r w:rsidR="00C32A2B"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feld 31" o:spid="_x0000_s1132" type="#_x0000_t202" style="position:absolute;left:4282;top:-3105;width:64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" filled="f" stroked="f">
                    <v:textbox style="mso-fit-shape-to-text:t">
                      <w:txbxContent>
                        <w:p w14:paraId="7D16D449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</v:group>
                <v:group id="_x0000_s1133" style="position:absolute;left:19728;top:1428;width:17569;height:16787" coordorigin="-1054,-3105" coordsize="17575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Xs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kkzg/0w4AnLxBwAA//8DAFBLAQItABQABgAIAAAAIQDb4fbL7gAAAIUBAAATAAAAAAAAAAAA&#10;AAAAAAAAAABbQ29udGVudF9UeXBlc10ueG1sUEsBAi0AFAAGAAgAAAAhAFr0LFu/AAAAFQEAAAsA&#10;AAAAAAAAAAAAAAAAHwEAAF9yZWxzLy5yZWxzUEsBAi0AFAAGAAgAAAAhALfyBezEAAAA3AAAAA8A&#10;AAAAAAAAAAAAAAAABwIAAGRycy9kb3ducmV2LnhtbFBLBQYAAAAAAwADALcAAAD4AgAAAAA=&#10;">
                  <v:group id="Gruppieren 333" o:spid="_x0000_s1134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  <v:oval id="Ellipse 334" o:spid="_x0000_s1135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35" o:spid="_x0000_s1136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36" o:spid="_x0000_s1137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37" o:spid="_x0000_s1138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38" o:spid="_x0000_s1139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339" o:spid="_x0000_s1140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" fillcolor="white [3212]" strokecolor="black [3213]" strokeweight="1pt">
                      <v:stroke joinstyle="miter"/>
                    </v:oval>
                    <v:line id="Gerade Verbindung 340" o:spid="_x0000_s1141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" strokecolor="black [3213]" strokeweight=".5pt">
                      <v:stroke joinstyle="miter"/>
                    </v:line>
                    <v:line id="Gerade Verbindung 341" o:spid="_x0000_s1142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" strokecolor="black [3213]" strokeweight=".5pt">
                      <v:stroke joinstyle="miter"/>
                    </v:line>
                    <v:line id="Gerade Verbindung 342" o:spid="_x0000_s1143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" strokecolor="black [3213]" strokeweight=".5pt">
                      <v:stroke joinstyle="miter"/>
                    </v:line>
                    <v:line id="Gerade Verbindung 343" o:spid="_x0000_s1144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" strokecolor="black [3213]" strokeweight=".5pt">
                      <v:stroke joinstyle="miter"/>
                    </v:line>
                    <v:line id="Gerade Verbindung 344" o:spid="_x0000_s1145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" strokecolor="black [3213]" strokeweight=".5pt">
                      <v:stroke joinstyle="miter"/>
                    </v:line>
                    <v:line id="Gerade Verbindung 345" o:spid="_x0000_s1146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" strokecolor="black [3213]" strokeweight=".5pt">
                      <v:stroke joinstyle="miter"/>
                    </v:line>
                  </v:group>
                  <v:shape id="Textfeld 31" o:spid="_x0000_s1147" type="#_x0000_t202" style="position:absolute;left:4879;top:415;width:5371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" filled="f" stroked="f">
                    <v:textbox style="mso-fit-shape-to-text:t">
                      <w:txbxContent>
                        <w:p w14:paraId="3FAE7A93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250</w:t>
                          </w:r>
                        </w:p>
                      </w:txbxContent>
                    </v:textbox>
                  </v:shape>
                  <v:shape id="Textfeld 32" o:spid="_x0000_s1148" type="#_x0000_t202" style="position:absolute;left:1596;top:5089;width:6173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/2s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xe5vB7Jh0BvboDAAD//wMAUEsBAi0AFAAGAAgAAAAhANvh9svuAAAAhQEAABMAAAAAAAAAAAAA&#10;AAAAAAAAAFtDb250ZW50X1R5cGVzXS54bWxQSwECLQAUAAYACAAAACEAWvQsW78AAAAVAQAACwAA&#10;AAAAAAAAAAAAAAAfAQAAX3JlbHMvLnJlbHNQSwECLQAUAAYACAAAACEAKpP9rMMAAADcAAAADwAA&#10;AAAAAAAAAAAAAAAHAgAAZHJzL2Rvd25yZXYueG1sUEsFBgAAAAADAAMAtwAAAPcCAAAAAA==&#10;" filled="f" stroked="f">
                    <v:textbox style="mso-fit-shape-to-text:t">
                      <w:txbxContent>
                        <w:p w14:paraId="7AEF9AEA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</w:p>
                      </w:txbxContent>
                    </v:textbox>
                  </v:shape>
                  <v:shape id="Textfeld 33" o:spid="_x0000_s1149" type="#_x0000_t202" style="position:absolute;left:7561;top:5083;width:5764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" filled="f" stroked="f">
                    <v:textbox style="mso-fit-shape-to-text:t">
                      <w:txbxContent>
                        <w:p w14:paraId="6F89B8DC" w14:textId="77777777" w:rsidR="00C32A2B" w:rsidRPr="00821414" w:rsidRDefault="004B337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200</w:t>
                          </w:r>
                        </w:p>
                      </w:txbxContent>
                    </v:textbox>
                  </v:shape>
                  <v:shape id="Textfeld 34" o:spid="_x0000_s1150" type="#_x0000_t202" style="position:absolute;left:9738;top:10080;width:6782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" filled="f" stroked="f">
                    <v:textbox style="mso-fit-shape-to-text:t">
                      <w:txbxContent>
                        <w:p w14:paraId="5535114E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feld 35" o:spid="_x0000_s1151" type="#_x0000_t202" style="position:absolute;left:4231;top:10256;width:6658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" filled="f" stroked="f">
                    <v:textbox style="mso-fit-shape-to-text:t">
                      <w:txbxContent>
                        <w:p w14:paraId="5C8595F0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300</w:t>
                          </w:r>
                        </w:p>
                      </w:txbxContent>
                    </v:textbox>
                  </v:shape>
                  <v:shape id="Textfeld 36" o:spid="_x0000_s1152" type="#_x0000_t202" style="position:absolute;left:-1054;top:10080;width:6470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" filled="f" stroked="f">
                    <v:textbox style="mso-fit-shape-to-text:t">
                      <w:txbxContent>
                        <w:p w14:paraId="2C75E867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150</w:t>
                          </w:r>
                        </w:p>
                      </w:txbxContent>
                    </v:textbox>
                  </v:shape>
                  <v:shape id="Textfeld 31" o:spid="_x0000_s1153" type="#_x0000_t202" style="position:absolute;left:4816;top:-3105;width:543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" filled="f" stroked="f">
                    <v:textbox style="mso-fit-shape-to-text:t">
                      <w:txbxContent>
                        <w:p w14:paraId="318A7F9E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</w:t>
                          </w:r>
                          <w:r w:rsidR="001E66F3"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_x0000_s1154" style="position:absolute;left:39878;top:1428;width:17368;height:16787" coordorigin="-1211,-3105" coordsize="17374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group id="Gruppieren 356" o:spid="_x0000_s1155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<v:oval id="Ellipse 357" o:spid="_x0000_s1156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58" o:spid="_x0000_s1157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359" o:spid="_x0000_s1158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60" o:spid="_x0000_s1159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361" o:spid="_x0000_s1160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62" o:spid="_x0000_s1161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363" o:spid="_x0000_s1162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" strokecolor="black [3213]" strokeweight=".5pt">
                      <v:stroke joinstyle="miter"/>
                    </v:line>
                    <v:line id="Gerade Verbindung 364" o:spid="_x0000_s1163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" strokecolor="black [3213]" strokeweight=".5pt">
                      <v:stroke joinstyle="miter"/>
                    </v:line>
                    <v:line id="Gerade Verbindung 365" o:spid="_x0000_s1164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" strokecolor="black [3213]" strokeweight=".5pt">
                      <v:stroke joinstyle="miter"/>
                    </v:line>
                    <v:line id="Gerade Verbindung 366" o:spid="_x0000_s1165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" strokecolor="black [3213]" strokeweight=".5pt">
                      <v:stroke joinstyle="miter"/>
                    </v:line>
                    <v:line id="Gerade Verbindung 367" o:spid="_x0000_s1166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" strokecolor="black [3213]" strokeweight=".5pt">
                      <v:stroke joinstyle="miter"/>
                    </v:line>
                    <v:line id="Gerade Verbindung 368" o:spid="_x0000_s1167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" strokecolor="black [3213]" strokeweight=".5pt">
                      <v:stroke joinstyle="miter"/>
                    </v:line>
                  </v:group>
                  <v:shape id="Textfeld 31" o:spid="_x0000_s1168" type="#_x0000_t202" style="position:absolute;left:3897;top:415;width:7332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" filled="f" stroked="f">
                    <v:textbox style="mso-fit-shape-to-text:t">
                      <w:txbxContent>
                        <w:p w14:paraId="4A307478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410</w:t>
                          </w:r>
                        </w:p>
                      </w:txbxContent>
                    </v:textbox>
                  </v:shape>
                  <v:shape id="Textfeld 32" o:spid="_x0000_s1169" type="#_x0000_t202" style="position:absolute;left:1149;top:5089;width:7062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" filled="f" stroked="f">
                    <v:textbox style="mso-fit-shape-to-text:t">
                      <w:txbxContent>
                        <w:p w14:paraId="1BBD5C11" w14:textId="3C2F235B" w:rsidR="00C32A2B" w:rsidRPr="00821414" w:rsidRDefault="00C02297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3</w:t>
                          </w:r>
                          <w:r w:rsidR="00984512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feld 33" o:spid="_x0000_s1170" type="#_x0000_t202" style="position:absolute;left:7330;top:5083;width:6223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" filled="f" stroked="f">
                    <v:textbox style="mso-fit-shape-to-text:t">
                      <w:txbxContent>
                        <w:p w14:paraId="6D0D270B" w14:textId="77777777" w:rsidR="00C32A2B" w:rsidRPr="00821414" w:rsidRDefault="004B337F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540</w:t>
                          </w:r>
                        </w:p>
                      </w:txbxContent>
                    </v:textbox>
                  </v:shape>
                  <v:shape id="Textfeld 34" o:spid="_x0000_s1171" type="#_x0000_t202" style="position:absolute;left:10094;top:10080;width:6068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" filled="f" stroked="f">
                    <v:textbox style="mso-fit-shape-to-text:t">
                      <w:txbxContent>
                        <w:p w14:paraId="0704877D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feld 35" o:spid="_x0000_s1172" type="#_x0000_t202" style="position:absolute;left:3890;top:10256;width:7334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" filled="f" stroked="f">
                    <v:textbox style="mso-fit-shape-to-text:t">
                      <w:txbxContent>
                        <w:p w14:paraId="3493DAB7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670</w:t>
                          </w:r>
                        </w:p>
                      </w:txbxContent>
                    </v:textbox>
                  </v:shape>
                  <v:shape id="Textfeld 36" o:spid="_x0000_s1173" type="#_x0000_t202" style="position:absolute;left:-1211;top:10080;width:6779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alm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zmL/B7Jh0BvboDAAD//wMAUEsBAi0AFAAGAAgAAAAhANvh9svuAAAAhQEAABMAAAAAAAAAAAAA&#10;AAAAAAAAAFtDb250ZW50X1R5cGVzXS54bWxQSwECLQAUAAYACAAAACEAWvQsW78AAAAVAQAACwAA&#10;AAAAAAAAAAAAAAAfAQAAX3JlbHMvLnJlbHNQSwECLQAUAAYACAAAACEAFC2pZsMAAADcAAAADwAA&#10;AAAAAAAAAAAAAAAHAgAAZHJzL2Rvd25yZXYueG1sUEsFBgAAAAADAAMAtwAAAPcCAAAAAA==&#10;" filled="f" stroked="f">
                    <v:textbox style="mso-fit-shape-to-text:t">
                      <w:txbxContent>
                        <w:p w14:paraId="0563BECA" w14:textId="77777777" w:rsidR="00C32A2B" w:rsidRPr="00821414" w:rsidRDefault="004B337F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280</w:t>
                          </w:r>
                        </w:p>
                      </w:txbxContent>
                    </v:textbox>
                  </v:shape>
                  <v:shape id="Textfeld 31" o:spid="_x0000_s1174" type="#_x0000_t202" style="position:absolute;left:4692;top:-3105;width:568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" filled="f" stroked="f">
                    <v:textbox style="mso-fit-shape-to-text:t">
                      <w:txbxContent>
                        <w:p w14:paraId="7B0AB146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Probiere.</w:t>
      </w:r>
    </w:p>
    <w:p w14:paraId="78DB6E03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15186F4A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657229A5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67B48EE2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14DA5C2E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180F0FA7" w14:textId="77777777" w:rsidR="00D05302" w:rsidRDefault="00D05302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14D84353" w14:textId="77777777" w:rsidR="00C32A2B" w:rsidRDefault="00C32A2B" w:rsidP="00C32A2B">
      <w:pPr>
        <w:pStyle w:val="ekvnummerierung"/>
        <w:framePr w:wrap="around"/>
      </w:pPr>
      <w:r>
        <w:t>3</w:t>
      </w:r>
    </w:p>
    <w:p w14:paraId="479B8FD5" w14:textId="77777777" w:rsidR="00C32A2B" w:rsidRPr="00287B24" w:rsidRDefault="00C32A2B" w:rsidP="00C32A2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D4FE43A" wp14:editId="7CF38B30">
            <wp:extent cx="285115" cy="288290"/>
            <wp:effectExtent l="0" t="0" r="0" b="0"/>
            <wp:docPr id="451" name="Grafik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9BF90" w14:textId="77777777" w:rsidR="00C32A2B" w:rsidRDefault="006F0C81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lang w:eastAsia="de-DE"/>
        </w:rPr>
        <w:drawing>
          <wp:anchor distT="0" distB="0" distL="114300" distR="114300" simplePos="0" relativeHeight="251694080" behindDoc="1" locked="0" layoutInCell="1" allowOverlap="1" wp14:anchorId="262FB609" wp14:editId="0F674C04">
            <wp:simplePos x="0" y="0"/>
            <wp:positionH relativeFrom="column">
              <wp:posOffset>2127581</wp:posOffset>
            </wp:positionH>
            <wp:positionV relativeFrom="paragraph">
              <wp:posOffset>25267</wp:posOffset>
            </wp:positionV>
            <wp:extent cx="1587500" cy="1885950"/>
            <wp:effectExtent l="0" t="0" r="0" b="0"/>
            <wp:wrapNone/>
            <wp:docPr id="227" name="Grafik 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695104" behindDoc="1" locked="0" layoutInCell="1" allowOverlap="1" wp14:anchorId="08DBF9A4" wp14:editId="7A04C74A">
            <wp:simplePos x="0" y="0"/>
            <wp:positionH relativeFrom="column">
              <wp:posOffset>4149421</wp:posOffset>
            </wp:positionH>
            <wp:positionV relativeFrom="paragraph">
              <wp:posOffset>25267</wp:posOffset>
            </wp:positionV>
            <wp:extent cx="1587500" cy="1885950"/>
            <wp:effectExtent l="0" t="0" r="0" b="0"/>
            <wp:wrapNone/>
            <wp:docPr id="228" name="Grafik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de-DE"/>
        </w:rPr>
        <w:drawing>
          <wp:anchor distT="0" distB="0" distL="114300" distR="114300" simplePos="0" relativeHeight="251696128" behindDoc="1" locked="0" layoutInCell="1" allowOverlap="1" wp14:anchorId="245E635C" wp14:editId="54169577">
            <wp:simplePos x="0" y="0"/>
            <wp:positionH relativeFrom="column">
              <wp:posOffset>102566</wp:posOffset>
            </wp:positionH>
            <wp:positionV relativeFrom="paragraph">
              <wp:posOffset>20187</wp:posOffset>
            </wp:positionV>
            <wp:extent cx="1587500" cy="1885950"/>
            <wp:effectExtent l="0" t="0" r="0" b="0"/>
            <wp:wrapNone/>
            <wp:docPr id="229" name="Grafik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fik 25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6F3"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170D64B" wp14:editId="60D9A97A">
                <wp:simplePos x="0" y="0"/>
                <wp:positionH relativeFrom="column">
                  <wp:posOffset>141192</wp:posOffset>
                </wp:positionH>
                <wp:positionV relativeFrom="paragraph">
                  <wp:posOffset>170471</wp:posOffset>
                </wp:positionV>
                <wp:extent cx="5591656" cy="1678653"/>
                <wp:effectExtent l="0" t="0" r="9525" b="0"/>
                <wp:wrapNone/>
                <wp:docPr id="378" name="Gruppieren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656" cy="1678653"/>
                          <a:chOff x="47625" y="142875"/>
                          <a:chExt cx="5592186" cy="1678653"/>
                        </a:xfrm>
                      </wpg:grpSpPr>
                      <wpg:grpSp>
                        <wpg:cNvPr id="381" name="Gruppieren 37"/>
                        <wpg:cNvGrpSpPr/>
                        <wpg:grpSpPr>
                          <a:xfrm>
                            <a:off x="47625" y="142875"/>
                            <a:ext cx="1530189" cy="1678653"/>
                            <a:chOff x="0" y="-310592"/>
                            <a:chExt cx="1530804" cy="1679295"/>
                          </a:xfrm>
                        </wpg:grpSpPr>
                        <wpg:grpSp>
                          <wpg:cNvPr id="382" name="Gruppieren 382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383" name="Ellipse 383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4" name="Ellipse 384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5" name="Ellipse 385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6" name="Ellipse 386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7" name="Ellipse 387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8" name="Ellipse 388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89" name="Gerade Verbindung 389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0" name="Gerade Verbindung 390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1" name="Gerade Verbindung 391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2" name="Gerade Verbindung 392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3" name="Gerade Verbindung 393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94" name="Gerade Verbindung 394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95" name="Textfeld 31"/>
                          <wps:cNvSpPr txBox="1"/>
                          <wps:spPr>
                            <a:xfrm>
                              <a:off x="538440" y="41500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C40342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6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5A110B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7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0E053C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8" name="Textfeld 34"/>
                          <wps:cNvSpPr txBox="1"/>
                          <wps:spPr>
                            <a:xfrm>
                              <a:off x="1094978" y="1008036"/>
                              <a:ext cx="43582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ABB2A8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99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BF5C56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0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D1DF4B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01" name="Textfeld 31"/>
                          <wps:cNvSpPr txBox="1"/>
                          <wps:spPr>
                            <a:xfrm>
                              <a:off x="440931" y="-310592"/>
                              <a:ext cx="624544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893658" w14:textId="77777777" w:rsidR="00C32A2B" w:rsidRPr="00821414" w:rsidRDefault="001E66F3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04" name="Gruppieren 37"/>
                        <wpg:cNvGrpSpPr/>
                        <wpg:grpSpPr>
                          <a:xfrm>
                            <a:off x="2078305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405" name="Gruppieren 405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406" name="Ellipse 406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7" name="Ellipse 407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8" name="Ellipse 408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9" name="Ellipse 409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0" name="Ellipse 410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1" name="Ellipse 411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2" name="Gerade Verbindung 412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3" name="Gerade Verbindung 413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4" name="Gerade Verbindung 414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5" name="Gerade Verbindung 415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6" name="Gerade Verbindung 416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7" name="Gerade Verbindung 417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18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14906B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19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F38604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0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9BC47A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1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CFA07E9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2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F291E7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3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A03131B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4" name="Textfeld 31"/>
                          <wps:cNvSpPr txBox="1"/>
                          <wps:spPr>
                            <a:xfrm>
                              <a:off x="412007" y="-310592"/>
                              <a:ext cx="682971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8FBB4B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214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100</w:t>
                                </w:r>
                                <w:r w:rsidR="004B337F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427" name="Gruppieren 37"/>
                        <wpg:cNvGrpSpPr/>
                        <wpg:grpSpPr>
                          <a:xfrm>
                            <a:off x="4108986" y="142875"/>
                            <a:ext cx="1530825" cy="1678653"/>
                            <a:chOff x="0" y="-310592"/>
                            <a:chExt cx="1531440" cy="1679295"/>
                          </a:xfrm>
                        </wpg:grpSpPr>
                        <wpg:grpSp>
                          <wpg:cNvPr id="428" name="Gruppieren 428"/>
                          <wpg:cNvGrpSpPr/>
                          <wpg:grpSpPr>
                            <a:xfrm>
                              <a:off x="38311" y="0"/>
                              <a:ext cx="1454978" cy="1344172"/>
                              <a:chOff x="38311" y="0"/>
                              <a:chExt cx="1454978" cy="1344172"/>
                            </a:xfrm>
                          </wpg:grpSpPr>
                          <wps:wsp>
                            <wps:cNvPr id="429" name="Ellipse 429"/>
                            <wps:cNvSpPr/>
                            <wps:spPr>
                              <a:xfrm>
                                <a:off x="288243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0" name="Ellipse 430"/>
                            <wps:cNvSpPr/>
                            <wps:spPr>
                              <a:xfrm>
                                <a:off x="864307" y="46747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1" name="Ellipse 431"/>
                            <wps:cNvSpPr/>
                            <wps:spPr>
                              <a:xfrm>
                                <a:off x="38311" y="95596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2" name="Ellipse 432"/>
                            <wps:cNvSpPr/>
                            <wps:spPr>
                              <a:xfrm>
                                <a:off x="576275" y="984172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3" name="Ellipse 433"/>
                            <wps:cNvSpPr/>
                            <wps:spPr>
                              <a:xfrm>
                                <a:off x="576275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4" name="Ellipse 434"/>
                            <wps:cNvSpPr/>
                            <wps:spPr>
                              <a:xfrm>
                                <a:off x="1133289" y="966536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35" name="Gerade Verbindung 435"/>
                            <wps:cNvCnPr/>
                            <wps:spPr>
                              <a:xfrm>
                                <a:off x="1137920" y="809859"/>
                                <a:ext cx="100566" cy="16903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6" name="Gerade Verbindung 436"/>
                            <wps:cNvCnPr/>
                            <wps:spPr>
                              <a:xfrm>
                                <a:off x="870186" y="327225"/>
                                <a:ext cx="92682" cy="15775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7" name="Gerade Verbindung 437"/>
                            <wps:cNvCnPr/>
                            <wps:spPr>
                              <a:xfrm flipH="1">
                                <a:off x="298685" y="806903"/>
                                <a:ext cx="90345" cy="17040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8" name="Gerade Verbindung 438"/>
                            <wps:cNvCnPr/>
                            <wps:spPr>
                              <a:xfrm flipH="1">
                                <a:off x="541573" y="322463"/>
                                <a:ext cx="104776" cy="1595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9" name="Gerade Verbindung 439"/>
                            <wps:cNvCnPr/>
                            <wps:spPr>
                              <a:xfrm flipH="1">
                                <a:off x="936275" y="1164816"/>
                                <a:ext cx="193686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0" name="Gerade Verbindung 440"/>
                            <wps:cNvCnPr/>
                            <wps:spPr>
                              <a:xfrm flipH="1">
                                <a:off x="398698" y="1164816"/>
                                <a:ext cx="184018" cy="2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41" name="Textfeld 31"/>
                          <wps:cNvSpPr txBox="1"/>
                          <wps:spPr>
                            <a:xfrm>
                              <a:off x="538440" y="41500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30A61B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2" name="Textfeld 32"/>
                          <wps:cNvSpPr txBox="1"/>
                          <wps:spPr>
                            <a:xfrm>
                              <a:off x="249932" y="508970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A21AF9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3" name="Textfeld 33"/>
                          <wps:cNvSpPr txBox="1"/>
                          <wps:spPr>
                            <a:xfrm>
                              <a:off x="825996" y="508383"/>
                              <a:ext cx="437097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679CE2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4" name="Textfeld 34"/>
                          <wps:cNvSpPr txBox="1"/>
                          <wps:spPr>
                            <a:xfrm>
                              <a:off x="1094978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C74FFA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5" name="Textfeld 35"/>
                          <wps:cNvSpPr txBox="1"/>
                          <wps:spPr>
                            <a:xfrm>
                              <a:off x="537964" y="1025672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0E5A2F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6" name="Textfeld 36"/>
                          <wps:cNvSpPr txBox="1"/>
                          <wps:spPr>
                            <a:xfrm>
                              <a:off x="0" y="1008036"/>
                              <a:ext cx="436462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126B08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47" name="Textfeld 31"/>
                          <wps:cNvSpPr txBox="1"/>
                          <wps:spPr>
                            <a:xfrm>
                              <a:off x="452838" y="-310592"/>
                              <a:ext cx="601366" cy="34303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59EDF2" w14:textId="77777777" w:rsidR="00C32A2B" w:rsidRPr="00821414" w:rsidRDefault="00C32A2B" w:rsidP="0023636F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70D64B" id="Gruppieren 378" o:spid="_x0000_s1175" style="position:absolute;margin-left:11.1pt;margin-top:13.4pt;width:440.3pt;height:132.2pt;z-index:251682816;mso-width-relative:margin;mso-height-relative:margin" coordorigin="476,1428" coordsize="55921,16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">
                <v:group id="_x0000_s1176" style="position:absolute;left:476;top:1428;width:15302;height:16787" coordorigin=",-3105" coordsize="15308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group id="Gruppieren 382" o:spid="_x0000_s1177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<v:oval id="Ellipse 383" o:spid="_x0000_s1178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84" o:spid="_x0000_s1179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85" o:spid="_x0000_s1180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86" o:spid="_x0000_s1181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387" o:spid="_x0000_s1182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388" o:spid="_x0000_s1183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" fillcolor="white [3212]" strokecolor="black [3213]" strokeweight="1pt">
                      <v:stroke joinstyle="miter"/>
                    </v:oval>
                    <v:line id="Gerade Verbindung 389" o:spid="_x0000_s1184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" strokecolor="black [3213]" strokeweight=".5pt">
                      <v:stroke joinstyle="miter"/>
                    </v:line>
                    <v:line id="Gerade Verbindung 390" o:spid="_x0000_s1185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" strokecolor="black [3213]" strokeweight=".5pt">
                      <v:stroke joinstyle="miter"/>
                    </v:line>
                    <v:line id="Gerade Verbindung 391" o:spid="_x0000_s1186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" strokecolor="black [3213]" strokeweight=".5pt">
                      <v:stroke joinstyle="miter"/>
                    </v:line>
                    <v:line id="Gerade Verbindung 392" o:spid="_x0000_s1187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" strokecolor="black [3213]" strokeweight=".5pt">
                      <v:stroke joinstyle="miter"/>
                    </v:line>
                    <v:line id="Gerade Verbindung 393" o:spid="_x0000_s1188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" strokecolor="black [3213]" strokeweight=".5pt">
                      <v:stroke joinstyle="miter"/>
                    </v:line>
                    <v:line id="Gerade Verbindung 394" o:spid="_x0000_s1189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" strokecolor="black [3213]" strokeweight=".5pt">
                      <v:stroke joinstyle="miter"/>
                    </v:line>
                  </v:group>
                  <v:shape id="Textfeld 31" o:spid="_x0000_s1190" type="#_x0000_t202" style="position:absolute;left:5384;top:415;width:4358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" filled="f" stroked="f">
                    <v:textbox style="mso-fit-shape-to-text:t">
                      <w:txbxContent>
                        <w:p w14:paraId="7AC40342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191" type="#_x0000_t202" style="position:absolute;left:2499;top:5089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" filled="f" stroked="f">
                    <v:textbox style="mso-fit-shape-to-text:t">
                      <w:txbxContent>
                        <w:p w14:paraId="2E5A110B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192" type="#_x0000_t202" style="position:absolute;left:8259;top:5083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" filled="f" stroked="f">
                    <v:textbox style="mso-fit-shape-to-text:t">
                      <w:txbxContent>
                        <w:p w14:paraId="280E053C" w14:textId="77777777" w:rsidR="00C32A2B" w:rsidRPr="00821414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193" type="#_x0000_t202" style="position:absolute;left:10949;top:10080;width:4359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" filled="f" stroked="f">
                    <v:textbox style="mso-fit-shape-to-text:t">
                      <w:txbxContent>
                        <w:p w14:paraId="36ABB2A8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194" type="#_x0000_t202" style="position:absolute;left:5379;top:10256;width:4365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" filled="f" stroked="f">
                    <v:textbox style="mso-fit-shape-to-text:t">
                      <w:txbxContent>
                        <w:p w14:paraId="18BF5C56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195" type="#_x0000_t202" style="position:absolute;top:10080;width:4364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" filled="f" stroked="f">
                    <v:textbox style="mso-fit-shape-to-text:t">
                      <w:txbxContent>
                        <w:p w14:paraId="18D1DF4B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196" type="#_x0000_t202" style="position:absolute;left:4409;top:-3105;width:624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" filled="f" stroked="f">
                    <v:textbox style="mso-fit-shape-to-text:t">
                      <w:txbxContent>
                        <w:p w14:paraId="53893658" w14:textId="77777777" w:rsidR="00C32A2B" w:rsidRPr="00821414" w:rsidRDefault="001E66F3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_x0000_s1197" style="position:absolute;left:20783;top:1428;width:15308;height:16787" coordorigin=",-3105" coordsize="15314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group id="Gruppieren 405" o:spid="_x0000_s1198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  <v:oval id="Ellipse 406" o:spid="_x0000_s1199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407" o:spid="_x0000_s1200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408" o:spid="_x0000_s1201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" fillcolor="white [3212]" strokecolor="black [3213]" strokeweight="1pt">
                      <v:stroke joinstyle="miter"/>
                    </v:oval>
                    <v:oval id="Ellipse 409" o:spid="_x0000_s1202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" fillcolor="white [3212]" strokecolor="black [3213]" strokeweight="1pt">
                      <v:stroke joinstyle="miter"/>
                    </v:oval>
                    <v:oval id="Ellipse 410" o:spid="_x0000_s1203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" fillcolor="white [3212]" strokecolor="black [3213]" strokeweight="1pt">
                      <v:stroke joinstyle="miter"/>
                    </v:oval>
                    <v:oval id="Ellipse 411" o:spid="_x0000_s1204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" fillcolor="white [3212]" strokecolor="black [3213]" strokeweight="1pt">
                      <v:stroke joinstyle="miter"/>
                    </v:oval>
                    <v:line id="Gerade Verbindung 412" o:spid="_x0000_s1205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" strokecolor="black [3213]" strokeweight=".5pt">
                      <v:stroke joinstyle="miter"/>
                    </v:line>
                    <v:line id="Gerade Verbindung 413" o:spid="_x0000_s1206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" strokecolor="black [3213]" strokeweight=".5pt">
                      <v:stroke joinstyle="miter"/>
                    </v:line>
                    <v:line id="Gerade Verbindung 414" o:spid="_x0000_s1207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" strokecolor="black [3213]" strokeweight=".5pt">
                      <v:stroke joinstyle="miter"/>
                    </v:line>
                    <v:line id="Gerade Verbindung 415" o:spid="_x0000_s1208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" strokecolor="black [3213]" strokeweight=".5pt">
                      <v:stroke joinstyle="miter"/>
                    </v:line>
                    <v:line id="Gerade Verbindung 416" o:spid="_x0000_s1209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" strokecolor="black [3213]" strokeweight=".5pt">
                      <v:stroke joinstyle="miter"/>
                    </v:line>
                    <v:line id="Gerade Verbindung 417" o:spid="_x0000_s1210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" strokecolor="black [3213]" strokeweight=".5pt">
                      <v:stroke joinstyle="miter"/>
                    </v:line>
                  </v:group>
                  <v:shape id="Textfeld 31" o:spid="_x0000_s1211" type="#_x0000_t202" style="position:absolute;left:5384;top:415;width:4365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" filled="f" stroked="f">
                    <v:textbox style="mso-fit-shape-to-text:t">
                      <w:txbxContent>
                        <w:p w14:paraId="0014906B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212" type="#_x0000_t202" style="position:absolute;left:2499;top:5089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" filled="f" stroked="f">
                    <v:textbox style="mso-fit-shape-to-text:t">
                      <w:txbxContent>
                        <w:p w14:paraId="63F38604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213" type="#_x0000_t202" style="position:absolute;left:8259;top:5083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00d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" filled="f" stroked="f">
                    <v:textbox style="mso-fit-shape-to-text:t">
                      <w:txbxContent>
                        <w:p w14:paraId="2F9BC47A" w14:textId="77777777" w:rsidR="00C32A2B" w:rsidRPr="00821414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214" type="#_x0000_t202" style="position:absolute;left:10949;top:10080;width:4365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" filled="f" stroked="f">
                    <v:textbox style="mso-fit-shape-to-text:t">
                      <w:txbxContent>
                        <w:p w14:paraId="2CFA07E9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215" type="#_x0000_t202" style="position:absolute;left:5379;top:10256;width:4365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" filled="f" stroked="f">
                    <v:textbox style="mso-fit-shape-to-text:t">
                      <w:txbxContent>
                        <w:p w14:paraId="30F291E7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216" type="#_x0000_t202" style="position:absolute;top:10080;width:4364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dNq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4GW+gN8z6QjozQ8AAAD//wMAUEsBAi0AFAAGAAgAAAAhANvh9svuAAAAhQEAABMAAAAAAAAAAAAA&#10;AAAAAAAAAFtDb250ZW50X1R5cGVzXS54bWxQSwECLQAUAAYACAAAACEAWvQsW78AAAAVAQAACwAA&#10;AAAAAAAAAAAAAAAfAQAAX3JlbHMvLnJlbHNQSwECLQAUAAYACAAAACEASN3TasMAAADcAAAADwAA&#10;AAAAAAAAAAAAAAAHAgAAZHJzL2Rvd25yZXYueG1sUEsFBgAAAAADAAMAtwAAAPcCAAAAAA==&#10;" filled="f" stroked="f">
                    <v:textbox style="mso-fit-shape-to-text:t">
                      <w:txbxContent>
                        <w:p w14:paraId="3A03131B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217" type="#_x0000_t202" style="position:absolute;left:4120;top:-3105;width:682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" filled="f" stroked="f">
                    <v:textbox style="mso-fit-shape-to-text:t">
                      <w:txbxContent>
                        <w:p w14:paraId="6F8FBB4B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8214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100</w:t>
                          </w:r>
                          <w:r w:rsidR="004B337F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_x0000_s1218" style="position:absolute;left:41089;top:1428;width:15309;height:16787" coordorigin=",-3105" coordsize="15314,16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group id="Gruppieren 428" o:spid="_x0000_s1219" style="position:absolute;left:383;width:14549;height:13441" coordorigin="383" coordsize="14549,13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    <v:oval id="Ellipse 429" o:spid="_x0000_s1220" style="position:absolute;left:2882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430" o:spid="_x0000_s1221" style="position:absolute;left:8643;top:4674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" fillcolor="white [3212]" strokecolor="black [3213]" strokeweight="1pt">
                      <v:stroke joinstyle="miter"/>
                    </v:oval>
                    <v:oval id="Ellipse 431" o:spid="_x0000_s1222" style="position:absolute;left:383;top:955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" fillcolor="white [3212]" strokecolor="black [3213]" strokeweight="1pt">
                      <v:stroke joinstyle="miter"/>
                    </v:oval>
                    <v:oval id="Ellipse 432" o:spid="_x0000_s1223" style="position:absolute;left:5762;top:9841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433" o:spid="_x0000_s1224" style="position:absolute;left:5762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" fillcolor="white [3212]" strokecolor="black [3213]" strokeweight="1pt">
                      <v:stroke joinstyle="miter"/>
                    </v:oval>
                    <v:oval id="Ellipse 434" o:spid="_x0000_s1225" style="position:absolute;left:11332;top:9665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" fillcolor="white [3212]" strokecolor="black [3213]" strokeweight="1pt">
                      <v:stroke joinstyle="miter"/>
                    </v:oval>
                    <v:line id="Gerade Verbindung 435" o:spid="_x0000_s1226" style="position:absolute;visibility:visible;mso-wrap-style:square" from="11379,8098" to="12384,9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" strokecolor="black [3213]" strokeweight=".5pt">
                      <v:stroke joinstyle="miter"/>
                    </v:line>
                    <v:line id="Gerade Verbindung 436" o:spid="_x0000_s1227" style="position:absolute;visibility:visible;mso-wrap-style:square" from="8701,3272" to="9628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" strokecolor="black [3213]" strokeweight=".5pt">
                      <v:stroke joinstyle="miter"/>
                    </v:line>
                    <v:line id="Gerade Verbindung 437" o:spid="_x0000_s1228" style="position:absolute;flip:x;visibility:visible;mso-wrap-style:square" from="2986,8069" to="3890,9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" strokecolor="black [3213]" strokeweight=".5pt">
                      <v:stroke joinstyle="miter"/>
                    </v:line>
                    <v:line id="Gerade Verbindung 438" o:spid="_x0000_s1229" style="position:absolute;flip:x;visibility:visible;mso-wrap-style:square" from="5415,3224" to="6463,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" strokecolor="black [3213]" strokeweight=".5pt">
                      <v:stroke joinstyle="miter"/>
                    </v:line>
                    <v:line id="Gerade Verbindung 439" o:spid="_x0000_s1230" style="position:absolute;flip:x;visibility:visible;mso-wrap-style:square" from="9362,11648" to="11299,11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" strokecolor="black [3213]" strokeweight=".5pt">
                      <v:stroke joinstyle="miter"/>
                    </v:line>
                    <v:line id="Gerade Verbindung 440" o:spid="_x0000_s1231" style="position:absolute;flip:x;visibility:visible;mso-wrap-style:square" from="3986,11648" to="5827,11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" strokecolor="black [3213]" strokeweight=".5pt">
                      <v:stroke joinstyle="miter"/>
                    </v:line>
                  </v:group>
                  <v:shape id="Textfeld 31" o:spid="_x0000_s1232" type="#_x0000_t202" style="position:absolute;left:5384;top:415;width:4365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" filled="f" stroked="f">
                    <v:textbox style="mso-fit-shape-to-text:t">
                      <w:txbxContent>
                        <w:p w14:paraId="4630A61B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2" o:spid="_x0000_s1233" type="#_x0000_t202" style="position:absolute;left:2499;top:5089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" filled="f" stroked="f">
                    <v:textbox style="mso-fit-shape-to-text:t">
                      <w:txbxContent>
                        <w:p w14:paraId="55A21AF9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3" o:spid="_x0000_s1234" type="#_x0000_t202" style="position:absolute;left:8259;top:5083;width:4371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" filled="f" stroked="f">
                    <v:textbox style="mso-fit-shape-to-text:t">
                      <w:txbxContent>
                        <w:p w14:paraId="3E679CE2" w14:textId="77777777" w:rsidR="00C32A2B" w:rsidRPr="00821414" w:rsidRDefault="00C32A2B" w:rsidP="0023636F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4" o:spid="_x0000_s1235" type="#_x0000_t202" style="position:absolute;left:10949;top:10080;width:4365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" filled="f" stroked="f">
                    <v:textbox style="mso-fit-shape-to-text:t">
                      <w:txbxContent>
                        <w:p w14:paraId="4DC74FFA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5" o:spid="_x0000_s1236" type="#_x0000_t202" style="position:absolute;left:5379;top:10256;width:4365;height:3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" filled="f" stroked="f">
                    <v:textbox style="mso-fit-shape-to-text:t">
                      <w:txbxContent>
                        <w:p w14:paraId="1F0E5A2F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6" o:spid="_x0000_s1237" type="#_x0000_t202" style="position:absolute;top:10080;width:4364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" filled="f" stroked="f">
                    <v:textbox style="mso-fit-shape-to-text:t">
                      <w:txbxContent>
                        <w:p w14:paraId="05126B08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feld 31" o:spid="_x0000_s1238" type="#_x0000_t202" style="position:absolute;left:4528;top:-3105;width:601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" filled="f" stroked="f">
                    <v:textbox style="mso-fit-shape-to-text:t">
                      <w:txbxContent>
                        <w:p w14:paraId="6659EDF2" w14:textId="77777777" w:rsidR="00C32A2B" w:rsidRPr="00821414" w:rsidRDefault="00C32A2B" w:rsidP="0023636F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C32A2B">
        <w:t>Probiere.</w:t>
      </w:r>
    </w:p>
    <w:p w14:paraId="6366C157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78141220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35084891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19D4AEBB" w14:textId="77777777" w:rsidR="00C32A2B" w:rsidRDefault="00C32A2B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sectPr w:rsidR="00C32A2B" w:rsidSect="00054A93">
      <w:headerReference w:type="default" r:id="rId13"/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30BB7" w14:textId="77777777" w:rsidR="0097512A" w:rsidRDefault="0097512A" w:rsidP="003C599D">
      <w:pPr>
        <w:spacing w:line="240" w:lineRule="auto"/>
      </w:pPr>
      <w:r>
        <w:separator/>
      </w:r>
    </w:p>
  </w:endnote>
  <w:endnote w:type="continuationSeparator" w:id="0">
    <w:p w14:paraId="7B5D0736" w14:textId="77777777" w:rsidR="0097512A" w:rsidRDefault="0097512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9420DB1" w14:textId="77777777" w:rsidTr="00267B6D">
      <w:trPr>
        <w:trHeight w:hRule="exact" w:val="680"/>
      </w:trPr>
      <w:tc>
        <w:tcPr>
          <w:tcW w:w="1138" w:type="dxa"/>
          <w:noWrap/>
        </w:tcPr>
        <w:p w14:paraId="10D2BA45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EEF5FE2" wp14:editId="003E31F4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7F409DE3" w14:textId="77777777" w:rsidR="00823CAF" w:rsidRPr="00913892" w:rsidRDefault="00823CA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6CF60FD6" w14:textId="77777777" w:rsidR="00823CAF" w:rsidRDefault="00823CAF" w:rsidP="00F25AEA">
          <w:pPr>
            <w:pStyle w:val="ekvquelle"/>
            <w:spacing w:line="240" w:lineRule="auto"/>
          </w:pPr>
          <w:r>
            <w:t>Textquellen: Ernst Klett Verlag, Stuttgart</w:t>
          </w:r>
        </w:p>
        <w:p w14:paraId="36CA870B" w14:textId="77777777" w:rsidR="00C32A2B" w:rsidRPr="00913892" w:rsidRDefault="00C32A2B" w:rsidP="00C32A2B">
          <w:pPr>
            <w:pStyle w:val="ekvquelle"/>
            <w:spacing w:line="240" w:lineRule="auto"/>
          </w:pPr>
          <w:r w:rsidRPr="00F5248B">
            <w:t>Bildquellen</w:t>
          </w:r>
          <w:r>
            <w:t>: Juliane Assies, Berlin</w:t>
          </w:r>
        </w:p>
      </w:tc>
      <w:tc>
        <w:tcPr>
          <w:tcW w:w="399" w:type="dxa"/>
        </w:tcPr>
        <w:p w14:paraId="12AB860B" w14:textId="77777777" w:rsidR="00823CAF" w:rsidRPr="00913892" w:rsidRDefault="00823CAF" w:rsidP="00F25AEA">
          <w:pPr>
            <w:pStyle w:val="ekvpagina"/>
          </w:pPr>
        </w:p>
      </w:tc>
    </w:tr>
  </w:tbl>
  <w:p w14:paraId="561413E5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874D0" w14:textId="77777777" w:rsidR="0097512A" w:rsidRDefault="0097512A" w:rsidP="003C599D">
      <w:pPr>
        <w:spacing w:line="240" w:lineRule="auto"/>
      </w:pPr>
      <w:r>
        <w:separator/>
      </w:r>
    </w:p>
  </w:footnote>
  <w:footnote w:type="continuationSeparator" w:id="0">
    <w:p w14:paraId="4A83F339" w14:textId="77777777" w:rsidR="0097512A" w:rsidRDefault="0097512A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A3D2C" w14:textId="77777777"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03EB1C" wp14:editId="435F6D42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CBD8B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6DEF0EE6" wp14:editId="071B7E53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03EB1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239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14:paraId="63CBD8BD" w14:textId="77777777"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6DEF0EE6" wp14:editId="071B7E53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3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95F"/>
    <w:rsid w:val="000040E2"/>
    <w:rsid w:val="00005913"/>
    <w:rsid w:val="00020440"/>
    <w:rsid w:val="00035074"/>
    <w:rsid w:val="00037566"/>
    <w:rsid w:val="000379B5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66F3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3636F"/>
    <w:rsid w:val="00243DDA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395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B337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3D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C81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1414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12A"/>
    <w:rsid w:val="00977556"/>
    <w:rsid w:val="009800AB"/>
    <w:rsid w:val="00981DFC"/>
    <w:rsid w:val="00984512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AF7D95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2297"/>
    <w:rsid w:val="00C172AE"/>
    <w:rsid w:val="00C32A2B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5302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2E8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6BE97"/>
  <w15:docId w15:val="{FA56A26A-ED34-417C-AE33-08F9E7A3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23636F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WD_KV_KL1_grundschul-blog.dotm</Template>
  <TotalTime>0</TotalTime>
  <Pages>1</Pages>
  <Words>36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Schramm, Nicole</cp:lastModifiedBy>
  <cp:revision>2</cp:revision>
  <cp:lastPrinted>2016-12-08T14:25:00Z</cp:lastPrinted>
  <dcterms:created xsi:type="dcterms:W3CDTF">2021-02-04T11:57:00Z</dcterms:created>
  <dcterms:modified xsi:type="dcterms:W3CDTF">2021-02-04T11:57:00Z</dcterms:modified>
</cp:coreProperties>
</file>