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B4D1A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BB4D1A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B4D1A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AE1A97" wp14:editId="643EEC9E">
                      <wp:simplePos x="0" y="0"/>
                      <wp:positionH relativeFrom="margin">
                        <wp:posOffset>4053205</wp:posOffset>
                      </wp:positionH>
                      <wp:positionV relativeFrom="page">
                        <wp:posOffset>109855</wp:posOffset>
                      </wp:positionV>
                      <wp:extent cx="1845945" cy="377825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4D1A" w:rsidRDefault="00BB4D1A" w:rsidP="00BB4D1A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13CF11E4" wp14:editId="09EE2469">
                                        <wp:extent cx="276860" cy="273685"/>
                                        <wp:effectExtent l="0" t="0" r="8890" b="0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8" w:history="1">
                                    <w:r w:rsidRPr="007964A3"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19.15pt;margin-top:8.65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" fillcolor="white [3201]" stroked="f" strokeweight=".5pt">
                      <v:textbox>
                        <w:txbxContent>
                          <w:p w:rsidR="00BB4D1A" w:rsidRDefault="00BB4D1A" w:rsidP="00BB4D1A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13CF11E4" wp14:editId="09EE2469">
                                  <wp:extent cx="276860" cy="273685"/>
                                  <wp:effectExtent l="0" t="0" r="889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9" w:history="1">
                              <w:r w:rsidRPr="007964A3"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BB4D1A" w:rsidP="00BB4D1A">
      <w:pPr>
        <w:pStyle w:val="ekvue1arial"/>
      </w:pPr>
      <w:bookmarkStart w:id="0" w:name="bmStart"/>
      <w:bookmarkEnd w:id="0"/>
      <w:r>
        <w:t>Knobeln mit Streichquadraten</w:t>
      </w:r>
      <w:r w:rsidR="000338D7">
        <w:t xml:space="preserve"> (Lösungen)</w:t>
      </w:r>
    </w:p>
    <w:p w:rsidR="00BB4D1A" w:rsidRDefault="00BB4D1A" w:rsidP="00005AE2"/>
    <w:p w:rsidR="00BB4D1A" w:rsidRPr="00D3427F" w:rsidRDefault="00BB4D1A" w:rsidP="00BB4D1A">
      <w:pPr>
        <w:pStyle w:val="ekvnummerierung"/>
        <w:framePr w:wrap="around"/>
      </w:pPr>
      <w:r>
        <w:t>1</w:t>
      </w:r>
    </w:p>
    <w:p w:rsidR="00E81B23" w:rsidRPr="00287B24" w:rsidRDefault="00E81B23" w:rsidP="00E81B23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D1A" w:rsidRDefault="00BB4D1A" w:rsidP="00005AE2">
      <w:bookmarkStart w:id="1" w:name="_GoBack"/>
      <w:bookmarkEnd w:id="1"/>
      <w:r>
        <w:t>Finde und rechne alle sechs Streichsummen.</w:t>
      </w:r>
    </w:p>
    <w:p w:rsidR="00BB4D1A" w:rsidRDefault="0027162C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13442A5" wp14:editId="1CED6B3E">
                <wp:simplePos x="0" y="0"/>
                <wp:positionH relativeFrom="column">
                  <wp:posOffset>189107</wp:posOffset>
                </wp:positionH>
                <wp:positionV relativeFrom="paragraph">
                  <wp:posOffset>92208</wp:posOffset>
                </wp:positionV>
                <wp:extent cx="5247564" cy="1071349"/>
                <wp:effectExtent l="0" t="0" r="0" b="0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7564" cy="1071349"/>
                          <a:chOff x="0" y="0"/>
                          <a:chExt cx="5247564" cy="1071349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173" cy="1071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8107" y="0"/>
                            <a:ext cx="1078173" cy="1071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9391" y="0"/>
                            <a:ext cx="1078173" cy="1071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8" o:spid="_x0000_s1026" style="position:absolute;margin-left:14.9pt;margin-top:7.25pt;width:413.2pt;height:84.35pt;z-index:251673600" coordsize="52475,10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27" type="#_x0000_t75" style="position:absolute;width:10781;height:10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uKHTDAAAA2gAAAA8AAABkcnMvZG93bnJldi54bWxEj09rAjEUxO8Fv0N4greaVUHKahQVFMVD&#10;W/8cvD03z93FzcuaRF2/fVMo9DjMzG+Y8bQxlXiQ86VlBb1uAoI4s7rkXMFhv3z/AOEDssbKMil4&#10;kYfppPU2xlTbJ3/TYxdyESHsU1RQhFCnUvqsIIO+a2vi6F2sMxiidLnUDp8RbirZT5KhNFhyXCiw&#10;pkVB2XV3NwqO6y0OTv66md/Om8DuM1+Z8kupTruZjUAEasJ/+K+91gqG8Hsl3gA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4odMMAAADaAAAADwAAAAAAAAAAAAAAAACf&#10;AgAAZHJzL2Rvd25yZXYueG1sUEsFBgAAAAAEAAQA9wAAAI8DAAAAAA==&#10;">
                  <v:imagedata r:id="rId14" o:title=""/>
                  <v:path arrowok="t"/>
                </v:shape>
                <v:shape id="Grafik 1" o:spid="_x0000_s1028" type="#_x0000_t75" style="position:absolute;left:20881;width:10781;height:10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GR/vAAAAA2gAAAA8AAABkcnMvZG93bnJldi54bWxET0uLwjAQvi/4H8II3tZUD6Jdo6yK4HpQ&#10;fOxhb0MzttVkUpqs1n9vBMHT8PE9ZzxtrBFXqn3pWEGvm4AgzpwuOVdwPCw/hyB8QNZoHJOCO3mY&#10;TlofY0y1u/GOrvuQixjCPkUFRQhVKqXPCrLou64ijtzJ1RZDhHUudY23GG6N7CfJQFosOTYUWNG8&#10;oOyy/7cKFm6z5fvsdzdaNfR3Xp/MIf8xSnXazfcXiEBNeItf7pWO8+H5yvPKy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MZH+8AAAADaAAAADwAAAAAAAAAAAAAAAACfAgAA&#10;ZHJzL2Rvd25yZXYueG1sUEsFBgAAAAAEAAQA9wAAAIwDAAAAAA==&#10;">
                  <v:imagedata r:id="rId15" o:title=""/>
                  <v:path arrowok="t"/>
                </v:shape>
                <v:shape id="Grafik 10" o:spid="_x0000_s1029" type="#_x0000_t75" style="position:absolute;left:41693;width:10782;height:10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1o+nDAAAA2wAAAA8AAABkcnMvZG93bnJldi54bWxEj0+LwkAMxe+C32GI4E2nerDSdZQiiHuS&#10;9Q+Ct2wn25btZEpnVrvf3hwEbwnv5b1fVpveNepOXag9G5hNE1DEhbc1lwYu591kCSpEZIuNZzLw&#10;TwE26+FghZn1Dz7S/RRLJSEcMjRQxdhmWoeiIodh6lti0X585zDK2pXadviQcNfoeZIstMOapaHC&#10;lrYVFb+nP2egLOLXLeU8TZe0uB7yLR+/3d6Y8ajPP0BF6uPb/Lr+tIIv9PKLDK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Wj6cMAAADbAAAADwAAAAAAAAAAAAAAAACf&#10;AgAAZHJzL2Rvd25yZXYueG1sUEsFBgAAAAAEAAQA9wAAAI8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BB4D1A" w:rsidRDefault="00BB4D1A" w:rsidP="00005AE2"/>
    <w:p w:rsidR="00BB4D1A" w:rsidRDefault="00BB4D1A" w:rsidP="00005AE2"/>
    <w:p w:rsidR="00BB4D1A" w:rsidRDefault="00BB4D1A" w:rsidP="00005AE2"/>
    <w:p w:rsidR="000C4873" w:rsidRDefault="000C4873" w:rsidP="00005AE2"/>
    <w:p w:rsidR="000C4873" w:rsidRDefault="000C4873" w:rsidP="00005AE2"/>
    <w:p w:rsidR="000C4873" w:rsidRDefault="006B2F6B" w:rsidP="00005AE2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36FC55A" wp14:editId="11F2D5EE">
                <wp:simplePos x="0" y="0"/>
                <wp:positionH relativeFrom="column">
                  <wp:posOffset>4247446</wp:posOffset>
                </wp:positionH>
                <wp:positionV relativeFrom="paragraph">
                  <wp:posOffset>53546</wp:posOffset>
                </wp:positionV>
                <wp:extent cx="1278255" cy="281305"/>
                <wp:effectExtent l="0" t="0" r="0" b="4445"/>
                <wp:wrapNone/>
                <wp:docPr id="139" name="Textfeld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F6B" w:rsidRPr="006B2F6B" w:rsidRDefault="006B2F6B" w:rsidP="006B2F6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3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9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9" o:spid="_x0000_s1027" type="#_x0000_t202" style="position:absolute;margin-left:334.45pt;margin-top:4.2pt;width:100.65pt;height:22.15pt;z-index:251856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" filled="f" stroked="f" strokeweight=".5pt">
                <v:textbox>
                  <w:txbxContent>
                    <w:p w:rsidR="006B2F6B" w:rsidRPr="006B2F6B" w:rsidRDefault="006B2F6B" w:rsidP="006B2F6B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3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9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2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>
                        <w:rPr>
                          <w:color w:val="808080" w:themeColor="background1" w:themeShade="80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72E929C4" wp14:editId="75F44993">
                <wp:simplePos x="0" y="0"/>
                <wp:positionH relativeFrom="column">
                  <wp:posOffset>2175646</wp:posOffset>
                </wp:positionH>
                <wp:positionV relativeFrom="paragraph">
                  <wp:posOffset>48260</wp:posOffset>
                </wp:positionV>
                <wp:extent cx="1278255" cy="281305"/>
                <wp:effectExtent l="0" t="0" r="0" b="4445"/>
                <wp:wrapNone/>
                <wp:docPr id="138" name="Textfeld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F6B" w:rsidRPr="006B2F6B" w:rsidRDefault="006B2F6B" w:rsidP="006B2F6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5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+ 1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8" o:spid="_x0000_s1028" type="#_x0000_t202" style="position:absolute;margin-left:171.3pt;margin-top:3.8pt;width:100.65pt;height:22.15pt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" filled="f" stroked="f" strokeweight=".5pt">
                <v:textbox>
                  <w:txbxContent>
                    <w:p w:rsidR="006B2F6B" w:rsidRPr="006B2F6B" w:rsidRDefault="006B2F6B" w:rsidP="006B2F6B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5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7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+ 1 = </w:t>
                      </w:r>
                      <w:r>
                        <w:rPr>
                          <w:color w:val="808080" w:themeColor="background1" w:themeShade="80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C39CB8F" wp14:editId="00432CC8">
                <wp:simplePos x="0" y="0"/>
                <wp:positionH relativeFrom="column">
                  <wp:posOffset>98425</wp:posOffset>
                </wp:positionH>
                <wp:positionV relativeFrom="paragraph">
                  <wp:posOffset>48653</wp:posOffset>
                </wp:positionV>
                <wp:extent cx="1278255" cy="281305"/>
                <wp:effectExtent l="0" t="0" r="0" b="4445"/>
                <wp:wrapNone/>
                <wp:docPr id="137" name="Textfeld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F6B" w:rsidRPr="006B2F6B" w:rsidRDefault="006B2F6B" w:rsidP="006B2F6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6B2F6B">
                              <w:rPr>
                                <w:color w:val="808080" w:themeColor="background1" w:themeShade="80"/>
                              </w:rPr>
                              <w:t>3 + 4 + 1 =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7" o:spid="_x0000_s1029" type="#_x0000_t202" style="position:absolute;margin-left:7.75pt;margin-top:3.85pt;width:100.65pt;height:22.15pt;z-index:251852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" filled="f" stroked="f" strokeweight=".5pt">
                <v:textbox>
                  <w:txbxContent>
                    <w:p w:rsidR="006B2F6B" w:rsidRPr="006B2F6B" w:rsidRDefault="006B2F6B" w:rsidP="006B2F6B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6B2F6B">
                        <w:rPr>
                          <w:color w:val="808080" w:themeColor="background1" w:themeShade="80"/>
                        </w:rPr>
                        <w:t>3 + 4 + 1 = 8</w:t>
                      </w:r>
                    </w:p>
                  </w:txbxContent>
                </v:textbox>
              </v:shape>
            </w:pict>
          </mc:Fallback>
        </mc:AlternateContent>
      </w:r>
    </w:p>
    <w:p w:rsidR="000C4873" w:rsidRDefault="0027162C" w:rsidP="00005AE2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37DEF2" wp14:editId="0970D750">
                <wp:simplePos x="0" y="0"/>
                <wp:positionH relativeFrom="column">
                  <wp:posOffset>4248150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9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5pt,8.15pt" to="438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00D308" wp14:editId="3FACB1DF">
                <wp:simplePos x="0" y="0"/>
                <wp:positionH relativeFrom="column">
                  <wp:posOffset>2174240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8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2pt,8.15pt" to="275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309B4A" wp14:editId="66C25992">
                <wp:simplePos x="0" y="0"/>
                <wp:positionH relativeFrom="column">
                  <wp:posOffset>100330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9pt,8.15pt" to="112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" strokecolor="black [3213]" strokeweight="1pt">
                <v:stroke joinstyle="miter"/>
              </v:line>
            </w:pict>
          </mc:Fallback>
        </mc:AlternateContent>
      </w:r>
    </w:p>
    <w:p w:rsidR="00BB4D1A" w:rsidRDefault="00BB4D1A" w:rsidP="00005AE2"/>
    <w:p w:rsidR="0027162C" w:rsidRDefault="00575329" w:rsidP="00005AE2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F690FA" wp14:editId="1124AB74">
                <wp:simplePos x="0" y="0"/>
                <wp:positionH relativeFrom="column">
                  <wp:posOffset>4710195</wp:posOffset>
                </wp:positionH>
                <wp:positionV relativeFrom="paragraph">
                  <wp:posOffset>48578</wp:posOffset>
                </wp:positionV>
                <wp:extent cx="0" cy="719455"/>
                <wp:effectExtent l="0" t="359728" r="383223" b="0"/>
                <wp:wrapNone/>
                <wp:docPr id="57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9pt,3.85pt" to="370.9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3159A53" wp14:editId="3ECE1CAC">
                <wp:simplePos x="0" y="0"/>
                <wp:positionH relativeFrom="column">
                  <wp:posOffset>2623820</wp:posOffset>
                </wp:positionH>
                <wp:positionV relativeFrom="paragraph">
                  <wp:posOffset>48895</wp:posOffset>
                </wp:positionV>
                <wp:extent cx="0" cy="719455"/>
                <wp:effectExtent l="0" t="359728" r="383223" b="0"/>
                <wp:wrapNone/>
                <wp:docPr id="74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6pt,3.85pt" to="206.6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5E66918" wp14:editId="135A802F">
                <wp:simplePos x="0" y="0"/>
                <wp:positionH relativeFrom="column">
                  <wp:posOffset>401900</wp:posOffset>
                </wp:positionH>
                <wp:positionV relativeFrom="paragraph">
                  <wp:posOffset>194346</wp:posOffset>
                </wp:positionV>
                <wp:extent cx="0" cy="359410"/>
                <wp:effectExtent l="0" t="179705" r="201295" b="0"/>
                <wp:wrapNone/>
                <wp:docPr id="49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65pt,15.3pt" to="31.6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</w:p>
    <w:p w:rsidR="0027162C" w:rsidRDefault="00575329" w:rsidP="00005AE2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4991A93" wp14:editId="409D447B">
                <wp:simplePos x="0" y="0"/>
                <wp:positionH relativeFrom="column">
                  <wp:posOffset>578452</wp:posOffset>
                </wp:positionH>
                <wp:positionV relativeFrom="paragraph">
                  <wp:posOffset>194819</wp:posOffset>
                </wp:positionV>
                <wp:extent cx="0" cy="719455"/>
                <wp:effectExtent l="0" t="359728" r="383223" b="0"/>
                <wp:wrapNone/>
                <wp:docPr id="61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55pt,15.35pt" to="45.5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C58FCAC" wp14:editId="2CE23218">
                <wp:simplePos x="0" y="0"/>
                <wp:positionH relativeFrom="column">
                  <wp:posOffset>5071859</wp:posOffset>
                </wp:positionH>
                <wp:positionV relativeFrom="paragraph">
                  <wp:posOffset>196346</wp:posOffset>
                </wp:positionV>
                <wp:extent cx="0" cy="719455"/>
                <wp:effectExtent l="0" t="359728" r="383223" b="0"/>
                <wp:wrapNone/>
                <wp:docPr id="58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35pt,15.45pt" to="399.3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CA893DD" wp14:editId="6A3D7A9F">
                <wp:simplePos x="0" y="0"/>
                <wp:positionH relativeFrom="column">
                  <wp:posOffset>1089025</wp:posOffset>
                </wp:positionH>
                <wp:positionV relativeFrom="paragraph">
                  <wp:posOffset>27940</wp:posOffset>
                </wp:positionV>
                <wp:extent cx="0" cy="359410"/>
                <wp:effectExtent l="0" t="179705" r="201295" b="0"/>
                <wp:wrapNone/>
                <wp:docPr id="60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75pt,2.2pt" to="85.7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39610D5" wp14:editId="3F10AADF">
                <wp:simplePos x="0" y="0"/>
                <wp:positionH relativeFrom="column">
                  <wp:posOffset>5101073</wp:posOffset>
                </wp:positionH>
                <wp:positionV relativeFrom="paragraph">
                  <wp:posOffset>61595</wp:posOffset>
                </wp:positionV>
                <wp:extent cx="287655" cy="287655"/>
                <wp:effectExtent l="0" t="0" r="17145" b="17145"/>
                <wp:wrapNone/>
                <wp:docPr id="46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401.65pt;margin-top:4.85pt;width:22.65pt;height:22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" filled="f" strokecolor="black [3213]">
                <v:stroke joinstyle="miter"/>
              </v:oval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D7811A3" wp14:editId="02499840">
                <wp:simplePos x="0" y="0"/>
                <wp:positionH relativeFrom="column">
                  <wp:posOffset>3008139</wp:posOffset>
                </wp:positionH>
                <wp:positionV relativeFrom="paragraph">
                  <wp:posOffset>62112</wp:posOffset>
                </wp:positionV>
                <wp:extent cx="287655" cy="287655"/>
                <wp:effectExtent l="0" t="0" r="17145" b="17145"/>
                <wp:wrapNone/>
                <wp:docPr id="43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236.85pt;margin-top:4.9pt;width:22.65pt;height:22.6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" filled="f" strokecolor="black [3213]">
                <v:stroke joinstyle="miter"/>
              </v:oval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62704B" wp14:editId="477ACB0F">
                <wp:simplePos x="0" y="0"/>
                <wp:positionH relativeFrom="column">
                  <wp:posOffset>571500</wp:posOffset>
                </wp:positionH>
                <wp:positionV relativeFrom="paragraph">
                  <wp:posOffset>38735</wp:posOffset>
                </wp:positionV>
                <wp:extent cx="287655" cy="287655"/>
                <wp:effectExtent l="0" t="0" r="17145" b="17145"/>
                <wp:wrapNone/>
                <wp:docPr id="70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45pt;margin-top:3.05pt;width:22.65pt;height:22.6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" filled="f" strokecolor="black [3213]">
                <v:stroke joinstyle="miter"/>
              </v:oval>
            </w:pict>
          </mc:Fallback>
        </mc:AlternateContent>
      </w:r>
      <w:r w:rsidR="0027162C"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9552F51" wp14:editId="740508D8">
                <wp:simplePos x="0" y="0"/>
                <wp:positionH relativeFrom="column">
                  <wp:posOffset>188595</wp:posOffset>
                </wp:positionH>
                <wp:positionV relativeFrom="paragraph">
                  <wp:posOffset>8255</wp:posOffset>
                </wp:positionV>
                <wp:extent cx="5247005" cy="1084580"/>
                <wp:effectExtent l="0" t="0" r="0" b="127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7005" cy="1084580"/>
                          <a:chOff x="0" y="0"/>
                          <a:chExt cx="5247564" cy="1084997"/>
                        </a:xfrm>
                      </wpg:grpSpPr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173" cy="1084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1283" y="0"/>
                            <a:ext cx="1078174" cy="1084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Grafik 1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9391" y="0"/>
                            <a:ext cx="1078173" cy="1084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14.85pt;margin-top:.65pt;width:413.15pt;height:85.4pt;z-index:251682816" coordsize="52475,10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">
                <v:shape id="Grafik 14" o:spid="_x0000_s1027" type="#_x0000_t75" style="position:absolute;width:10781;height:10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c3GjAAAAA2wAAAA8AAABkcnMvZG93bnJldi54bWxET02LwjAQvS/4H8II3tbUZZGlGkWUXXrQ&#10;w1Yv3oZmbIrNpCRR239vhIW9zeN9znLd21bcyYfGsYLZNANBXDndcK3gdPx+/wIRIrLG1jEpGCjA&#10;ejV6W2Ku3YN/6V7GWqQQDjkqMDF2uZShMmQxTF1HnLiL8xZjgr6W2uMjhdtWfmTZXFpsODUY7Ghr&#10;qLqWN6ug2xfDz26w51tT4vlwmBdkvFNqMu43CxCR+vgv/nMXOs3/hNcv6QC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pzcaMAAAADbAAAADwAAAAAAAAAAAAAAAACfAgAA&#10;ZHJzL2Rvd25yZXYueG1sUEsFBgAAAAAEAAQA9wAAAIwDAAAAAA==&#10;">
                  <v:imagedata r:id="rId18" o:title=""/>
                  <v:path arrowok="t"/>
                </v:shape>
                <v:shape id="Grafik 15" o:spid="_x0000_s1028" type="#_x0000_t75" style="position:absolute;left:20812;width:10782;height:10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QefPAAAAA2wAAAA8AAABkcnMvZG93bnJldi54bWxET02LwjAQvS/4H8II3tbUhZWlGkWUXXrQ&#10;w1Yv3oZmbIrNpCRR239vhIW9zeN9znLd21bcyYfGsYLZNANBXDndcK3gdPx+/wIRIrLG1jEpGCjA&#10;ejV6W2Ku3YN/6V7GWqQQDjkqMDF2uZShMmQxTF1HnLiL8xZjgr6W2uMjhdtWfmTZXFpsODUY7Ghr&#10;qLqWN6ug2xfDz26w51tT4vlwmBdkvFNqMu43CxCR+vgv/nMXOs3/hNcv6QC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dB588AAAADbAAAADwAAAAAAAAAAAAAAAACfAgAA&#10;ZHJzL2Rvd25yZXYueG1sUEsFBgAAAAAEAAQA9wAAAIwDAAAAAA==&#10;">
                  <v:imagedata r:id="rId18" o:title=""/>
                  <v:path arrowok="t"/>
                </v:shape>
                <v:shape id="Grafik 16" o:spid="_x0000_s1029" type="#_x0000_t75" style="position:absolute;left:41693;width:10782;height:10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C54TAAAAA2wAAAA8AAABkcnMvZG93bnJldi54bWxET02LwjAQvS/4H8II3tbUPZSlaxRRlB7W&#10;w3b34m1oxqbYTEoStf33RhD2No/3Ocv1YDtxIx9axwoW8wwEce10y42Cv9/9+yeIEJE1do5JwUgB&#10;1qvJ2xIL7e78Q7cqNiKFcChQgYmxL6QMtSGLYe564sSdnbcYE/SN1B7vKdx28iPLcmmx5dRgsKet&#10;ofpSXa2C/rscD7vRnq5thafjMS/JeKfUbDpsvkBEGuK/+OUudZqfw/OXdIBcP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QLnhMAAAADbAAAADwAAAAAAAAAAAAAAAACfAgAA&#10;ZHJzL2Rvd25yZXYueG1sUEsFBgAAAAAEAAQA9wAAAIw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27162C" w:rsidRDefault="00575329" w:rsidP="00005AE2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861D465" wp14:editId="6C1E0AF1">
                <wp:simplePos x="0" y="0"/>
                <wp:positionH relativeFrom="column">
                  <wp:posOffset>3138071</wp:posOffset>
                </wp:positionH>
                <wp:positionV relativeFrom="paragraph">
                  <wp:posOffset>150495</wp:posOffset>
                </wp:positionV>
                <wp:extent cx="0" cy="719455"/>
                <wp:effectExtent l="0" t="0" r="19050" b="23495"/>
                <wp:wrapNone/>
                <wp:docPr id="55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1pt,11.85pt" to="247.1pt,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3211218" wp14:editId="36C00699">
                <wp:simplePos x="0" y="0"/>
                <wp:positionH relativeFrom="column">
                  <wp:posOffset>5247041</wp:posOffset>
                </wp:positionH>
                <wp:positionV relativeFrom="paragraph">
                  <wp:posOffset>151012</wp:posOffset>
                </wp:positionV>
                <wp:extent cx="0" cy="719455"/>
                <wp:effectExtent l="0" t="0" r="19050" b="23495"/>
                <wp:wrapNone/>
                <wp:docPr id="54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15pt,11.9pt" to="413.15pt,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F928F7" wp14:editId="7DA57826">
                <wp:simplePos x="0" y="0"/>
                <wp:positionH relativeFrom="column">
                  <wp:posOffset>706755</wp:posOffset>
                </wp:positionH>
                <wp:positionV relativeFrom="paragraph">
                  <wp:posOffset>127635</wp:posOffset>
                </wp:positionV>
                <wp:extent cx="0" cy="719455"/>
                <wp:effectExtent l="0" t="0" r="19050" b="23495"/>
                <wp:wrapNone/>
                <wp:docPr id="79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65pt,10.05pt" to="55.6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1547839" wp14:editId="1094DEA7">
                <wp:simplePos x="0" y="0"/>
                <wp:positionH relativeFrom="column">
                  <wp:posOffset>3169364</wp:posOffset>
                </wp:positionH>
                <wp:positionV relativeFrom="paragraph">
                  <wp:posOffset>178002</wp:posOffset>
                </wp:positionV>
                <wp:extent cx="0" cy="359410"/>
                <wp:effectExtent l="0" t="179705" r="201295" b="0"/>
                <wp:wrapNone/>
                <wp:docPr id="51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55pt,14pt" to="249.55pt,4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2E6C22" wp14:editId="21F7286C">
                <wp:simplePos x="0" y="0"/>
                <wp:positionH relativeFrom="column">
                  <wp:posOffset>2457488</wp:posOffset>
                </wp:positionH>
                <wp:positionV relativeFrom="paragraph">
                  <wp:posOffset>173344</wp:posOffset>
                </wp:positionV>
                <wp:extent cx="0" cy="359410"/>
                <wp:effectExtent l="0" t="179705" r="201295" b="0"/>
                <wp:wrapNone/>
                <wp:docPr id="50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5pt,13.65pt" to="193.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D6896F" wp14:editId="3E6324C4">
                <wp:simplePos x="0" y="0"/>
                <wp:positionH relativeFrom="column">
                  <wp:posOffset>941489</wp:posOffset>
                </wp:positionH>
                <wp:positionV relativeFrom="paragraph">
                  <wp:posOffset>194746</wp:posOffset>
                </wp:positionV>
                <wp:extent cx="287655" cy="287655"/>
                <wp:effectExtent l="0" t="0" r="17145" b="17145"/>
                <wp:wrapNone/>
                <wp:docPr id="41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74.15pt;margin-top:15.35pt;width:22.65pt;height:22.6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" filled="f" strokecolor="black [3213]">
                <v:stroke joinstyle="miter"/>
              </v:oval>
            </w:pict>
          </mc:Fallback>
        </mc:AlternateContent>
      </w:r>
    </w:p>
    <w:p w:rsidR="0027162C" w:rsidRDefault="00575329" w:rsidP="00005AE2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EA7BF0" wp14:editId="63A1838C">
                <wp:simplePos x="0" y="0"/>
                <wp:positionH relativeFrom="column">
                  <wp:posOffset>863490</wp:posOffset>
                </wp:positionH>
                <wp:positionV relativeFrom="paragraph">
                  <wp:posOffset>138991</wp:posOffset>
                </wp:positionV>
                <wp:extent cx="0" cy="719455"/>
                <wp:effectExtent l="0" t="359728" r="383223" b="0"/>
                <wp:wrapNone/>
                <wp:docPr id="62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pt,10.95pt" to="68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4EF5D90" wp14:editId="7DE552A6">
                <wp:simplePos x="0" y="0"/>
                <wp:positionH relativeFrom="column">
                  <wp:posOffset>3013016</wp:posOffset>
                </wp:positionH>
                <wp:positionV relativeFrom="paragraph">
                  <wp:posOffset>145547</wp:posOffset>
                </wp:positionV>
                <wp:extent cx="0" cy="719455"/>
                <wp:effectExtent l="0" t="359728" r="383223" b="0"/>
                <wp:wrapNone/>
                <wp:docPr id="59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25pt,11.45pt" to="237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C864AF1" wp14:editId="46F5F44A">
                <wp:simplePos x="0" y="0"/>
                <wp:positionH relativeFrom="column">
                  <wp:posOffset>4397977</wp:posOffset>
                </wp:positionH>
                <wp:positionV relativeFrom="paragraph">
                  <wp:posOffset>8916</wp:posOffset>
                </wp:positionV>
                <wp:extent cx="287655" cy="287655"/>
                <wp:effectExtent l="0" t="0" r="17145" b="17145"/>
                <wp:wrapNone/>
                <wp:docPr id="47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346.3pt;margin-top:.7pt;width:22.65pt;height:22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" filled="f" strokecolor="black [3213]">
                <v:stroke joinstyle="miter"/>
              </v:oval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A99492" wp14:editId="58B58F23">
                <wp:simplePos x="0" y="0"/>
                <wp:positionH relativeFrom="column">
                  <wp:posOffset>2659148</wp:posOffset>
                </wp:positionH>
                <wp:positionV relativeFrom="paragraph">
                  <wp:posOffset>5866</wp:posOffset>
                </wp:positionV>
                <wp:extent cx="287655" cy="287655"/>
                <wp:effectExtent l="0" t="0" r="17145" b="17145"/>
                <wp:wrapNone/>
                <wp:docPr id="44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209.4pt;margin-top:.45pt;width:22.65pt;height:22.6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" filled="f" strokecolor="black [3213]">
                <v:stroke joinstyle="miter"/>
              </v:oval>
            </w:pict>
          </mc:Fallback>
        </mc:AlternateContent>
      </w:r>
    </w:p>
    <w:p w:rsidR="0027162C" w:rsidRDefault="00575329" w:rsidP="00005AE2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411359" wp14:editId="03900AD0">
                <wp:simplePos x="0" y="0"/>
                <wp:positionH relativeFrom="column">
                  <wp:posOffset>5252911</wp:posOffset>
                </wp:positionH>
                <wp:positionV relativeFrom="paragraph">
                  <wp:posOffset>124662</wp:posOffset>
                </wp:positionV>
                <wp:extent cx="0" cy="359410"/>
                <wp:effectExtent l="0" t="179705" r="201295" b="0"/>
                <wp:wrapNone/>
                <wp:docPr id="53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6pt,9.8pt" to="413.6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7FB79FF" wp14:editId="1583FA77">
                <wp:simplePos x="0" y="0"/>
                <wp:positionH relativeFrom="column">
                  <wp:posOffset>4559388</wp:posOffset>
                </wp:positionH>
                <wp:positionV relativeFrom="paragraph">
                  <wp:posOffset>119836</wp:posOffset>
                </wp:positionV>
                <wp:extent cx="0" cy="359410"/>
                <wp:effectExtent l="0" t="179705" r="201295" b="0"/>
                <wp:wrapNone/>
                <wp:docPr id="52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9pt,9.45pt" to="359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32C5E02" wp14:editId="581F1DBC">
                <wp:simplePos x="0" y="0"/>
                <wp:positionH relativeFrom="column">
                  <wp:posOffset>4740935</wp:posOffset>
                </wp:positionH>
                <wp:positionV relativeFrom="paragraph">
                  <wp:posOffset>161852</wp:posOffset>
                </wp:positionV>
                <wp:extent cx="287655" cy="287655"/>
                <wp:effectExtent l="0" t="0" r="17145" b="17145"/>
                <wp:wrapNone/>
                <wp:docPr id="48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373.3pt;margin-top:12.75pt;width:22.65pt;height:22.6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" filled="f" strokecolor="black [3213]">
                <v:stroke joinstyle="miter"/>
              </v:oval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C4992E" wp14:editId="5D35490F">
                <wp:simplePos x="0" y="0"/>
                <wp:positionH relativeFrom="column">
                  <wp:posOffset>2315185</wp:posOffset>
                </wp:positionH>
                <wp:positionV relativeFrom="paragraph">
                  <wp:posOffset>145870</wp:posOffset>
                </wp:positionV>
                <wp:extent cx="287655" cy="287655"/>
                <wp:effectExtent l="0" t="0" r="17145" b="17145"/>
                <wp:wrapNone/>
                <wp:docPr id="45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182.3pt;margin-top:11.5pt;width:22.65pt;height:22.6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" filled="f" strokecolor="black [3213]">
                <v:stroke joinstyle="miter"/>
              </v:oval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40AC00" wp14:editId="2C1356E4">
                <wp:simplePos x="0" y="0"/>
                <wp:positionH relativeFrom="column">
                  <wp:posOffset>222235</wp:posOffset>
                </wp:positionH>
                <wp:positionV relativeFrom="paragraph">
                  <wp:posOffset>146917</wp:posOffset>
                </wp:positionV>
                <wp:extent cx="287655" cy="287655"/>
                <wp:effectExtent l="0" t="0" r="17145" b="17145"/>
                <wp:wrapNone/>
                <wp:docPr id="42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17.5pt;margin-top:11.55pt;width:22.65pt;height:22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" filled="f" strokecolor="black [3213]">
                <v:stroke joinstyle="miter"/>
              </v:oval>
            </w:pict>
          </mc:Fallback>
        </mc:AlternateContent>
      </w:r>
    </w:p>
    <w:p w:rsidR="0027162C" w:rsidRDefault="0027162C" w:rsidP="00005AE2"/>
    <w:p w:rsidR="0027162C" w:rsidRDefault="0027162C" w:rsidP="00005AE2"/>
    <w:p w:rsidR="0027162C" w:rsidRDefault="006B2F6B" w:rsidP="00005AE2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9BCE3A9" wp14:editId="6E76B9CF">
                <wp:simplePos x="0" y="0"/>
                <wp:positionH relativeFrom="column">
                  <wp:posOffset>4251462</wp:posOffset>
                </wp:positionH>
                <wp:positionV relativeFrom="paragraph">
                  <wp:posOffset>53975</wp:posOffset>
                </wp:positionV>
                <wp:extent cx="1278255" cy="281305"/>
                <wp:effectExtent l="0" t="0" r="0" b="4445"/>
                <wp:wrapNone/>
                <wp:docPr id="142" name="Textfeld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F6B" w:rsidRPr="006B2F6B" w:rsidRDefault="006B2F6B" w:rsidP="006B2F6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2" o:spid="_x0000_s1030" type="#_x0000_t202" style="position:absolute;margin-left:334.75pt;margin-top:4.25pt;width:100.65pt;height:22.15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" filled="f" stroked="f" strokeweight=".5pt">
                <v:textbox>
                  <w:txbxContent>
                    <w:p w:rsidR="006B2F6B" w:rsidRPr="006B2F6B" w:rsidRDefault="006B2F6B" w:rsidP="006B2F6B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8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7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2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>
                        <w:rPr>
                          <w:color w:val="808080" w:themeColor="background1" w:themeShade="80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E118B47" wp14:editId="6219009A">
                <wp:simplePos x="0" y="0"/>
                <wp:positionH relativeFrom="column">
                  <wp:posOffset>2174376</wp:posOffset>
                </wp:positionH>
                <wp:positionV relativeFrom="paragraph">
                  <wp:posOffset>53975</wp:posOffset>
                </wp:positionV>
                <wp:extent cx="1278255" cy="281305"/>
                <wp:effectExtent l="0" t="0" r="0" b="4445"/>
                <wp:wrapNone/>
                <wp:docPr id="141" name="Textfeld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F6B" w:rsidRPr="006B2F6B" w:rsidRDefault="006B2F6B" w:rsidP="006B2F6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4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12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1" o:spid="_x0000_s1031" type="#_x0000_t202" style="position:absolute;margin-left:171.2pt;margin-top:4.25pt;width:100.65pt;height:22.15pt;z-index:251860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" filled="f" stroked="f" strokeweight=".5pt">
                <v:textbox>
                  <w:txbxContent>
                    <w:p w:rsidR="006B2F6B" w:rsidRPr="006B2F6B" w:rsidRDefault="006B2F6B" w:rsidP="006B2F6B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8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4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12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>
                        <w:rPr>
                          <w:color w:val="808080" w:themeColor="background1" w:themeShade="80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A5BF7AE" wp14:editId="053977CD">
                <wp:simplePos x="0" y="0"/>
                <wp:positionH relativeFrom="column">
                  <wp:posOffset>97723</wp:posOffset>
                </wp:positionH>
                <wp:positionV relativeFrom="paragraph">
                  <wp:posOffset>54221</wp:posOffset>
                </wp:positionV>
                <wp:extent cx="1278255" cy="281305"/>
                <wp:effectExtent l="0" t="0" r="0" b="4445"/>
                <wp:wrapNone/>
                <wp:docPr id="140" name="Textfeld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2F6B" w:rsidRPr="006B2F6B" w:rsidRDefault="006B2F6B" w:rsidP="006B2F6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5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9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12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0" o:spid="_x0000_s1032" type="#_x0000_t202" style="position:absolute;margin-left:7.7pt;margin-top:4.25pt;width:100.65pt;height:22.15pt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" filled="f" stroked="f" strokeweight=".5pt">
                <v:textbox>
                  <w:txbxContent>
                    <w:p w:rsidR="006B2F6B" w:rsidRPr="006B2F6B" w:rsidRDefault="006B2F6B" w:rsidP="006B2F6B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5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9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12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>
                        <w:rPr>
                          <w:color w:val="808080" w:themeColor="background1" w:themeShade="80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</w:p>
    <w:p w:rsidR="0027162C" w:rsidRDefault="0027162C" w:rsidP="0027162C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14182B" wp14:editId="46F00209">
                <wp:simplePos x="0" y="0"/>
                <wp:positionH relativeFrom="column">
                  <wp:posOffset>4248150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5pt,8.15pt" to="438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8AFA00" wp14:editId="6EA58699">
                <wp:simplePos x="0" y="0"/>
                <wp:positionH relativeFrom="column">
                  <wp:posOffset>2174240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2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2pt,8.15pt" to="275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29890D" wp14:editId="577BAB7C">
                <wp:simplePos x="0" y="0"/>
                <wp:positionH relativeFrom="column">
                  <wp:posOffset>100330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3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9pt,8.15pt" to="112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" strokecolor="black [3213]" strokeweight="1pt">
                <v:stroke joinstyle="miter"/>
              </v:line>
            </w:pict>
          </mc:Fallback>
        </mc:AlternateContent>
      </w:r>
    </w:p>
    <w:p w:rsidR="0027162C" w:rsidRDefault="0027162C" w:rsidP="00005AE2"/>
    <w:p w:rsidR="0027162C" w:rsidRDefault="0027162C" w:rsidP="00005AE2"/>
    <w:p w:rsidR="0027162C" w:rsidRPr="00D3427F" w:rsidRDefault="0027162C" w:rsidP="0027162C">
      <w:pPr>
        <w:pStyle w:val="ekvnummerierung"/>
        <w:framePr w:wrap="around"/>
      </w:pPr>
      <w:r>
        <w:t>2</w:t>
      </w:r>
    </w:p>
    <w:p w:rsidR="0027162C" w:rsidRDefault="00215597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E7340BA" wp14:editId="668700E6">
                <wp:simplePos x="0" y="0"/>
                <wp:positionH relativeFrom="column">
                  <wp:posOffset>5069223</wp:posOffset>
                </wp:positionH>
                <wp:positionV relativeFrom="paragraph">
                  <wp:posOffset>83480</wp:posOffset>
                </wp:positionV>
                <wp:extent cx="0" cy="719455"/>
                <wp:effectExtent l="0" t="359728" r="383223" b="0"/>
                <wp:wrapNone/>
                <wp:docPr id="81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15pt,6.55pt" to="399.1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43A75E2" wp14:editId="31C94262">
                <wp:simplePos x="0" y="0"/>
                <wp:positionH relativeFrom="column">
                  <wp:posOffset>884733</wp:posOffset>
                </wp:positionH>
                <wp:positionV relativeFrom="paragraph">
                  <wp:posOffset>68018</wp:posOffset>
                </wp:positionV>
                <wp:extent cx="0" cy="719455"/>
                <wp:effectExtent l="0" t="359728" r="383223" b="0"/>
                <wp:wrapNone/>
                <wp:docPr id="72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65pt,5.35pt" to="69.65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="0027162C">
        <w:t>Rechne ebenso.</w:t>
      </w:r>
      <w:r w:rsidR="00987E69">
        <w:t xml:space="preserve"> Was fällt dir auf?</w:t>
      </w:r>
    </w:p>
    <w:p w:rsidR="0027162C" w:rsidRDefault="006B2F6B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110476EE" wp14:editId="73534D51">
                <wp:simplePos x="0" y="0"/>
                <wp:positionH relativeFrom="column">
                  <wp:posOffset>3161928</wp:posOffset>
                </wp:positionH>
                <wp:positionV relativeFrom="paragraph">
                  <wp:posOffset>63898</wp:posOffset>
                </wp:positionV>
                <wp:extent cx="0" cy="359410"/>
                <wp:effectExtent l="0" t="179705" r="201295" b="0"/>
                <wp:wrapNone/>
                <wp:docPr id="134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95pt,5.05pt" to="248.9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DCA19DB" wp14:editId="2D4EC2F2">
                <wp:simplePos x="0" y="0"/>
                <wp:positionH relativeFrom="column">
                  <wp:posOffset>192405</wp:posOffset>
                </wp:positionH>
                <wp:positionV relativeFrom="paragraph">
                  <wp:posOffset>74295</wp:posOffset>
                </wp:positionV>
                <wp:extent cx="5244465" cy="1086485"/>
                <wp:effectExtent l="0" t="0" r="0" b="0"/>
                <wp:wrapNone/>
                <wp:docPr id="36" name="Gruppieren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4465" cy="1086485"/>
                          <a:chOff x="0" y="0"/>
                          <a:chExt cx="5244860" cy="1086928"/>
                        </a:xfrm>
                      </wpg:grpSpPr>
                      <pic:pic xmlns:pic="http://schemas.openxmlformats.org/drawingml/2006/picture">
                        <pic:nvPicPr>
                          <pic:cNvPr id="33" name="Grafik 3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302" cy="108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7592" y="0"/>
                            <a:ext cx="1078302" cy="108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Grafik 3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6559" y="0"/>
                            <a:ext cx="1078301" cy="1086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6" o:spid="_x0000_s1026" style="position:absolute;margin-left:15.15pt;margin-top:5.85pt;width:412.95pt;height:85.55pt;z-index:251696128" coordsize="52448,10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">
                <v:shape id="Grafik 33" o:spid="_x0000_s1027" type="#_x0000_t75" style="position:absolute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XImnFAAAA2wAAAA8AAABkcnMvZG93bnJldi54bWxEj0FrwkAUhO+C/2F5gjezqZZi02xELAW9&#10;KFVLr6/Z1yQ0+zZkV936612h0OMwM98w+SKYVpypd41lBQ9JCoK4tLrhSsHx8DaZg3AeWWNrmRT8&#10;koNFMRzkmGl74Xc6730lIoRdhgpq77tMSlfWZNAltiOO3rftDfoo+0rqHi8Rblo5TdMnabDhuFBj&#10;R6uayp/9ySh43X7q9eb4+LW7buQqNP7jGp5bpcajsHwB4Sn4//Bfe60VzGZw/xJ/gC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VyJpxQAAANsAAAAPAAAAAAAAAAAAAAAA&#10;AJ8CAABkcnMvZG93bnJldi54bWxQSwUGAAAAAAQABAD3AAAAkQMAAAAA&#10;">
                  <v:imagedata r:id="rId20" o:title=""/>
                  <v:path arrowok="t"/>
                </v:shape>
                <v:shape id="Grafik 34" o:spid="_x0000_s1028" type="#_x0000_t75" style="position:absolute;left:20875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+uh3FAAAA2wAAAA8AAABkcnMvZG93bnJldi54bWxEj09rAjEUxO8Fv0N4grdutipit0YRS0Ev&#10;in9Kr6+b192lm5dlEzX66Y0geBxm5jfMZBZMLU7UusqygrckBUGcW11xoeCw/3odg3AeWWNtmRRc&#10;yMFs2nmZYKbtmbd02vlCRAi7DBWU3jeZlC4vyaBLbEMcvT/bGvRRtoXULZ4j3NSyn6YjabDiuFBi&#10;Q4uS8v/d0Sj4XP/o5eow/N1cV3IRKv99De+1Ur1umH+A8BT8M/xoL7WCwRDuX+IP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vrodxQAAANsAAAAPAAAAAAAAAAAAAAAA&#10;AJ8CAABkcnMvZG93bnJldi54bWxQSwUGAAAAAAQABAD3AAAAkQMAAAAA&#10;">
                  <v:imagedata r:id="rId20" o:title=""/>
                  <v:path arrowok="t"/>
                </v:shape>
                <v:shape id="Grafik 35" o:spid="_x0000_s1029" type="#_x0000_t75" style="position:absolute;left:41665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yH4bFAAAA2wAAAA8AAABkcnMvZG93bnJldi54bWxEj0FrwkAUhO8F/8PyhN5001ZLm7oRsQh6&#10;UbSWXl+zr0kw+zZk17j6611B6HGYmW+YyTSYWnTUusqygqdhAoI4t7riQsH+azF4A+E8ssbaMik4&#10;k4Np1nuYYKrtibfU7XwhIoRdigpK75tUSpeXZNANbUMcvT/bGvRRtoXULZ4i3NTyOUlepcGK40KJ&#10;Dc1Lyg+7o1Hwuf7Ry9V+9Lu5rOQ8VP77Et5rpR77YfYBwlPw/+F7e6kVvIzh9iX+AJl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8h+GxQAAANsAAAAPAAAAAAAAAAAAAAAA&#10;AJ8CAABkcnMvZG93bnJldi54bWxQSwUGAAAAAAQABAD3AAAAkQMAAAAA&#10;">
                  <v:imagedata r:id="rId20" o:title=""/>
                  <v:path arrowok="t"/>
                </v:shape>
              </v:group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1999654" wp14:editId="3C28FB3E">
                <wp:simplePos x="0" y="0"/>
                <wp:positionH relativeFrom="column">
                  <wp:posOffset>4881271</wp:posOffset>
                </wp:positionH>
                <wp:positionV relativeFrom="paragraph">
                  <wp:posOffset>72753</wp:posOffset>
                </wp:positionV>
                <wp:extent cx="0" cy="719455"/>
                <wp:effectExtent l="0" t="0" r="19050" b="23495"/>
                <wp:wrapNone/>
                <wp:docPr id="115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35pt,5.75pt" to="384.35pt,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B3B547D" wp14:editId="7E250683">
                <wp:simplePos x="0" y="0"/>
                <wp:positionH relativeFrom="column">
                  <wp:posOffset>4396825</wp:posOffset>
                </wp:positionH>
                <wp:positionV relativeFrom="paragraph">
                  <wp:posOffset>88867</wp:posOffset>
                </wp:positionV>
                <wp:extent cx="287655" cy="287655"/>
                <wp:effectExtent l="0" t="0" r="17145" b="17145"/>
                <wp:wrapNone/>
                <wp:docPr id="95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346.2pt;margin-top:7pt;width:22.65pt;height:22.6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D77DE40" wp14:editId="2A963776">
                <wp:simplePos x="0" y="0"/>
                <wp:positionH relativeFrom="column">
                  <wp:posOffset>2658873</wp:posOffset>
                </wp:positionH>
                <wp:positionV relativeFrom="paragraph">
                  <wp:posOffset>115295</wp:posOffset>
                </wp:positionV>
                <wp:extent cx="287655" cy="287655"/>
                <wp:effectExtent l="0" t="0" r="17145" b="17145"/>
                <wp:wrapNone/>
                <wp:docPr id="92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209.35pt;margin-top:9.1pt;width:22.65pt;height:22.6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FDA673B" wp14:editId="58B73992">
                <wp:simplePos x="0" y="0"/>
                <wp:positionH relativeFrom="column">
                  <wp:posOffset>243893</wp:posOffset>
                </wp:positionH>
                <wp:positionV relativeFrom="paragraph">
                  <wp:posOffset>89282</wp:posOffset>
                </wp:positionV>
                <wp:extent cx="287655" cy="287655"/>
                <wp:effectExtent l="0" t="0" r="17145" b="17145"/>
                <wp:wrapNone/>
                <wp:docPr id="89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19.2pt;margin-top:7.05pt;width:22.65pt;height:22.6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28688A" wp14:editId="113F2916">
                <wp:simplePos x="0" y="0"/>
                <wp:positionH relativeFrom="column">
                  <wp:posOffset>2477135</wp:posOffset>
                </wp:positionH>
                <wp:positionV relativeFrom="paragraph">
                  <wp:posOffset>45085</wp:posOffset>
                </wp:positionV>
                <wp:extent cx="0" cy="359410"/>
                <wp:effectExtent l="0" t="179705" r="201295" b="0"/>
                <wp:wrapNone/>
                <wp:docPr id="64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05pt,3.55pt" to="195.0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" strokecolor="black [3213]" strokeweight="1pt">
                <v:stroke joinstyle="miter"/>
              </v:line>
            </w:pict>
          </mc:Fallback>
        </mc:AlternateContent>
      </w:r>
    </w:p>
    <w:p w:rsidR="0027162C" w:rsidRDefault="00215597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F17F840" wp14:editId="159B7F20">
                <wp:simplePos x="0" y="0"/>
                <wp:positionH relativeFrom="column">
                  <wp:posOffset>4537839</wp:posOffset>
                </wp:positionH>
                <wp:positionV relativeFrom="paragraph">
                  <wp:posOffset>177121</wp:posOffset>
                </wp:positionV>
                <wp:extent cx="0" cy="719455"/>
                <wp:effectExtent l="0" t="0" r="19050" b="23495"/>
                <wp:wrapNone/>
                <wp:docPr id="109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3pt,13.95pt" to="357.3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968BA3B" wp14:editId="11BD277A">
                <wp:simplePos x="0" y="0"/>
                <wp:positionH relativeFrom="column">
                  <wp:posOffset>4717712</wp:posOffset>
                </wp:positionH>
                <wp:positionV relativeFrom="paragraph">
                  <wp:posOffset>40760</wp:posOffset>
                </wp:positionV>
                <wp:extent cx="0" cy="719455"/>
                <wp:effectExtent l="0" t="359728" r="383223" b="0"/>
                <wp:wrapNone/>
                <wp:docPr id="82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1.45pt,3.2pt" to="371.4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0A03615" wp14:editId="3D479766">
                <wp:simplePos x="0" y="0"/>
                <wp:positionH relativeFrom="column">
                  <wp:posOffset>2979644</wp:posOffset>
                </wp:positionH>
                <wp:positionV relativeFrom="paragraph">
                  <wp:posOffset>38419</wp:posOffset>
                </wp:positionV>
                <wp:extent cx="0" cy="719455"/>
                <wp:effectExtent l="0" t="359728" r="383223" b="0"/>
                <wp:wrapNone/>
                <wp:docPr id="80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6pt,3.05pt" to="234.6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" strokecolor="black [3213]" strokeweight="1pt">
                <v:stroke joinstyle="miter"/>
              </v:line>
            </w:pict>
          </mc:Fallback>
        </mc:AlternateContent>
      </w:r>
    </w:p>
    <w:p w:rsidR="0027162C" w:rsidRDefault="00215597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E8800BD" wp14:editId="429146F3">
                <wp:simplePos x="0" y="0"/>
                <wp:positionH relativeFrom="column">
                  <wp:posOffset>2820383</wp:posOffset>
                </wp:positionH>
                <wp:positionV relativeFrom="paragraph">
                  <wp:posOffset>19050</wp:posOffset>
                </wp:positionV>
                <wp:extent cx="0" cy="719455"/>
                <wp:effectExtent l="0" t="0" r="19050" b="23495"/>
                <wp:wrapNone/>
                <wp:docPr id="108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1pt,1.5pt" to="222.1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A5BAE85" wp14:editId="0A4300C8">
                <wp:simplePos x="0" y="0"/>
                <wp:positionH relativeFrom="column">
                  <wp:posOffset>379051</wp:posOffset>
                </wp:positionH>
                <wp:positionV relativeFrom="paragraph">
                  <wp:posOffset>19387</wp:posOffset>
                </wp:positionV>
                <wp:extent cx="0" cy="719455"/>
                <wp:effectExtent l="0" t="0" r="19050" b="23495"/>
                <wp:wrapNone/>
                <wp:docPr id="107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85pt,1.55pt" to="29.8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781B1AD" wp14:editId="558A1C74">
                <wp:simplePos x="0" y="0"/>
                <wp:positionH relativeFrom="column">
                  <wp:posOffset>5099718</wp:posOffset>
                </wp:positionH>
                <wp:positionV relativeFrom="paragraph">
                  <wp:posOffset>46157</wp:posOffset>
                </wp:positionV>
                <wp:extent cx="287655" cy="287655"/>
                <wp:effectExtent l="0" t="0" r="17145" b="17145"/>
                <wp:wrapNone/>
                <wp:docPr id="96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401.55pt;margin-top:3.65pt;width:22.65pt;height:22.6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" filled="f" strokecolor="black [3213]">
                <v:stroke joinstyle="miter"/>
              </v:oval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E72697B" wp14:editId="76455744">
                <wp:simplePos x="0" y="0"/>
                <wp:positionH relativeFrom="column">
                  <wp:posOffset>2315185</wp:posOffset>
                </wp:positionH>
                <wp:positionV relativeFrom="paragraph">
                  <wp:posOffset>46399</wp:posOffset>
                </wp:positionV>
                <wp:extent cx="287655" cy="287655"/>
                <wp:effectExtent l="0" t="0" r="17145" b="17145"/>
                <wp:wrapNone/>
                <wp:docPr id="93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182.3pt;margin-top:3.65pt;width:22.65pt;height:22.6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" filled="f" strokecolor="black [3213]">
                <v:stroke joinstyle="miter"/>
              </v:oval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D31C5C3" wp14:editId="597C9FA2">
                <wp:simplePos x="0" y="0"/>
                <wp:positionH relativeFrom="column">
                  <wp:posOffset>582112</wp:posOffset>
                </wp:positionH>
                <wp:positionV relativeFrom="paragraph">
                  <wp:posOffset>46791</wp:posOffset>
                </wp:positionV>
                <wp:extent cx="287655" cy="287655"/>
                <wp:effectExtent l="0" t="0" r="17145" b="17145"/>
                <wp:wrapNone/>
                <wp:docPr id="90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45.85pt;margin-top:3.7pt;width:22.65pt;height:22.6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" filled="f" strokecolor="black [3213]">
                <v:stroke joinstyle="miter"/>
              </v:oval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D04E2DE" wp14:editId="5F803065">
                <wp:simplePos x="0" y="0"/>
                <wp:positionH relativeFrom="column">
                  <wp:posOffset>1087755</wp:posOffset>
                </wp:positionH>
                <wp:positionV relativeFrom="paragraph">
                  <wp:posOffset>13970</wp:posOffset>
                </wp:positionV>
                <wp:extent cx="0" cy="359410"/>
                <wp:effectExtent l="0" t="179705" r="201295" b="0"/>
                <wp:wrapNone/>
                <wp:docPr id="63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65pt,1.1pt" to="85.6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" strokecolor="black [3213]" strokeweight="1pt">
                <v:stroke joinstyle="miter"/>
              </v:line>
            </w:pict>
          </mc:Fallback>
        </mc:AlternateContent>
      </w:r>
    </w:p>
    <w:p w:rsidR="0027162C" w:rsidRDefault="006B2F6B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3CD730C" wp14:editId="0BC383D5">
                <wp:simplePos x="0" y="0"/>
                <wp:positionH relativeFrom="column">
                  <wp:posOffset>738094</wp:posOffset>
                </wp:positionH>
                <wp:positionV relativeFrom="paragraph">
                  <wp:posOffset>171905</wp:posOffset>
                </wp:positionV>
                <wp:extent cx="5285" cy="328325"/>
                <wp:effectExtent l="0" t="0" r="33020" b="14605"/>
                <wp:wrapNone/>
                <wp:docPr id="127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5" cy="3283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8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1pt,13.55pt" to="58.5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</w:p>
    <w:p w:rsidR="0027162C" w:rsidRDefault="006B2F6B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6A52824" wp14:editId="6901DBE5">
                <wp:simplePos x="0" y="0"/>
                <wp:positionH relativeFrom="column">
                  <wp:posOffset>5246127</wp:posOffset>
                </wp:positionH>
                <wp:positionV relativeFrom="paragraph">
                  <wp:posOffset>620</wp:posOffset>
                </wp:positionV>
                <wp:extent cx="5285" cy="328325"/>
                <wp:effectExtent l="0" t="0" r="33020" b="14605"/>
                <wp:wrapNone/>
                <wp:docPr id="135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5" cy="3283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8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1pt,.05pt" to="413.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75DD2D6" wp14:editId="356E0BC6">
                <wp:simplePos x="0" y="0"/>
                <wp:positionH relativeFrom="column">
                  <wp:posOffset>2477021</wp:posOffset>
                </wp:positionH>
                <wp:positionV relativeFrom="paragraph">
                  <wp:posOffset>-242</wp:posOffset>
                </wp:positionV>
                <wp:extent cx="5285" cy="328325"/>
                <wp:effectExtent l="0" t="0" r="33020" b="14605"/>
                <wp:wrapNone/>
                <wp:docPr id="128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5" cy="3283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05pt,0" to="195.4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9C66EF7" wp14:editId="2C9BD0E0">
                <wp:simplePos x="0" y="0"/>
                <wp:positionH relativeFrom="column">
                  <wp:posOffset>4740268</wp:posOffset>
                </wp:positionH>
                <wp:positionV relativeFrom="paragraph">
                  <wp:posOffset>-1674</wp:posOffset>
                </wp:positionV>
                <wp:extent cx="287655" cy="287655"/>
                <wp:effectExtent l="0" t="0" r="17145" b="17145"/>
                <wp:wrapNone/>
                <wp:docPr id="97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373.25pt;margin-top:-.15pt;width:22.65pt;height:22.6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0A8DE5D" wp14:editId="19679072">
                <wp:simplePos x="0" y="0"/>
                <wp:positionH relativeFrom="column">
                  <wp:posOffset>3006981</wp:posOffset>
                </wp:positionH>
                <wp:positionV relativeFrom="paragraph">
                  <wp:posOffset>-1039</wp:posOffset>
                </wp:positionV>
                <wp:extent cx="287655" cy="287655"/>
                <wp:effectExtent l="0" t="0" r="17145" b="17145"/>
                <wp:wrapNone/>
                <wp:docPr id="94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236.75pt;margin-top:-.1pt;width:22.65pt;height:22.6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51D263A" wp14:editId="3A505D7B">
                <wp:simplePos x="0" y="0"/>
                <wp:positionH relativeFrom="column">
                  <wp:posOffset>941078</wp:posOffset>
                </wp:positionH>
                <wp:positionV relativeFrom="paragraph">
                  <wp:posOffset>-1038</wp:posOffset>
                </wp:positionV>
                <wp:extent cx="287655" cy="287655"/>
                <wp:effectExtent l="0" t="0" r="17145" b="17145"/>
                <wp:wrapNone/>
                <wp:docPr id="91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74.1pt;margin-top:-.1pt;width:22.65pt;height:22.6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" filled="f" strokecolor="black [3213]">
                <v:stroke joinstyle="miter"/>
              </v:oval>
            </w:pict>
          </mc:Fallback>
        </mc:AlternateContent>
      </w:r>
    </w:p>
    <w:p w:rsidR="0027162C" w:rsidRDefault="0027162C" w:rsidP="0027162C"/>
    <w:p w:rsidR="0027162C" w:rsidRDefault="00987E69" w:rsidP="0027162C">
      <w:r w:rsidRPr="00987E69">
        <w:rPr>
          <w:lang w:eastAsia="de-DE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337DBFC" wp14:editId="10FF0C05">
                <wp:simplePos x="0" y="0"/>
                <wp:positionH relativeFrom="column">
                  <wp:posOffset>4237990</wp:posOffset>
                </wp:positionH>
                <wp:positionV relativeFrom="paragraph">
                  <wp:posOffset>55880</wp:posOffset>
                </wp:positionV>
                <wp:extent cx="1278255" cy="281305"/>
                <wp:effectExtent l="0" t="0" r="0" b="4445"/>
                <wp:wrapNone/>
                <wp:docPr id="145" name="Textfeld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E69" w:rsidRPr="006B2F6B" w:rsidRDefault="00987E69" w:rsidP="00987E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5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5" o:spid="_x0000_s1033" type="#_x0000_t202" style="position:absolute;margin-left:333.7pt;margin-top:4.4pt;width:100.65pt;height:22.15pt;z-index:25186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" filled="f" stroked="f" strokeweight=".5pt">
                <v:textbox>
                  <w:txbxContent>
                    <w:p w:rsidR="00987E69" w:rsidRPr="006B2F6B" w:rsidRDefault="00987E69" w:rsidP="00987E6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8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8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5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>
                        <w:rPr>
                          <w:color w:val="808080" w:themeColor="background1" w:themeShade="8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987E69">
        <w:rPr>
          <w:lang w:eastAsia="de-D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37CDB83" wp14:editId="07FDE3D8">
                <wp:simplePos x="0" y="0"/>
                <wp:positionH relativeFrom="column">
                  <wp:posOffset>2166620</wp:posOffset>
                </wp:positionH>
                <wp:positionV relativeFrom="paragraph">
                  <wp:posOffset>50800</wp:posOffset>
                </wp:positionV>
                <wp:extent cx="1278255" cy="281305"/>
                <wp:effectExtent l="0" t="0" r="0" b="4445"/>
                <wp:wrapNone/>
                <wp:docPr id="144" name="Textfeld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E69" w:rsidRPr="006B2F6B" w:rsidRDefault="00987E69" w:rsidP="00987E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9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9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3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4" o:spid="_x0000_s1034" type="#_x0000_t202" style="position:absolute;margin-left:170.6pt;margin-top:4pt;width:100.65pt;height:22.15pt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" filled="f" stroked="f" strokeweight=".5pt">
                <v:textbox>
                  <w:txbxContent>
                    <w:p w:rsidR="00987E69" w:rsidRPr="006B2F6B" w:rsidRDefault="00987E69" w:rsidP="00987E6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9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9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3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>
                        <w:rPr>
                          <w:color w:val="808080" w:themeColor="background1" w:themeShade="8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987E69">
        <w:rPr>
          <w:lang w:eastAsia="de-DE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21A923D" wp14:editId="4068ED8D">
                <wp:simplePos x="0" y="0"/>
                <wp:positionH relativeFrom="column">
                  <wp:posOffset>89535</wp:posOffset>
                </wp:positionH>
                <wp:positionV relativeFrom="paragraph">
                  <wp:posOffset>50800</wp:posOffset>
                </wp:positionV>
                <wp:extent cx="1278255" cy="281305"/>
                <wp:effectExtent l="0" t="0" r="0" b="4445"/>
                <wp:wrapNone/>
                <wp:docPr id="143" name="Textfeld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E69" w:rsidRPr="006B2F6B" w:rsidRDefault="00987E69" w:rsidP="00987E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10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3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3" o:spid="_x0000_s1035" type="#_x0000_t202" style="position:absolute;margin-left:7.05pt;margin-top:4pt;width:100.65pt;height:22.15pt;z-index:25186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" filled="f" stroked="f" strokeweight=".5pt">
                <v:textbox>
                  <w:txbxContent>
                    <w:p w:rsidR="00987E69" w:rsidRPr="006B2F6B" w:rsidRDefault="00987E69" w:rsidP="00987E6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8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10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3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>
                        <w:rPr>
                          <w:color w:val="808080" w:themeColor="background1" w:themeShade="8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:rsidR="0027162C" w:rsidRDefault="0027162C" w:rsidP="0027162C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6E0754" wp14:editId="5C1BD178">
                <wp:simplePos x="0" y="0"/>
                <wp:positionH relativeFrom="column">
                  <wp:posOffset>4248150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23" name="Gerade Verbindung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3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5pt,8.15pt" to="438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23FCC06" wp14:editId="5482DD71">
                <wp:simplePos x="0" y="0"/>
                <wp:positionH relativeFrom="column">
                  <wp:posOffset>2174240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24" name="Gerade Verbindun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4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2pt,8.15pt" to="275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761B08" wp14:editId="3CF7D9B9">
                <wp:simplePos x="0" y="0"/>
                <wp:positionH relativeFrom="column">
                  <wp:posOffset>100330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25" name="Gerade Verbindu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5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9pt,8.15pt" to="112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</w:p>
    <w:p w:rsidR="0027162C" w:rsidRDefault="0027162C" w:rsidP="0027162C"/>
    <w:p w:rsidR="0027162C" w:rsidRDefault="00215597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B68638E" wp14:editId="3EBFEDCB">
                <wp:simplePos x="0" y="0"/>
                <wp:positionH relativeFrom="column">
                  <wp:posOffset>4753984</wp:posOffset>
                </wp:positionH>
                <wp:positionV relativeFrom="paragraph">
                  <wp:posOffset>52144</wp:posOffset>
                </wp:positionV>
                <wp:extent cx="0" cy="719455"/>
                <wp:effectExtent l="0" t="359728" r="383223" b="0"/>
                <wp:wrapNone/>
                <wp:docPr id="87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35pt,4.1pt" to="374.3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41248DB" wp14:editId="2C81D7AC">
                <wp:simplePos x="0" y="0"/>
                <wp:positionH relativeFrom="column">
                  <wp:posOffset>2631963</wp:posOffset>
                </wp:positionH>
                <wp:positionV relativeFrom="paragraph">
                  <wp:posOffset>61018</wp:posOffset>
                </wp:positionV>
                <wp:extent cx="0" cy="719455"/>
                <wp:effectExtent l="0" t="359728" r="383223" b="0"/>
                <wp:wrapNone/>
                <wp:docPr id="85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25pt,4.8pt" to="207.25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" strokecolor="black [3213]" strokeweight="1pt">
                <v:stroke joinstyle="miter"/>
              </v:line>
            </w:pict>
          </mc:Fallback>
        </mc:AlternateContent>
      </w:r>
    </w:p>
    <w:p w:rsidR="0027162C" w:rsidRDefault="006B2F6B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C3B9A5C" wp14:editId="659D69BA">
                <wp:simplePos x="0" y="0"/>
                <wp:positionH relativeFrom="column">
                  <wp:posOffset>4880103</wp:posOffset>
                </wp:positionH>
                <wp:positionV relativeFrom="paragraph">
                  <wp:posOffset>35083</wp:posOffset>
                </wp:positionV>
                <wp:extent cx="0" cy="719455"/>
                <wp:effectExtent l="0" t="0" r="19050" b="23495"/>
                <wp:wrapNone/>
                <wp:docPr id="125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25pt,2.75pt" to="384.25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2EDE826" wp14:editId="5BEFE301">
                <wp:simplePos x="0" y="0"/>
                <wp:positionH relativeFrom="column">
                  <wp:posOffset>2481261</wp:posOffset>
                </wp:positionH>
                <wp:positionV relativeFrom="paragraph">
                  <wp:posOffset>15214</wp:posOffset>
                </wp:positionV>
                <wp:extent cx="0" cy="719455"/>
                <wp:effectExtent l="0" t="0" r="19050" b="23495"/>
                <wp:wrapNone/>
                <wp:docPr id="118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35pt,1.2pt" to="195.3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CE4781B" wp14:editId="03E05604">
                <wp:simplePos x="0" y="0"/>
                <wp:positionH relativeFrom="column">
                  <wp:posOffset>377958</wp:posOffset>
                </wp:positionH>
                <wp:positionV relativeFrom="paragraph">
                  <wp:posOffset>15130</wp:posOffset>
                </wp:positionV>
                <wp:extent cx="0" cy="719455"/>
                <wp:effectExtent l="0" t="0" r="19050" b="23495"/>
                <wp:wrapNone/>
                <wp:docPr id="116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75pt,1.2pt" to="29.7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0507F64" wp14:editId="3B33F20D">
                <wp:simplePos x="0" y="0"/>
                <wp:positionH relativeFrom="column">
                  <wp:posOffset>5116777</wp:posOffset>
                </wp:positionH>
                <wp:positionV relativeFrom="paragraph">
                  <wp:posOffset>55212</wp:posOffset>
                </wp:positionV>
                <wp:extent cx="287655" cy="287655"/>
                <wp:effectExtent l="0" t="0" r="17145" b="17145"/>
                <wp:wrapNone/>
                <wp:docPr id="104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402.9pt;margin-top:4.35pt;width:22.65pt;height:22.6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2D9A494" wp14:editId="028BA307">
                <wp:simplePos x="0" y="0"/>
                <wp:positionH relativeFrom="column">
                  <wp:posOffset>3005642</wp:posOffset>
                </wp:positionH>
                <wp:positionV relativeFrom="paragraph">
                  <wp:posOffset>51402</wp:posOffset>
                </wp:positionV>
                <wp:extent cx="287655" cy="287655"/>
                <wp:effectExtent l="0" t="0" r="17145" b="17145"/>
                <wp:wrapNone/>
                <wp:docPr id="101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236.65pt;margin-top:4.05pt;width:22.65pt;height:22.6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1F9EE2D" wp14:editId="2C331BC1">
                <wp:simplePos x="0" y="0"/>
                <wp:positionH relativeFrom="column">
                  <wp:posOffset>579909</wp:posOffset>
                </wp:positionH>
                <wp:positionV relativeFrom="paragraph">
                  <wp:posOffset>52114</wp:posOffset>
                </wp:positionV>
                <wp:extent cx="287655" cy="287655"/>
                <wp:effectExtent l="0" t="0" r="17145" b="17145"/>
                <wp:wrapNone/>
                <wp:docPr id="98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45.65pt;margin-top:4.1pt;width:22.65pt;height:22.6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FBC78B4" wp14:editId="3C6F7712">
                <wp:simplePos x="0" y="0"/>
                <wp:positionH relativeFrom="column">
                  <wp:posOffset>5065775</wp:posOffset>
                </wp:positionH>
                <wp:positionV relativeFrom="paragraph">
                  <wp:posOffset>194237</wp:posOffset>
                </wp:positionV>
                <wp:extent cx="0" cy="719455"/>
                <wp:effectExtent l="0" t="359728" r="383223" b="0"/>
                <wp:wrapNone/>
                <wp:docPr id="88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9pt,15.3pt" to="398.9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B37B3AD" wp14:editId="42F4A7EC">
                <wp:simplePos x="0" y="0"/>
                <wp:positionH relativeFrom="column">
                  <wp:posOffset>565613</wp:posOffset>
                </wp:positionH>
                <wp:positionV relativeFrom="paragraph">
                  <wp:posOffset>194082</wp:posOffset>
                </wp:positionV>
                <wp:extent cx="0" cy="719455"/>
                <wp:effectExtent l="0" t="359728" r="383223" b="0"/>
                <wp:wrapNone/>
                <wp:docPr id="83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55pt,15.3pt" to="44.55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EDAEBCA" wp14:editId="6F94832A">
                <wp:simplePos x="0" y="0"/>
                <wp:positionH relativeFrom="column">
                  <wp:posOffset>388161</wp:posOffset>
                </wp:positionH>
                <wp:positionV relativeFrom="paragraph">
                  <wp:posOffset>1942</wp:posOffset>
                </wp:positionV>
                <wp:extent cx="0" cy="359410"/>
                <wp:effectExtent l="0" t="179705" r="201295" b="0"/>
                <wp:wrapNone/>
                <wp:docPr id="66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55pt,.15pt" to="30.5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78D9D8" wp14:editId="4A4A0969">
                <wp:simplePos x="0" y="0"/>
                <wp:positionH relativeFrom="column">
                  <wp:posOffset>1085850</wp:posOffset>
                </wp:positionH>
                <wp:positionV relativeFrom="paragraph">
                  <wp:posOffset>33655</wp:posOffset>
                </wp:positionV>
                <wp:extent cx="0" cy="359410"/>
                <wp:effectExtent l="0" t="179705" r="201295" b="0"/>
                <wp:wrapNone/>
                <wp:docPr id="65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5pt,2.65pt" to="85.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" strokecolor="black [3213]" strokeweight="1pt">
                <v:stroke joinstyle="miter"/>
              </v:line>
            </w:pict>
          </mc:Fallback>
        </mc:AlternateContent>
      </w:r>
      <w:r w:rsidR="00FC361D">
        <w:rPr>
          <w:lang w:eastAsia="de-D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557E819" wp14:editId="686FD096">
                <wp:simplePos x="0" y="0"/>
                <wp:positionH relativeFrom="column">
                  <wp:posOffset>187325</wp:posOffset>
                </wp:positionH>
                <wp:positionV relativeFrom="paragraph">
                  <wp:posOffset>0</wp:posOffset>
                </wp:positionV>
                <wp:extent cx="5244465" cy="1086485"/>
                <wp:effectExtent l="0" t="0" r="0" b="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4465" cy="1086485"/>
                          <a:chOff x="0" y="0"/>
                          <a:chExt cx="5244860" cy="1086928"/>
                        </a:xfrm>
                      </wpg:grpSpPr>
                      <pic:pic xmlns:pic="http://schemas.openxmlformats.org/drawingml/2006/picture">
                        <pic:nvPicPr>
                          <pic:cNvPr id="38" name="Grafik 3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302" cy="108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Grafik 3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7592" y="0"/>
                            <a:ext cx="1078302" cy="108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Grafik 4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6559" y="0"/>
                            <a:ext cx="1078301" cy="1086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7" o:spid="_x0000_s1026" style="position:absolute;margin-left:14.75pt;margin-top:0;width:412.95pt;height:85.55pt;z-index:251698176" coordsize="52448,10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">
                <v:shape id="Grafik 38" o:spid="_x0000_s1027" type="#_x0000_t75" style="position:absolute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zsBjBAAAA2wAAAA8AAABkcnMvZG93bnJldi54bWxET8uKwjAU3Q/4D+EK7sbUB4NWo4gi6GYG&#10;X7i9Nte22NyUJmr06yeLgVkezns6D6YSD2pcaVlBr5uAIM6sLjlXcDysP0cgnEfWWFkmBS9yMJ+1&#10;PqaYavvkHT32PhcxhF2KCgrv61RKlxVk0HVtTRy5q20M+gibXOoGnzHcVLKfJF/SYMmxocCalgVl&#10;t/3dKFh9n/Vmexxeft5buQylP73DuFKq0w6LCQhPwf+L/9wbrWAQx8Yv8QfI2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fzsBjBAAAA2wAAAA8AAAAAAAAAAAAAAAAAnwIA&#10;AGRycy9kb3ducmV2LnhtbFBLBQYAAAAABAAEAPcAAACNAwAAAAA=&#10;">
                  <v:imagedata r:id="rId20" o:title=""/>
                  <v:path arrowok="t"/>
                </v:shape>
                <v:shape id="Grafik 39" o:spid="_x0000_s1028" type="#_x0000_t75" style="position:absolute;left:20875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/FYPEAAAA2wAAAA8AAABkcnMvZG93bnJldi54bWxEj09rAjEUxO+C3yE8wZtmbYvo1ihiKehF&#10;8U/p9XXz3F3cvCybqKmf3giCx2FmfsNMZsFU4kKNKy0rGPQTEMSZ1SXnCg77794IhPPIGivLpOCf&#10;HMym7dYEU22vvKXLzuciQtilqKDwvk6ldFlBBl3f1sTRO9rGoI+yyaVu8BrhppJvSTKUBkuOCwXW&#10;tCgoO+3ORsHX+lcvV4ePv81tJReh9D+3MK6U6nbC/BOEp+Bf4Wd7qRW8j+HxJf4AO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/FYPEAAAA2wAAAA8AAAAAAAAAAAAAAAAA&#10;nwIAAGRycy9kb3ducmV2LnhtbFBLBQYAAAAABAAEAPcAAACQAwAAAAA=&#10;">
                  <v:imagedata r:id="rId20" o:title=""/>
                  <v:path arrowok="t"/>
                </v:shape>
                <v:shape id="Grafik 40" o:spid="_x0000_s1029" type="#_x0000_t75" style="position:absolute;left:41665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Dz2PAAAAA2wAAAA8AAABkcnMvZG93bnJldi54bWxET8uKwjAU3Qv+Q7iCO00dZBirUUQZ0I0y&#10;PnB7ba5tsbkpTdTo108WgsvDeU9mwVTiTo0rLSsY9BMQxJnVJecKDvvf3g8I55E1VpZJwZMczKbt&#10;1gRTbR/8R/edz0UMYZeigsL7OpXSZQUZdH1bE0fuYhuDPsIml7rBRww3lfxKkm9psOTYUGBNi4Ky&#10;6+5mFCw3J71aH4bn7WstF6H0x1cYVUp1O2E+BuEp+I/47V5pBcO4Pn6JP0BO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YPPY8AAAADbAAAADwAAAAAAAAAAAAAAAACfAgAA&#10;ZHJzL2Rvd25yZXYueG1sUEsFBgAAAAAEAAQA9wAAAIwDAAAAAA==&#10;">
                  <v:imagedata r:id="rId20" o:title=""/>
                  <v:path arrowok="t"/>
                </v:shape>
              </v:group>
            </w:pict>
          </mc:Fallback>
        </mc:AlternateContent>
      </w:r>
    </w:p>
    <w:p w:rsidR="0027162C" w:rsidRDefault="006B2F6B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4A1EB9A" wp14:editId="72D83601">
                <wp:simplePos x="0" y="0"/>
                <wp:positionH relativeFrom="column">
                  <wp:posOffset>5244678</wp:posOffset>
                </wp:positionH>
                <wp:positionV relativeFrom="paragraph">
                  <wp:posOffset>138081</wp:posOffset>
                </wp:positionV>
                <wp:extent cx="0" cy="719455"/>
                <wp:effectExtent l="0" t="0" r="19050" b="23495"/>
                <wp:wrapNone/>
                <wp:docPr id="126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95pt,10.85pt" to="412.95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B9CB401" wp14:editId="75B27CED">
                <wp:simplePos x="0" y="0"/>
                <wp:positionH relativeFrom="column">
                  <wp:posOffset>3162781</wp:posOffset>
                </wp:positionH>
                <wp:positionV relativeFrom="paragraph">
                  <wp:posOffset>144189</wp:posOffset>
                </wp:positionV>
                <wp:extent cx="0" cy="719455"/>
                <wp:effectExtent l="0" t="0" r="19050" b="23495"/>
                <wp:wrapNone/>
                <wp:docPr id="124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05pt,11.35pt" to="249.05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B6F85F5" wp14:editId="6072FD91">
                <wp:simplePos x="0" y="0"/>
                <wp:positionH relativeFrom="column">
                  <wp:posOffset>742527</wp:posOffset>
                </wp:positionH>
                <wp:positionV relativeFrom="paragraph">
                  <wp:posOffset>160666</wp:posOffset>
                </wp:positionV>
                <wp:extent cx="0" cy="719455"/>
                <wp:effectExtent l="0" t="0" r="19050" b="23495"/>
                <wp:wrapNone/>
                <wp:docPr id="117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8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45pt,12.65pt" to="58.45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6767D4A" wp14:editId="7AB16302">
                <wp:simplePos x="0" y="0"/>
                <wp:positionH relativeFrom="column">
                  <wp:posOffset>4400411</wp:posOffset>
                </wp:positionH>
                <wp:positionV relativeFrom="paragraph">
                  <wp:posOffset>189480</wp:posOffset>
                </wp:positionV>
                <wp:extent cx="287655" cy="287655"/>
                <wp:effectExtent l="0" t="0" r="17145" b="17145"/>
                <wp:wrapNone/>
                <wp:docPr id="105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346.5pt;margin-top:14.9pt;width:22.65pt;height:22.6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2304FD9" wp14:editId="1273DE93">
                <wp:simplePos x="0" y="0"/>
                <wp:positionH relativeFrom="column">
                  <wp:posOffset>2656609</wp:posOffset>
                </wp:positionH>
                <wp:positionV relativeFrom="paragraph">
                  <wp:posOffset>190956</wp:posOffset>
                </wp:positionV>
                <wp:extent cx="287655" cy="287655"/>
                <wp:effectExtent l="0" t="0" r="17145" b="17145"/>
                <wp:wrapNone/>
                <wp:docPr id="102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209.2pt;margin-top:15.05pt;width:22.65pt;height:22.6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22E5D5D" wp14:editId="47C0667E">
                <wp:simplePos x="0" y="0"/>
                <wp:positionH relativeFrom="column">
                  <wp:posOffset>939173</wp:posOffset>
                </wp:positionH>
                <wp:positionV relativeFrom="paragraph">
                  <wp:posOffset>186940</wp:posOffset>
                </wp:positionV>
                <wp:extent cx="287655" cy="287655"/>
                <wp:effectExtent l="0" t="0" r="17145" b="17145"/>
                <wp:wrapNone/>
                <wp:docPr id="99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73.95pt;margin-top:14.7pt;width:22.65pt;height:22.6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B28C1F9" wp14:editId="25A641E7">
                <wp:simplePos x="0" y="0"/>
                <wp:positionH relativeFrom="column">
                  <wp:posOffset>3165936</wp:posOffset>
                </wp:positionH>
                <wp:positionV relativeFrom="paragraph">
                  <wp:posOffset>183924</wp:posOffset>
                </wp:positionV>
                <wp:extent cx="0" cy="359410"/>
                <wp:effectExtent l="0" t="179705" r="201295" b="0"/>
                <wp:wrapNone/>
                <wp:docPr id="68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3pt,14.5pt" to="249.3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" strokecolor="black [3213]" strokeweight="1pt">
                <v:stroke joinstyle="miter"/>
              </v:line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63B0997" wp14:editId="51EBDB6B">
                <wp:simplePos x="0" y="0"/>
                <wp:positionH relativeFrom="column">
                  <wp:posOffset>2475950</wp:posOffset>
                </wp:positionH>
                <wp:positionV relativeFrom="paragraph">
                  <wp:posOffset>173810</wp:posOffset>
                </wp:positionV>
                <wp:extent cx="0" cy="359410"/>
                <wp:effectExtent l="0" t="179705" r="201295" b="0"/>
                <wp:wrapNone/>
                <wp:docPr id="67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95pt,13.7pt" to="194.9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" strokecolor="black [3213]" strokeweight="1pt">
                <v:stroke joinstyle="miter"/>
              </v:line>
            </w:pict>
          </mc:Fallback>
        </mc:AlternateContent>
      </w:r>
    </w:p>
    <w:p w:rsidR="0027162C" w:rsidRDefault="00215597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04D718F" wp14:editId="160A650D">
                <wp:simplePos x="0" y="0"/>
                <wp:positionH relativeFrom="column">
                  <wp:posOffset>2980605</wp:posOffset>
                </wp:positionH>
                <wp:positionV relativeFrom="paragraph">
                  <wp:posOffset>158688</wp:posOffset>
                </wp:positionV>
                <wp:extent cx="0" cy="719455"/>
                <wp:effectExtent l="0" t="359728" r="383223" b="0"/>
                <wp:wrapNone/>
                <wp:docPr id="86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7pt,12.5pt" to="234.7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7D35EFE" wp14:editId="72F003BF">
                <wp:simplePos x="0" y="0"/>
                <wp:positionH relativeFrom="column">
                  <wp:posOffset>905881</wp:posOffset>
                </wp:positionH>
                <wp:positionV relativeFrom="paragraph">
                  <wp:posOffset>159500</wp:posOffset>
                </wp:positionV>
                <wp:extent cx="0" cy="719455"/>
                <wp:effectExtent l="0" t="359728" r="383223" b="0"/>
                <wp:wrapNone/>
                <wp:docPr id="84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7194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3" o:spid="_x0000_s1026" style="position:absolute;rotation:90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35pt,12.55pt" to="71.35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</w:p>
    <w:p w:rsidR="0027162C" w:rsidRDefault="006B2F6B" w:rsidP="0027162C">
      <w:r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CCCAF8B" wp14:editId="53775CC2">
                <wp:simplePos x="0" y="0"/>
                <wp:positionH relativeFrom="column">
                  <wp:posOffset>1053465</wp:posOffset>
                </wp:positionH>
                <wp:positionV relativeFrom="paragraph">
                  <wp:posOffset>122929</wp:posOffset>
                </wp:positionV>
                <wp:extent cx="5285" cy="328325"/>
                <wp:effectExtent l="0" t="0" r="33020" b="14605"/>
                <wp:wrapNone/>
                <wp:docPr id="136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5" cy="3283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8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95pt,9.7pt" to="83.3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" strokecolor="black [3213]" strokeweight="1pt">
                <v:stroke joinstyle="miter"/>
              </v:line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52E62A8" wp14:editId="7F8B9B3F">
                <wp:simplePos x="0" y="0"/>
                <wp:positionH relativeFrom="column">
                  <wp:posOffset>4738191</wp:posOffset>
                </wp:positionH>
                <wp:positionV relativeFrom="paragraph">
                  <wp:posOffset>162978</wp:posOffset>
                </wp:positionV>
                <wp:extent cx="287655" cy="287655"/>
                <wp:effectExtent l="0" t="0" r="17145" b="17145"/>
                <wp:wrapNone/>
                <wp:docPr id="106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373.1pt;margin-top:12.85pt;width:22.65pt;height:22.6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9CFC662" wp14:editId="22FA793E">
                <wp:simplePos x="0" y="0"/>
                <wp:positionH relativeFrom="column">
                  <wp:posOffset>2333884</wp:posOffset>
                </wp:positionH>
                <wp:positionV relativeFrom="paragraph">
                  <wp:posOffset>164248</wp:posOffset>
                </wp:positionV>
                <wp:extent cx="287655" cy="287655"/>
                <wp:effectExtent l="0" t="0" r="17145" b="17145"/>
                <wp:wrapNone/>
                <wp:docPr id="103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183.75pt;margin-top:12.95pt;width:22.65pt;height:22.6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E09F89E" wp14:editId="5F93AEF9">
                <wp:simplePos x="0" y="0"/>
                <wp:positionH relativeFrom="column">
                  <wp:posOffset>241569</wp:posOffset>
                </wp:positionH>
                <wp:positionV relativeFrom="paragraph">
                  <wp:posOffset>160438</wp:posOffset>
                </wp:positionV>
                <wp:extent cx="287655" cy="287655"/>
                <wp:effectExtent l="0" t="0" r="17145" b="17145"/>
                <wp:wrapNone/>
                <wp:docPr id="100" name="El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" cy="28765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69" o:spid="_x0000_s1026" style="position:absolute;margin-left:19pt;margin-top:12.65pt;width:22.65pt;height:22.6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" filled="f" strokecolor="black [3213]">
                <v:stroke joinstyle="miter"/>
              </v:oval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FAC5DC0" wp14:editId="529559AD">
                <wp:simplePos x="0" y="0"/>
                <wp:positionH relativeFrom="column">
                  <wp:posOffset>5249558</wp:posOffset>
                </wp:positionH>
                <wp:positionV relativeFrom="paragraph">
                  <wp:posOffset>140970</wp:posOffset>
                </wp:positionV>
                <wp:extent cx="0" cy="359410"/>
                <wp:effectExtent l="0" t="179705" r="201295" b="0"/>
                <wp:wrapNone/>
                <wp:docPr id="71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3.35pt,11.1pt" to="413.35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" strokecolor="black [3213]" strokeweight="1pt">
                <v:stroke joinstyle="miter"/>
              </v:line>
            </w:pict>
          </mc:Fallback>
        </mc:AlternateContent>
      </w:r>
      <w:r w:rsidR="00215597" w:rsidRPr="00575329">
        <w:rPr>
          <w:lang w:eastAsia="de-D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9E3443" wp14:editId="3E47D631">
                <wp:simplePos x="0" y="0"/>
                <wp:positionH relativeFrom="column">
                  <wp:posOffset>4538363</wp:posOffset>
                </wp:positionH>
                <wp:positionV relativeFrom="paragraph">
                  <wp:posOffset>141407</wp:posOffset>
                </wp:positionV>
                <wp:extent cx="0" cy="359410"/>
                <wp:effectExtent l="0" t="179705" r="201295" b="0"/>
                <wp:wrapNone/>
                <wp:docPr id="69" name="Gerade Verbindung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0" cy="3594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9" o:spid="_x0000_s1026" style="position:absolute;rotation:90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35pt,11.15pt" to="357.3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" strokecolor="black [3213]" strokeweight="1pt">
                <v:stroke joinstyle="miter"/>
              </v:line>
            </w:pict>
          </mc:Fallback>
        </mc:AlternateContent>
      </w:r>
    </w:p>
    <w:p w:rsidR="0027162C" w:rsidRDefault="0027162C" w:rsidP="0027162C"/>
    <w:p w:rsidR="0027162C" w:rsidRDefault="0027162C" w:rsidP="0027162C"/>
    <w:p w:rsidR="0027162C" w:rsidRDefault="00987E69" w:rsidP="0027162C">
      <w:r w:rsidRPr="00987E69">
        <w:rPr>
          <w:lang w:eastAsia="de-DE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69FE234C" wp14:editId="559D00E3">
                <wp:simplePos x="0" y="0"/>
                <wp:positionH relativeFrom="column">
                  <wp:posOffset>105410</wp:posOffset>
                </wp:positionH>
                <wp:positionV relativeFrom="paragraph">
                  <wp:posOffset>57785</wp:posOffset>
                </wp:positionV>
                <wp:extent cx="1278255" cy="281305"/>
                <wp:effectExtent l="0" t="0" r="0" b="4445"/>
                <wp:wrapNone/>
                <wp:docPr id="146" name="Textfeld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E69" w:rsidRPr="006B2F6B" w:rsidRDefault="00987E69" w:rsidP="00987E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9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4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6" o:spid="_x0000_s1036" type="#_x0000_t202" style="position:absolute;margin-left:8.3pt;margin-top:4.55pt;width:100.65pt;height:22.15pt;z-index:251869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" filled="f" stroked="f" strokeweight=".5pt">
                <v:textbox>
                  <w:txbxContent>
                    <w:p w:rsidR="00987E69" w:rsidRPr="006B2F6B" w:rsidRDefault="00987E69" w:rsidP="00987E6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9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8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4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>
                        <w:rPr>
                          <w:color w:val="808080" w:themeColor="background1" w:themeShade="8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987E69">
        <w:rPr>
          <w:lang w:eastAsia="de-DE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A708E40" wp14:editId="7B0E2DC0">
                <wp:simplePos x="0" y="0"/>
                <wp:positionH relativeFrom="column">
                  <wp:posOffset>2182495</wp:posOffset>
                </wp:positionH>
                <wp:positionV relativeFrom="paragraph">
                  <wp:posOffset>57785</wp:posOffset>
                </wp:positionV>
                <wp:extent cx="1278255" cy="281305"/>
                <wp:effectExtent l="0" t="0" r="0" b="4445"/>
                <wp:wrapNone/>
                <wp:docPr id="147" name="Textfeld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E69" w:rsidRPr="006B2F6B" w:rsidRDefault="00987E69" w:rsidP="00987E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10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4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7" o:spid="_x0000_s1037" type="#_x0000_t202" style="position:absolute;margin-left:171.85pt;margin-top:4.55pt;width:100.65pt;height:22.15pt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" filled="f" stroked="f" strokeweight=".5pt">
                <v:textbox>
                  <w:txbxContent>
                    <w:p w:rsidR="00987E69" w:rsidRPr="006B2F6B" w:rsidRDefault="00987E69" w:rsidP="00987E6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7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10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4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>
                        <w:rPr>
                          <w:color w:val="808080" w:themeColor="background1" w:themeShade="8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Pr="00987E69">
        <w:rPr>
          <w:lang w:eastAsia="de-DE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54FD5CC" wp14:editId="22C9CDA0">
                <wp:simplePos x="0" y="0"/>
                <wp:positionH relativeFrom="column">
                  <wp:posOffset>4253865</wp:posOffset>
                </wp:positionH>
                <wp:positionV relativeFrom="paragraph">
                  <wp:posOffset>62865</wp:posOffset>
                </wp:positionV>
                <wp:extent cx="1278255" cy="281305"/>
                <wp:effectExtent l="0" t="0" r="0" b="4445"/>
                <wp:wrapNone/>
                <wp:docPr id="148" name="Textfeld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E69" w:rsidRPr="006B2F6B" w:rsidRDefault="00987E69" w:rsidP="00987E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9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5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8" o:spid="_x0000_s1038" type="#_x0000_t202" style="position:absolute;margin-left:334.95pt;margin-top:4.95pt;width:100.65pt;height:22.15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" filled="f" stroked="f" strokeweight=".5pt">
                <v:textbox>
                  <w:txbxContent>
                    <w:p w:rsidR="00987E69" w:rsidRPr="006B2F6B" w:rsidRDefault="00987E69" w:rsidP="00987E6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7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9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5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>
                        <w:rPr>
                          <w:color w:val="808080" w:themeColor="background1" w:themeShade="8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:rsidR="0027162C" w:rsidRDefault="0027162C" w:rsidP="0027162C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F7226C" wp14:editId="3EF06732">
                <wp:simplePos x="0" y="0"/>
                <wp:positionH relativeFrom="column">
                  <wp:posOffset>4248150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30" name="Gerade Verbindun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0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5pt,8.15pt" to="438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B3BA77" wp14:editId="35051DC7">
                <wp:simplePos x="0" y="0"/>
                <wp:positionH relativeFrom="column">
                  <wp:posOffset>2174240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1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2pt,8.15pt" to="275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543E20" wp14:editId="5AE01B81">
                <wp:simplePos x="0" y="0"/>
                <wp:positionH relativeFrom="column">
                  <wp:posOffset>100330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32" name="Gerade Verbindun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2" o:spid="_x0000_s1026" style="position:absolute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9pt,8.15pt" to="112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" strokecolor="black [3213]" strokeweight="1pt">
                <v:stroke joinstyle="miter"/>
              </v:line>
            </w:pict>
          </mc:Fallback>
        </mc:AlternateContent>
      </w:r>
    </w:p>
    <w:sectPr w:rsidR="0027162C" w:rsidSect="008D5A1A">
      <w:footerReference w:type="defaul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1A" w:rsidRDefault="00BB4D1A" w:rsidP="003C599D">
      <w:pPr>
        <w:spacing w:line="240" w:lineRule="auto"/>
      </w:pPr>
      <w:r>
        <w:separator/>
      </w:r>
    </w:p>
  </w:endnote>
  <w:endnote w:type="continuationSeparator" w:id="0">
    <w:p w:rsidR="00BB4D1A" w:rsidRDefault="00BB4D1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11901CD" wp14:editId="2766D14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C361D">
          <w:pPr>
            <w:pStyle w:val="ekvpagina"/>
          </w:pPr>
          <w:r w:rsidRPr="00913892">
            <w:t>© Ernst Klett Verlag GmbH, Stuttgart 201</w:t>
          </w:r>
          <w:r w:rsidR="00FC361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C361D" w:rsidRPr="00005AE2" w:rsidRDefault="00193A18" w:rsidP="00FC361D">
          <w:pPr>
            <w:pStyle w:val="ekvquelle"/>
          </w:pPr>
          <w:r w:rsidRPr="00005AE2">
            <w:t xml:space="preserve">Textquellen: </w:t>
          </w:r>
          <w:r w:rsidR="00FC361D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1A" w:rsidRDefault="00BB4D1A" w:rsidP="003C599D">
      <w:pPr>
        <w:spacing w:line="240" w:lineRule="auto"/>
      </w:pPr>
      <w:r>
        <w:separator/>
      </w:r>
    </w:p>
  </w:footnote>
  <w:footnote w:type="continuationSeparator" w:id="0">
    <w:p w:rsidR="00BB4D1A" w:rsidRDefault="00BB4D1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1A"/>
    <w:rsid w:val="000040E2"/>
    <w:rsid w:val="00005AE2"/>
    <w:rsid w:val="000101D7"/>
    <w:rsid w:val="00017D13"/>
    <w:rsid w:val="00020440"/>
    <w:rsid w:val="000206B8"/>
    <w:rsid w:val="00025140"/>
    <w:rsid w:val="000338D7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4873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5597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162C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5329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2F6B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87E6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4D1A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1B23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361D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image" Target="media/image50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2016-12-20T14:33:00Z</cp:lastPrinted>
  <dcterms:created xsi:type="dcterms:W3CDTF">2018-04-27T11:02:00Z</dcterms:created>
  <dcterms:modified xsi:type="dcterms:W3CDTF">2018-04-27T12:04:00Z</dcterms:modified>
</cp:coreProperties>
</file>