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FF3C19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FF3C19">
              <w:t>2</w:t>
            </w:r>
            <w:bookmarkStart w:id="0" w:name="_GoBack"/>
            <w:bookmarkEnd w:id="0"/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B4D1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AE1A97" wp14:editId="643EEC9E">
                      <wp:simplePos x="0" y="0"/>
                      <wp:positionH relativeFrom="margin">
                        <wp:posOffset>4053205</wp:posOffset>
                      </wp:positionH>
                      <wp:positionV relativeFrom="page">
                        <wp:posOffset>109855</wp:posOffset>
                      </wp:positionV>
                      <wp:extent cx="1845945" cy="377825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4D1A" w:rsidRDefault="00BB4D1A" w:rsidP="00BB4D1A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13CF11E4" wp14:editId="09EE2469">
                                        <wp:extent cx="276860" cy="273685"/>
                                        <wp:effectExtent l="0" t="0" r="8890" b="0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8" w:history="1">
                                    <w:r w:rsidRPr="007964A3"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19.15pt;margin-top:8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" fillcolor="white [3201]" stroked="f" strokeweight=".5pt">
                      <v:textbox>
                        <w:txbxContent>
                          <w:p w:rsidR="00BB4D1A" w:rsidRDefault="00BB4D1A" w:rsidP="00BB4D1A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13CF11E4" wp14:editId="09EE2469">
                                  <wp:extent cx="276860" cy="273685"/>
                                  <wp:effectExtent l="0" t="0" r="889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10" w:history="1">
                              <w:r w:rsidRPr="007964A3"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BB4D1A" w:rsidP="00BB4D1A">
      <w:pPr>
        <w:pStyle w:val="ekvue1arial"/>
      </w:pPr>
      <w:bookmarkStart w:id="1" w:name="bmStart"/>
      <w:bookmarkEnd w:id="1"/>
      <w:r>
        <w:t>Streichquadrate</w:t>
      </w:r>
      <w:r w:rsidR="009129E9">
        <w:t xml:space="preserve"> oder nicht?</w:t>
      </w:r>
      <w:r w:rsidR="00F12B5A">
        <w:t xml:space="preserve"> (Lösungen)</w:t>
      </w:r>
    </w:p>
    <w:p w:rsidR="00BB4D1A" w:rsidRDefault="00BB4D1A" w:rsidP="00005AE2"/>
    <w:p w:rsidR="00BB4D1A" w:rsidRPr="00D3427F" w:rsidRDefault="00BB4D1A" w:rsidP="00BB4D1A">
      <w:pPr>
        <w:pStyle w:val="ekvnummerierung"/>
        <w:framePr w:wrap="around"/>
      </w:pPr>
      <w:r>
        <w:t>1</w:t>
      </w:r>
    </w:p>
    <w:p w:rsidR="00115170" w:rsidRPr="00287B24" w:rsidRDefault="00115170" w:rsidP="0011517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D1A" w:rsidRDefault="009129E9" w:rsidP="00005AE2">
      <w:r>
        <w:t>R</w:t>
      </w:r>
      <w:r w:rsidR="00BB4D1A">
        <w:t xml:space="preserve">echne alle </w:t>
      </w:r>
      <w:r>
        <w:t>möglichen</w:t>
      </w:r>
      <w:r w:rsidR="00BB4D1A">
        <w:t xml:space="preserve"> Streichsummen.</w:t>
      </w:r>
      <w:r>
        <w:t xml:space="preserve"> Ist es ein Streichquadrat </w:t>
      </w:r>
      <w:r w:rsidRPr="00CB27C6">
        <w:rPr>
          <w:rStyle w:val="ekvsymbol"/>
        </w:rPr>
        <w:sym w:font="Wingdings" w:char="F0FE"/>
      </w:r>
      <w:r>
        <w:t xml:space="preserve">, oder nicht  </w:t>
      </w:r>
      <w:r w:rsidRPr="009129E9">
        <w:rPr>
          <w:rStyle w:val="ekvsymbol"/>
          <w:bdr w:val="single" w:sz="4" w:space="0" w:color="auto"/>
        </w:rPr>
        <w:t>x</w:t>
      </w:r>
      <w:r>
        <w:t>?</w:t>
      </w:r>
    </w:p>
    <w:p w:rsidR="00BB4D1A" w:rsidRDefault="00481643" w:rsidP="00005AE2">
      <w:r>
        <w:rPr>
          <w:lang w:eastAsia="de-DE"/>
        </w:rPr>
        <w:drawing>
          <wp:anchor distT="0" distB="0" distL="114300" distR="114300" simplePos="0" relativeHeight="251715584" behindDoc="0" locked="0" layoutInCell="1" allowOverlap="1" wp14:anchorId="23D67193" wp14:editId="74CFED0A">
            <wp:simplePos x="0" y="0"/>
            <wp:positionH relativeFrom="column">
              <wp:posOffset>10160</wp:posOffset>
            </wp:positionH>
            <wp:positionV relativeFrom="paragraph">
              <wp:posOffset>123352</wp:posOffset>
            </wp:positionV>
            <wp:extent cx="1084580" cy="1077595"/>
            <wp:effectExtent l="0" t="0" r="1270" b="8255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619"/>
                    <a:stretch/>
                  </pic:blipFill>
                  <pic:spPr bwMode="auto">
                    <a:xfrm>
                      <a:off x="0" y="0"/>
                      <a:ext cx="1084580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D1A" w:rsidRDefault="00BB4D1A" w:rsidP="00ED234E">
      <w:pPr>
        <w:tabs>
          <w:tab w:val="left" w:pos="1843"/>
        </w:tabs>
      </w:pPr>
    </w:p>
    <w:p w:rsidR="00BB4D1A" w:rsidRDefault="00441687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8A33C6" wp14:editId="6DF1026D">
                <wp:simplePos x="0" y="0"/>
                <wp:positionH relativeFrom="column">
                  <wp:posOffset>1588770</wp:posOffset>
                </wp:positionH>
                <wp:positionV relativeFrom="paragraph">
                  <wp:posOffset>86995</wp:posOffset>
                </wp:positionV>
                <wp:extent cx="1278255" cy="281305"/>
                <wp:effectExtent l="0" t="0" r="0" b="4445"/>
                <wp:wrapNone/>
                <wp:docPr id="139" name="Textfeld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C69" w:rsidRPr="00F12B5A" w:rsidRDefault="00F12B5A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6</w:t>
                            </w:r>
                            <w:r w:rsidR="00B66C69"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  <w:r w:rsidR="009129E9" w:rsidRPr="00F12B5A">
                              <w:rPr>
                                <w:color w:val="A6A6A6" w:themeColor="background1" w:themeShade="A6"/>
                              </w:rPr>
                              <w:t xml:space="preserve"> </w:t>
                            </w:r>
                            <w:r w:rsidR="00B66C69" w:rsidRPr="00F12B5A">
                              <w:rPr>
                                <w:color w:val="A6A6A6" w:themeColor="background1" w:themeShade="A6"/>
                              </w:rPr>
                              <w:t xml:space="preserve">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7</w:t>
                            </w:r>
                            <w:r w:rsidR="00B66C69"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9" o:spid="_x0000_s1027" type="#_x0000_t202" style="position:absolute;margin-left:125.1pt;margin-top:6.85pt;width:100.65pt;height:22.1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" filled="f" stroked="f" strokeweight=".5pt">
                <v:textbox>
                  <w:txbxContent>
                    <w:p w:rsidR="00B66C69" w:rsidRPr="00F12B5A" w:rsidRDefault="00F12B5A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6</w:t>
                      </w:r>
                      <w:r w:rsidR="00B66C69"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4</w:t>
                      </w:r>
                      <w:r w:rsidR="009129E9" w:rsidRPr="00F12B5A">
                        <w:rPr>
                          <w:color w:val="A6A6A6" w:themeColor="background1" w:themeShade="A6"/>
                        </w:rPr>
                        <w:t xml:space="preserve"> </w:t>
                      </w:r>
                      <w:r w:rsidR="00B66C69" w:rsidRPr="00F12B5A">
                        <w:rPr>
                          <w:color w:val="A6A6A6" w:themeColor="background1" w:themeShade="A6"/>
                        </w:rPr>
                        <w:t xml:space="preserve">+ </w:t>
                      </w:r>
                      <w:r>
                        <w:rPr>
                          <w:color w:val="A6A6A6" w:themeColor="background1" w:themeShade="A6"/>
                        </w:rPr>
                        <w:t>7</w:t>
                      </w:r>
                      <w:r w:rsidR="00B66C69"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C2E070C" wp14:editId="7CD1291A">
                <wp:simplePos x="0" y="0"/>
                <wp:positionH relativeFrom="column">
                  <wp:posOffset>4457252</wp:posOffset>
                </wp:positionH>
                <wp:positionV relativeFrom="paragraph">
                  <wp:posOffset>86360</wp:posOffset>
                </wp:positionV>
                <wp:extent cx="1278255" cy="281305"/>
                <wp:effectExtent l="0" t="0" r="0" b="4445"/>
                <wp:wrapNone/>
                <wp:docPr id="143" name="Textfeld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3" o:spid="_x0000_s1028" type="#_x0000_t202" style="position:absolute;margin-left:350.95pt;margin-top:6.8pt;width:100.65pt;height:22.1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4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4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F22D12A" wp14:editId="75BF28B9">
                <wp:simplePos x="0" y="0"/>
                <wp:positionH relativeFrom="column">
                  <wp:posOffset>3019201</wp:posOffset>
                </wp:positionH>
                <wp:positionV relativeFrom="paragraph">
                  <wp:posOffset>88265</wp:posOffset>
                </wp:positionV>
                <wp:extent cx="1278255" cy="281305"/>
                <wp:effectExtent l="0" t="0" r="0" b="4445"/>
                <wp:wrapNone/>
                <wp:docPr id="141" name="Textfeld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1" o:spid="_x0000_s1029" type="#_x0000_t202" style="position:absolute;margin-left:237.75pt;margin-top:6.95pt;width:100.65pt;height:22.1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3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:rsidR="000C4873" w:rsidRDefault="00441687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F9C228" wp14:editId="419A42EF">
                <wp:simplePos x="0" y="0"/>
                <wp:positionH relativeFrom="column">
                  <wp:posOffset>4460427</wp:posOffset>
                </wp:positionH>
                <wp:positionV relativeFrom="paragraph">
                  <wp:posOffset>169545</wp:posOffset>
                </wp:positionV>
                <wp:extent cx="1278255" cy="281305"/>
                <wp:effectExtent l="0" t="0" r="0" b="4445"/>
                <wp:wrapNone/>
                <wp:docPr id="144" name="Textfeld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4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8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4" o:spid="_x0000_s1030" type="#_x0000_t202" style="position:absolute;margin-left:351.2pt;margin-top:13.35pt;width:100.65pt;height:22.1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4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8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43B1113" wp14:editId="390AD28E">
                <wp:simplePos x="0" y="0"/>
                <wp:positionH relativeFrom="column">
                  <wp:posOffset>3018790</wp:posOffset>
                </wp:positionH>
                <wp:positionV relativeFrom="paragraph">
                  <wp:posOffset>169545</wp:posOffset>
                </wp:positionV>
                <wp:extent cx="1278255" cy="281305"/>
                <wp:effectExtent l="0" t="0" r="0" b="4445"/>
                <wp:wrapNone/>
                <wp:docPr id="142" name="Textfeld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7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2" o:spid="_x0000_s1031" type="#_x0000_t202" style="position:absolute;margin-left:237.7pt;margin-top:13.35pt;width:100.65pt;height:22.1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7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BCEF5BC" wp14:editId="2DB60723">
                <wp:simplePos x="0" y="0"/>
                <wp:positionH relativeFrom="column">
                  <wp:posOffset>1585595</wp:posOffset>
                </wp:positionH>
                <wp:positionV relativeFrom="paragraph">
                  <wp:posOffset>171450</wp:posOffset>
                </wp:positionV>
                <wp:extent cx="1278255" cy="281305"/>
                <wp:effectExtent l="0" t="0" r="0" b="4445"/>
                <wp:wrapNone/>
                <wp:docPr id="140" name="Textfeld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B5A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6</w:t>
                            </w:r>
                            <w:r w:rsidR="00F12B5A"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</w:t>
                            </w:r>
                            <w:r w:rsidR="00F12B5A"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8</w:t>
                            </w:r>
                            <w:r w:rsidR="00F12B5A"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 w:rsidR="00F12B5A"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0" o:spid="_x0000_s1032" type="#_x0000_t202" style="position:absolute;margin-left:124.85pt;margin-top:13.5pt;width:100.65pt;height:22.1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" filled="f" stroked="f" strokeweight=".5pt">
                <v:textbox>
                  <w:txbxContent>
                    <w:p w:rsidR="00F12B5A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6</w:t>
                      </w:r>
                      <w:r w:rsidR="00F12B5A"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3</w:t>
                      </w:r>
                      <w:r w:rsidR="00F12B5A"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8</w:t>
                      </w:r>
                      <w:r w:rsidR="00F12B5A"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 w:rsidR="00F12B5A">
                        <w:rPr>
                          <w:color w:val="A6A6A6" w:themeColor="background1" w:themeShade="A6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481643"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E05294F" wp14:editId="570EAEDD">
                <wp:simplePos x="0" y="0"/>
                <wp:positionH relativeFrom="column">
                  <wp:posOffset>1583055</wp:posOffset>
                </wp:positionH>
                <wp:positionV relativeFrom="paragraph">
                  <wp:posOffset>133985</wp:posOffset>
                </wp:positionV>
                <wp:extent cx="4203065" cy="290830"/>
                <wp:effectExtent l="0" t="0" r="6985" b="13970"/>
                <wp:wrapNone/>
                <wp:docPr id="27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28" name="Gerade Verbindung 28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Gerade Verbindung 29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Gerade Verbindung 41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Gerade Verbindung 42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Gerade Verbindung 43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Gerade Verbindung 44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10.55pt;width:330.95pt;height:22.9pt;z-index:251717632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">
                <v:line id="Gerade Verbindung 28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I82cAAAADbAAAADwAAAGRycy9kb3ducmV2LnhtbERPzWrCQBC+C32HZQredNJEpKSuoRQq&#10;nhS1DzDNTpO02dmQ3Zro07sHwePH978qRtuqM/e+caLhZZ6AYimdaaTS8HX6nL2C8oHEUOuENVzY&#10;Q7F+mqwoN26QA5+PoVIxRHxOGuoQuhzRlzVb8nPXsUTux/WWQoR9haanIYbbFtMkWaKlRmJDTR1/&#10;1Fz+Hf+tBpttk91ySHctlr+bb7kiLrK91tPn8f0NVOAxPMR399ZoSOPY+CX+AFz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qSPNnAAAAA2wAAAA8AAAAAAAAAAAAAAAAA&#10;oQIAAGRycy9kb3ducmV2LnhtbFBLBQYAAAAABAAEAPkAAACOAwAAAAA=&#10;" strokecolor="black [3213]" strokeweight="1pt">
                  <v:stroke joinstyle="miter"/>
                </v:line>
                <v:line id="Gerade Verbindung 29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6ZQsMAAADbAAAADwAAAGRycy9kb3ducmV2LnhtbESPUWvCQBCE3wX/w7FC33RjLFKjp4jQ&#10;4pOl1h+w5tYkmtsLuatJ++t7hYKPw8x8w6w2va3VnVtfOdEwnSSgWHJnKik0nD5fxy+gfCAxVDth&#10;Dd/sYbMeDlaUGdfJB9+PoVARIj4jDWUITYbo85It+YlrWKJ3ca2lEGVboGmpi3BbY5okc7RUSVwo&#10;qeFdyfnt+GU12Nk+Ocy79FBjfn07yw/i8+xd66dRv12CCtyHR/i/vTca0gX8fYk/A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emULDAAAA2wAAAA8AAAAAAAAAAAAA&#10;AAAAoQIAAGRycy9kb3ducmV2LnhtbFBLBQYAAAAABAAEAPkAAACRAwAAAAA=&#10;" strokecolor="black [3213]" strokeweight="1pt">
                  <v:stroke joinstyle="miter"/>
                </v:line>
                <v:line id="Gerade Verbindung 41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dw5MMAAADbAAAADwAAAGRycy9kb3ducmV2LnhtbESP3WrCQBSE7wu+w3IE7+qJP4ikriJC&#10;xSuLPw9wzJ4mabNnQ3Zrok/fFQQvh5n5hlmsOlupKze+dKJhNExAsWTOlJJrOJ8+3+egfCAxVDlh&#10;DTf2sFr23haUGtfKga/HkKsIEZ+ShiKEOkX0WcGW/NDVLNH7do2lEGWTo2mojXBb4ThJZmiplLhQ&#10;UM2bgrPf45/VYCe7ZD9rx/sKs5/tRe6I08mX1oN+t/4AFbgLr/CzvTMapiN4fI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3cOTDAAAA2wAAAA8AAAAAAAAAAAAA&#10;AAAAoQIAAGRycy9kb3ducmV2LnhtbFBLBQYAAAAABAAEAPkAAACRAwAAAAA=&#10;" strokecolor="black [3213]" strokeweight="1pt">
                  <v:stroke joinstyle="miter"/>
                </v:line>
                <v:line id="Gerade Verbindung 42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Xuk8MAAADbAAAADwAAAGRycy9kb3ducmV2LnhtbESP3WrCQBSE7wu+w3IE7+qJUURSVylC&#10;xSuLPw9wmj0msdmzIbs10afvCoVeDjPzDbNc97ZWN2595UTDZJyAYsmdqaTQcD59vC5A+UBiqHbC&#10;Gu7sYb0avCwpM66TA9+OoVARIj4jDWUITYbo85It+bFrWKJ3ca2lEGVboGmpi3BbY5okc7RUSVwo&#10;qeFNyfn38cdqsNNdsp936b7G/Lr9kgfibPqp9WjYv7+BCtyH//Bfe2c0zFJ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l7pPDAAAA2wAAAA8AAAAAAAAAAAAA&#10;AAAAoQIAAGRycy9kb3ducmV2LnhtbFBLBQYAAAAABAAEAPkAAACRAwAAAAA=&#10;" strokecolor="black [3213]" strokeweight="1pt">
                  <v:stroke joinstyle="miter"/>
                </v:line>
                <v:line id="Gerade Verbindung 43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lLCMMAAADbAAAADwAAAGRycy9kb3ducmV2LnhtbESP3WrCQBSE7wu+w3IE7+qJRkRSVylC&#10;xSuLPw9wmj0msdmzIbs10afvCoVeDjPzDbNc97ZWN2595UTDZJyAYsmdqaTQcD59vC5A+UBiqHbC&#10;Gu7sYb0avCwpM66TA9+OoVARIj4jDWUITYbo85It+bFrWKJ3ca2lEGVboGmpi3Bb4zRJ5mipkrhQ&#10;UsObkvPv44/VYNNdsp93032N+XX7JQ/EWfqp9WjYv7+BCtyH//Bfe2c0zFJ4fok/A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pSwjDAAAA2wAAAA8AAAAAAAAAAAAA&#10;AAAAoQIAAGRycy9kb3ducmV2LnhtbFBLBQYAAAAABAAEAPkAAACRAwAAAAA=&#10;" strokecolor="black [3213]" strokeweight="1pt">
                  <v:stroke joinstyle="miter"/>
                </v:line>
                <v:line id="Gerade Verbindung 44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DTfMMAAADbAAAADwAAAGRycy9kb3ducmV2LnhtbESPUWvCQBCE3wv9D8cKfasbNYikXkIp&#10;WHxSqv6AbW5NYnN7IXeatL/eKxT6OMzMN8y6GG2rbtz7xomG2TQBxVI600il4XTcPK9A+UBiqHXC&#10;Gr7ZQ5E/PqwpM26QD74dQqUiRHxGGuoQugzRlzVb8lPXsUTv7HpLIcq+QtPTEOG2xXmSLNFSI3Gh&#10;po7fai6/DlerwS62yW45zHctlpf3T/lBTBd7rZ8m4+sLqMBj+A//tbdGQ5rC75f4AzC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A03z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0C4873" w:rsidRDefault="000C4873" w:rsidP="00ED234E">
      <w:pPr>
        <w:tabs>
          <w:tab w:val="left" w:pos="1843"/>
        </w:tabs>
      </w:pPr>
    </w:p>
    <w:p w:rsidR="00ED234E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="00441687" w:rsidRPr="00441687">
        <w:rPr>
          <w:rStyle w:val="ekvsymbol"/>
        </w:rPr>
        <w:sym w:font="Wingdings" w:char="F0FE"/>
      </w:r>
      <w:r w:rsidR="00441687" w:rsidRPr="00441687">
        <w:rPr>
          <w:rStyle w:val="ekvsymbol"/>
        </w:rPr>
        <w:tab/>
      </w:r>
      <w:r w:rsidRPr="00B32DAF">
        <w:tab/>
      </w:r>
    </w:p>
    <w:p w:rsidR="000C4873" w:rsidRDefault="000C4873" w:rsidP="00ED234E">
      <w:pPr>
        <w:tabs>
          <w:tab w:val="left" w:pos="1843"/>
        </w:tabs>
      </w:pPr>
    </w:p>
    <w:p w:rsidR="000C4873" w:rsidRDefault="000C4873" w:rsidP="00ED234E">
      <w:pPr>
        <w:tabs>
          <w:tab w:val="left" w:pos="1843"/>
        </w:tabs>
      </w:pPr>
    </w:p>
    <w:p w:rsidR="00BB4D1A" w:rsidRDefault="00481643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07392" behindDoc="0" locked="0" layoutInCell="1" allowOverlap="1" wp14:anchorId="6957352A" wp14:editId="519F8724">
            <wp:simplePos x="0" y="0"/>
            <wp:positionH relativeFrom="column">
              <wp:posOffset>10160</wp:posOffset>
            </wp:positionH>
            <wp:positionV relativeFrom="paragraph">
              <wp:posOffset>141605</wp:posOffset>
            </wp:positionV>
            <wp:extent cx="1098550" cy="1077595"/>
            <wp:effectExtent l="0" t="0" r="635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1" t="633" r="59519" b="-633"/>
                    <a:stretch/>
                  </pic:blipFill>
                  <pic:spPr bwMode="auto">
                    <a:xfrm>
                      <a:off x="0" y="0"/>
                      <a:ext cx="1098550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62C" w:rsidRDefault="0027162C" w:rsidP="00ED234E">
      <w:pPr>
        <w:tabs>
          <w:tab w:val="left" w:pos="1843"/>
        </w:tabs>
      </w:pPr>
    </w:p>
    <w:p w:rsidR="00ED234E" w:rsidRDefault="00ED234E" w:rsidP="00ED234E">
      <w:pPr>
        <w:tabs>
          <w:tab w:val="left" w:pos="1843"/>
        </w:tabs>
      </w:pPr>
    </w:p>
    <w:p w:rsidR="0027162C" w:rsidRDefault="00441687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360393E" wp14:editId="1D80B241">
                <wp:simplePos x="0" y="0"/>
                <wp:positionH relativeFrom="column">
                  <wp:posOffset>4463415</wp:posOffset>
                </wp:positionH>
                <wp:positionV relativeFrom="paragraph">
                  <wp:posOffset>60960</wp:posOffset>
                </wp:positionV>
                <wp:extent cx="1278255" cy="281305"/>
                <wp:effectExtent l="0" t="0" r="0" b="4445"/>
                <wp:wrapNone/>
                <wp:docPr id="149" name="Textfeld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13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11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6 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9" o:spid="_x0000_s1033" type="#_x0000_t202" style="position:absolute;margin-left:351.45pt;margin-top:4.8pt;width:100.65pt;height:22.1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13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11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 xml:space="preserve">6 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= </w:t>
                      </w:r>
                      <w:r>
                        <w:rPr>
                          <w:color w:val="A6A6A6" w:themeColor="background1" w:themeShade="A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270B74E" wp14:editId="693523BE">
                <wp:simplePos x="0" y="0"/>
                <wp:positionH relativeFrom="column">
                  <wp:posOffset>3022376</wp:posOffset>
                </wp:positionH>
                <wp:positionV relativeFrom="paragraph">
                  <wp:posOffset>65405</wp:posOffset>
                </wp:positionV>
                <wp:extent cx="1278255" cy="281305"/>
                <wp:effectExtent l="0" t="0" r="0" b="4445"/>
                <wp:wrapNone/>
                <wp:docPr id="147" name="Textfeld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  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14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7" o:spid="_x0000_s1034" type="#_x0000_t202" style="position:absolute;margin-left:238pt;margin-top:5.15pt;width:100.65pt;height:22.1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 xml:space="preserve">  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14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5214F43" wp14:editId="09EA8BCB">
                <wp:simplePos x="0" y="0"/>
                <wp:positionH relativeFrom="column">
                  <wp:posOffset>1588770</wp:posOffset>
                </wp:positionH>
                <wp:positionV relativeFrom="paragraph">
                  <wp:posOffset>69215</wp:posOffset>
                </wp:positionV>
                <wp:extent cx="1278255" cy="281305"/>
                <wp:effectExtent l="0" t="0" r="0" b="4445"/>
                <wp:wrapNone/>
                <wp:docPr id="145" name="Textfeld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11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14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5" o:spid="_x0000_s1035" type="#_x0000_t202" style="position:absolute;margin-left:125.1pt;margin-top:5.45pt;width:100.65pt;height:22.1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11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14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27162C" w:rsidRDefault="00441687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65D4B64" wp14:editId="04221B9D">
                <wp:simplePos x="0" y="0"/>
                <wp:positionH relativeFrom="column">
                  <wp:posOffset>4463415</wp:posOffset>
                </wp:positionH>
                <wp:positionV relativeFrom="paragraph">
                  <wp:posOffset>144145</wp:posOffset>
                </wp:positionV>
                <wp:extent cx="1278255" cy="281305"/>
                <wp:effectExtent l="0" t="0" r="0" b="4445"/>
                <wp:wrapNone/>
                <wp:docPr id="150" name="Textfeld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13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  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8 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0" o:spid="_x0000_s1036" type="#_x0000_t202" style="position:absolute;margin-left:351.45pt;margin-top:11.35pt;width:100.65pt;height:22.1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13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 xml:space="preserve">  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 xml:space="preserve">8 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= </w:t>
                      </w:r>
                      <w:r>
                        <w:rPr>
                          <w:color w:val="A6A6A6" w:themeColor="background1" w:themeShade="A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9B9E408" wp14:editId="0B6DBA3C">
                <wp:simplePos x="0" y="0"/>
                <wp:positionH relativeFrom="column">
                  <wp:posOffset>3021965</wp:posOffset>
                </wp:positionH>
                <wp:positionV relativeFrom="paragraph">
                  <wp:posOffset>148590</wp:posOffset>
                </wp:positionV>
                <wp:extent cx="1278255" cy="281305"/>
                <wp:effectExtent l="0" t="0" r="0" b="4445"/>
                <wp:wrapNone/>
                <wp:docPr id="148" name="Textfeld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16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  6 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8" o:spid="_x0000_s1037" type="#_x0000_t202" style="position:absolute;margin-left:237.95pt;margin-top:11.7pt;width:100.65pt;height:22.1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16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 xml:space="preserve">  6 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= </w:t>
                      </w:r>
                      <w:r>
                        <w:rPr>
                          <w:color w:val="A6A6A6" w:themeColor="background1" w:themeShade="A6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F6A3389" wp14:editId="4847E037">
                <wp:simplePos x="0" y="0"/>
                <wp:positionH relativeFrom="column">
                  <wp:posOffset>1588770</wp:posOffset>
                </wp:positionH>
                <wp:positionV relativeFrom="paragraph">
                  <wp:posOffset>148590</wp:posOffset>
                </wp:positionV>
                <wp:extent cx="1278255" cy="281305"/>
                <wp:effectExtent l="0" t="0" r="0" b="4445"/>
                <wp:wrapNone/>
                <wp:docPr id="146" name="Textfeld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16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 xml:space="preserve">  8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6" o:spid="_x0000_s1038" type="#_x0000_t202" style="position:absolute;margin-left:125.1pt;margin-top:11.7pt;width:100.65pt;height:22.1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16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 xml:space="preserve">  8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481643"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01045B8" wp14:editId="3B4F9549">
                <wp:simplePos x="0" y="0"/>
                <wp:positionH relativeFrom="column">
                  <wp:posOffset>1583055</wp:posOffset>
                </wp:positionH>
                <wp:positionV relativeFrom="paragraph">
                  <wp:posOffset>100965</wp:posOffset>
                </wp:positionV>
                <wp:extent cx="4203065" cy="290830"/>
                <wp:effectExtent l="0" t="0" r="6985" b="13970"/>
                <wp:wrapNone/>
                <wp:docPr id="45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46" name="Gerade Verbindung 46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Gerade Verbindung 47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Gerade Verbindung 48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Gerade Verbindung 49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Gerade Verbindung 50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Gerade Verbindung 51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7.95pt;width:330.95pt;height:22.9pt;z-index:251719680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">
                <v:line id="Gerade Verbindung 46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7okMMAAADbAAAADwAAAGRycy9kb3ducmV2LnhtbESP3WrCQBSE7wu+w3IE7+qJPwRJXaUI&#10;Fa8s/jzAafaYxGbPhuzWRJ++KxR6OczMN8xy3dta3bj1lRMNk3ECiiV3ppJCw/n08boA5QOJodoJ&#10;a7izh/Vq8LKkzLhODnw7hkJFiPiMNJQhNBmiz0u25MeuYYnexbWWQpRtgaalLsJtjdMkSdFSJXGh&#10;pIY3Jeffxx+rwc52yT7tpvsa8+v2Sx6I89mn1qNh//4GKnAf/sN/7Z3RME/h+SX+A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e6JDDAAAA2wAAAA8AAAAAAAAAAAAA&#10;AAAAoQIAAGRycy9kb3ducmV2LnhtbFBLBQYAAAAABAAEAPkAAACRAwAAAAA=&#10;" strokecolor="black [3213]" strokeweight="1pt">
                  <v:stroke joinstyle="miter"/>
                </v:line>
                <v:line id="Gerade Verbindung 47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JNC8MAAADbAAAADwAAAGRycy9kb3ducmV2LnhtbESP3WrCQBSE74W+w3IK3ulJVbSkrlIE&#10;xSvFnwc4zZ4mabNnQ3Y1sU/fFQQvh5n5hpkvO1upKze+dKLhbZiAYsmcKSXXcD6tB++gfCAxVDlh&#10;DTf2sFy89OaUGtfKga/HkKsIEZ+ShiKEOkX0WcGW/NDVLNH7do2lEGWTo2mojXBb4ShJpmiplLhQ&#10;UM2rgrPf48VqsONtspu2o12F2c/mS/4QJ+O91v3X7vMDVOAuPMOP9tZomMzg/iX+A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STQvDAAAA2wAAAA8AAAAAAAAAAAAA&#10;AAAAoQIAAGRycy9kb3ducmV2LnhtbFBLBQYAAAAABAAEAPkAAACRAwAAAAA=&#10;" strokecolor="black [3213]" strokeweight="1pt">
                  <v:stroke joinstyle="miter"/>
                </v:line>
                <v:line id="Gerade Verbindung 48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3ZecAAAADbAAAADwAAAGRycy9kb3ducmV2LnhtbERPzWrCQBC+F3yHZYTe6kQNIqmriGDJ&#10;KaW2DzBmp0k0Oxuy2yTt03cPhR4/vv/dYbKtGrj3jRMNy0UCiqV0ppFKw8f7+WkLygcSQ60T1vDN&#10;Hg772cOOMuNGeePhEioVQ8RnpKEOocsQfVmzJb9wHUvkPl1vKUTYV2h6GmO4bXGVJBu01EhsqKnj&#10;U83l/fJlNdh1nhSbcVW0WN5ervKDmK5ftX6cT8dnUIGn8C/+c+dGQxrHxi/xB+D+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N2XnAAAAA2wAAAA8AAAAAAAAAAAAAAAAA&#10;oQIAAGRycy9kb3ducmV2LnhtbFBLBQYAAAAABAAEAPkAAACOAwAAAAA=&#10;" strokecolor="black [3213]" strokeweight="1pt">
                  <v:stroke joinstyle="miter"/>
                </v:line>
                <v:line id="Gerade Verbindung 49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F84sMAAADbAAAADwAAAGRycy9kb3ducmV2LnhtbESP3WrCQBSE74W+w3IK3ulJVcSmrlIE&#10;xSvFnwc4zZ4mabNnQ3Y1sU/fFQQvh5n5hpkvO1upKze+dKLhbZiAYsmcKSXXcD6tBzNQPpAYqpyw&#10;hht7WC5eenNKjWvlwNdjyFWEiE9JQxFCnSL6rGBLfuhqluh9u8ZSiLLJ0TTURritcJQkU7RUSlwo&#10;qOZVwdnv8WI12PE22U3b0a7C7GfzJX+Ik/Fe6/5r9/kBKnAXnuFHe2s0TN7h/iX+AF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BfOLDAAAA2wAAAA8AAAAAAAAAAAAA&#10;AAAAoQIAAGRycy9kb3ducmV2LnhtbFBLBQYAAAAABAAEAPkAAACRAwAAAAA=&#10;" strokecolor="black [3213]" strokeweight="1pt">
                  <v:stroke joinstyle="miter"/>
                </v:line>
                <v:line id="Gerade Verbindung 50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JDosAAAADbAAAADwAAAGRycy9kb3ducmV2LnhtbERPzWrCQBC+C32HZQq96aRaRaKrFMHi&#10;STH6AGN2TKLZ2ZDdmrRP7x4KPX58/8t1b2v14NZXTjS8jxJQLLkzlRQazqftcA7KBxJDtRPW8MMe&#10;1quXwZJS4zo58iMLhYoh4lPSUIbQpIg+L9mSH7mGJXJX11oKEbYFmpa6GG5rHCfJDC1VEhtKanhT&#10;cn7Pvq0GO9kl+1k33teY374u8ov4MTlo/fbafy5ABe7Dv/jPvTMapnF9/BJ/A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ziQ6LAAAAA2wAAAA8AAAAAAAAAAAAAAAAA&#10;oQIAAGRycy9kb3ducmV2LnhtbFBLBQYAAAAABAAEAPkAAACOAwAAAAA=&#10;" strokecolor="black [3213]" strokeweight="1pt">
                  <v:stroke joinstyle="miter"/>
                </v:line>
                <v:line id="Gerade Verbindung 51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7mOcMAAADbAAAADwAAAGRycy9kb3ducmV2LnhtbESP3WrCQBSE74W+w3IKvdMTf5HoKkWw&#10;eKX48wDH7GmSNns2ZLcm9endQsHLYWa+YZbrzlbqxo0vnWgYDhJQLJkzpeQaLudtfw7KBxJDlRPW&#10;8Mse1quX3pJS41o58u0UchUh4lPSUIRQp4g+K9iSH7iaJXqfrrEUomxyNA21EW4rHCXJDC2VEhcK&#10;qnlTcPZ9+rEa7HiX7GftaF9h9vVxlTviZHzQ+u21e1+ACtyFZ/i/vTMapkP4+xJ/A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u5jnDAAAA2wAAAA8AAAAAAAAAAAAA&#10;AAAAoQIAAGRycy9kb3ducmV2LnhtbFBLBQYAAAAABAAEAPkAAACR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ED234E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="00441687" w:rsidRPr="009129E9">
        <w:rPr>
          <w:rStyle w:val="ekvsymbol"/>
          <w:bdr w:val="single" w:sz="4" w:space="0" w:color="auto"/>
        </w:rPr>
        <w:t>x</w:t>
      </w:r>
      <w:r w:rsidRPr="00B32DAF">
        <w:tab/>
      </w:r>
    </w:p>
    <w:p w:rsidR="00ED234E" w:rsidRDefault="00481643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09440" behindDoc="0" locked="0" layoutInCell="1" allowOverlap="1" wp14:anchorId="793428B0" wp14:editId="6109F2B4">
            <wp:simplePos x="0" y="0"/>
            <wp:positionH relativeFrom="column">
              <wp:posOffset>10160</wp:posOffset>
            </wp:positionH>
            <wp:positionV relativeFrom="paragraph">
              <wp:posOffset>502285</wp:posOffset>
            </wp:positionV>
            <wp:extent cx="1077595" cy="1098550"/>
            <wp:effectExtent l="0" t="0" r="8255" b="635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70" t="-1" r="39857" b="-1908"/>
                    <a:stretch/>
                  </pic:blipFill>
                  <pic:spPr bwMode="auto">
                    <a:xfrm>
                      <a:off x="0" y="0"/>
                      <a:ext cx="1077595" cy="109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643" w:rsidRDefault="00481643" w:rsidP="00ED234E">
      <w:pPr>
        <w:tabs>
          <w:tab w:val="left" w:pos="1843"/>
        </w:tabs>
      </w:pPr>
    </w:p>
    <w:p w:rsidR="00ED234E" w:rsidRDefault="00ED234E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ED234E" w:rsidRDefault="00ED234E" w:rsidP="00ED234E">
      <w:pPr>
        <w:tabs>
          <w:tab w:val="left" w:pos="1843"/>
        </w:tabs>
      </w:pPr>
    </w:p>
    <w:p w:rsidR="0027162C" w:rsidRDefault="00441687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BF32A7A" wp14:editId="5AB14C55">
                <wp:simplePos x="0" y="0"/>
                <wp:positionH relativeFrom="column">
                  <wp:posOffset>4460240</wp:posOffset>
                </wp:positionH>
                <wp:positionV relativeFrom="paragraph">
                  <wp:posOffset>22860</wp:posOffset>
                </wp:positionV>
                <wp:extent cx="1355986" cy="281305"/>
                <wp:effectExtent l="0" t="0" r="0" b="4445"/>
                <wp:wrapNone/>
                <wp:docPr id="155" name="Textfeld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34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31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5" o:spid="_x0000_s1039" type="#_x0000_t202" style="position:absolute;margin-left:351.2pt;margin-top:1.8pt;width:106.75pt;height:22.1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34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31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84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8B37C7A" wp14:editId="78BB374C">
                <wp:simplePos x="0" y="0"/>
                <wp:positionH relativeFrom="column">
                  <wp:posOffset>3019201</wp:posOffset>
                </wp:positionH>
                <wp:positionV relativeFrom="paragraph">
                  <wp:posOffset>22860</wp:posOffset>
                </wp:positionV>
                <wp:extent cx="1355986" cy="281305"/>
                <wp:effectExtent l="0" t="0" r="0" b="4445"/>
                <wp:wrapNone/>
                <wp:docPr id="153" name="Textfeld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25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23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3" o:spid="_x0000_s1040" type="#_x0000_t202" style="position:absolute;margin-left:237.75pt;margin-top:1.8pt;width:106.75pt;height:22.1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25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23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35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83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AFC34DB" wp14:editId="08845F99">
                <wp:simplePos x="0" y="0"/>
                <wp:positionH relativeFrom="column">
                  <wp:posOffset>1547682</wp:posOffset>
                </wp:positionH>
                <wp:positionV relativeFrom="paragraph">
                  <wp:posOffset>24765</wp:posOffset>
                </wp:positionV>
                <wp:extent cx="1355986" cy="281305"/>
                <wp:effectExtent l="0" t="0" r="0" b="4445"/>
                <wp:wrapNone/>
                <wp:docPr id="151" name="Textfeld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31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1" o:spid="_x0000_s1041" type="#_x0000_t202" style="position:absolute;margin-left:121.85pt;margin-top:1.95pt;width:106.75pt;height:22.1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17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31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35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83</w:t>
                      </w:r>
                    </w:p>
                  </w:txbxContent>
                </v:textbox>
              </v:shape>
            </w:pict>
          </mc:Fallback>
        </mc:AlternateContent>
      </w:r>
    </w:p>
    <w:p w:rsidR="0027162C" w:rsidRDefault="00441687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FC90145" wp14:editId="3D42A309">
                <wp:simplePos x="0" y="0"/>
                <wp:positionH relativeFrom="column">
                  <wp:posOffset>4460240</wp:posOffset>
                </wp:positionH>
                <wp:positionV relativeFrom="paragraph">
                  <wp:posOffset>103505</wp:posOffset>
                </wp:positionV>
                <wp:extent cx="1355986" cy="281305"/>
                <wp:effectExtent l="0" t="0" r="0" b="4445"/>
                <wp:wrapNone/>
                <wp:docPr id="156" name="Textfeld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34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23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26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6" o:spid="_x0000_s1042" type="#_x0000_t202" style="position:absolute;margin-left:351.2pt;margin-top:8.15pt;width:106.75pt;height:22.1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34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23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26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83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EEF4949" wp14:editId="7CDB5D38">
                <wp:simplePos x="0" y="0"/>
                <wp:positionH relativeFrom="column">
                  <wp:posOffset>3018790</wp:posOffset>
                </wp:positionH>
                <wp:positionV relativeFrom="paragraph">
                  <wp:posOffset>105410</wp:posOffset>
                </wp:positionV>
                <wp:extent cx="1355986" cy="281305"/>
                <wp:effectExtent l="0" t="0" r="0" b="4445"/>
                <wp:wrapNone/>
                <wp:docPr id="154" name="Textfeld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25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50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4" o:spid="_x0000_s1043" type="#_x0000_t202" style="position:absolute;margin-left:237.7pt;margin-top:8.3pt;width:106.75pt;height:22.1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25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50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94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C774DA0" wp14:editId="07E9DE80">
                <wp:simplePos x="0" y="0"/>
                <wp:positionH relativeFrom="column">
                  <wp:posOffset>1546673</wp:posOffset>
                </wp:positionH>
                <wp:positionV relativeFrom="paragraph">
                  <wp:posOffset>107315</wp:posOffset>
                </wp:positionV>
                <wp:extent cx="1355986" cy="281305"/>
                <wp:effectExtent l="0" t="0" r="0" b="4445"/>
                <wp:wrapNone/>
                <wp:docPr id="152" name="Textfeld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50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26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2" o:spid="_x0000_s1044" type="#_x0000_t202" style="position:absolute;margin-left:121.8pt;margin-top:8.45pt;width:106.75pt;height:22.1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17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50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26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93</w:t>
                      </w:r>
                    </w:p>
                  </w:txbxContent>
                </v:textbox>
              </v:shape>
            </w:pict>
          </mc:Fallback>
        </mc:AlternateContent>
      </w:r>
      <w:r w:rsidR="00481643"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30F17E3" wp14:editId="251454E1">
                <wp:simplePos x="0" y="0"/>
                <wp:positionH relativeFrom="column">
                  <wp:posOffset>1583055</wp:posOffset>
                </wp:positionH>
                <wp:positionV relativeFrom="paragraph">
                  <wp:posOffset>67310</wp:posOffset>
                </wp:positionV>
                <wp:extent cx="4203065" cy="290830"/>
                <wp:effectExtent l="0" t="0" r="6985" b="13970"/>
                <wp:wrapNone/>
                <wp:docPr id="52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53" name="Gerade Verbindung 53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Gerade Verbindung 54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Gerade Verbindung 55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Gerade Verbindung 56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Gerade Verbindung 57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Gerade Verbindung 58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5.3pt;width:330.95pt;height:22.9pt;z-index:251721728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">
                <v:line id="Gerade Verbindung 53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Dd1cMAAADbAAAADwAAAGRycy9kb3ducmV2LnhtbESPUWvCQBCE3wv+h2OFvtWNphWJniKF&#10;Fp8sVX/AmluTaG4v5K4m7a/vCYKPw8x8wyxWva3VlVtfOdEwHiWgWHJnKik0HPYfLzNQPpAYqp2w&#10;hl/2sFoOnhaUGdfJN193oVARIj4jDWUITYbo85It+ZFrWKJ3cq2lEGVboGmpi3Bb4yRJpmipkrhQ&#10;UsPvJeeX3Y/VYNNNsp12k22N+fnzKH+Ir+mX1s/Dfj0HFbgPj/C9vTEa3lK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w3dXDAAAA2wAAAA8AAAAAAAAAAAAA&#10;AAAAoQIAAGRycy9kb3ducmV2LnhtbFBLBQYAAAAABAAEAPkAAACRAwAAAAA=&#10;" strokecolor="black [3213]" strokeweight="1pt">
                  <v:stroke joinstyle="miter"/>
                </v:line>
                <v:line id="Gerade Verbindung 54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lFocMAAADbAAAADwAAAGRycy9kb3ducmV2LnhtbESP3WrCQBSE7wu+w3IE7+qJv0h0FREq&#10;Xln8eYBj9jRJzZ4N2a1J+/TdQsHLYWa+YVabzlbqwY0vnWgYDRNQLJkzpeQarpe31wUoH0gMVU5Y&#10;wzd72Kx7LytKjWvlxI9zyFWEiE9JQxFCnSL6rGBLfuhqluh9uMZSiLLJ0TTURritcJwkc7RUSlwo&#10;qOZdwdn9/GU12MkhOc7b8bHC7HN/kx/E6eRd60G/2y5BBe7CM/zfPhgNsyn8fYk/A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ZRaHDAAAA2wAAAA8AAAAAAAAAAAAA&#10;AAAAoQIAAGRycy9kb3ducmV2LnhtbFBLBQYAAAAABAAEAPkAAACRAwAAAAA=&#10;" strokecolor="black [3213]" strokeweight="1pt">
                  <v:stroke joinstyle="miter"/>
                </v:line>
                <v:line id="Gerade Verbindung 55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XgOsMAAADbAAAADwAAAGRycy9kb3ducmV2LnhtbESPUWvCQBCE34X+h2MLfdONWqWkniKC&#10;xSel2h+wza1JNLcXcqeJ/vqeUPBxmJlvmNmis5W6cuNLJxqGgwQUS+ZMKbmGn8O6/wHKBxJDlRPW&#10;cGMPi/lLb0apca1883UfchUh4lPSUIRQp4g+K9iSH7iaJXpH11gKUTY5mobaCLcVjpJkipZKiQsF&#10;1bwqODvvL1aDHW+S7bQdbSvMTl+/ckd8H++0fnvtlp+gAnfhGf5vb4yGyQQeX+IPw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V4DrDAAAA2wAAAA8AAAAAAAAAAAAA&#10;AAAAoQIAAGRycy9kb3ducmV2LnhtbFBLBQYAAAAABAAEAPkAAACRAwAAAAA=&#10;" strokecolor="black [3213]" strokeweight="1pt">
                  <v:stroke joinstyle="miter"/>
                </v:line>
                <v:line id="Gerade Verbindung 56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d+TcMAAADbAAAADwAAAGRycy9kb3ducmV2LnhtbESPUWvCQBCE3wv+h2MF3+pGbUOJniKF&#10;ik+Wqj9gm1uTtLm9kDtN7K/vCYKPw8x8wyxWva3VhVtfOdEwGSegWHJnKik0HA8fz2+gfCAxVDth&#10;DVf2sFoOnhaUGdfJF1/2oVARIj4jDWUITYbo85It+bFrWKJ3cq2lEGVboGmpi3Bb4zRJUrRUSVwo&#10;qeH3kvPf/dlqsLNtsku76a7G/GfzLX+IL7NPrUfDfj0HFbgPj/C9vTUaXlO4fYk/A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Hfk3DAAAA2wAAAA8AAAAAAAAAAAAA&#10;AAAAoQIAAGRycy9kb3ducmV2LnhtbFBLBQYAAAAABAAEAPkAAACRAwAAAAA=&#10;" strokecolor="black [3213]" strokeweight="1pt">
                  <v:stroke joinstyle="miter"/>
                </v:line>
                <v:line id="Gerade Verbindung 57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vb1sMAAADbAAAADwAAAGRycy9kb3ducmV2LnhtbESP3WrCQBSE7wXfYTlC7/Sk/pbUVUqh&#10;xSul0Qc4Zk+TtNmzIbs1sU/fFYReDjPzDbPe9rZWF2595UTD4yQBxZI7U0mh4XR8Gz+B8oHEUO2E&#10;NVzZw3YzHKwpNa6TD75koVARIj4lDWUITYro85It+YlrWKL36VpLIcq2QNNSF+G2xmmSLNFSJXGh&#10;pIZfS86/sx+rwc52yX7ZTfc15l/vZ/lFnM8OWj+M+pdnUIH78B++t3dGw2IFty/xB+D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L29bDAAAA2wAAAA8AAAAAAAAAAAAA&#10;AAAAoQIAAGRycy9kb3ducmV2LnhtbFBLBQYAAAAABAAEAPkAAACRAwAAAAA=&#10;" strokecolor="black [3213]" strokeweight="1pt">
                  <v:stroke joinstyle="miter"/>
                </v:line>
                <v:line id="Gerade Verbindung 58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RPpMAAAADbAAAADwAAAGRycy9kb3ducmV2LnhtbERPzWrCQBC+C32HZQq96aRaRaKrFMHi&#10;STH6AGN2TKLZ2ZDdmrRP7x4KPX58/8t1b2v14NZXTjS8jxJQLLkzlRQazqftcA7KBxJDtRPW8MMe&#10;1quXwZJS4zo58iMLhYoh4lPSUIbQpIg+L9mSH7mGJXJX11oKEbYFmpa6GG5rHCfJDC1VEhtKanhT&#10;cn7Pvq0GO9kl+1k33teY374u8ov4MTlo/fbafy5ABe7Dv/jPvTMapnFs/BJ/A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KUT6TAAAAA2wAAAA8AAAAAAAAAAAAAAAAA&#10;oQIAAGRycy9kb3ducmV2LnhtbFBLBQYAAAAABAAEAPkAAACOAw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ED234E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="00441687" w:rsidRPr="009129E9">
        <w:rPr>
          <w:rStyle w:val="ekvsymbol"/>
          <w:bdr w:val="single" w:sz="4" w:space="0" w:color="auto"/>
        </w:rPr>
        <w:t>x</w:t>
      </w:r>
      <w:r w:rsidRPr="00B32DAF">
        <w:tab/>
      </w:r>
    </w:p>
    <w:p w:rsidR="0027162C" w:rsidRDefault="0027162C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27162C" w:rsidRDefault="00ED234E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11488" behindDoc="0" locked="0" layoutInCell="1" allowOverlap="1" wp14:anchorId="12CBF032" wp14:editId="34CA73A0">
            <wp:simplePos x="0" y="0"/>
            <wp:positionH relativeFrom="column">
              <wp:posOffset>17145</wp:posOffset>
            </wp:positionH>
            <wp:positionV relativeFrom="paragraph">
              <wp:posOffset>118745</wp:posOffset>
            </wp:positionV>
            <wp:extent cx="1091565" cy="1077595"/>
            <wp:effectExtent l="0" t="0" r="0" b="8255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02" r="18714"/>
                    <a:stretch/>
                  </pic:blipFill>
                  <pic:spPr bwMode="auto">
                    <a:xfrm>
                      <a:off x="0" y="0"/>
                      <a:ext cx="1091565" cy="107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62C" w:rsidRDefault="0027162C" w:rsidP="00ED234E">
      <w:pPr>
        <w:tabs>
          <w:tab w:val="left" w:pos="1843"/>
        </w:tabs>
      </w:pPr>
    </w:p>
    <w:p w:rsidR="0027162C" w:rsidRDefault="008B775B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F608BD4" wp14:editId="15E120EE">
                <wp:simplePos x="0" y="0"/>
                <wp:positionH relativeFrom="column">
                  <wp:posOffset>4458335</wp:posOffset>
                </wp:positionH>
                <wp:positionV relativeFrom="paragraph">
                  <wp:posOffset>167005</wp:posOffset>
                </wp:positionV>
                <wp:extent cx="1355986" cy="281305"/>
                <wp:effectExtent l="0" t="0" r="0" b="4445"/>
                <wp:wrapNone/>
                <wp:docPr id="161" name="Textfeld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75B" w:rsidRPr="00F12B5A" w:rsidRDefault="008B775B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28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1" o:spid="_x0000_s1045" type="#_x0000_t202" style="position:absolute;margin-left:351.05pt;margin-top:13.15pt;width:106.75pt;height:22.1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" filled="f" stroked="f" strokeweight=".5pt">
                <v:textbox>
                  <w:txbxContent>
                    <w:p w:rsidR="008B775B" w:rsidRPr="00F12B5A" w:rsidRDefault="008B775B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28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 w:rsidR="00441687"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9DCA106" wp14:editId="401A336E">
                <wp:simplePos x="0" y="0"/>
                <wp:positionH relativeFrom="column">
                  <wp:posOffset>3019201</wp:posOffset>
                </wp:positionH>
                <wp:positionV relativeFrom="paragraph">
                  <wp:posOffset>186055</wp:posOffset>
                </wp:positionV>
                <wp:extent cx="1355986" cy="281305"/>
                <wp:effectExtent l="0" t="0" r="0" b="4445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23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22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18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9" o:spid="_x0000_s1046" type="#_x0000_t202" style="position:absolute;margin-left:237.75pt;margin-top:14.65pt;width:106.75pt;height:22.1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23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22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18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 w:rsidR="00441687"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2CF011" wp14:editId="7A02C9DD">
                <wp:simplePos x="0" y="0"/>
                <wp:positionH relativeFrom="column">
                  <wp:posOffset>1547495</wp:posOffset>
                </wp:positionH>
                <wp:positionV relativeFrom="paragraph">
                  <wp:posOffset>169126</wp:posOffset>
                </wp:positionV>
                <wp:extent cx="1355986" cy="281305"/>
                <wp:effectExtent l="0" t="0" r="0" b="4445"/>
                <wp:wrapNone/>
                <wp:docPr id="157" name="Textfeld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20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25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18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7" o:spid="_x0000_s1047" type="#_x0000_t202" style="position:absolute;margin-left:121.85pt;margin-top:13.3pt;width:106.75pt;height:22.1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20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25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18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</w:p>
    <w:p w:rsidR="0027162C" w:rsidRDefault="0027162C" w:rsidP="00ED234E">
      <w:pPr>
        <w:tabs>
          <w:tab w:val="left" w:pos="1843"/>
        </w:tabs>
      </w:pPr>
    </w:p>
    <w:p w:rsidR="0027162C" w:rsidRDefault="008B775B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235DDA1" wp14:editId="07843133">
                <wp:simplePos x="0" y="0"/>
                <wp:positionH relativeFrom="column">
                  <wp:posOffset>4458335</wp:posOffset>
                </wp:positionH>
                <wp:positionV relativeFrom="paragraph">
                  <wp:posOffset>56515</wp:posOffset>
                </wp:positionV>
                <wp:extent cx="1355986" cy="281305"/>
                <wp:effectExtent l="0" t="0" r="0" b="4445"/>
                <wp:wrapNone/>
                <wp:docPr id="162" name="Textfeld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75B" w:rsidRPr="00F12B5A" w:rsidRDefault="008B775B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28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22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22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2" o:spid="_x0000_s1048" type="#_x0000_t202" style="position:absolute;margin-left:351.05pt;margin-top:4.45pt;width:106.75pt;height:22.1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" filled="f" stroked="f" strokeweight=".5pt">
                <v:textbox>
                  <w:txbxContent>
                    <w:p w:rsidR="008B775B" w:rsidRPr="00F12B5A" w:rsidRDefault="008B775B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28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22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22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 w:rsidR="00441687"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7DAB2A3" wp14:editId="0C03D303">
                <wp:simplePos x="0" y="0"/>
                <wp:positionH relativeFrom="column">
                  <wp:posOffset>3017296</wp:posOffset>
                </wp:positionH>
                <wp:positionV relativeFrom="paragraph">
                  <wp:posOffset>62865</wp:posOffset>
                </wp:positionV>
                <wp:extent cx="1355986" cy="281305"/>
                <wp:effectExtent l="0" t="0" r="0" b="4445"/>
                <wp:wrapNone/>
                <wp:docPr id="160" name="Textfeld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23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30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 w:rsidR="008B775B">
                              <w:rPr>
                                <w:color w:val="A6A6A6" w:themeColor="background1" w:themeShade="A6"/>
                              </w:rPr>
                              <w:t>19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 w:rsidR="008B775B">
                              <w:rPr>
                                <w:color w:val="A6A6A6" w:themeColor="background1" w:themeShade="A6"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0" o:spid="_x0000_s1049" type="#_x0000_t202" style="position:absolute;margin-left:237.6pt;margin-top:4.95pt;width:106.75pt;height:22.1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23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30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 w:rsidR="008B775B">
                        <w:rPr>
                          <w:color w:val="A6A6A6" w:themeColor="background1" w:themeShade="A6"/>
                        </w:rPr>
                        <w:t>19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 w:rsidR="008B775B">
                        <w:rPr>
                          <w:color w:val="A6A6A6" w:themeColor="background1" w:themeShade="A6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 w:rsidR="00441687"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D9DB581" wp14:editId="4648DB79">
                <wp:simplePos x="0" y="0"/>
                <wp:positionH relativeFrom="column">
                  <wp:posOffset>1547495</wp:posOffset>
                </wp:positionH>
                <wp:positionV relativeFrom="paragraph">
                  <wp:posOffset>60325</wp:posOffset>
                </wp:positionV>
                <wp:extent cx="1355986" cy="281305"/>
                <wp:effectExtent l="0" t="0" r="0" b="4445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687" w:rsidRPr="00F12B5A" w:rsidRDefault="00441687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20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30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22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8" o:spid="_x0000_s1050" type="#_x0000_t202" style="position:absolute;margin-left:121.85pt;margin-top:4.75pt;width:106.75pt;height:22.1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" filled="f" stroked="f" strokeweight=".5pt">
                <v:textbox>
                  <w:txbxContent>
                    <w:p w:rsidR="00441687" w:rsidRPr="00F12B5A" w:rsidRDefault="00441687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20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30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22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 w:rsidR="00481643"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B9AFEA1" wp14:editId="3427615F">
                <wp:simplePos x="0" y="0"/>
                <wp:positionH relativeFrom="column">
                  <wp:posOffset>1583055</wp:posOffset>
                </wp:positionH>
                <wp:positionV relativeFrom="paragraph">
                  <wp:posOffset>34290</wp:posOffset>
                </wp:positionV>
                <wp:extent cx="4203065" cy="290830"/>
                <wp:effectExtent l="0" t="0" r="6985" b="13970"/>
                <wp:wrapNone/>
                <wp:docPr id="59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60" name="Gerade Verbindung 60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Gerade Verbindung 61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Gerade Verbindung 62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Gerade Verbindung 63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Gerade Verbindung 128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Gerade Verbindung 129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2.7pt;width:330.95pt;height:22.9pt;z-index:251723776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">
                <v:line id="Gerade Verbindung 60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6JH8AAAADbAAAADwAAAGRycy9kb3ducmV2LnhtbERPzWrCQBC+C32HZQredNIooaSuoRQU&#10;Txa1DzDNTpO02dmQXU306bsHwePH978qRtuqC/e+caLhZZ6AYimdaaTS8HXazF5B+UBiqHXCGq7s&#10;oVg/TVaUGzfIgS/HUKkYIj4nDXUIXY7oy5ot+bnrWCL343pLIcK+QtPTEMNti2mSZGipkdhQU8cf&#10;NZd/x7PVYBe7ZJ8N6b7F8nf7LTfE5eJT6+nz+P4GKvAYHuK7e2c0ZHF9/BJ/AK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KOiR/AAAAA2wAAAA8AAAAAAAAAAAAAAAAA&#10;oQIAAGRycy9kb3ducmV2LnhtbFBLBQYAAAAABAAEAPkAAACOAwAAAAA=&#10;" strokecolor="black [3213]" strokeweight="1pt">
                  <v:stroke joinstyle="miter"/>
                </v:line>
                <v:line id="Gerade Verbindung 61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IshMMAAADbAAAADwAAAGRycy9kb3ducmV2LnhtbESP3WrCQBSE7wt9h+UUvKsn/hAkdZUi&#10;KF4p/jzAafaYxGbPhuxqYp++KxR6OczMN8x82dta3bn1lRMNo2ECiiV3ppJCw/m0fp+B8oHEUO2E&#10;NTzYw3Lx+jKnzLhODnw/hkJFiPiMNJQhNBmiz0u25IeuYYnexbWWQpRtgaalLsJtjeMkSdFSJXGh&#10;pIZXJeffx5vVYCfbZJd2412N+XXzJT+I08le68Fb//kBKnAf/sN/7a3RkI7g+SX+A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3CLITDAAAA2wAAAA8AAAAAAAAAAAAA&#10;AAAAoQIAAGRycy9kb3ducmV2LnhtbFBLBQYAAAAABAAEAPkAAACRAwAAAAA=&#10;" strokecolor="black [3213]" strokeweight="1pt">
                  <v:stroke joinstyle="miter"/>
                </v:line>
                <v:line id="Gerade Verbindung 62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Cy88MAAADbAAAADwAAAGRycy9kb3ducmV2LnhtbESPUWvCQBCE3wv+h2MF3+qmUYKknlIK&#10;FZ8UbX/Amtsm0dxeyJ0m9tf3hEIfh5n5hlmuB9uoG3e+dqLhZZqAYimcqaXU8PX58bwA5QOJocYJ&#10;a7izh/Vq9LSk3LheDnw7hlJFiPicNFQhtDmiLyq25KeuZYnet+sshSi7Ek1HfYTbBtMkydBSLXGh&#10;opbfKy4ux6vVYGfbZJf16a7B4rw5yQ/ifLbXejIe3l5BBR7Cf/ivvTUashQeX+IPw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QsvPDAAAA2wAAAA8AAAAAAAAAAAAA&#10;AAAAoQIAAGRycy9kb3ducmV2LnhtbFBLBQYAAAAABAAEAPkAAACRAwAAAAA=&#10;" strokecolor="black [3213]" strokeweight="1pt">
                  <v:stroke joinstyle="miter"/>
                </v:line>
                <v:line id="Gerade Verbindung 63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wXaMMAAADbAAAADwAAAGRycy9kb3ducmV2LnhtbESPUWvCQBCE3wX/w7FC33RTU0JJPaUI&#10;ik+W2v6AbW6bRHN7IXea1F/vFQQfh5n5hlmsBtuoC3e+dqLheZaAYimcqaXU8P21mb6C8oHEUOOE&#10;Nfyxh9VyPFpQblwvn3w5hFJFiPicNFQhtDmiLyq25GeuZYner+sshSi7Ek1HfYTbBudJkqGlWuJC&#10;RS2vKy5Oh7PVYNNdss/6+b7B4rj9kSviS/qh9dNkeH8DFXgIj/C9vTMashT+v8Qfg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cF2jDAAAA2wAAAA8AAAAAAAAAAAAA&#10;AAAAoQIAAGRycy9kb3ducmV2LnhtbFBLBQYAAAAABAAEAPkAAACRAwAAAAA=&#10;" strokecolor="black [3213]" strokeweight="1pt">
                  <v:stroke joinstyle="miter"/>
                </v:line>
                <v:line id="Gerade Verbindung 128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gFIsQAAADcAAAADwAAAGRycy9kb3ducmV2LnhtbESPwW7CQAxE75X6DytX4lacBoSqlAVV&#10;lYo4UQH9ADfrJmmz3ii7JYGvrw9I3GzNeOZ5uR59a07cxyaIhadpBoalDK6RysLn8f3xGUxMJI7a&#10;IGzhzBHWq/u7JRUuDLLn0yFVRkMkFmShTqkrEGNZs6c4DR2Lat+h95R07St0PQ0a7lvMs2yBnhrR&#10;hpo6fqu5/D38eQt+ts12iyHftVj+bL7kgjiffVg7eRhfX8AkHtPNfL3eOsXPlVaf0Qlw9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eAUixAAAANwAAAAPAAAAAAAAAAAA&#10;AAAAAKECAABkcnMvZG93bnJldi54bWxQSwUGAAAAAAQABAD5AAAAkgMAAAAA&#10;" strokecolor="black [3213]" strokeweight="1pt">
                  <v:stroke joinstyle="miter"/>
                </v:line>
                <v:line id="Gerade Verbindung 129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SgucEAAADcAAAADwAAAGRycy9kb3ducmV2LnhtbERPzWrCQBC+C77DMkJvOjEWqdFVRGjx&#10;ZKn1AcbsmESzsyG7NWmfvlsoeJuP73dWm97W6s6tr5xomE4SUCy5M5UUGk6fr+MXUD6QGKqdsIZv&#10;9rBZDwcryozr5IPvx1CoGCI+Iw1lCE2G6POSLfmJa1gid3GtpRBhW6BpqYvhtsY0SeZoqZLYUFLD&#10;u5Lz2/HLarCzfXKYd+mhxvz6dpYfxOfZu9ZPo367BBW4Dw/xv3tv4vx0AX/PxAtw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NKC5wQAAANwAAAAPAAAAAAAAAAAAAAAA&#10;AKECAABkcnMvZG93bnJldi54bWxQSwUGAAAAAAQABAD5AAAAjwMAAAAA&#10;" strokecolor="black [3213]" strokeweight="1pt">
                  <v:stroke joinstyle="miter"/>
                </v:line>
              </v:group>
            </w:pict>
          </mc:Fallback>
        </mc:AlternateContent>
      </w:r>
    </w:p>
    <w:p w:rsidR="00ED234E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="00441687" w:rsidRPr="009129E9">
        <w:rPr>
          <w:rStyle w:val="ekvsymbol"/>
          <w:bdr w:val="single" w:sz="4" w:space="0" w:color="auto"/>
        </w:rPr>
        <w:t>x</w:t>
      </w:r>
      <w:r w:rsidRPr="00B32DAF">
        <w:tab/>
      </w:r>
    </w:p>
    <w:p w:rsidR="00ED234E" w:rsidRDefault="00ED234E" w:rsidP="00ED234E">
      <w:pPr>
        <w:tabs>
          <w:tab w:val="left" w:pos="1843"/>
        </w:tabs>
      </w:pPr>
    </w:p>
    <w:p w:rsidR="0027162C" w:rsidRDefault="0027162C" w:rsidP="00ED234E">
      <w:pPr>
        <w:tabs>
          <w:tab w:val="left" w:pos="1843"/>
        </w:tabs>
      </w:pPr>
    </w:p>
    <w:p w:rsidR="0027162C" w:rsidRDefault="00481643" w:rsidP="00ED234E">
      <w:pPr>
        <w:tabs>
          <w:tab w:val="left" w:pos="1843"/>
        </w:tabs>
      </w:pPr>
      <w:r>
        <w:rPr>
          <w:lang w:eastAsia="de-DE"/>
        </w:rPr>
        <w:drawing>
          <wp:anchor distT="0" distB="0" distL="114300" distR="114300" simplePos="0" relativeHeight="251713536" behindDoc="0" locked="0" layoutInCell="1" allowOverlap="1" wp14:anchorId="0F40C0DC" wp14:editId="423366FA">
            <wp:simplePos x="0" y="0"/>
            <wp:positionH relativeFrom="column">
              <wp:posOffset>10160</wp:posOffset>
            </wp:positionH>
            <wp:positionV relativeFrom="paragraph">
              <wp:posOffset>129673</wp:posOffset>
            </wp:positionV>
            <wp:extent cx="1096010" cy="1111885"/>
            <wp:effectExtent l="0" t="0" r="889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50" b="-3165"/>
                    <a:stretch/>
                  </pic:blipFill>
                  <pic:spPr bwMode="auto">
                    <a:xfrm>
                      <a:off x="0" y="0"/>
                      <a:ext cx="1096010" cy="1111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62C" w:rsidRDefault="0027162C" w:rsidP="0027162C"/>
    <w:p w:rsidR="0027162C" w:rsidRDefault="0027162C" w:rsidP="0027162C"/>
    <w:p w:rsidR="00ED234E" w:rsidRDefault="008B775B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3E4EE42" wp14:editId="509523A1">
                <wp:simplePos x="0" y="0"/>
                <wp:positionH relativeFrom="column">
                  <wp:posOffset>4455795</wp:posOffset>
                </wp:positionH>
                <wp:positionV relativeFrom="paragraph">
                  <wp:posOffset>19050</wp:posOffset>
                </wp:positionV>
                <wp:extent cx="1355986" cy="281305"/>
                <wp:effectExtent l="0" t="0" r="0" b="4445"/>
                <wp:wrapNone/>
                <wp:docPr id="167" name="Textfeld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75B" w:rsidRPr="00F12B5A" w:rsidRDefault="008B775B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14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21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7" o:spid="_x0000_s1051" type="#_x0000_t202" style="position:absolute;margin-left:350.85pt;margin-top:1.5pt;width:106.75pt;height:22.15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" filled="f" stroked="f" strokeweight=".5pt">
                <v:textbox>
                  <w:txbxContent>
                    <w:p w:rsidR="008B775B" w:rsidRPr="00F12B5A" w:rsidRDefault="008B775B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17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14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21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7D42AE9" wp14:editId="217F121A">
                <wp:simplePos x="0" y="0"/>
                <wp:positionH relativeFrom="column">
                  <wp:posOffset>3014345</wp:posOffset>
                </wp:positionH>
                <wp:positionV relativeFrom="paragraph">
                  <wp:posOffset>25400</wp:posOffset>
                </wp:positionV>
                <wp:extent cx="1355986" cy="281305"/>
                <wp:effectExtent l="0" t="0" r="0" b="4445"/>
                <wp:wrapNone/>
                <wp:docPr id="165" name="Textfeld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75B" w:rsidRPr="00F12B5A" w:rsidRDefault="008B775B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13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20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5" o:spid="_x0000_s1052" type="#_x0000_t202" style="position:absolute;margin-left:237.35pt;margin-top:2pt;width:106.75pt;height:22.15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" filled="f" stroked="f" strokeweight=".5pt">
                <v:textbox>
                  <w:txbxContent>
                    <w:p w:rsidR="008B775B" w:rsidRPr="00F12B5A" w:rsidRDefault="008B775B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13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20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B46CB9B" wp14:editId="55FDC0F0">
                <wp:simplePos x="0" y="0"/>
                <wp:positionH relativeFrom="column">
                  <wp:posOffset>1579245</wp:posOffset>
                </wp:positionH>
                <wp:positionV relativeFrom="paragraph">
                  <wp:posOffset>26035</wp:posOffset>
                </wp:positionV>
                <wp:extent cx="1355986" cy="281305"/>
                <wp:effectExtent l="0" t="0" r="0" b="4445"/>
                <wp:wrapNone/>
                <wp:docPr id="163" name="Textfeld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75B" w:rsidRPr="00F12B5A" w:rsidRDefault="008B775B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18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14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20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3" o:spid="_x0000_s1053" type="#_x0000_t202" style="position:absolute;margin-left:124.35pt;margin-top:2.05pt;width:106.75pt;height:22.1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" filled="f" stroked="f" strokeweight=".5pt">
                <v:textbox>
                  <w:txbxContent>
                    <w:p w:rsidR="008B775B" w:rsidRPr="00F12B5A" w:rsidRDefault="008B775B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18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14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20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</w:p>
    <w:p w:rsidR="00ED234E" w:rsidRDefault="008B775B" w:rsidP="00ED234E">
      <w:pPr>
        <w:tabs>
          <w:tab w:val="left" w:pos="1843"/>
        </w:tabs>
      </w:pP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706271A" wp14:editId="2216F527">
                <wp:simplePos x="0" y="0"/>
                <wp:positionH relativeFrom="column">
                  <wp:posOffset>4455795</wp:posOffset>
                </wp:positionH>
                <wp:positionV relativeFrom="paragraph">
                  <wp:posOffset>108585</wp:posOffset>
                </wp:positionV>
                <wp:extent cx="1355986" cy="281305"/>
                <wp:effectExtent l="0" t="0" r="0" b="4445"/>
                <wp:wrapNone/>
                <wp:docPr id="168" name="Textfeld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75B" w:rsidRPr="00F12B5A" w:rsidRDefault="008B775B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17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13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20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8" o:spid="_x0000_s1054" type="#_x0000_t202" style="position:absolute;margin-left:350.85pt;margin-top:8.55pt;width:106.75pt;height:22.1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" filled="f" stroked="f" strokeweight=".5pt">
                <v:textbox>
                  <w:txbxContent>
                    <w:p w:rsidR="008B775B" w:rsidRPr="00F12B5A" w:rsidRDefault="008B775B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17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13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20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3A481BD" wp14:editId="191218B6">
                <wp:simplePos x="0" y="0"/>
                <wp:positionH relativeFrom="column">
                  <wp:posOffset>3014345</wp:posOffset>
                </wp:positionH>
                <wp:positionV relativeFrom="paragraph">
                  <wp:posOffset>113030</wp:posOffset>
                </wp:positionV>
                <wp:extent cx="1355986" cy="281305"/>
                <wp:effectExtent l="0" t="0" r="0" b="4445"/>
                <wp:wrapNone/>
                <wp:docPr id="166" name="Textfeld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75B" w:rsidRPr="00F12B5A" w:rsidRDefault="008B775B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19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12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21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6" o:spid="_x0000_s1055" type="#_x0000_t202" style="position:absolute;margin-left:237.35pt;margin-top:8.9pt;width:106.75pt;height:22.1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" filled="f" stroked="f" strokeweight=".5pt">
                <v:textbox>
                  <w:txbxContent>
                    <w:p w:rsidR="008B775B" w:rsidRPr="00F12B5A" w:rsidRDefault="008B775B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19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12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21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0F085CA" wp14:editId="56498EF1">
                <wp:simplePos x="0" y="0"/>
                <wp:positionH relativeFrom="column">
                  <wp:posOffset>1585595</wp:posOffset>
                </wp:positionH>
                <wp:positionV relativeFrom="paragraph">
                  <wp:posOffset>109220</wp:posOffset>
                </wp:positionV>
                <wp:extent cx="1355986" cy="281305"/>
                <wp:effectExtent l="0" t="0" r="0" b="4445"/>
                <wp:wrapNone/>
                <wp:docPr id="164" name="Textfeld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986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75B" w:rsidRPr="00F12B5A" w:rsidRDefault="008B775B" w:rsidP="00B66C69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18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12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+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22</w:t>
                            </w:r>
                            <w:r w:rsidRPr="00F12B5A">
                              <w:rPr>
                                <w:color w:val="A6A6A6" w:themeColor="background1" w:themeShade="A6"/>
                              </w:rPr>
                              <w:t xml:space="preserve"> = 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64" o:spid="_x0000_s1056" type="#_x0000_t202" style="position:absolute;margin-left:124.85pt;margin-top:8.6pt;width:106.75pt;height:22.1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" filled="f" stroked="f" strokeweight=".5pt">
                <v:textbox>
                  <w:txbxContent>
                    <w:p w:rsidR="008B775B" w:rsidRPr="00F12B5A" w:rsidRDefault="008B775B" w:rsidP="00B66C69">
                      <w:pPr>
                        <w:jc w:val="center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18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12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+ </w:t>
                      </w:r>
                      <w:r>
                        <w:rPr>
                          <w:color w:val="A6A6A6" w:themeColor="background1" w:themeShade="A6"/>
                        </w:rPr>
                        <w:t>22</w:t>
                      </w:r>
                      <w:r w:rsidRPr="00F12B5A">
                        <w:rPr>
                          <w:color w:val="A6A6A6" w:themeColor="background1" w:themeShade="A6"/>
                        </w:rPr>
                        <w:t xml:space="preserve"> = </w:t>
                      </w:r>
                      <w:r>
                        <w:rPr>
                          <w:color w:val="A6A6A6" w:themeColor="background1" w:themeShade="A6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="00ED234E" w:rsidRPr="00481643">
        <w:rPr>
          <w:lang w:eastAsia="de-DE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078CD76" wp14:editId="256EEE9A">
                <wp:simplePos x="0" y="0"/>
                <wp:positionH relativeFrom="column">
                  <wp:posOffset>1583055</wp:posOffset>
                </wp:positionH>
                <wp:positionV relativeFrom="paragraph">
                  <wp:posOffset>66513</wp:posOffset>
                </wp:positionV>
                <wp:extent cx="4203065" cy="290830"/>
                <wp:effectExtent l="0" t="0" r="6985" b="13970"/>
                <wp:wrapNone/>
                <wp:docPr id="130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065" cy="290830"/>
                          <a:chOff x="0" y="0"/>
                          <a:chExt cx="4203660" cy="291430"/>
                        </a:xfrm>
                      </wpg:grpSpPr>
                      <wps:wsp>
                        <wps:cNvPr id="131" name="Gerade Verbindung 131"/>
                        <wps:cNvCnPr/>
                        <wps:spPr>
                          <a:xfrm>
                            <a:off x="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Gerade Verbindung 132"/>
                        <wps:cNvCnPr/>
                        <wps:spPr>
                          <a:xfrm>
                            <a:off x="1440160" y="29143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Gerade Verbindung 133"/>
                        <wps:cNvCnPr/>
                        <wps:spPr>
                          <a:xfrm>
                            <a:off x="2880320" y="288032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Gerade Verbindung 134"/>
                        <wps:cNvCnPr/>
                        <wps:spPr>
                          <a:xfrm>
                            <a:off x="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Gerade Verbindung 135"/>
                        <wps:cNvCnPr/>
                        <wps:spPr>
                          <a:xfrm>
                            <a:off x="1440160" y="3398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Gerade Verbindung 136"/>
                        <wps:cNvCnPr/>
                        <wps:spPr>
                          <a:xfrm>
                            <a:off x="2880320" y="0"/>
                            <a:ext cx="13233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124.65pt;margin-top:5.25pt;width:330.95pt;height:22.9pt;z-index:251725824" coordsize="42036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">
                <v:line id="Gerade Verbindung 131" o:spid="_x0000_s1027" style="position:absolute;visibility:visible;mso-wrap-style:square" from="0,2880" to="1323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s6YsEAAADcAAAADwAAAGRycy9kb3ducmV2LnhtbERPzWrCQBC+C77DMkJvOtGIlNRVimDx&#10;pKh9gGl2TGKzsyG7NWmfvisI3ubj+53lure1unHrKycappMEFEvuTCWFhs/zdvwKygcSQ7UT1vDL&#10;Htar4WBJmXGdHPl2CoWKIeIz0lCG0GSIPi/Zkp+4hiVyF9daChG2BZqWuhhua5wlyQItVRIbSmp4&#10;U3L+ffqxGmy6S/aLbravMb9+fMkf4jw9aP0y6t/fQAXuw1P8cO9MnJ9O4f5MvA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mzpiwQAAANwAAAAPAAAAAAAAAAAAAAAA&#10;AKECAABkcnMvZG93bnJldi54bWxQSwUGAAAAAAQABAD5AAAAjwMAAAAA&#10;" strokecolor="black [3213]" strokeweight="1pt">
                  <v:stroke joinstyle="miter"/>
                </v:line>
                <v:line id="Gerade Verbindung 132" o:spid="_x0000_s1028" style="position:absolute;visibility:visible;mso-wrap-style:square" from="14401,2914" to="27635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mkFcEAAADcAAAADwAAAGRycy9kb3ducmV2LnhtbERPzWrCQBC+F3yHZQRvdWJSRKKriGDx&#10;ZKntA4zZMYlmZ0N2a2Kfvlso9DYf3++sNoNt1J07XzvRMJsmoFgKZ2opNXx+7J8XoHwgMdQ4YQ0P&#10;9rBZj55WlBvXyzvfT6FUMUR8ThqqENoc0RcVW/JT17JE7uI6SyHCrkTTUR/DbYNpkszRUi2xoaKW&#10;dxUXt9OX1WCzQ3Kc9+mxweL6epZvxJfsTevJeNguQQUewr/4z30wcX6Wwu8z8QJc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SaQVwQAAANwAAAAPAAAAAAAAAAAAAAAA&#10;AKECAABkcnMvZG93bnJldi54bWxQSwUGAAAAAAQABAD5AAAAjwMAAAAA&#10;" strokecolor="black [3213]" strokeweight="1pt">
                  <v:stroke joinstyle="miter"/>
                </v:line>
                <v:line id="Gerade Verbindung 133" o:spid="_x0000_s1029" style="position:absolute;visibility:visible;mso-wrap-style:square" from="28803,2880" to="42036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UBjsEAAADcAAAADwAAAGRycy9kb3ducmV2LnhtbERPzWrCQBC+F3yHZQRvdaIRkdRVRFA8&#10;KbV9gDE7TdJmZ0N2NdGndwuF3ubj+53lure1unHrKycaJuMEFEvuTCWFhs+P3esClA8khmonrOHO&#10;HtarwcuSMuM6eefbORQqhojPSEMZQpMh+rxkS37sGpbIfbnWUoiwLdC01MVwW+M0SeZoqZLYUFLD&#10;25Lzn/PVarDpITnOu+mxxvx7f5EH4iw9aT0a9ps3UIH78C/+cx9MnJ+m8PtMvAB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BQGOwQAAANwAAAAPAAAAAAAAAAAAAAAA&#10;AKECAABkcnMvZG93bnJldi54bWxQSwUGAAAAAAQABAD5AAAAjwMAAAAA&#10;" strokecolor="black [3213]" strokeweight="1pt">
                  <v:stroke joinstyle="miter"/>
                </v:line>
                <v:line id="Gerade Verbindung 134" o:spid="_x0000_s1030" style="position:absolute;visibility:visible;mso-wrap-style:square" from="0,0" to="1323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yZ+sEAAADcAAAADwAAAGRycy9kb3ducmV2LnhtbERP22rCQBB9L/gPywi+1YlGRFJXKULF&#10;J4uXD5hmxyQ2OxuyWxP9+q5Q6NscznWW697W6satr5xomIwTUCy5M5UUGs6nj9cFKB9IDNVOWMOd&#10;PaxXg5clZcZ1cuDbMRQqhojPSEMZQpMh+rxkS37sGpbIXVxrKUTYFmha6mK4rXGaJHO0VElsKKnh&#10;Tcn59/HHarDpLtnPu+m+xvy6/ZIH4iz91Ho07N/fQAXuw7/4z70zcX46g+cz8QJ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7Jn6wQAAANwAAAAPAAAAAAAAAAAAAAAA&#10;AKECAABkcnMvZG93bnJldi54bWxQSwUGAAAAAAQABAD5AAAAjwMAAAAA&#10;" strokecolor="black [3213]" strokeweight="1pt">
                  <v:stroke joinstyle="miter"/>
                </v:line>
                <v:line id="Gerade Verbindung 135" o:spid="_x0000_s1031" style="position:absolute;visibility:visible;mso-wrap-style:square" from="14401,33" to="27635,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A8YcIAAADcAAAADwAAAGRycy9kb3ducmV2LnhtbERPzWrCQBC+C77DMkJvOtHYUKKrSKHi&#10;yVLbB5hmxyRtdjZkV5P69N1Cwdt8fL+z3g62UVfufO1Ew3yWgGIpnKml1PDx/jJ9AuUDiaHGCWv4&#10;YQ/bzXi0pty4Xt74egqliiHic9JQhdDmiL6o2JKfuZYlcmfXWQoRdiWajvoYbhtcJEmGlmqJDRW1&#10;/Fxx8X26WA02PSTHrF8cGyy+9p9yQ1ymr1o/TIbdClTgIdzF/+6DifPTR/h7Jl6A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6A8YcIAAADcAAAADwAAAAAAAAAAAAAA&#10;AAChAgAAZHJzL2Rvd25yZXYueG1sUEsFBgAAAAAEAAQA+QAAAJADAAAAAA==&#10;" strokecolor="black [3213]" strokeweight="1pt">
                  <v:stroke joinstyle="miter"/>
                </v:line>
                <v:line id="Gerade Verbindung 136" o:spid="_x0000_s1032" style="position:absolute;visibility:visible;mso-wrap-style:square" from="28803,0" to="4203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KiFsEAAADcAAAADwAAAGRycy9kb3ducmV2LnhtbERPzWrCQBC+F3yHZQRvdaIpQaKriGDx&#10;ZKntA4zZMYlmZ0N2a2Kfvlso9DYf3++sNoNt1J07XzvRMJsmoFgKZ2opNXx+7J8XoHwgMdQ4YQ0P&#10;9rBZj55WlBvXyzvfT6FUMUR8ThqqENoc0RcVW/JT17JE7uI6SyHCrkTTUR/DbYPzJMnQUi2xoaKW&#10;dxUXt9OX1WDTQ3LM+vmxweL6epZvxJf0TevJeNguQQUewr/4z30wcX6awe8z8QJc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cqIWwQAAANwAAAAPAAAAAAAAAAAAAAAA&#10;AKECAABkcnMvZG93bnJldi54bWxQSwUGAAAAAAQABAD5AAAAjwMAAAAA&#10;" strokecolor="black [3213]" strokeweight="1pt">
                  <v:stroke joinstyle="miter"/>
                </v:line>
              </v:group>
            </w:pict>
          </mc:Fallback>
        </mc:AlternateContent>
      </w:r>
    </w:p>
    <w:p w:rsidR="0027162C" w:rsidRDefault="00ED234E" w:rsidP="00ED234E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 w:rsidR="008B775B" w:rsidRPr="008B775B">
        <w:rPr>
          <w:rStyle w:val="ekvsymbol"/>
        </w:rPr>
        <w:sym w:font="Wingdings" w:char="F0FE"/>
      </w:r>
      <w:r w:rsidR="008B775B" w:rsidRPr="008B775B">
        <w:rPr>
          <w:rStyle w:val="ekvsymbol"/>
        </w:rPr>
        <w:tab/>
      </w:r>
      <w:r w:rsidRPr="00B32DAF">
        <w:tab/>
      </w:r>
    </w:p>
    <w:sectPr w:rsidR="0027162C" w:rsidSect="008D5A1A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1A" w:rsidRDefault="00BB4D1A" w:rsidP="003C599D">
      <w:pPr>
        <w:spacing w:line="240" w:lineRule="auto"/>
      </w:pPr>
      <w:r>
        <w:separator/>
      </w:r>
    </w:p>
  </w:endnote>
  <w:endnote w:type="continuationSeparator" w:id="0">
    <w:p w:rsidR="00BB4D1A" w:rsidRDefault="00BB4D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11901CD" wp14:editId="2766D14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61D">
          <w:pPr>
            <w:pStyle w:val="ekvpagina"/>
          </w:pPr>
          <w:r w:rsidRPr="00913892">
            <w:t>© Ernst Klett Verlag GmbH, Stuttgart 201</w:t>
          </w:r>
          <w:r w:rsidR="00FC361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C361D" w:rsidRPr="00005AE2" w:rsidRDefault="00193A18" w:rsidP="00FC361D">
          <w:pPr>
            <w:pStyle w:val="ekvquelle"/>
          </w:pPr>
          <w:r w:rsidRPr="00005AE2">
            <w:t xml:space="preserve">Textquellen: </w:t>
          </w:r>
          <w:r w:rsidR="00FC361D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1A" w:rsidRDefault="00BB4D1A" w:rsidP="003C599D">
      <w:pPr>
        <w:spacing w:line="240" w:lineRule="auto"/>
      </w:pPr>
      <w:r>
        <w:separator/>
      </w:r>
    </w:p>
  </w:footnote>
  <w:footnote w:type="continuationSeparator" w:id="0">
    <w:p w:rsidR="00BB4D1A" w:rsidRDefault="00BB4D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4873"/>
    <w:rsid w:val="000D40DE"/>
    <w:rsid w:val="000D4791"/>
    <w:rsid w:val="000E343E"/>
    <w:rsid w:val="000F21E8"/>
    <w:rsid w:val="000F7910"/>
    <w:rsid w:val="00103057"/>
    <w:rsid w:val="00107D77"/>
    <w:rsid w:val="00115170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62C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37D0F"/>
    <w:rsid w:val="0044079F"/>
    <w:rsid w:val="00441088"/>
    <w:rsid w:val="00441687"/>
    <w:rsid w:val="00441724"/>
    <w:rsid w:val="00451CC2"/>
    <w:rsid w:val="00454148"/>
    <w:rsid w:val="004621B3"/>
    <w:rsid w:val="0047471A"/>
    <w:rsid w:val="004763D2"/>
    <w:rsid w:val="00481643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B775B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9E9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0813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66C69"/>
    <w:rsid w:val="00B7242A"/>
    <w:rsid w:val="00B73B76"/>
    <w:rsid w:val="00B82B4E"/>
    <w:rsid w:val="00B8420E"/>
    <w:rsid w:val="00B84691"/>
    <w:rsid w:val="00B86605"/>
    <w:rsid w:val="00B90CE1"/>
    <w:rsid w:val="00BA1A23"/>
    <w:rsid w:val="00BB4D1A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234E"/>
    <w:rsid w:val="00EE049D"/>
    <w:rsid w:val="00EE25BE"/>
    <w:rsid w:val="00EE2721"/>
    <w:rsid w:val="00EE2A0B"/>
    <w:rsid w:val="00EF6029"/>
    <w:rsid w:val="00F022FD"/>
    <w:rsid w:val="00F12B5A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61D"/>
    <w:rsid w:val="00FC7DBF"/>
    <w:rsid w:val="00FE4FE6"/>
    <w:rsid w:val="00FF2F14"/>
    <w:rsid w:val="00FF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rundschul-blog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2016-12-20T14:33:00Z</cp:lastPrinted>
  <dcterms:created xsi:type="dcterms:W3CDTF">2018-04-27T11:48:00Z</dcterms:created>
  <dcterms:modified xsi:type="dcterms:W3CDTF">2018-04-27T12:18:00Z</dcterms:modified>
</cp:coreProperties>
</file>