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4186C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4186C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B4D1A" w:rsidP="00BB4D1A">
      <w:pPr>
        <w:pStyle w:val="ekvue1arial"/>
      </w:pPr>
      <w:bookmarkStart w:id="0" w:name="bmStart"/>
      <w:bookmarkEnd w:id="0"/>
      <w:r>
        <w:t>Streichquadrate</w:t>
      </w:r>
      <w:r w:rsidR="009129E9">
        <w:t xml:space="preserve"> oder nicht?</w:t>
      </w:r>
      <w:bookmarkStart w:id="1" w:name="_GoBack"/>
      <w:bookmarkEnd w:id="1"/>
    </w:p>
    <w:p w:rsidR="00BB4D1A" w:rsidRDefault="00BB4D1A" w:rsidP="00005AE2"/>
    <w:p w:rsidR="009F4BF7" w:rsidRPr="00287B24" w:rsidRDefault="009F4BF7" w:rsidP="009F4BF7">
      <w:pPr>
        <w:pStyle w:val="ekvpicto"/>
        <w:framePr w:wrap="around"/>
      </w:pPr>
    </w:p>
    <w:p w:rsidR="00BB4D1A" w:rsidRDefault="00D4186C" w:rsidP="00005AE2">
      <w:r>
        <w:t>Finde die fehlenden Zahlen. Schreibe auf, wie du rechnest.</w:t>
      </w:r>
    </w:p>
    <w:p w:rsidR="00BB4D1A" w:rsidRDefault="00D4186C" w:rsidP="00005AE2">
      <w:r>
        <w:rPr>
          <w:lang w:eastAsia="de-DE"/>
        </w:rPr>
        <w:drawing>
          <wp:anchor distT="0" distB="0" distL="114300" distR="114300" simplePos="0" relativeHeight="251726848" behindDoc="0" locked="0" layoutInCell="1" allowOverlap="1" wp14:anchorId="46A14ECC" wp14:editId="3558BA9B">
            <wp:simplePos x="0" y="0"/>
            <wp:positionH relativeFrom="column">
              <wp:posOffset>14605</wp:posOffset>
            </wp:positionH>
            <wp:positionV relativeFrom="paragraph">
              <wp:posOffset>164465</wp:posOffset>
            </wp:positionV>
            <wp:extent cx="1092200" cy="1068705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322"/>
                    <a:stretch/>
                  </pic:blipFill>
                  <pic:spPr bwMode="auto">
                    <a:xfrm>
                      <a:off x="0" y="0"/>
                      <a:ext cx="1092200" cy="106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Pr="00D3427F" w:rsidRDefault="00D4186C" w:rsidP="00D4186C">
      <w:pPr>
        <w:pStyle w:val="ekvnummerierung"/>
        <w:framePr w:wrap="around"/>
      </w:pPr>
      <w:r>
        <w:t>1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BB4D1A" w:rsidP="00ED234E">
      <w:pPr>
        <w:tabs>
          <w:tab w:val="left" w:pos="1843"/>
        </w:tabs>
      </w:pPr>
    </w:p>
    <w:p w:rsidR="000C4873" w:rsidRDefault="000C4873" w:rsidP="00ED234E">
      <w:pPr>
        <w:tabs>
          <w:tab w:val="left" w:pos="1843"/>
        </w:tabs>
      </w:pPr>
    </w:p>
    <w:p w:rsidR="00BB4D1A" w:rsidRDefault="00BB4D1A" w:rsidP="00ED234E">
      <w:pPr>
        <w:tabs>
          <w:tab w:val="left" w:pos="1843"/>
        </w:tabs>
      </w:pPr>
    </w:p>
    <w:p w:rsidR="0027162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DFA5A24" wp14:editId="4860D9D7">
                <wp:simplePos x="0" y="0"/>
                <wp:positionH relativeFrom="column">
                  <wp:posOffset>1443355</wp:posOffset>
                </wp:positionH>
                <wp:positionV relativeFrom="paragraph">
                  <wp:posOffset>59055</wp:posOffset>
                </wp:positionV>
                <wp:extent cx="4203065" cy="290830"/>
                <wp:effectExtent l="0" t="0" r="6985" b="33020"/>
                <wp:wrapNone/>
                <wp:docPr id="7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8" name="Gerade Verbindung 8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Gerade Verbindung 11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12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Gerade Verbindung 13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4.65pt;width:330.95pt;height:22.9pt;z-index:251728896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">
                <v:line id="Gerade Verbindung 8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1Qib4AAADaAAAADwAAAGRycy9kb3ducmV2LnhtbERPzYrCMBC+C/sOYRb2ptNVkaUaRRZc&#10;PCnqPsDYjG21mZQm2urTm4Pg8eP7ny06W6kbN750ouF7kIBiyZwpJdfwf1j1f0D5QGKocsIa7uxh&#10;Mf/ozSg1rpUd3/YhVzFEfEoaihDqFNFnBVvyA1ezRO7kGkshwiZH01Abw22FwySZoKVSYkNBNf8W&#10;nF32V6vBjtbJZtIONxVm57+jPBDHo63WX5/dcgoqcBfe4pd7bTTErfFKvAE4fw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VCJvgAAANoAAAAPAAAAAAAAAAAAAAAAAKEC&#10;AABkcnMvZG93bnJldi54bWxQSwUGAAAAAAQABAD5AAAAjAMAAAAA&#10;" strokecolor="black [3213]" strokeweight="1pt">
                  <v:stroke joinstyle="miter"/>
                </v:line>
                <v:line id="Gerade Verbindung 9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H1EsIAAADaAAAADwAAAGRycy9kb3ducmV2LnhtbESPUWvCQBCE3wX/w7GCb7pRi2jqKSJU&#10;fLJU/QHb3DZJze2F3NVEf32vUPBxmJlvmNWms5W6ceNLJxom4wQUS+ZMKbmGy/lttADlA4mhyglr&#10;uLOHzbrfW1FqXCsffDuFXEWI+JQ0FCHUKaLPCrbkx65mid6XayyFKJscTUNthNsKp0kyR0ulxIWC&#10;at4VnF1PP1aDnR2S47ydHivMvvef8kB8mb1rPRx021dQgbvwDP+3D0bDEv6uxBuA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H1EsIAAADaAAAADwAAAAAAAAAAAAAA&#10;AAChAgAAZHJzL2Rvd25yZXYueG1sUEsFBgAAAAAEAAQA+QAAAJADAAAAAA==&#10;" strokecolor="black [3213]" strokeweight="1pt">
                  <v:stroke joinstyle="miter"/>
                </v:line>
                <v:line id="Gerade Verbindung 10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j6YsMAAADbAAAADwAAAGRycy9kb3ducmV2LnhtbESPwW7CQAxE75X6DytX6q04hQpVgQWh&#10;Sq04gYB+gMmaJJD1RtktSfv1+FCJm60ZzzzPl4NvzJW7WAex8DrKwLAUwdVSWvg+fL68g4mJxFET&#10;hC38coTl4vFhTrkLvez4uk+l0RCJOVmoUmpzxFhU7CmOQsui2il0npKuXYmuo17DfYPjLJuip1q0&#10;oaKWPyouLvsfb8FP1tlm2o83DRbnr6P8Ib5NttY+Pw2rGZjEQ7qb/6/XTvGVXn/RAXB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I+mLDAAAA2wAAAA8AAAAAAAAAAAAA&#10;AAAAoQIAAGRycy9kb3ducmV2LnhtbFBLBQYAAAAABAAEAPkAAACRAwAAAAA=&#10;" strokecolor="black [3213]" strokeweight="1pt">
                  <v:stroke joinstyle="miter"/>
                </v:line>
                <v:line id="Gerade Verbindung 11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Rf+cEAAADbAAAADwAAAGRycy9kb3ducmV2LnhtbERP22rCQBB9F/oPyxR800lURFLXUAoV&#10;nxQvHzDNTpO02dmQXU3s13eFQt/mcK6zzgfbqBt3vnaiIZ0moFgKZ2opNVzO75MVKB9IDDVOWMOd&#10;PeSbp9GaMuN6OfLtFEoVQ8RnpKEKoc0QfVGxJT91LUvkPl1nKUTYlWg66mO4bXCWJEu0VEtsqKjl&#10;t4qL79PVarDzXbJf9rN9g8XX9kN+EBfzg9bj5+H1BVTgIfyL/9w7E+en8PglHo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xF/5wQAAANsAAAAPAAAAAAAAAAAAAAAA&#10;AKECAABkcnMvZG93bnJldi54bWxQSwUGAAAAAAQABAD5AAAAjwMAAAAA&#10;" strokecolor="black [3213]" strokeweight="1pt">
                  <v:stroke joinstyle="miter"/>
                </v:line>
                <v:line id="Gerade Verbindung 12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bBjsAAAADbAAAADwAAAGRycy9kb3ducmV2LnhtbERP22rCQBB9F/oPyxR804mxSImuIoUW&#10;nyxePmCaHZNodjZktyb267uC4NscznUWq97W6sqtr5xomIwTUCy5M5UUGo6Hz9E7KB9IDNVOWMON&#10;PayWL4MFZcZ1suPrPhQqhojPSEMZQpMh+rxkS37sGpbInVxrKUTYFmha6mK4rTFNkhlaqiQ2lNTw&#10;R8n5Zf9rNdjpJtnOunRbY37++pE/xLfpt9bD1349BxW4D0/xw70xcX4K91/iAbj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WwY7AAAAA2wAAAA8AAAAAAAAAAAAAAAAA&#10;oQIAAGRycy9kb3ducmV2LnhtbFBLBQYAAAAABAAEAPkAAACOAwAAAAA=&#10;" strokecolor="black [3213]" strokeweight="1pt">
                  <v:stroke joinstyle="miter"/>
                </v:line>
                <v:line id="Gerade Verbindung 13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kFcAAAADbAAAADwAAAGRycy9kb3ducmV2LnhtbERPzWrCQBC+F3yHZQRvdaIRkdRVRFA8&#10;KbV9gDE7TdJmZ0N2NdGndwuF3ubj+53lure1unHrKycaJuMEFEvuTCWFhs+P3esClA8khmonrOHO&#10;HtarwcuSMuM6eefbORQqhojPSEMZQpMh+rxkS37sGpbIfbnWUoiwLdC01MVwW+M0SeZoqZLYUFLD&#10;25Lzn/PVarDpITnOu+mxxvx7f5EH4iw9aT0a9ps3UIH78C/+cx9MnJ/C7y/xA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aZBX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30944" behindDoc="0" locked="0" layoutInCell="1" allowOverlap="1" wp14:anchorId="0F94019E" wp14:editId="3C0EC07F">
            <wp:simplePos x="0" y="0"/>
            <wp:positionH relativeFrom="column">
              <wp:posOffset>14605</wp:posOffset>
            </wp:positionH>
            <wp:positionV relativeFrom="paragraph">
              <wp:posOffset>141605</wp:posOffset>
            </wp:positionV>
            <wp:extent cx="1095375" cy="1076325"/>
            <wp:effectExtent l="0" t="0" r="9525" b="952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1" r="61725" b="-78"/>
                    <a:stretch/>
                  </pic:blipFill>
                  <pic:spPr bwMode="auto"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Pr="00D3427F" w:rsidRDefault="00D4186C" w:rsidP="00D4186C">
      <w:pPr>
        <w:pStyle w:val="ekvnummerierung"/>
        <w:framePr w:wrap="around"/>
      </w:pPr>
      <w:r>
        <w:t>2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50" name="Grafi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68070F9" wp14:editId="287ABA27">
                <wp:simplePos x="0" y="0"/>
                <wp:positionH relativeFrom="column">
                  <wp:posOffset>1443355</wp:posOffset>
                </wp:positionH>
                <wp:positionV relativeFrom="paragraph">
                  <wp:posOffset>51435</wp:posOffset>
                </wp:positionV>
                <wp:extent cx="4203065" cy="290830"/>
                <wp:effectExtent l="0" t="0" r="6985" b="33020"/>
                <wp:wrapNone/>
                <wp:docPr id="18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19" name="Gerade Verbindung 19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Gerade Verbindung 23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Gerade Verbindung 24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Gerade Verbindung 25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Gerade Verbindung 30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Gerade Verbindung 31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4.05pt;width:330.95pt;height:22.9pt;z-index:251739136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">
                <v:line id="Gerade Verbindung 19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JT/8AAAADbAAAADwAAAGRycy9kb3ducmV2LnhtbERP22rCQBB9F/oPyxT6phMvSE1dRQSL&#10;T4rWD5hmp0lqdjZkV5P2611B8G0O5zrzZWcrdeXGl040DAcJKJbMmVJyDaevTf8dlA8khionrOGP&#10;PSwXL705pca1cuDrMeQqhohPSUMRQp0i+qxgS37gapbI/bjGUoiwydE01MZwW+EoSaZoqZTYUFDN&#10;64Kz8/FiNdjxNtlN29Guwuz381v+ESfjvdZvr93qA1TgLjzFD/fWxPkzuP8SD8D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yU//AAAAA2wAAAA8AAAAAAAAAAAAAAAAA&#10;oQIAAGRycy9kb3ducmV2LnhtbFBLBQYAAAAABAAEAPkAAACOAwAAAAA=&#10;" strokecolor="black [3213]" strokeweight="1pt">
                  <v:stroke joinstyle="miter"/>
                </v:line>
                <v:line id="Gerade Verbindung 23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auqMMAAADbAAAADwAAAGRycy9kb3ducmV2LnhtbESPUWvCQBCE3wv+h2MF3+rGpIhETxHB&#10;4pOltj9gza1JNLcXclcT++t7hUIfh5n5hlltBtuoO3e+dqJhNk1AsRTO1FJq+PzYPy9A+UBiqHHC&#10;Gh7sYbMePa0oN66Xd76fQqkiRHxOGqoQ2hzRFxVb8lPXskTv4jpLIcquRNNRH+G2wTRJ5miplrhQ&#10;Ucu7iovb6ctqsNkhOc779NhgcX09yzfiS/am9WQ8bJegAg/hP/zXPhgNaQa/X+IPw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2rqjDAAAA2wAAAA8AAAAAAAAAAAAA&#10;AAAAoQIAAGRycy9kb3ducmV2LnhtbFBLBQYAAAAABAAEAPkAAACRAwAAAAA=&#10;" strokecolor="black [3213]" strokeweight="1pt">
                  <v:stroke joinstyle="miter"/>
                </v:line>
                <v:line id="Gerade Verbindung 24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823MMAAADbAAAADwAAAGRycy9kb3ducmV2LnhtbESP3WrCQBSE7wu+w3IE7+qJUURSVylC&#10;xSuLPw9wmj0msdmzIbs10afvCoVeDjPzDbNc97ZWN2595UTDZJyAYsmdqaTQcD59vC5A+UBiqHbC&#10;Gu7sYb0avCwpM66TA9+OoVARIj4jDWUITYbo85It+bFrWKJ3ca2lEGVboGmpi3BbY5okc7RUSVwo&#10;qeFNyfn38cdqsNNdsp936b7G/Lr9kgfibPqp9WjYv7+BCtyH//Bfe2c0pDN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fNtzDAAAA2wAAAA8AAAAAAAAAAAAA&#10;AAAAoQIAAGRycy9kb3ducmV2LnhtbFBLBQYAAAAABAAEAPkAAACRAwAAAAA=&#10;" strokecolor="black [3213]" strokeweight="1pt">
                  <v:stroke joinstyle="miter"/>
                </v:line>
                <v:line id="Gerade Verbindung 25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OTR8MAAADbAAAADwAAAGRycy9kb3ducmV2LnhtbESPUWvCQBCE3wv+h2MF3+rG2EqJniKF&#10;ik+Wqj9gm1uTtLm9kDtN7K/vCYKPw8x8wyxWva3VhVtfOdEwGSegWHJnKik0HA8fz2+gfCAxVDth&#10;DVf2sFoOnhaUGdfJF1/2oVARIj4jDWUITYbo85It+bFrWKJ3cq2lEGVboGmpi3BbY5okM7RUSVwo&#10;qeH3kvPf/dlqsNNtspt16a7G/GfzLX+IL9NPrUfDfj0HFbgPj/C9vTUa0le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Tk0fDAAAA2wAAAA8AAAAAAAAAAAAA&#10;AAAAoQIAAGRycy9kb3ducmV2LnhtbFBLBQYAAAAABAAEAPkAAACRAwAAAAA=&#10;" strokecolor="black [3213]" strokeweight="1pt">
                  <v:stroke joinstyle="miter"/>
                </v:line>
                <v:line id="Gerade Verbindung 30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mAsAAAADbAAAADwAAAGRycy9kb3ducmV2LnhtbERPzWrCQBC+C32HZQredNKkSImuoRQq&#10;npRqH2DMjklsdjZktyb69O6h0OPH978qRtuqK/e+caLhZZ6AYimdaaTS8H38nL2B8oHEUOuENdzY&#10;Q7F+mqwoN26QL74eQqViiPicNNQhdDmiL2u25OeuY4nc2fWWQoR9haanIYbbFtMkWaClRmJDTR1/&#10;1Fz+HH6tBpttk91iSHctlpfNSe6Ir9le6+nz+L4EFXgM/+I/99ZoyOL6+CX+A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E9pgLAAAAA2wAAAA8AAAAAAAAAAAAAAAAA&#10;oQIAAGRycy9kb3ducmV2LnhtbFBLBQYAAAAABAAEAPkAAACOAwAAAAA=&#10;" strokecolor="black [3213]" strokeweight="1pt">
                  <v:stroke joinstyle="miter"/>
                </v:line>
                <v:line id="Gerade Verbindung 31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EDmcIAAADbAAAADwAAAGRycy9kb3ducmV2LnhtbESPUWvCQBCE3wX/w7FC33SjESmppxTB&#10;4pOi9gdsc2sSm9sLuatJ++t7guDjMDPfMMt1b2t149ZXTjRMJwkoltyZSgoNn+ft+BWUDySGaies&#10;4Zc9rFfDwZIy4zo58u0UChUh4jPSUIbQZIg+L9mSn7iGJXoX11oKUbYFmpa6CLc1zpJkgZYqiQsl&#10;NbwpOf8+/VgNNt0l+0U329eYXz++5A9xnh60fhn172+gAvfhGX60d0ZDOoX7l/gDcP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EDmcIAAADbAAAADwAAAAAAAAAAAAAA&#10;AAChAgAAZHJzL2Rvd25yZXYueG1sUEsFBgAAAAAEAAQA+QAAAJADAAAAAA=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3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51" name="Grafi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32992" behindDoc="0" locked="0" layoutInCell="1" allowOverlap="1" wp14:anchorId="07443EC4" wp14:editId="60289B73">
            <wp:simplePos x="0" y="0"/>
            <wp:positionH relativeFrom="column">
              <wp:posOffset>14605</wp:posOffset>
            </wp:positionH>
            <wp:positionV relativeFrom="paragraph">
              <wp:posOffset>126365</wp:posOffset>
            </wp:positionV>
            <wp:extent cx="1104900" cy="1076325"/>
            <wp:effectExtent l="0" t="0" r="0" b="952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69" r="41059" b="-106"/>
                    <a:stretch/>
                  </pic:blipFill>
                  <pic:spPr bwMode="auto">
                    <a:xfrm>
                      <a:off x="0" y="0"/>
                      <a:ext cx="110490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0E0781A" wp14:editId="0E6C3173">
                <wp:simplePos x="0" y="0"/>
                <wp:positionH relativeFrom="column">
                  <wp:posOffset>1443355</wp:posOffset>
                </wp:positionH>
                <wp:positionV relativeFrom="paragraph">
                  <wp:posOffset>43180</wp:posOffset>
                </wp:positionV>
                <wp:extent cx="4203065" cy="290830"/>
                <wp:effectExtent l="0" t="0" r="6985" b="33020"/>
                <wp:wrapNone/>
                <wp:docPr id="32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33" name="Gerade Verbindung 33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Gerade Verbindung 34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Gerade Verbindung 35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Gerade Verbindung 36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Gerade Verbindung 37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Gerade Verbindung 38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3.4pt;width:330.95pt;height:22.9pt;z-index:251741184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">
                <v:line id="Gerade Verbindung 33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84dcMAAADbAAAADwAAAGRycy9kb3ducmV2LnhtbESPUWvCQBCE3wv9D8cWfKubGpESvYRS&#10;qPik1PYHbHNrEs3thdxpor/eKxT6OMzMN8yqGG2rLtz7xomGl2kCiqV0ppFKw/fXx/MrKB9IDLVO&#10;WMOVPRT548OKMuMG+eTLPlQqQsRnpKEOocsQfVmzJT91HUv0Dq63FKLsKzQ9DRFuW5wlyQItNRIX&#10;aur4vebytD9bDTbdJNvFMNu2WB7XP3JDnKc7rSdP49sSVOAx/If/2hujIU3h90v8AZj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vOHXDAAAA2wAAAA8AAAAAAAAAAAAA&#10;AAAAoQIAAGRycy9kb3ducmV2LnhtbFBLBQYAAAAABAAEAPkAAACRAwAAAAA=&#10;" strokecolor="black [3213]" strokeweight="1pt">
                  <v:stroke joinstyle="miter"/>
                </v:line>
                <v:line id="Gerade Verbindung 34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agAcMAAADbAAAADwAAAGRycy9kb3ducmV2LnhtbESP3WrCQBSE7wu+w3IE7+qJRkRSVylC&#10;xSuLPw9wmj0msdmzIbs10afvCoVeDjPzDbNc97ZWN2595UTDZJyAYsmdqaTQcD59vC5A+UBiqHbC&#10;Gu7sYb0avCwpM66TA9+OoVARIj4jDWUITYbo85It+bFrWKJ3ca2lEGVboGmpi3Bb4zRJ5mipkrhQ&#10;UsObkvPv44/VYNNdsp93032N+XX7JQ/EWfqp9WjYv7+BCtyH//Bfe2c0pDN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GoAHDAAAA2wAAAA8AAAAAAAAAAAAA&#10;AAAAoQIAAGRycy9kb3ducmV2LnhtbFBLBQYAAAAABAAEAPkAAACRAwAAAAA=&#10;" strokecolor="black [3213]" strokeweight="1pt">
                  <v:stroke joinstyle="miter"/>
                </v:line>
                <v:line id="Gerade Verbindung 35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oFmsMAAADbAAAADwAAAGRycy9kb3ducmV2LnhtbESPUWvCQBCE3wv+h2OFvtWNphWJniKF&#10;Fp8sVX/AmluTaG4v5K4m7a/vCYKPw8x8wyxWva3VlVtfOdEwHiWgWHJnKik0HPYfLzNQPpAYqp2w&#10;hl/2sFoOnhaUGdfJN193oVARIj4jDWUITYbo85It+ZFrWKJ3cq2lEGVboGmpi3Bb4yRJpmipkrhQ&#10;UsPvJeeX3Y/VYNNNsp12k22N+fnzKH+Ir+mX1s/Dfj0HFbgPj/C9vTEa0je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KBZrDAAAA2wAAAA8AAAAAAAAAAAAA&#10;AAAAoQIAAGRycy9kb3ducmV2LnhtbFBLBQYAAAAABAAEAPkAAACRAwAAAAA=&#10;" strokecolor="black [3213]" strokeweight="1pt">
                  <v:stroke joinstyle="miter"/>
                </v:line>
                <v:line id="Gerade Verbindung 36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ib7cMAAADbAAAADwAAAGRycy9kb3ducmV2LnhtbESPUWvCQBCE3wX/w7FC33RTU0JJPaUI&#10;ik+W2v6AbW6bRHN7IXea1F/vFQQfh5n5hlmsBtuoC3e+dqLheZaAYimcqaXU8P21mb6C8oHEUOOE&#10;Nfyxh9VyPFpQblwvn3w5hFJFiPicNFQhtDmiLyq25GeuZYner+sshSi7Ek1HfYTbBudJkqGlWuJC&#10;RS2vKy5Oh7PVYNNdss/6+b7B4rj9kSviS/qh9dNkeH8DFXgIj/C9vTMa0gz+v8Qfg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Ym+3DAAAA2wAAAA8AAAAAAAAAAAAA&#10;AAAAoQIAAGRycy9kb3ducmV2LnhtbFBLBQYAAAAABAAEAPkAAACRAwAAAAA=&#10;" strokecolor="black [3213]" strokeweight="1pt">
                  <v:stroke joinstyle="miter"/>
                </v:line>
                <v:line id="Gerade Verbindung 37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+dsMAAADbAAAADwAAAGRycy9kb3ducmV2LnhtbESPUWvCQBCE3wv+h2OFvtWNpqhETxGh&#10;xSdL1R+w5tYkmtsLuatJ++t7hYKPw8x8wyzXva3VnVtfOdEwHiWgWHJnKik0nI5vL3NQPpAYqp2w&#10;hm/2sF4NnpaUGdfJJ98PoVARIj4jDWUITYbo85It+ZFrWKJ3ca2lEGVboGmpi3Bb4yRJpmipkrhQ&#10;UsPbkvPb4ctqsOku2U+7yb7G/Pp+lh/E1/RD6+dhv1mACtyHR/i/vTMa0hn8fY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UPnbDAAAA2wAAAA8AAAAAAAAAAAAA&#10;AAAAoQIAAGRycy9kb3ducmV2LnhtbFBLBQYAAAAABAAEAPkAAACRAwAAAAA=&#10;" strokecolor="black [3213]" strokeweight="1pt">
                  <v:stroke joinstyle="miter"/>
                </v:line>
                <v:line id="Gerade Verbindung 38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uqBMAAAADbAAAADwAAAGRycy9kb3ducmV2LnhtbERPzWrCQBC+C32HZQredNKkSImuoRQq&#10;npRqH2DMjklsdjZktyb69O6h0OPH978qRtuqK/e+caLhZZ6AYimdaaTS8H38nL2B8oHEUOuENdzY&#10;Q7F+mqwoN26QL74eQqViiPicNNQhdDmiL2u25OeuY4nc2fWWQoR9haanIYbbFtMkWaClRmJDTR1/&#10;1Fz+HH6tBpttk91iSHctlpfNSe6Ir9le6+nz+L4EFXgM/+I/99ZoyOLY+CX+A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9LqgT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4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3" name="Grafi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Pr="00287B24" w:rsidRDefault="00D4186C" w:rsidP="00D4186C">
      <w:pPr>
        <w:pStyle w:val="ekvpicto"/>
        <w:framePr w:wrap="around"/>
      </w:pPr>
    </w:p>
    <w:p w:rsidR="00D4186C" w:rsidRDefault="00D4186C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35040" behindDoc="0" locked="0" layoutInCell="1" allowOverlap="1" wp14:anchorId="67B1BE80" wp14:editId="28E61768">
            <wp:simplePos x="0" y="0"/>
            <wp:positionH relativeFrom="column">
              <wp:posOffset>14605</wp:posOffset>
            </wp:positionH>
            <wp:positionV relativeFrom="paragraph">
              <wp:posOffset>110490</wp:posOffset>
            </wp:positionV>
            <wp:extent cx="1123950" cy="1076325"/>
            <wp:effectExtent l="0" t="0" r="0" b="9525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77" r="20235" b="-162"/>
                    <a:stretch/>
                  </pic:blipFill>
                  <pic:spPr bwMode="auto"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E1CC1A2" wp14:editId="503D16F4">
                <wp:simplePos x="0" y="0"/>
                <wp:positionH relativeFrom="column">
                  <wp:posOffset>1443355</wp:posOffset>
                </wp:positionH>
                <wp:positionV relativeFrom="paragraph">
                  <wp:posOffset>35560</wp:posOffset>
                </wp:positionV>
                <wp:extent cx="4203065" cy="290830"/>
                <wp:effectExtent l="0" t="0" r="6985" b="33020"/>
                <wp:wrapNone/>
                <wp:docPr id="39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40" name="Gerade Verbindung 40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Gerade Verbindung 137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Gerade Verbindung 138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Gerade Verbindung 140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Gerade Verbindung 141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Gerade Verbindung 142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3.65pt;margin-top:2.8pt;width:330.95pt;height:22.9pt;z-index:251743232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">
                <v:line id="Gerade Verbindung 40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vVf8AAAADbAAAADwAAAGRycy9kb3ducmV2LnhtbERPzWrCQBC+F3yHZYTe6kQNIqmriGDJ&#10;KaW2DzBmp0k0Oxuy2yTt03cPhR4/vv/dYbKtGrj3jRMNy0UCiqV0ppFKw8f7+WkLygcSQ60T1vDN&#10;Hg772cOOMuNGeePhEioVQ8RnpKEOocsQfVmzJb9wHUvkPl1vKUTYV2h6GmO4bXGVJBu01EhsqKnj&#10;U83l/fJlNdh1nhSbcVW0WN5ervKDmK5ftX6cT8dnUIGn8C/+c+dGQxrXxy/xB+D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71X/AAAAA2wAAAA8AAAAAAAAAAAAAAAAA&#10;oQIAAGRycy9kb3ducmV2LnhtbFBLBQYAAAAABAAEAPkAAACOAwAAAAA=&#10;" strokecolor="black [3213]" strokeweight="1pt">
                  <v:stroke joinstyle="miter"/>
                </v:line>
                <v:line id="Gerade Verbindung 137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4HjcEAAADcAAAADwAAAGRycy9kb3ducmV2LnhtbERPzWrCQBC+C77DMoI3ndQULdFVSkHx&#10;ZKn2AcbsNEmbnQ3Z1USfvlsoeJuP73dWm97W6sqtr5xoeJomoFhyZyopNHyetpMXUD6QGKqdsIYb&#10;e9ish4MVZcZ18sHXYyhUDBGfkYYyhCZD9HnJlvzUNSyR+3KtpRBhW6BpqYvhtsZZkszRUiWxoaSG&#10;30rOf44Xq8Gm++Qw72aHGvPv3VnuiM/pu9bjUf+6BBW4Dw/xv3tv4vx0AX/PxAtw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PgeNwQAAANwAAAAPAAAAAAAAAAAAAAAA&#10;AKECAABkcnMvZG93bnJldi54bWxQSwUGAAAAAAQABAD5AAAAjwMAAAAA&#10;" strokecolor="black [3213]" strokeweight="1pt">
                  <v:stroke joinstyle="miter"/>
                </v:line>
                <v:line id="Gerade Verbindung 138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GT/8QAAADcAAAADwAAAGRycy9kb3ducmV2LnhtbESPwW7CQAxE75X6DytX4lackgpVgQVV&#10;lYo4URX6ASZrktCsN8puSeDr60Ol3mzNeOZ5uR59ay7cxyaIhadpBoalDK6RysLX4f3xBUxMJI7a&#10;IGzhyhHWq/u7JRUuDPLJl32qjIZILMhCnVJXIMayZk9xGjoW1U6h95R07St0PQ0a7lucZdkcPTWi&#10;DTV1/FZz+b3/8RZ8vs1282G2a7E8b45yQ3zOP6ydPIyvCzCJx/Rv/rveOsXPlVaf0Qlw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oZP/xAAAANwAAAAPAAAAAAAAAAAA&#10;AAAAAKECAABkcnMvZG93bnJldi54bWxQSwUGAAAAAAQABAD5AAAAkgMAAAAA&#10;" strokecolor="black [3213]" strokeweight="1pt">
                  <v:stroke joinstyle="miter"/>
                </v:line>
                <v:line id="Gerade Verbindung 140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HshMQAAADcAAAADwAAAGRycy9kb3ducmV2LnhtbESPwW7CQAxE75X6DytX4lacAkJVYEFV&#10;pSJOVKX9ADdrkkDWG2UXEvh6fKjUm60Zzzwv14NvzIW7WAex8DLOwLAUwdVSWvj5/nh+BRMTiaMm&#10;CFu4coT16vFhSbkLvXzxZZ9KoyESc7JQpdTmiLGo2FMch5ZFtUPoPCVduxJdR72G+wYnWTZHT7Vo&#10;Q0Utv1dcnPZnb8FPt9lu3k92DRbHza/cEGfTT2tHT8PbAkziIf2b/663TvFniq/P6AS4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0eyExAAAANwAAAAPAAAAAAAAAAAA&#10;AAAAAKECAABkcnMvZG93bnJldi54bWxQSwUGAAAAAAQABAD5AAAAkgMAAAAA&#10;" strokecolor="black [3213]" strokeweight="1pt">
                  <v:stroke joinstyle="miter"/>
                </v:line>
                <v:line id="Gerade Verbindung 141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1JH8EAAADcAAAADwAAAGRycy9kb3ducmV2LnhtbERP22rCQBB9L/gPywi+1YkXRFJXEaHi&#10;k8XLB4zZaZI2OxuyWxP9+q4g+DaHc53FqrOVunLjSycaRsMEFEvmTCm5hvPp830OygcSQ5UT1nBj&#10;D6tl721BqXGtHPh6DLmKIeJT0lCEUKeIPivYkh+6miVy366xFCJscjQNtTHcVjhOkhlaKiU2FFTz&#10;puDs9/hnNdjJLtnP2vG+wuxne5E74nTypfWg360/QAXuwkv8dO9MnD8dweOZeAE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nUkfwQAAANwAAAAPAAAAAAAAAAAAAAAA&#10;AKECAABkcnMvZG93bnJldi54bWxQSwUGAAAAAAQABAD5AAAAjwMAAAAA&#10;" strokecolor="black [3213]" strokeweight="1pt">
                  <v:stroke joinstyle="miter"/>
                </v:line>
                <v:line id="Gerade Verbindung 142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/XaMEAAADcAAAADwAAAGRycy9kb3ducmV2LnhtbERP22rCQBB9L/gPywi+1YlRRFJXKULF&#10;J4uXD5hmxyQ2OxuyWxP9+q5Q6NscznWW697W6satr5xomIwTUCy5M5UUGs6nj9cFKB9IDNVOWMOd&#10;PaxXg5clZcZ1cuDbMRQqhojPSEMZQpMh+rxkS37sGpbIXVxrKUTYFmha6mK4rTFNkjlaqiQ2lNTw&#10;puT8+/hjNdjpLtnPu3RfY37dfskDcTb91Ho07N/fQAXuw7/4z70zcf4shecz8QJ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T9do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Pr="00D3427F" w:rsidRDefault="00D4186C" w:rsidP="00D4186C">
      <w:pPr>
        <w:pStyle w:val="ekvnummerierung"/>
        <w:framePr w:wrap="around"/>
      </w:pPr>
      <w:r>
        <w:t>5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4" name="Grafi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  <w:r w:rsidRPr="00D4186C"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DBECAD3" wp14:editId="5B77CDC1">
                <wp:simplePos x="0" y="0"/>
                <wp:positionH relativeFrom="column">
                  <wp:posOffset>1490980</wp:posOffset>
                </wp:positionH>
                <wp:positionV relativeFrom="paragraph">
                  <wp:posOffset>770890</wp:posOffset>
                </wp:positionV>
                <wp:extent cx="4203065" cy="290830"/>
                <wp:effectExtent l="0" t="0" r="6985" b="33020"/>
                <wp:wrapNone/>
                <wp:docPr id="143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144" name="Gerade Verbindung 144"/>
                        <wps:cNvCnPr/>
                        <wps:spPr>
                          <a:xfrm>
                            <a:off x="0" y="288032"/>
                            <a:ext cx="1512168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Gerade Verbindung 145"/>
                        <wps:cNvCnPr/>
                        <wps:spPr>
                          <a:xfrm>
                            <a:off x="1440160" y="291430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Gerade Verbindung 146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Gerade Verbindung 147"/>
                        <wps:cNvCnPr/>
                        <wps:spPr>
                          <a:xfrm>
                            <a:off x="0" y="0"/>
                            <a:ext cx="1440160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Gerade Verbindung 148"/>
                        <wps:cNvCnPr/>
                        <wps:spPr>
                          <a:xfrm>
                            <a:off x="1440160" y="3398"/>
                            <a:ext cx="151216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Gerade Verbindung 149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17.4pt;margin-top:60.7pt;width:330.95pt;height:22.9pt;z-index:251745280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">
                <v:line id="Gerade Verbindung 144" o:spid="_x0000_s1027" style="position:absolute;visibility:visible;mso-wrap-style:square" from="0,2880" to="15121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rqh8IAAADcAAAADwAAAGRycy9kb3ducmV2LnhtbERPzWrCQBC+F/oOywi91YkaRFI3oRQs&#10;npSqDzDNjklsdjZkV5P26d1Cobf5+H5nXYy2VTfufeNEw2yagGIpnWmk0nA6bp5XoHwgMdQ6YQ3f&#10;7KHIHx/WlBk3yAffDqFSMUR8RhrqELoM0Zc1W/JT17FE7ux6SyHCvkLT0xDDbYvzJFmipUZiQ00d&#10;v9Vcfh2uVoNdbJPdcpjvWiwv75/yg5gu9lo/TcbXF1CBx/Av/nNvTZyfpvD7TLwA8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Orqh8IAAADcAAAADwAAAAAAAAAAAAAA&#10;AAChAgAAZHJzL2Rvd25yZXYueG1sUEsFBgAAAAAEAAQA+QAAAJADAAAAAA==&#10;" strokecolor="black [3213]" strokeweight="1pt">
                  <v:stroke joinstyle="miter"/>
                </v:line>
                <v:line id="Gerade Verbindung 145" o:spid="_x0000_s1028" style="position:absolute;visibility:visible;mso-wrap-style:square" from="14401,2914" to="29523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ZPHMIAAADcAAAADwAAAGRycy9kb3ducmV2LnhtbERPzWrCQBC+C32HZQq96aRqpaTZSClY&#10;PCm1fYBpdkxis7Mhu5ro07uC0Nt8fL+TLQfbqBN3vnai4XmSgGIpnKml1PDzvRq/gvKBxFDjhDWc&#10;2cMyfxhllBrXyxefdqFUMUR8ShqqENoU0RcVW/IT17JEbu86SyHCrkTTUR/DbYPTJFmgpVpiQ0Ut&#10;f1Rc/O2OVoOdrZPNop9uGiwOn79yQZzPtlo/PQ7vb6ACD+FffHevTZw/f4HbM/ECzK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ZPHMIAAADcAAAADwAAAAAAAAAAAAAA&#10;AAChAgAAZHJzL2Rvd25yZXYueG1sUEsFBgAAAAAEAAQA+QAAAJADAAAAAA==&#10;" strokecolor="black [3213]" strokeweight="1pt">
                  <v:stroke joinstyle="miter"/>
                </v:line>
                <v:line id="Gerade Verbindung 146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TRa8EAAADcAAAADwAAAGRycy9kb3ducmV2LnhtbERP22rCQBB9L/gPywi+1YkXgqSuUoSK&#10;TxYvHzDNjklsdjZktyb69V2h0Lc5nOss172t1Y1bXznRMBknoFhyZyopNJxPH68LUD6QGKqdsIY7&#10;e1ivBi9Lyozr5MC3YyhUDBGfkYYyhCZD9HnJlvzYNSyRu7jWUoiwLdC01MVwW+M0SVK0VElsKKnh&#10;Tcn59/HHarCzXbJPu+m+xvy6/ZIH4nz2qfVo2L+/gQrch3/xn3tn4vx5Cs9n4gW4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dNFrwQAAANwAAAAPAAAAAAAAAAAAAAAA&#10;AKECAABkcnMvZG93bnJldi54bWxQSwUGAAAAAAQABAD5AAAAjwMAAAAA&#10;" strokecolor="black [3213]" strokeweight="1pt">
                  <v:stroke joinstyle="miter"/>
                </v:line>
                <v:line id="Gerade Verbindung 147" o:spid="_x0000_s1030" style="position:absolute;visibility:visible;mso-wrap-style:square" from="0,0" to="14401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h08MEAAADcAAAADwAAAGRycy9kb3ducmV2LnhtbERP22rCQBB9F/oPyxR800lVtKSuUgTF&#10;J8XLB0yz0yRtdjZkVxP79V1B8G0O5zrzZWcrdeXGl040vA0TUCyZM6XkGs6n9eAdlA8khionrOHG&#10;HpaLl96cUuNaOfD1GHIVQ8SnpKEIoU4RfVawJT90NUvkvl1jKUTY5GgaamO4rXCUJFO0VEpsKKjm&#10;VcHZ7/FiNdjxNtlN29Guwuxn8yV/iJPxXuv+a/f5ASpwF57ih3tr4vzJDO7PxAtw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OHTwwQAAANwAAAAPAAAAAAAAAAAAAAAA&#10;AKECAABkcnMvZG93bnJldi54bWxQSwUGAAAAAAQABAD5AAAAjwMAAAAA&#10;" strokecolor="black [3213]" strokeweight="1pt">
                  <v:stroke joinstyle="miter"/>
                </v:line>
                <v:line id="Gerade Verbindung 148" o:spid="_x0000_s1031" style="position:absolute;visibility:visible;mso-wrap-style:square" from="14401,33" to="29523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fggsQAAADcAAAADwAAAGRycy9kb3ducmV2LnhtbESPwW7CQAxE75X6DytX4lacAkJVYEFV&#10;pSJOVKX9ADdrkkDWG2UXEvh6fKjUm60Zzzwv14NvzIW7WAex8DLOwLAUwdVSWvj5/nh+BRMTiaMm&#10;CFu4coT16vFhSbkLvXzxZZ9KoyESc7JQpdTmiLGo2FMch5ZFtUPoPCVduxJdR72G+wYnWTZHT7Vo&#10;Q0Utv1dcnPZnb8FPt9lu3k92DRbHza/cEGfTT2tHT8PbAkziIf2b/663TvFnSqvP6AS4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p+CCxAAAANwAAAAPAAAAAAAAAAAA&#10;AAAAAKECAABkcnMvZG93bnJldi54bWxQSwUGAAAAAAQABAD5AAAAkgMAAAAA&#10;" strokecolor="black [3213]" strokeweight="1pt">
                  <v:stroke joinstyle="miter"/>
                </v:line>
                <v:line id="Gerade Verbindung 149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FGcEAAADcAAAADwAAAGRycy9kb3ducmV2LnhtbERP22rCQBB9F/oPyxR800lVxKauUgTF&#10;J8XLB0yz0yRtdjZkVxP79V1B8G0O5zrzZWcrdeXGl040vA0TUCyZM6XkGs6n9WAGygcSQ5UT1nBj&#10;D8vFS29OqXGtHPh6DLmKIeJT0lCEUKeIPivYkh+6miVy366xFCJscjQNtTHcVjhKkilaKiU2FFTz&#10;quDs93ixGux4m+ym7WhXYfaz+ZI/xMl4r3X/tfv8ABW4C0/xw701cf7kHe7PxAtw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60UZ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737088" behindDoc="0" locked="0" layoutInCell="1" allowOverlap="1" wp14:anchorId="2D2DAB6B" wp14:editId="4C1600E3">
            <wp:simplePos x="0" y="0"/>
            <wp:positionH relativeFrom="column">
              <wp:posOffset>62230</wp:posOffset>
            </wp:positionH>
            <wp:positionV relativeFrom="paragraph">
              <wp:posOffset>45720</wp:posOffset>
            </wp:positionV>
            <wp:extent cx="1114425" cy="1076325"/>
            <wp:effectExtent l="0" t="0" r="9525" b="9525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36" t="1" r="-485" b="-240"/>
                    <a:stretch/>
                  </pic:blipFill>
                  <pic:spPr bwMode="auto"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sectPr w:rsidR="00D4186C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CEA04F4" wp14:editId="48CCEA6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D0F"/>
    <w:rsid w:val="0044079F"/>
    <w:rsid w:val="00441088"/>
    <w:rsid w:val="00441724"/>
    <w:rsid w:val="00451CC2"/>
    <w:rsid w:val="00454148"/>
    <w:rsid w:val="004621B3"/>
    <w:rsid w:val="0047471A"/>
    <w:rsid w:val="004763D2"/>
    <w:rsid w:val="00481643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06F1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34F9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9E9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4BF7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4186C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34E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2018-04-27T12:11:00Z</dcterms:created>
  <dcterms:modified xsi:type="dcterms:W3CDTF">2018-04-27T12:17:00Z</dcterms:modified>
</cp:coreProperties>
</file>