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5446D6">
            <w:pPr>
              <w:pStyle w:val="ekvkolumnentitel"/>
            </w:pPr>
            <w:r w:rsidRPr="005446D6">
              <w:t>Datum</w:t>
            </w:r>
            <w:r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D4186C">
            <w:pPr>
              <w:pStyle w:val="ekvkvnummer"/>
            </w:pPr>
            <w:r w:rsidRPr="005446D6">
              <w:t>KV</w:t>
            </w:r>
            <w:r>
              <w:t xml:space="preserve"> </w:t>
            </w:r>
            <w:r w:rsidR="00D4186C">
              <w:t>3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BB4D1A" w:rsidP="00037566">
            <w:pPr>
              <w:rPr>
                <w:color w:val="FFFFFF" w:themeColor="background1"/>
              </w:rPr>
            </w:pPr>
            <w:r>
              <w:rPr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AAE1A97" wp14:editId="643EEC9E">
                      <wp:simplePos x="0" y="0"/>
                      <wp:positionH relativeFrom="margin">
                        <wp:posOffset>4053205</wp:posOffset>
                      </wp:positionH>
                      <wp:positionV relativeFrom="page">
                        <wp:posOffset>109855</wp:posOffset>
                      </wp:positionV>
                      <wp:extent cx="1845945" cy="377825"/>
                      <wp:effectExtent l="0" t="0" r="0" b="3175"/>
                      <wp:wrapNone/>
                      <wp:docPr id="2" name="Textfeld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5945" cy="377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BB4D1A" w:rsidRDefault="00BB4D1A" w:rsidP="00BB4D1A">
                                  <w:pPr>
                                    <w:pStyle w:val="ekvinternetlink"/>
                                  </w:pPr>
                                  <w:r w:rsidRPr="00232213">
                                    <w:rPr>
                                      <w:rStyle w:val="ekvsymbol"/>
                                      <w:lang w:eastAsia="de-DE"/>
                                    </w:rPr>
                                    <w:drawing>
                                      <wp:inline distT="0" distB="0" distL="0" distR="0" wp14:anchorId="13CF11E4" wp14:editId="09EE2469">
                                        <wp:extent cx="276860" cy="273685"/>
                                        <wp:effectExtent l="0" t="0" r="8890" b="0"/>
                                        <wp:docPr id="4" name="Grafik 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" name="ic_internet.png"/>
                                                <pic:cNvPicPr/>
                                              </pic:nvPicPr>
                                              <pic:blipFill>
                                                <a:blip r:embed="rId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76860" cy="27368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DF74DB">
                                    <w:tab/>
                                  </w:r>
                                  <w:hyperlink r:id="rId8" w:history="1">
                                    <w:r w:rsidRPr="007964A3">
                                      <w:t>www.grundschul-blog.de</w:t>
                                    </w:r>
                                  </w:hyperlink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upright="1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2" o:spid="_x0000_s1026" type="#_x0000_t202" style="position:absolute;margin-left:319.15pt;margin-top:8.65pt;width:145.35pt;height:29.75pt;z-index:251659264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" fillcolor="white [3201]" stroked="f" strokeweight=".5pt">
                      <v:textbox>
                        <w:txbxContent>
                          <w:p w:rsidR="00BB4D1A" w:rsidRDefault="00BB4D1A" w:rsidP="00BB4D1A">
                            <w:pPr>
                              <w:pStyle w:val="ekvinternetlink"/>
                            </w:pPr>
                            <w:r w:rsidRPr="00232213">
                              <w:rPr>
                                <w:rStyle w:val="ekvsymbol"/>
                                <w:lang w:eastAsia="de-DE"/>
                              </w:rPr>
                              <w:drawing>
                                <wp:inline distT="0" distB="0" distL="0" distR="0" wp14:anchorId="13CF11E4" wp14:editId="09EE2469">
                                  <wp:extent cx="276860" cy="273685"/>
                                  <wp:effectExtent l="0" t="0" r="8890" b="0"/>
                                  <wp:docPr id="4" name="Grafik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ic_internet.png"/>
                                          <pic:cNvPicPr/>
                                        </pic:nvPicPr>
                                        <pic:blipFill>
                                          <a:blip r:embed="rId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6860" cy="2736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F74DB">
                              <w:tab/>
                            </w:r>
                            <w:hyperlink r:id="rId9" w:history="1">
                              <w:r w:rsidRPr="007964A3">
                                <w:t>www.grundschul-blog.de</w:t>
                              </w:r>
                            </w:hyperlink>
                          </w:p>
                        </w:txbxContent>
                      </v:textbox>
                      <w10:wrap anchorx="margin" anchory="page"/>
                    </v:shape>
                  </w:pict>
                </mc:Fallback>
              </mc:AlternateContent>
            </w:r>
          </w:p>
        </w:tc>
      </w:tr>
    </w:tbl>
    <w:p w:rsidR="00CD7D9F" w:rsidRDefault="00BB4D1A" w:rsidP="00BB4D1A">
      <w:pPr>
        <w:pStyle w:val="ekvue1arial"/>
      </w:pPr>
      <w:bookmarkStart w:id="0" w:name="bmStart"/>
      <w:bookmarkEnd w:id="0"/>
      <w:r>
        <w:t>Streichquadrate</w:t>
      </w:r>
      <w:r w:rsidR="009129E9">
        <w:t xml:space="preserve"> oder nicht?</w:t>
      </w:r>
      <w:r w:rsidR="00A55A8A">
        <w:t xml:space="preserve"> (Lösung)</w:t>
      </w:r>
    </w:p>
    <w:p w:rsidR="00BB4D1A" w:rsidRDefault="00BB4D1A" w:rsidP="00005AE2"/>
    <w:p w:rsidR="009F4BF7" w:rsidRPr="00287B24" w:rsidRDefault="009F4BF7" w:rsidP="009F4BF7">
      <w:pPr>
        <w:pStyle w:val="ekvpicto"/>
        <w:framePr w:wrap="around"/>
      </w:pPr>
    </w:p>
    <w:p w:rsidR="00BB4D1A" w:rsidRDefault="00D4186C" w:rsidP="00005AE2">
      <w:r>
        <w:t>Finde die fehlenden Zahlen. Schreibe auf, wie du rechnest.</w:t>
      </w:r>
    </w:p>
    <w:p w:rsidR="00BB4D1A" w:rsidRDefault="00BB4D1A" w:rsidP="00005AE2"/>
    <w:p w:rsidR="00D4186C" w:rsidRPr="00D3427F" w:rsidRDefault="00D4186C" w:rsidP="00D4186C">
      <w:pPr>
        <w:pStyle w:val="ekvnummerierung"/>
        <w:framePr w:wrap="around"/>
      </w:pPr>
      <w:r>
        <w:t>1</w:t>
      </w:r>
    </w:p>
    <w:p w:rsidR="00D4186C" w:rsidRPr="00287B24" w:rsidRDefault="00D4186C" w:rsidP="00D4186C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4D1A" w:rsidRDefault="00A55A8A" w:rsidP="00ED234E">
      <w:pPr>
        <w:tabs>
          <w:tab w:val="left" w:pos="1843"/>
        </w:tabs>
      </w:pPr>
      <w:r>
        <w:rPr>
          <w:lang w:eastAsia="de-DE"/>
        </w:rPr>
        <w:drawing>
          <wp:anchor distT="0" distB="0" distL="114300" distR="114300" simplePos="0" relativeHeight="251746304" behindDoc="0" locked="0" layoutInCell="1" allowOverlap="1" wp14:anchorId="591D5FB0" wp14:editId="56ECC312">
            <wp:simplePos x="0" y="0"/>
            <wp:positionH relativeFrom="column">
              <wp:posOffset>99060</wp:posOffset>
            </wp:positionH>
            <wp:positionV relativeFrom="paragraph">
              <wp:posOffset>-635</wp:posOffset>
            </wp:positionV>
            <wp:extent cx="1073785" cy="1073785"/>
            <wp:effectExtent l="0" t="0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2004"/>
                    <a:stretch/>
                  </pic:blipFill>
                  <pic:spPr bwMode="auto">
                    <a:xfrm>
                      <a:off x="0" y="0"/>
                      <a:ext cx="1073785" cy="10737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C4873" w:rsidRDefault="000C4873" w:rsidP="00ED234E">
      <w:pPr>
        <w:tabs>
          <w:tab w:val="left" w:pos="1843"/>
        </w:tabs>
      </w:pPr>
    </w:p>
    <w:p w:rsidR="00BB4D1A" w:rsidRDefault="00BB4D1A" w:rsidP="00ED234E">
      <w:pPr>
        <w:tabs>
          <w:tab w:val="left" w:pos="1843"/>
        </w:tabs>
      </w:pPr>
    </w:p>
    <w:p w:rsidR="0027162C" w:rsidRDefault="00D4186C" w:rsidP="00ED234E">
      <w:pPr>
        <w:tabs>
          <w:tab w:val="left" w:pos="1843"/>
        </w:tabs>
      </w:pPr>
      <w:r w:rsidRPr="00D4186C">
        <mc:AlternateContent>
          <mc:Choice Requires="wpg">
            <w:drawing>
              <wp:anchor distT="0" distB="0" distL="114300" distR="114300" simplePos="0" relativeHeight="251728896" behindDoc="0" locked="0" layoutInCell="1" allowOverlap="1" wp14:anchorId="246B2A4B" wp14:editId="3E4256D6">
                <wp:simplePos x="0" y="0"/>
                <wp:positionH relativeFrom="column">
                  <wp:posOffset>1443355</wp:posOffset>
                </wp:positionH>
                <wp:positionV relativeFrom="paragraph">
                  <wp:posOffset>59055</wp:posOffset>
                </wp:positionV>
                <wp:extent cx="4203065" cy="290830"/>
                <wp:effectExtent l="0" t="0" r="6985" b="33020"/>
                <wp:wrapNone/>
                <wp:docPr id="7" name="Gruppieren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03065" cy="290830"/>
                          <a:chOff x="0" y="0"/>
                          <a:chExt cx="4203660" cy="291430"/>
                        </a:xfrm>
                      </wpg:grpSpPr>
                      <wps:wsp>
                        <wps:cNvPr id="8" name="Gerade Verbindung 8"/>
                        <wps:cNvCnPr/>
                        <wps:spPr>
                          <a:xfrm>
                            <a:off x="0" y="288032"/>
                            <a:ext cx="1512168" cy="3398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" name="Gerade Verbindung 9"/>
                        <wps:cNvCnPr/>
                        <wps:spPr>
                          <a:xfrm>
                            <a:off x="1440160" y="291430"/>
                            <a:ext cx="1512168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" name="Gerade Verbindung 10"/>
                        <wps:cNvCnPr/>
                        <wps:spPr>
                          <a:xfrm>
                            <a:off x="2880320" y="288032"/>
                            <a:ext cx="132334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" name="Gerade Verbindung 11"/>
                        <wps:cNvCnPr/>
                        <wps:spPr>
                          <a:xfrm>
                            <a:off x="0" y="0"/>
                            <a:ext cx="1440160" cy="3398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" name="Gerade Verbindung 12"/>
                        <wps:cNvCnPr/>
                        <wps:spPr>
                          <a:xfrm>
                            <a:off x="1440160" y="3398"/>
                            <a:ext cx="1512168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" name="Gerade Verbindung 13"/>
                        <wps:cNvCnPr/>
                        <wps:spPr>
                          <a:xfrm>
                            <a:off x="2880320" y="0"/>
                            <a:ext cx="132334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16" o:spid="_x0000_s1026" style="position:absolute;margin-left:113.65pt;margin-top:4.65pt;width:330.95pt;height:22.9pt;z-index:251728896" coordsize="42036,29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">
                <v:line id="Gerade Verbindung 8" o:spid="_x0000_s1027" style="position:absolute;visibility:visible;mso-wrap-style:square" from="0,2880" to="15121,2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61Qib4AAADaAAAADwAAAGRycy9kb3ducmV2LnhtbERPzYrCMBC+C/sOYRb2ptNVkaUaRRZc&#10;PCnqPsDYjG21mZQm2urTm4Pg8eP7ny06W6kbN750ouF7kIBiyZwpJdfwf1j1f0D5QGKocsIa7uxh&#10;Mf/ozSg1rpUd3/YhVzFEfEoaihDqFNFnBVvyA1ezRO7kGkshwiZH01Abw22FwySZoKVSYkNBNf8W&#10;nF32V6vBjtbJZtIONxVm57+jPBDHo63WX5/dcgoqcBfe4pd7bTTErfFKvAE4fwI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brVCJvgAAANoAAAAPAAAAAAAAAAAAAAAAAKEC&#10;AABkcnMvZG93bnJldi54bWxQSwUGAAAAAAQABAD5AAAAjAMAAAAA&#10;" strokecolor="black [3213]" strokeweight="1pt">
                  <v:stroke joinstyle="miter"/>
                </v:line>
                <v:line id="Gerade Verbindung 9" o:spid="_x0000_s1028" style="position:absolute;visibility:visible;mso-wrap-style:square" from="14401,2914" to="29523,2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OH1EsIAAADaAAAADwAAAGRycy9kb3ducmV2LnhtbESPUWvCQBCE3wX/w7GCb7pRi2jqKSJU&#10;fLJU/QHb3DZJze2F3NVEf32vUPBxmJlvmNWms5W6ceNLJxom4wQUS+ZMKbmGy/lttADlA4mhyglr&#10;uLOHzbrfW1FqXCsffDuFXEWI+JQ0FCHUKaLPCrbkx65mid6XayyFKJscTUNthNsKp0kyR0ulxIWC&#10;at4VnF1PP1aDnR2S47ydHivMvvef8kB8mb1rPRx021dQgbvwDP+3D0bDEv6uxBuA6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9OH1EsIAAADaAAAADwAAAAAAAAAAAAAA&#10;AAChAgAAZHJzL2Rvd25yZXYueG1sUEsFBgAAAAAEAAQA+QAAAJADAAAAAA==&#10;" strokecolor="black [3213]" strokeweight="1pt">
                  <v:stroke joinstyle="miter"/>
                </v:line>
                <v:line id="Gerade Verbindung 10" o:spid="_x0000_s1029" style="position:absolute;visibility:visible;mso-wrap-style:square" from="28803,2880" to="42036,28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j6YsMAAADbAAAADwAAAGRycy9kb3ducmV2LnhtbESPwW7CQAxE75X6DytX6q04hQpVgQWh&#10;Sq04gYB+gMmaJJD1RtktSfv1+FCJm60ZzzzPl4NvzJW7WAex8DrKwLAUwdVSWvg+fL68g4mJxFET&#10;hC38coTl4vFhTrkLvez4uk+l0RCJOVmoUmpzxFhU7CmOQsui2il0npKuXYmuo17DfYPjLJuip1q0&#10;oaKWPyouLvsfb8FP1tlm2o83DRbnr6P8Ib5NttY+Pw2rGZjEQ7qb/6/XTvGVXn/RAXBx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qI+mLDAAAA2wAAAA8AAAAAAAAAAAAA&#10;AAAAoQIAAGRycy9kb3ducmV2LnhtbFBLBQYAAAAABAAEAPkAAACRAwAAAAA=&#10;" strokecolor="black [3213]" strokeweight="1pt">
                  <v:stroke joinstyle="miter"/>
                </v:line>
                <v:line id="Gerade Verbindung 11" o:spid="_x0000_s1030" style="position:absolute;visibility:visible;mso-wrap-style:square" from="0,0" to="14401,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Rf+cEAAADbAAAADwAAAGRycy9kb3ducmV2LnhtbERP22rCQBB9F/oPyxR800lURFLXUAoV&#10;nxQvHzDNTpO02dmQXU3s13eFQt/mcK6zzgfbqBt3vnaiIZ0moFgKZ2opNVzO75MVKB9IDDVOWMOd&#10;PeSbp9GaMuN6OfLtFEoVQ8RnpKEKoc0QfVGxJT91LUvkPl1nKUTYlWg66mO4bXCWJEu0VEtsqKjl&#10;t4qL79PVarDzXbJf9rN9g8XX9kN+EBfzg9bj5+H1BVTgIfyL/9w7E+en8PglHoCbX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VxF/5wQAAANsAAAAPAAAAAAAAAAAAAAAA&#10;AKECAABkcnMvZG93bnJldi54bWxQSwUGAAAAAAQABAD5AAAAjwMAAAAA&#10;" strokecolor="black [3213]" strokeweight="1pt">
                  <v:stroke joinstyle="miter"/>
                </v:line>
                <v:line id="Gerade Verbindung 12" o:spid="_x0000_s1031" style="position:absolute;visibility:visible;mso-wrap-style:square" from="14401,33" to="29523,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RbBjsAAAADbAAAADwAAAGRycy9kb3ducmV2LnhtbERP22rCQBB9F/oPyxR804mxSImuIoUW&#10;nyxePmCaHZNodjZktyb267uC4NscznUWq97W6sqtr5xomIwTUCy5M5UUGo6Hz9E7KB9IDNVOWMON&#10;PayWL4MFZcZ1suPrPhQqhojPSEMZQpMh+rxkS37sGpbInVxrKUTYFmha6mK4rTFNkhlaqiQ2lNTw&#10;R8n5Zf9rNdjpJtnOunRbY37++pE/xLfpt9bD1349BxW4D0/xw70xcX4K91/iAbj8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UWwY7AAAAA2wAAAA8AAAAAAAAAAAAAAAAA&#10;oQIAAGRycy9kb3ducmV2LnhtbFBLBQYAAAAABAAEAPkAAACOAwAAAAA=&#10;" strokecolor="black [3213]" strokeweight="1pt">
                  <v:stroke joinstyle="miter"/>
                </v:line>
                <v:line id="Gerade Verbindung 13" o:spid="_x0000_s1032" style="position:absolute;visibility:visible;mso-wrap-style:square" from="28803,0" to="42036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lpkFcAAAADbAAAADwAAAGRycy9kb3ducmV2LnhtbERPzWrCQBC+F3yHZQRvdaIRkdRVRFA8&#10;KbV9gDE7TdJmZ0N2NdGndwuF3ubj+53lure1unHrKycaJuMEFEvuTCWFhs+P3esClA8khmonrOHO&#10;HtarwcuSMuM6eefbORQqhojPSEMZQpMh+rxkS37sGpbIfbnWUoiwLdC01MVwW+M0SeZoqZLYUFLD&#10;25Lzn/PVarDpITnOu+mxxvx7f5EH4iw9aT0a9ps3UIH78C/+cx9MnJ/C7y/xAFw9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paZBXAAAAA2wAAAA8AAAAAAAAAAAAAAAAA&#10;oQIAAGRycy9kb3ducmV2LnhtbFBLBQYAAAAABAAEAPkAAACOAwAAAAA=&#10;" strokecolor="black [3213]" strokeweight="1pt">
                  <v:stroke joinstyle="miter"/>
                </v:line>
              </v:group>
            </w:pict>
          </mc:Fallback>
        </mc:AlternateContent>
      </w:r>
    </w:p>
    <w:p w:rsidR="00D4186C" w:rsidRDefault="00D4186C" w:rsidP="00ED234E">
      <w:pPr>
        <w:tabs>
          <w:tab w:val="left" w:pos="1843"/>
        </w:tabs>
      </w:pPr>
    </w:p>
    <w:p w:rsidR="00D4186C" w:rsidRDefault="00D4186C" w:rsidP="00ED234E">
      <w:pPr>
        <w:tabs>
          <w:tab w:val="left" w:pos="1843"/>
        </w:tabs>
      </w:pPr>
    </w:p>
    <w:p w:rsidR="00D4186C" w:rsidRDefault="00D4186C" w:rsidP="00ED234E">
      <w:pPr>
        <w:tabs>
          <w:tab w:val="left" w:pos="1843"/>
        </w:tabs>
      </w:pPr>
    </w:p>
    <w:p w:rsidR="00D4186C" w:rsidRDefault="00D4186C" w:rsidP="00ED234E">
      <w:pPr>
        <w:tabs>
          <w:tab w:val="left" w:pos="1843"/>
        </w:tabs>
      </w:pPr>
    </w:p>
    <w:p w:rsidR="00D4186C" w:rsidRPr="00D3427F" w:rsidRDefault="00D4186C" w:rsidP="00D4186C">
      <w:pPr>
        <w:pStyle w:val="ekvnummerierung"/>
        <w:framePr w:wrap="around"/>
      </w:pPr>
      <w:r>
        <w:t>2</w:t>
      </w:r>
    </w:p>
    <w:p w:rsidR="00D4186C" w:rsidRPr="00287B24" w:rsidRDefault="00D4186C" w:rsidP="00D4186C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150" name="Grafik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186C" w:rsidRDefault="00A55A8A" w:rsidP="00ED234E">
      <w:pPr>
        <w:tabs>
          <w:tab w:val="left" w:pos="1843"/>
        </w:tabs>
      </w:pPr>
      <w:r>
        <w:rPr>
          <w:lang w:eastAsia="de-DE"/>
        </w:rPr>
        <w:drawing>
          <wp:anchor distT="0" distB="0" distL="114300" distR="114300" simplePos="0" relativeHeight="251748352" behindDoc="0" locked="0" layoutInCell="1" allowOverlap="1" wp14:anchorId="375514E1" wp14:editId="560EDFEB">
            <wp:simplePos x="0" y="0"/>
            <wp:positionH relativeFrom="column">
              <wp:posOffset>99060</wp:posOffset>
            </wp:positionH>
            <wp:positionV relativeFrom="paragraph">
              <wp:posOffset>-1343</wp:posOffset>
            </wp:positionV>
            <wp:extent cx="1073785" cy="1073785"/>
            <wp:effectExtent l="0" t="0" r="0" b="0"/>
            <wp:wrapNone/>
            <wp:docPr id="155" name="Grafik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91" r="61513"/>
                    <a:stretch/>
                  </pic:blipFill>
                  <pic:spPr bwMode="auto">
                    <a:xfrm>
                      <a:off x="0" y="0"/>
                      <a:ext cx="1073785" cy="10737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4186C" w:rsidRDefault="00D4186C" w:rsidP="00ED234E">
      <w:pPr>
        <w:tabs>
          <w:tab w:val="left" w:pos="1843"/>
        </w:tabs>
      </w:pPr>
    </w:p>
    <w:p w:rsidR="00D4186C" w:rsidRDefault="00D4186C" w:rsidP="00ED234E">
      <w:pPr>
        <w:tabs>
          <w:tab w:val="left" w:pos="1843"/>
        </w:tabs>
      </w:pPr>
    </w:p>
    <w:p w:rsidR="00D4186C" w:rsidRDefault="00D4186C" w:rsidP="00ED234E">
      <w:pPr>
        <w:tabs>
          <w:tab w:val="left" w:pos="1843"/>
        </w:tabs>
      </w:pPr>
      <w:r w:rsidRPr="00D4186C">
        <mc:AlternateContent>
          <mc:Choice Requires="wpg">
            <w:drawing>
              <wp:anchor distT="0" distB="0" distL="114300" distR="114300" simplePos="0" relativeHeight="251739136" behindDoc="0" locked="0" layoutInCell="1" allowOverlap="1" wp14:anchorId="268070F9" wp14:editId="287ABA27">
                <wp:simplePos x="0" y="0"/>
                <wp:positionH relativeFrom="column">
                  <wp:posOffset>1443355</wp:posOffset>
                </wp:positionH>
                <wp:positionV relativeFrom="paragraph">
                  <wp:posOffset>51435</wp:posOffset>
                </wp:positionV>
                <wp:extent cx="4203065" cy="290830"/>
                <wp:effectExtent l="0" t="0" r="6985" b="33020"/>
                <wp:wrapNone/>
                <wp:docPr id="18" name="Gruppieren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03065" cy="290830"/>
                          <a:chOff x="0" y="0"/>
                          <a:chExt cx="4203660" cy="291430"/>
                        </a:xfrm>
                      </wpg:grpSpPr>
                      <wps:wsp>
                        <wps:cNvPr id="19" name="Gerade Verbindung 19"/>
                        <wps:cNvCnPr/>
                        <wps:spPr>
                          <a:xfrm>
                            <a:off x="0" y="288032"/>
                            <a:ext cx="1512168" cy="3398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" name="Gerade Verbindung 23"/>
                        <wps:cNvCnPr/>
                        <wps:spPr>
                          <a:xfrm>
                            <a:off x="1440160" y="291430"/>
                            <a:ext cx="1512168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" name="Gerade Verbindung 24"/>
                        <wps:cNvCnPr/>
                        <wps:spPr>
                          <a:xfrm>
                            <a:off x="2880320" y="288032"/>
                            <a:ext cx="132334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" name="Gerade Verbindung 25"/>
                        <wps:cNvCnPr/>
                        <wps:spPr>
                          <a:xfrm>
                            <a:off x="0" y="0"/>
                            <a:ext cx="1440160" cy="3398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" name="Gerade Verbindung 30"/>
                        <wps:cNvCnPr/>
                        <wps:spPr>
                          <a:xfrm>
                            <a:off x="1440160" y="3398"/>
                            <a:ext cx="1512168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" name="Gerade Verbindung 31"/>
                        <wps:cNvCnPr/>
                        <wps:spPr>
                          <a:xfrm>
                            <a:off x="2880320" y="0"/>
                            <a:ext cx="132334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16" o:spid="_x0000_s1026" style="position:absolute;margin-left:113.65pt;margin-top:4.05pt;width:330.95pt;height:22.9pt;z-index:251739136" coordsize="42036,29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">
                <v:line id="Gerade Verbindung 19" o:spid="_x0000_s1027" style="position:absolute;visibility:visible;mso-wrap-style:square" from="0,2880" to="15121,2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7JT/8AAAADbAAAADwAAAGRycy9kb3ducmV2LnhtbERP22rCQBB9F/oPyxT6phMvSE1dRQSL&#10;T4rWD5hmp0lqdjZkV5P2611B8G0O5zrzZWcrdeXGl040DAcJKJbMmVJyDaevTf8dlA8khionrOGP&#10;PSwXL705pca1cuDrMeQqhohPSUMRQp0i+qxgS37gapbI/bjGUoiwydE01MZwW+EoSaZoqZTYUFDN&#10;64Kz8/FiNdjxNtlN29Guwuz381v+ESfjvdZvr93qA1TgLjzFD/fWxPkzuP8SD8DFD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uyU//AAAAA2wAAAA8AAAAAAAAAAAAAAAAA&#10;oQIAAGRycy9kb3ducmV2LnhtbFBLBQYAAAAABAAEAPkAAACOAwAAAAA=&#10;" strokecolor="black [3213]" strokeweight="1pt">
                  <v:stroke joinstyle="miter"/>
                </v:line>
                <v:line id="Gerade Verbindung 23" o:spid="_x0000_s1028" style="position:absolute;visibility:visible;mso-wrap-style:square" from="14401,2914" to="29523,2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DauqMMAAADbAAAADwAAAGRycy9kb3ducmV2LnhtbESPUWvCQBCE3wv+h2MF3+rGpIhETxHB&#10;4pOltj9gza1JNLcXclcT++t7hUIfh5n5hlltBtuoO3e+dqJhNk1AsRTO1FJq+PzYPy9A+UBiqHHC&#10;Gh7sYbMePa0oN66Xd76fQqkiRHxOGqoQ2hzRFxVb8lPXskTv4jpLIcquRNNRH+G2wTRJ5miplrhQ&#10;Ucu7iovb6ctqsNkhOc779NhgcX09yzfiS/am9WQ8bJegAg/hP/zXPhgNaQa/X+IPwPU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Q2rqjDAAAA2wAAAA8AAAAAAAAAAAAA&#10;AAAAoQIAAGRycy9kb3ducmV2LnhtbFBLBQYAAAAABAAEAPkAAACRAwAAAAA=&#10;" strokecolor="black [3213]" strokeweight="1pt">
                  <v:stroke joinstyle="miter"/>
                </v:line>
                <v:line id="Gerade Verbindung 24" o:spid="_x0000_s1029" style="position:absolute;visibility:visible;mso-wrap-style:square" from="28803,2880" to="42036,28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9823MMAAADbAAAADwAAAGRycy9kb3ducmV2LnhtbESP3WrCQBSE7wu+w3IE7+qJUURSVylC&#10;xSuLPw9wmj0msdmzIbs10afvCoVeDjPzDbNc97ZWN2595UTDZJyAYsmdqaTQcD59vC5A+UBiqHbC&#10;Gu7sYb0avCwpM66TA9+OoVARIj4jDWUITYbo85It+bFrWKJ3ca2lEGVboGmpi3BbY5okc7RUSVwo&#10;qeFNyfn38cdqsNNdsp936b7G/Lr9kgfibPqp9WjYv7+BCtyH//Bfe2c0pDN4fok/AF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vfNtzDAAAA2wAAAA8AAAAAAAAAAAAA&#10;AAAAoQIAAGRycy9kb3ducmV2LnhtbFBLBQYAAAAABAAEAPkAAACRAwAAAAA=&#10;" strokecolor="black [3213]" strokeweight="1pt">
                  <v:stroke joinstyle="miter"/>
                </v:line>
                <v:line id="Gerade Verbindung 25" o:spid="_x0000_s1030" style="position:absolute;visibility:visible;mso-wrap-style:square" from="0,0" to="14401,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JOTR8MAAADbAAAADwAAAGRycy9kb3ducmV2LnhtbESPUWvCQBCE3wv+h2MF3+rG2EqJniKF&#10;ik+Wqj9gm1uTtLm9kDtN7K/vCYKPw8x8wyxWva3VhVtfOdEwGSegWHJnKik0HA8fz2+gfCAxVDth&#10;DVf2sFoOnhaUGdfJF1/2oVARIj4jDWUITYbo85It+bFrWKJ3cq2lEGVboGmpi3BbY5okM7RUSVwo&#10;qeH3kvPf/dlqsNNtspt16a7G/GfzLX+IL9NPrUfDfj0HFbgPj/C9vTUa0le4fYk/AJf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STk0fDAAAA2wAAAA8AAAAAAAAAAAAA&#10;AAAAoQIAAGRycy9kb3ducmV2LnhtbFBLBQYAAAAABAAEAPkAAACRAwAAAAA=&#10;" strokecolor="black [3213]" strokeweight="1pt">
                  <v:stroke joinstyle="miter"/>
                </v:line>
                <v:line id="Gerade Verbindung 30" o:spid="_x0000_s1031" style="position:absolute;visibility:visible;mso-wrap-style:square" from="14401,33" to="29523,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T2mAsAAAADbAAAADwAAAGRycy9kb3ducmV2LnhtbERPzWrCQBC+C32HZQredNKkSImuoRQq&#10;npRqH2DMjklsdjZktyb69O6h0OPH978qRtuqK/e+caLhZZ6AYimdaaTS8H38nL2B8oHEUOuENdzY&#10;Q7F+mqwoN26QL74eQqViiPicNNQhdDmiL2u25OeuY4nc2fWWQoR9haanIYbbFtMkWaClRmJDTR1/&#10;1Fz+HH6tBpttk91iSHctlpfNSe6Ir9le6+nz+L4EFXgM/+I/99ZoyOL6+CX+AFw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E9pgLAAAAA2wAAAA8AAAAAAAAAAAAAAAAA&#10;oQIAAGRycy9kb3ducmV2LnhtbFBLBQYAAAAABAAEAPkAAACOAwAAAAA=&#10;" strokecolor="black [3213]" strokeweight="1pt">
                  <v:stroke joinstyle="miter"/>
                </v:line>
                <v:line id="Gerade Verbindung 31" o:spid="_x0000_s1032" style="position:absolute;visibility:visible;mso-wrap-style:square" from="28803,0" to="42036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nEDmcIAAADbAAAADwAAAGRycy9kb3ducmV2LnhtbESPUWvCQBCE3wX/w7FC33SjESmppxTB&#10;4pOi9gdsc2sSm9sLuatJ++t7guDjMDPfMMt1b2t149ZXTjRMJwkoltyZSgoNn+ft+BWUDySGaies&#10;4Zc9rFfDwZIy4zo58u0UChUh4jPSUIbQZIg+L9mSn7iGJXoX11oKUbYFmpa6CLc1zpJkgZYqiQsl&#10;NbwpOf8+/VgNNt0l+0U329eYXz++5A9xnh60fhn172+gAvfhGX60d0ZDOoX7l/gDcP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nEDmcIAAADbAAAADwAAAAAAAAAAAAAA&#10;AAChAgAAZHJzL2Rvd25yZXYueG1sUEsFBgAAAAAEAAQA+QAAAJADAAAAAA==&#10;" strokecolor="black [3213]" strokeweight="1pt">
                  <v:stroke joinstyle="miter"/>
                </v:line>
              </v:group>
            </w:pict>
          </mc:Fallback>
        </mc:AlternateContent>
      </w:r>
    </w:p>
    <w:p w:rsidR="00D4186C" w:rsidRDefault="00D4186C" w:rsidP="00ED234E">
      <w:pPr>
        <w:tabs>
          <w:tab w:val="left" w:pos="1843"/>
        </w:tabs>
      </w:pPr>
    </w:p>
    <w:p w:rsidR="00D4186C" w:rsidRDefault="00D4186C" w:rsidP="00ED234E">
      <w:pPr>
        <w:tabs>
          <w:tab w:val="left" w:pos="1843"/>
        </w:tabs>
      </w:pPr>
    </w:p>
    <w:p w:rsidR="00D4186C" w:rsidRDefault="00D4186C" w:rsidP="00ED234E">
      <w:pPr>
        <w:tabs>
          <w:tab w:val="left" w:pos="1843"/>
        </w:tabs>
      </w:pPr>
    </w:p>
    <w:p w:rsidR="00D4186C" w:rsidRPr="00D3427F" w:rsidRDefault="00D4186C" w:rsidP="00D4186C">
      <w:pPr>
        <w:pStyle w:val="ekvnummerierung"/>
        <w:framePr w:wrap="around"/>
      </w:pPr>
      <w:r>
        <w:t>3</w:t>
      </w:r>
    </w:p>
    <w:p w:rsidR="00D4186C" w:rsidRPr="00287B24" w:rsidRDefault="00D4186C" w:rsidP="00D4186C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151" name="Grafik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186C" w:rsidRDefault="00A55A8A" w:rsidP="00ED234E">
      <w:pPr>
        <w:tabs>
          <w:tab w:val="left" w:pos="1843"/>
        </w:tabs>
      </w:pPr>
      <w:r>
        <w:rPr>
          <w:lang w:eastAsia="de-DE"/>
        </w:rPr>
        <w:drawing>
          <wp:anchor distT="0" distB="0" distL="114300" distR="114300" simplePos="0" relativeHeight="251750400" behindDoc="0" locked="0" layoutInCell="1" allowOverlap="1" wp14:anchorId="718395EF" wp14:editId="601BD69A">
            <wp:simplePos x="0" y="0"/>
            <wp:positionH relativeFrom="column">
              <wp:posOffset>99060</wp:posOffset>
            </wp:positionH>
            <wp:positionV relativeFrom="paragraph">
              <wp:posOffset>111081</wp:posOffset>
            </wp:positionV>
            <wp:extent cx="1073785" cy="1073785"/>
            <wp:effectExtent l="0" t="0" r="0" b="0"/>
            <wp:wrapNone/>
            <wp:docPr id="156" name="Grafik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160" r="40844"/>
                    <a:stretch/>
                  </pic:blipFill>
                  <pic:spPr bwMode="auto">
                    <a:xfrm>
                      <a:off x="0" y="0"/>
                      <a:ext cx="1073785" cy="10737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4186C" w:rsidRDefault="00D4186C" w:rsidP="00ED234E">
      <w:pPr>
        <w:tabs>
          <w:tab w:val="left" w:pos="1843"/>
        </w:tabs>
      </w:pPr>
    </w:p>
    <w:p w:rsidR="00D4186C" w:rsidRDefault="00D4186C" w:rsidP="00ED234E">
      <w:pPr>
        <w:tabs>
          <w:tab w:val="left" w:pos="1843"/>
        </w:tabs>
      </w:pPr>
    </w:p>
    <w:p w:rsidR="00D4186C" w:rsidRDefault="00D4186C" w:rsidP="00ED234E">
      <w:pPr>
        <w:tabs>
          <w:tab w:val="left" w:pos="1843"/>
        </w:tabs>
      </w:pPr>
    </w:p>
    <w:p w:rsidR="00D4186C" w:rsidRDefault="00D4186C" w:rsidP="00ED234E">
      <w:pPr>
        <w:tabs>
          <w:tab w:val="left" w:pos="1843"/>
        </w:tabs>
      </w:pPr>
      <w:r w:rsidRPr="00D4186C">
        <mc:AlternateContent>
          <mc:Choice Requires="wpg">
            <w:drawing>
              <wp:anchor distT="0" distB="0" distL="114300" distR="114300" simplePos="0" relativeHeight="251741184" behindDoc="0" locked="0" layoutInCell="1" allowOverlap="1" wp14:anchorId="10E0781A" wp14:editId="0E6C3173">
                <wp:simplePos x="0" y="0"/>
                <wp:positionH relativeFrom="column">
                  <wp:posOffset>1443355</wp:posOffset>
                </wp:positionH>
                <wp:positionV relativeFrom="paragraph">
                  <wp:posOffset>43180</wp:posOffset>
                </wp:positionV>
                <wp:extent cx="4203065" cy="290830"/>
                <wp:effectExtent l="0" t="0" r="6985" b="33020"/>
                <wp:wrapNone/>
                <wp:docPr id="32" name="Gruppieren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03065" cy="290830"/>
                          <a:chOff x="0" y="0"/>
                          <a:chExt cx="4203660" cy="291430"/>
                        </a:xfrm>
                      </wpg:grpSpPr>
                      <wps:wsp>
                        <wps:cNvPr id="33" name="Gerade Verbindung 33"/>
                        <wps:cNvCnPr/>
                        <wps:spPr>
                          <a:xfrm>
                            <a:off x="0" y="288032"/>
                            <a:ext cx="1512168" cy="3398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" name="Gerade Verbindung 34"/>
                        <wps:cNvCnPr/>
                        <wps:spPr>
                          <a:xfrm>
                            <a:off x="1440160" y="291430"/>
                            <a:ext cx="1512168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5" name="Gerade Verbindung 35"/>
                        <wps:cNvCnPr/>
                        <wps:spPr>
                          <a:xfrm>
                            <a:off x="2880320" y="288032"/>
                            <a:ext cx="132334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6" name="Gerade Verbindung 36"/>
                        <wps:cNvCnPr/>
                        <wps:spPr>
                          <a:xfrm>
                            <a:off x="0" y="0"/>
                            <a:ext cx="1440160" cy="3398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" name="Gerade Verbindung 37"/>
                        <wps:cNvCnPr/>
                        <wps:spPr>
                          <a:xfrm>
                            <a:off x="1440160" y="3398"/>
                            <a:ext cx="1512168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8" name="Gerade Verbindung 38"/>
                        <wps:cNvCnPr/>
                        <wps:spPr>
                          <a:xfrm>
                            <a:off x="2880320" y="0"/>
                            <a:ext cx="132334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16" o:spid="_x0000_s1026" style="position:absolute;margin-left:113.65pt;margin-top:3.4pt;width:330.95pt;height:22.9pt;z-index:251741184" coordsize="42036,29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">
                <v:line id="Gerade Verbindung 33" o:spid="_x0000_s1027" style="position:absolute;visibility:visible;mso-wrap-style:square" from="0,2880" to="15121,2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e84dcMAAADbAAAADwAAAGRycy9kb3ducmV2LnhtbESPUWvCQBCE3wv9D8cWfKubGpESvYRS&#10;qPik1PYHbHNrEs3thdxpor/eKxT6OMzMN8yqGG2rLtz7xomGl2kCiqV0ppFKw/fXx/MrKB9IDLVO&#10;WMOVPRT548OKMuMG+eTLPlQqQsRnpKEOocsQfVmzJT91HUv0Dq63FKLsKzQ9DRFuW5wlyQItNRIX&#10;aur4vebytD9bDTbdJNvFMNu2WB7XP3JDnKc7rSdP49sSVOAx/If/2hujIU3h90v8AZjf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HvOHXDAAAA2wAAAA8AAAAAAAAAAAAA&#10;AAAAoQIAAGRycy9kb3ducmV2LnhtbFBLBQYAAAAABAAEAPkAAACRAwAAAAA=&#10;" strokecolor="black [3213]" strokeweight="1pt">
                  <v:stroke joinstyle="miter"/>
                </v:line>
                <v:line id="Gerade Verbindung 34" o:spid="_x0000_s1028" style="position:absolute;visibility:visible;mso-wrap-style:square" from="14401,2914" to="29523,2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gagAcMAAADbAAAADwAAAGRycy9kb3ducmV2LnhtbESP3WrCQBSE7wu+w3IE7+qJRkRSVylC&#10;xSuLPw9wmj0msdmzIbs10afvCoVeDjPzDbNc97ZWN2595UTDZJyAYsmdqaTQcD59vC5A+UBiqHbC&#10;Gu7sYb0avCwpM66TA9+OoVARIj4jDWUITYbo85It+bFrWKJ3ca2lEGVboGmpi3Bb4zRJ5mipkrhQ&#10;UsObkvPv44/VYNNdsp93032N+XX7JQ/EWfqp9WjYv7+BCtyH//Bfe2c0pDN4fok/AF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4GoAHDAAAA2wAAAA8AAAAAAAAAAAAA&#10;AAAAoQIAAGRycy9kb3ducmV2LnhtbFBLBQYAAAAABAAEAPkAAACRAwAAAAA=&#10;" strokecolor="black [3213]" strokeweight="1pt">
                  <v:stroke joinstyle="miter"/>
                </v:line>
                <v:line id="Gerade Verbindung 35" o:spid="_x0000_s1029" style="position:absolute;visibility:visible;mso-wrap-style:square" from="28803,2880" to="42036,28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UoFmsMAAADbAAAADwAAAGRycy9kb3ducmV2LnhtbESPUWvCQBCE3wv+h2OFvtWNphWJniKF&#10;Fp8sVX/AmluTaG4v5K4m7a/vCYKPw8x8wyxWva3VlVtfOdEwHiWgWHJnKik0HPYfLzNQPpAYqp2w&#10;hl/2sFoOnhaUGdfJN193oVARIj4jDWUITYbo85It+ZFrWKJ3cq2lEGVboGmpi3Bb4yRJpmipkrhQ&#10;UsPvJeeX3Y/VYNNNsp12k22N+fnzKH+Ir+mX1s/Dfj0HFbgPj/C9vTEa0je4fYk/AJf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FKBZrDAAAA2wAAAA8AAAAAAAAAAAAA&#10;AAAAoQIAAGRycy9kb3ducmV2LnhtbFBLBQYAAAAABAAEAPkAAACRAwAAAAA=&#10;" strokecolor="black [3213]" strokeweight="1pt">
                  <v:stroke joinstyle="miter"/>
                </v:line>
                <v:line id="Gerade Verbindung 36" o:spid="_x0000_s1030" style="position:absolute;visibility:visible;mso-wrap-style:square" from="0,0" to="14401,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Zib7cMAAADbAAAADwAAAGRycy9kb3ducmV2LnhtbESPUWvCQBCE3wX/w7FC33RTU0JJPaUI&#10;ik+W2v6AbW6bRHN7IXea1F/vFQQfh5n5hlmsBtuoC3e+dqLheZaAYimcqaXU8P21mb6C8oHEUOOE&#10;Nfyxh9VyPFpQblwvn3w5hFJFiPicNFQhtDmiLyq25GeuZYner+sshSi7Ek1HfYTbBudJkqGlWuJC&#10;RS2vKy5Oh7PVYNNdss/6+b7B4rj9kSviS/qh9dNkeH8DFXgIj/C9vTMa0gz+v8QfgMsb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GYm+3DAAAA2wAAAA8AAAAAAAAAAAAA&#10;AAAAoQIAAGRycy9kb3ducmV2LnhtbFBLBQYAAAAABAAEAPkAAACRAwAAAAA=&#10;" strokecolor="black [3213]" strokeweight="1pt">
                  <v:stroke joinstyle="miter"/>
                </v:line>
                <v:line id="Gerade Verbindung 37" o:spid="_x0000_s1031" style="position:absolute;visibility:visible;mso-wrap-style:square" from="14401,33" to="29523,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tQ+dsMAAADbAAAADwAAAGRycy9kb3ducmV2LnhtbESPUWvCQBCE3wv+h2OFvtWNpqhETxGh&#10;xSdL1R+w5tYkmtsLuatJ++t7hYKPw8x8wyzXva3VnVtfOdEwHiWgWHJnKik0nI5vL3NQPpAYqp2w&#10;hm/2sF4NnpaUGdfJJ98PoVARIj4jDWUITYbo85It+ZFrWKJ3ca2lEGVboGmpi3Bb4yRJpmipkrhQ&#10;UsPbkvPb4ctqsOku2U+7yb7G/Pp+lh/E1/RD6+dhv1mACtyHR/i/vTMa0hn8fYk/AF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7UPnbDAAAA2wAAAA8AAAAAAAAAAAAA&#10;AAAAoQIAAGRycy9kb3ducmV2LnhtbFBLBQYAAAAABAAEAPkAAACRAwAAAAA=&#10;" strokecolor="black [3213]" strokeweight="1pt">
                  <v:stroke joinstyle="miter"/>
                </v:line>
                <v:line id="Gerade Verbindung 38" o:spid="_x0000_s1032" style="position:absolute;visibility:visible;mso-wrap-style:square" from="28803,0" to="42036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0uqBMAAAADbAAAADwAAAGRycy9kb3ducmV2LnhtbERPzWrCQBC+C32HZQredNKkSImuoRQq&#10;npRqH2DMjklsdjZktyb69O6h0OPH978qRtuqK/e+caLhZZ6AYimdaaTS8H38nL2B8oHEUOuENdzY&#10;Q7F+mqwoN26QL74eQqViiPicNNQhdDmiL2u25OeuY4nc2fWWQoR9haanIYbbFtMkWaClRmJDTR1/&#10;1Fz+HH6tBpttk91iSHctlpfNSe6Ir9le6+nz+L4EFXgM/+I/99ZoyOLY+CX+AFw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9LqgTAAAAA2wAAAA8AAAAAAAAAAAAAAAAA&#10;oQIAAGRycy9kb3ducmV2LnhtbFBLBQYAAAAABAAEAPkAAACOAwAAAAA=&#10;" strokecolor="black [3213]" strokeweight="1pt">
                  <v:stroke joinstyle="miter"/>
                </v:line>
              </v:group>
            </w:pict>
          </mc:Fallback>
        </mc:AlternateContent>
      </w:r>
    </w:p>
    <w:p w:rsidR="00D4186C" w:rsidRDefault="00D4186C" w:rsidP="00ED234E">
      <w:pPr>
        <w:tabs>
          <w:tab w:val="left" w:pos="1843"/>
        </w:tabs>
      </w:pPr>
    </w:p>
    <w:p w:rsidR="00D4186C" w:rsidRDefault="00D4186C" w:rsidP="00ED234E">
      <w:pPr>
        <w:tabs>
          <w:tab w:val="left" w:pos="1843"/>
        </w:tabs>
      </w:pPr>
    </w:p>
    <w:p w:rsidR="00D4186C" w:rsidRDefault="00D4186C" w:rsidP="00ED234E">
      <w:pPr>
        <w:tabs>
          <w:tab w:val="left" w:pos="1843"/>
        </w:tabs>
      </w:pPr>
    </w:p>
    <w:p w:rsidR="00D4186C" w:rsidRPr="00D3427F" w:rsidRDefault="00D4186C" w:rsidP="00D4186C">
      <w:pPr>
        <w:pStyle w:val="ekvnummerierung"/>
        <w:framePr w:wrap="around"/>
      </w:pPr>
      <w:r>
        <w:t>4</w:t>
      </w:r>
    </w:p>
    <w:p w:rsidR="00D4186C" w:rsidRPr="00287B24" w:rsidRDefault="00D4186C" w:rsidP="00D4186C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5115" cy="288290"/>
            <wp:effectExtent l="0" t="0" r="0" b="0"/>
            <wp:docPr id="153" name="Grafik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c_schwer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186C" w:rsidRPr="00287B24" w:rsidRDefault="00D4186C" w:rsidP="00D4186C">
      <w:pPr>
        <w:pStyle w:val="ekvpicto"/>
        <w:framePr w:wrap="around"/>
      </w:pPr>
    </w:p>
    <w:p w:rsidR="00D4186C" w:rsidRDefault="00A55A8A" w:rsidP="00ED234E">
      <w:pPr>
        <w:tabs>
          <w:tab w:val="left" w:pos="1843"/>
        </w:tabs>
      </w:pPr>
      <w:r>
        <w:rPr>
          <w:lang w:eastAsia="de-DE"/>
        </w:rPr>
        <w:drawing>
          <wp:anchor distT="0" distB="0" distL="114300" distR="114300" simplePos="0" relativeHeight="251752448" behindDoc="0" locked="0" layoutInCell="1" allowOverlap="1" wp14:anchorId="53D84F32" wp14:editId="2C63077C">
            <wp:simplePos x="0" y="0"/>
            <wp:positionH relativeFrom="column">
              <wp:posOffset>99060</wp:posOffset>
            </wp:positionH>
            <wp:positionV relativeFrom="paragraph">
              <wp:posOffset>35079</wp:posOffset>
            </wp:positionV>
            <wp:extent cx="1073785" cy="1073785"/>
            <wp:effectExtent l="0" t="0" r="0" b="0"/>
            <wp:wrapNone/>
            <wp:docPr id="157" name="Grafik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650" r="20354"/>
                    <a:stretch/>
                  </pic:blipFill>
                  <pic:spPr bwMode="auto">
                    <a:xfrm>
                      <a:off x="0" y="0"/>
                      <a:ext cx="1073785" cy="10737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4186C" w:rsidRDefault="00D4186C" w:rsidP="00ED234E">
      <w:pPr>
        <w:tabs>
          <w:tab w:val="left" w:pos="1843"/>
        </w:tabs>
      </w:pPr>
    </w:p>
    <w:p w:rsidR="00D4186C" w:rsidRDefault="00D4186C" w:rsidP="00ED234E">
      <w:pPr>
        <w:tabs>
          <w:tab w:val="left" w:pos="1843"/>
        </w:tabs>
      </w:pPr>
    </w:p>
    <w:p w:rsidR="00D4186C" w:rsidRDefault="00D4186C" w:rsidP="00ED234E">
      <w:pPr>
        <w:tabs>
          <w:tab w:val="left" w:pos="1843"/>
        </w:tabs>
      </w:pPr>
    </w:p>
    <w:p w:rsidR="00D4186C" w:rsidRDefault="00D4186C" w:rsidP="00ED234E">
      <w:pPr>
        <w:tabs>
          <w:tab w:val="left" w:pos="1843"/>
        </w:tabs>
      </w:pPr>
      <w:r w:rsidRPr="00D4186C">
        <mc:AlternateContent>
          <mc:Choice Requires="wpg">
            <w:drawing>
              <wp:anchor distT="0" distB="0" distL="114300" distR="114300" simplePos="0" relativeHeight="251743232" behindDoc="0" locked="0" layoutInCell="1" allowOverlap="1" wp14:anchorId="1E1CC1A2" wp14:editId="503D16F4">
                <wp:simplePos x="0" y="0"/>
                <wp:positionH relativeFrom="column">
                  <wp:posOffset>1443355</wp:posOffset>
                </wp:positionH>
                <wp:positionV relativeFrom="paragraph">
                  <wp:posOffset>35560</wp:posOffset>
                </wp:positionV>
                <wp:extent cx="4203065" cy="290830"/>
                <wp:effectExtent l="0" t="0" r="6985" b="33020"/>
                <wp:wrapNone/>
                <wp:docPr id="39" name="Gruppieren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03065" cy="290830"/>
                          <a:chOff x="0" y="0"/>
                          <a:chExt cx="4203660" cy="291430"/>
                        </a:xfrm>
                      </wpg:grpSpPr>
                      <wps:wsp>
                        <wps:cNvPr id="40" name="Gerade Verbindung 40"/>
                        <wps:cNvCnPr/>
                        <wps:spPr>
                          <a:xfrm>
                            <a:off x="0" y="288032"/>
                            <a:ext cx="1512168" cy="3398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7" name="Gerade Verbindung 137"/>
                        <wps:cNvCnPr/>
                        <wps:spPr>
                          <a:xfrm>
                            <a:off x="1440160" y="291430"/>
                            <a:ext cx="1512168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8" name="Gerade Verbindung 138"/>
                        <wps:cNvCnPr/>
                        <wps:spPr>
                          <a:xfrm>
                            <a:off x="2880320" y="288032"/>
                            <a:ext cx="132334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0" name="Gerade Verbindung 140"/>
                        <wps:cNvCnPr/>
                        <wps:spPr>
                          <a:xfrm>
                            <a:off x="0" y="0"/>
                            <a:ext cx="1440160" cy="3398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1" name="Gerade Verbindung 141"/>
                        <wps:cNvCnPr/>
                        <wps:spPr>
                          <a:xfrm>
                            <a:off x="1440160" y="3398"/>
                            <a:ext cx="1512168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2" name="Gerade Verbindung 142"/>
                        <wps:cNvCnPr/>
                        <wps:spPr>
                          <a:xfrm>
                            <a:off x="2880320" y="0"/>
                            <a:ext cx="132334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16" o:spid="_x0000_s1026" style="position:absolute;margin-left:113.65pt;margin-top:2.8pt;width:330.95pt;height:22.9pt;z-index:251743232" coordsize="42036,29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">
                <v:line id="Gerade Verbindung 40" o:spid="_x0000_s1027" style="position:absolute;visibility:visible;mso-wrap-style:square" from="0,2880" to="15121,2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TvVf8AAAADbAAAADwAAAGRycy9kb3ducmV2LnhtbERPzWrCQBC+F3yHZYTe6kQNIqmriGDJ&#10;KaW2DzBmp0k0Oxuy2yTt03cPhR4/vv/dYbKtGrj3jRMNy0UCiqV0ppFKw8f7+WkLygcSQ60T1vDN&#10;Hg772cOOMuNGeePhEioVQ8RnpKEOocsQfVmzJb9wHUvkPl1vKUTYV2h6GmO4bXGVJBu01EhsqKnj&#10;U83l/fJlNdh1nhSbcVW0WN5ervKDmK5ftX6cT8dnUIGn8C/+c+dGQxrXxy/xB+D+F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k71X/AAAAA2wAAAA8AAAAAAAAAAAAAAAAA&#10;oQIAAGRycy9kb3ducmV2LnhtbFBLBQYAAAAABAAEAPkAAACOAwAAAAA=&#10;" strokecolor="black [3213]" strokeweight="1pt">
                  <v:stroke joinstyle="miter"/>
                </v:line>
                <v:line id="Gerade Verbindung 137" o:spid="_x0000_s1028" style="position:absolute;visibility:visible;mso-wrap-style:square" from="14401,2914" to="29523,2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D4HjcEAAADcAAAADwAAAGRycy9kb3ducmV2LnhtbERPzWrCQBC+C77DMoI3ndQULdFVSkHx&#10;ZKn2AcbsNEmbnQ3Z1USfvlsoeJuP73dWm97W6sqtr5xoeJomoFhyZyopNHyetpMXUD6QGKqdsIYb&#10;e9ish4MVZcZ18sHXYyhUDBGfkYYyhCZD9HnJlvzUNSyR+3KtpRBhW6BpqYvhtsZZkszRUiWxoaSG&#10;30rOf44Xq8Gm++Qw72aHGvPv3VnuiM/pu9bjUf+6BBW4Dw/xv3tv4vx0AX/PxAtw/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IPgeNwQAAANwAAAAPAAAAAAAAAAAAAAAA&#10;AKECAABkcnMvZG93bnJldi54bWxQSwUGAAAAAAQABAD5AAAAjwMAAAAA&#10;" strokecolor="black [3213]" strokeweight="1pt">
                  <v:stroke joinstyle="miter"/>
                </v:line>
                <v:line id="Gerade Verbindung 138" o:spid="_x0000_s1029" style="position:absolute;visibility:visible;mso-wrap-style:square" from="28803,2880" to="42036,28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aGT/8QAAADcAAAADwAAAGRycy9kb3ducmV2LnhtbESPwW7CQAxE75X6DytX4lackgpVgQVV&#10;lYo4URX6ASZrktCsN8puSeDr60Ol3mzNeOZ5uR59ay7cxyaIhadpBoalDK6RysLX4f3xBUxMJI7a&#10;IGzhyhHWq/u7JRUuDPLJl32qjIZILMhCnVJXIMayZk9xGjoW1U6h95R07St0PQ0a7lucZdkcPTWi&#10;DTV1/FZz+b3/8RZ8vs1282G2a7E8b45yQ3zOP6ydPIyvCzCJx/Rv/rveOsXPlVaf0Qlw9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5oZP/xAAAANwAAAAPAAAAAAAAAAAA&#10;AAAAAKECAABkcnMvZG93bnJldi54bWxQSwUGAAAAAAQABAD5AAAAkgMAAAAA&#10;" strokecolor="black [3213]" strokeweight="1pt">
                  <v:stroke joinstyle="miter"/>
                </v:line>
                <v:line id="Gerade Verbindung 140" o:spid="_x0000_s1030" style="position:absolute;visibility:visible;mso-wrap-style:square" from="0,0" to="14401,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9HshMQAAADcAAAADwAAAGRycy9kb3ducmV2LnhtbESPwW7CQAxE75X6DytX4lacAkJVYEFV&#10;pSJOVKX9ADdrkkDWG2UXEvh6fKjUm60Zzzwv14NvzIW7WAex8DLOwLAUwdVSWvj5/nh+BRMTiaMm&#10;CFu4coT16vFhSbkLvXzxZZ9KoyESc7JQpdTmiLGo2FMch5ZFtUPoPCVduxJdR72G+wYnWTZHT7Vo&#10;Q0Utv1dcnPZnb8FPt9lu3k92DRbHza/cEGfTT2tHT8PbAkziIf2b/663TvFniq/P6AS4u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f0eyExAAAANwAAAAPAAAAAAAAAAAA&#10;AAAAAKECAABkcnMvZG93bnJldi54bWxQSwUGAAAAAAQABAD5AAAAkgMAAAAA&#10;" strokecolor="black [3213]" strokeweight="1pt">
                  <v:stroke joinstyle="miter"/>
                </v:line>
                <v:line id="Gerade Verbindung 141" o:spid="_x0000_s1031" style="position:absolute;visibility:visible;mso-wrap-style:square" from="14401,33" to="29523,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J1JH8EAAADcAAAADwAAAGRycy9kb3ducmV2LnhtbERP22rCQBB9L/gPywi+1YkXRFJXEaHi&#10;k8XLB4zZaZI2OxuyWxP9+q4g+DaHc53FqrOVunLjSycaRsMEFEvmTCm5hvPp830OygcSQ5UT1nBj&#10;D6tl721BqXGtHPh6DLmKIeJT0lCEUKeIPivYkh+6miVy366xFCJscjQNtTHcVjhOkhlaKiU2FFTz&#10;puDs9/hnNdjJLtnP2vG+wuxne5E74nTypfWg360/QAXuwkv8dO9MnD8dweOZeAEu/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wnUkfwQAAANwAAAAPAAAAAAAAAAAAAAAA&#10;AKECAABkcnMvZG93bnJldi54bWxQSwUGAAAAAAQABAD5AAAAjwMAAAAA&#10;" strokecolor="black [3213]" strokeweight="1pt">
                  <v:stroke joinstyle="miter"/>
                </v:line>
                <v:line id="Gerade Verbindung 142" o:spid="_x0000_s1032" style="position:absolute;visibility:visible;mso-wrap-style:square" from="28803,0" to="42036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E/XaMEAAADcAAAADwAAAGRycy9kb3ducmV2LnhtbERP22rCQBB9L/gPywi+1YlRRFJXKULF&#10;J4uXD5hmxyQ2OxuyWxP9+q5Q6NscznWW697W6satr5xomIwTUCy5M5UUGs6nj9cFKB9IDNVOWMOd&#10;PaxXg5clZcZ1cuDbMRQqhojPSEMZQpMh+rxkS37sGpbIXVxrKUTYFmha6mK4rTFNkjlaqiQ2lNTw&#10;puT8+/hjNdjpLtnPu3RfY37dfskDcTb91Ho07N/fQAXuw7/4z70zcf4shecz8QJc/Q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AT9dowQAAANwAAAAPAAAAAAAAAAAAAAAA&#10;AKECAABkcnMvZG93bnJldi54bWxQSwUGAAAAAAQABAD5AAAAjwMAAAAA&#10;" strokecolor="black [3213]" strokeweight="1pt">
                  <v:stroke joinstyle="miter"/>
                </v:line>
              </v:group>
            </w:pict>
          </mc:Fallback>
        </mc:AlternateContent>
      </w:r>
    </w:p>
    <w:p w:rsidR="00D4186C" w:rsidRDefault="00D4186C" w:rsidP="00ED234E">
      <w:pPr>
        <w:tabs>
          <w:tab w:val="left" w:pos="1843"/>
        </w:tabs>
      </w:pPr>
    </w:p>
    <w:p w:rsidR="00D4186C" w:rsidRDefault="00D4186C" w:rsidP="00ED234E">
      <w:pPr>
        <w:tabs>
          <w:tab w:val="left" w:pos="1843"/>
        </w:tabs>
      </w:pPr>
    </w:p>
    <w:p w:rsidR="00D4186C" w:rsidRDefault="00D4186C" w:rsidP="00ED234E">
      <w:pPr>
        <w:tabs>
          <w:tab w:val="left" w:pos="1843"/>
        </w:tabs>
      </w:pPr>
    </w:p>
    <w:p w:rsidR="00D4186C" w:rsidRPr="00D3427F" w:rsidRDefault="00D4186C" w:rsidP="00D4186C">
      <w:pPr>
        <w:pStyle w:val="ekvnummerierung"/>
        <w:framePr w:wrap="around"/>
      </w:pPr>
      <w:r>
        <w:t>5</w:t>
      </w:r>
    </w:p>
    <w:p w:rsidR="00D4186C" w:rsidRPr="00287B24" w:rsidRDefault="00D4186C" w:rsidP="00D4186C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5115" cy="288290"/>
            <wp:effectExtent l="0" t="0" r="0" b="0"/>
            <wp:docPr id="154" name="Grafik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c_schwer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186C" w:rsidRDefault="00A55A8A" w:rsidP="00ED234E">
      <w:pPr>
        <w:tabs>
          <w:tab w:val="left" w:pos="1843"/>
        </w:tabs>
      </w:pPr>
      <w:r>
        <w:rPr>
          <w:lang w:eastAsia="de-DE"/>
        </w:rPr>
        <w:drawing>
          <wp:anchor distT="0" distB="0" distL="114300" distR="114300" simplePos="0" relativeHeight="251754496" behindDoc="0" locked="0" layoutInCell="1" allowOverlap="1" wp14:anchorId="6525A428" wp14:editId="701783F8">
            <wp:simplePos x="0" y="0"/>
            <wp:positionH relativeFrom="column">
              <wp:posOffset>99060</wp:posOffset>
            </wp:positionH>
            <wp:positionV relativeFrom="paragraph">
              <wp:posOffset>2318</wp:posOffset>
            </wp:positionV>
            <wp:extent cx="1073785" cy="1073785"/>
            <wp:effectExtent l="0" t="0" r="0" b="0"/>
            <wp:wrapNone/>
            <wp:docPr id="158" name="Grafik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004" t="1947" b="-1947"/>
                    <a:stretch/>
                  </pic:blipFill>
                  <pic:spPr bwMode="auto">
                    <a:xfrm>
                      <a:off x="0" y="0"/>
                      <a:ext cx="1073785" cy="10737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186C" w:rsidRPr="00D4186C">
        <mc:AlternateContent>
          <mc:Choice Requires="wpg">
            <w:drawing>
              <wp:anchor distT="0" distB="0" distL="114300" distR="114300" simplePos="0" relativeHeight="251745280" behindDoc="0" locked="0" layoutInCell="1" allowOverlap="1" wp14:anchorId="3DBECAD3" wp14:editId="5B77CDC1">
                <wp:simplePos x="0" y="0"/>
                <wp:positionH relativeFrom="column">
                  <wp:posOffset>1490980</wp:posOffset>
                </wp:positionH>
                <wp:positionV relativeFrom="paragraph">
                  <wp:posOffset>770890</wp:posOffset>
                </wp:positionV>
                <wp:extent cx="4203065" cy="290830"/>
                <wp:effectExtent l="0" t="0" r="6985" b="33020"/>
                <wp:wrapNone/>
                <wp:docPr id="143" name="Gruppieren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03065" cy="290830"/>
                          <a:chOff x="0" y="0"/>
                          <a:chExt cx="4203660" cy="291430"/>
                        </a:xfrm>
                      </wpg:grpSpPr>
                      <wps:wsp>
                        <wps:cNvPr id="144" name="Gerade Verbindung 144"/>
                        <wps:cNvCnPr/>
                        <wps:spPr>
                          <a:xfrm>
                            <a:off x="0" y="288032"/>
                            <a:ext cx="1512168" cy="3398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5" name="Gerade Verbindung 145"/>
                        <wps:cNvCnPr/>
                        <wps:spPr>
                          <a:xfrm>
                            <a:off x="1440160" y="291430"/>
                            <a:ext cx="1512168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6" name="Gerade Verbindung 146"/>
                        <wps:cNvCnPr/>
                        <wps:spPr>
                          <a:xfrm>
                            <a:off x="2880320" y="288032"/>
                            <a:ext cx="132334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7" name="Gerade Verbindung 147"/>
                        <wps:cNvCnPr/>
                        <wps:spPr>
                          <a:xfrm>
                            <a:off x="0" y="0"/>
                            <a:ext cx="1440160" cy="3398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8" name="Gerade Verbindung 148"/>
                        <wps:cNvCnPr/>
                        <wps:spPr>
                          <a:xfrm>
                            <a:off x="1440160" y="3398"/>
                            <a:ext cx="1512168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9" name="Gerade Verbindung 149"/>
                        <wps:cNvCnPr/>
                        <wps:spPr>
                          <a:xfrm>
                            <a:off x="2880320" y="0"/>
                            <a:ext cx="132334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16" o:spid="_x0000_s1026" style="position:absolute;margin-left:117.4pt;margin-top:60.7pt;width:330.95pt;height:22.9pt;z-index:251745280" coordsize="42036,29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">
                <v:line id="Gerade Verbindung 144" o:spid="_x0000_s1027" style="position:absolute;visibility:visible;mso-wrap-style:square" from="0,2880" to="15121,2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Orqh8IAAADcAAAADwAAAGRycy9kb3ducmV2LnhtbERPzWrCQBC+F/oOywi91YkaRFI3oRQs&#10;npSqDzDNjklsdjZkV5P26d1Cobf5+H5nXYy2VTfufeNEw2yagGIpnWmk0nA6bp5XoHwgMdQ6YQ3f&#10;7KHIHx/WlBk3yAffDqFSMUR8RhrqELoM0Zc1W/JT17FE7ux6SyHCvkLT0xDDbYvzJFmipUZiQ00d&#10;v9Vcfh2uVoNdbJPdcpjvWiwv75/yg5gu9lo/TcbXF1CBx/Av/nNvTZyfpvD7TLwA8z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Orqh8IAAADcAAAADwAAAAAAAAAAAAAA&#10;AAChAgAAZHJzL2Rvd25yZXYueG1sUEsFBgAAAAAEAAQA+QAAAJADAAAAAA==&#10;" strokecolor="black [3213]" strokeweight="1pt">
                  <v:stroke joinstyle="miter"/>
                </v:line>
                <v:line id="Gerade Verbindung 145" o:spid="_x0000_s1028" style="position:absolute;visibility:visible;mso-wrap-style:square" from="14401,2914" to="29523,2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6ZPHMIAAADcAAAADwAAAGRycy9kb3ducmV2LnhtbERPzWrCQBC+C32HZQq96aRqpaTZSClY&#10;PCm1fYBpdkxis7Mhu5ro07uC0Nt8fL+TLQfbqBN3vnai4XmSgGIpnKml1PDzvRq/gvKBxFDjhDWc&#10;2cMyfxhllBrXyxefdqFUMUR8ShqqENoU0RcVW/IT17JEbu86SyHCrkTTUR/DbYPTJFmgpVpiQ0Ut&#10;f1Rc/O2OVoOdrZPNop9uGiwOn79yQZzPtlo/PQ7vb6ACD+FffHevTZw/f4HbM/ECzK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6ZPHMIAAADcAAAADwAAAAAAAAAAAAAA&#10;AAChAgAAZHJzL2Rvd25yZXYueG1sUEsFBgAAAAAEAAQA+QAAAJADAAAAAA==&#10;" strokecolor="black [3213]" strokeweight="1pt">
                  <v:stroke joinstyle="miter"/>
                </v:line>
                <v:line id="Gerade Verbindung 146" o:spid="_x0000_s1029" style="position:absolute;visibility:visible;mso-wrap-style:square" from="28803,2880" to="42036,28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3TRa8EAAADcAAAADwAAAGRycy9kb3ducmV2LnhtbERP22rCQBB9L/gPywi+1YkXgqSuUoSK&#10;TxYvHzDNjklsdjZktyb69V2h0Lc5nOss172t1Y1bXznRMBknoFhyZyopNJxPH68LUD6QGKqdsIY7&#10;e1ivBi9Lyozr5MC3YyhUDBGfkYYyhCZD9HnJlvzYNSyRu7jWUoiwLdC01MVwW+M0SVK0VElsKKnh&#10;Tcn59/HHarCzXbJPu+m+xvy6/ZIH4nz2qfVo2L+/gQrch3/xn3tn4vx5Cs9n4gW4+g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/dNFrwQAAANwAAAAPAAAAAAAAAAAAAAAA&#10;AKECAABkcnMvZG93bnJldi54bWxQSwUGAAAAAAQABAD5AAAAjwMAAAAA&#10;" strokecolor="black [3213]" strokeweight="1pt">
                  <v:stroke joinstyle="miter"/>
                </v:line>
                <v:line id="Gerade Verbindung 147" o:spid="_x0000_s1030" style="position:absolute;visibility:visible;mso-wrap-style:square" from="0,0" to="14401,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Dh08MEAAADcAAAADwAAAGRycy9kb3ducmV2LnhtbERP22rCQBB9F/oPyxR800lVtKSuUgTF&#10;J8XLB0yz0yRtdjZkVxP79V1B8G0O5zrzZWcrdeXGl040vA0TUCyZM6XkGs6n9eAdlA8khionrOHG&#10;HpaLl96cUuNaOfD1GHIVQ8SnpKEIoU4RfVawJT90NUvkvl1jKUTY5GgaamO4rXCUJFO0VEpsKKjm&#10;VcHZ7/FiNdjxNtlN29Guwuxn8yV/iJPxXuv+a/f5ASpwF57ih3tr4vzJDO7PxAtw8Q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QOHTwwQAAANwAAAAPAAAAAAAAAAAAAAAA&#10;AKECAABkcnMvZG93bnJldi54bWxQSwUGAAAAAAQABAD5AAAAjwMAAAAA&#10;" strokecolor="black [3213]" strokeweight="1pt">
                  <v:stroke joinstyle="miter"/>
                </v:line>
                <v:line id="Gerade Verbindung 148" o:spid="_x0000_s1031" style="position:absolute;visibility:visible;mso-wrap-style:square" from="14401,33" to="29523,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afggsQAAADcAAAADwAAAGRycy9kb3ducmV2LnhtbESPwW7CQAxE75X6DytX4lacAkJVYEFV&#10;pSJOVKX9ADdrkkDWG2UXEvh6fKjUm60Zzzwv14NvzIW7WAex8DLOwLAUwdVSWvj5/nh+BRMTiaMm&#10;CFu4coT16vFhSbkLvXzxZZ9KoyESc7JQpdTmiLGo2FMch5ZFtUPoPCVduxJdR72G+wYnWTZHT7Vo&#10;Q0Utv1dcnPZnb8FPt9lu3k92DRbHza/cEGfTT2tHT8PbAkziIf2b/663TvFnSqvP6AS4u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hp+CCxAAAANwAAAAPAAAAAAAAAAAA&#10;AAAAAKECAABkcnMvZG93bnJldi54bWxQSwUGAAAAAAQABAD5AAAAkgMAAAAA&#10;" strokecolor="black [3213]" strokeweight="1pt">
                  <v:stroke joinstyle="miter"/>
                </v:line>
                <v:line id="Gerade Verbindung 149" o:spid="_x0000_s1032" style="position:absolute;visibility:visible;mso-wrap-style:square" from="28803,0" to="42036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utFGcEAAADcAAAADwAAAGRycy9kb3ducmV2LnhtbERP22rCQBB9F/oPyxR800lVxKauUgTF&#10;J8XLB0yz0yRtdjZkVxP79V1B8G0O5zrzZWcrdeXGl040vA0TUCyZM6XkGs6n9WAGygcSQ5UT1nBj&#10;D8vFS29OqXGtHPh6DLmKIeJT0lCEUKeIPivYkh+6miVy366xFCJscjQNtTHcVjhKkilaKiU2FFTz&#10;quDs93ixGux4m+ym7WhXYfaz+ZI/xMl4r3X/tfv8ABW4C0/xw701cf7kHe7PxAtw8Q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O60UZwQAAANwAAAAPAAAAAAAAAAAAAAAA&#10;AKECAABkcnMvZG93bnJldi54bWxQSwUGAAAAAAQABAD5AAAAjwMAAAAA&#10;" strokecolor="black [3213]" strokeweight="1pt">
                  <v:stroke joinstyle="miter"/>
                </v:line>
              </v:group>
            </w:pict>
          </mc:Fallback>
        </mc:AlternateContent>
      </w:r>
    </w:p>
    <w:p w:rsidR="00D4186C" w:rsidRDefault="00D4186C" w:rsidP="00ED234E">
      <w:pPr>
        <w:tabs>
          <w:tab w:val="left" w:pos="1843"/>
        </w:tabs>
      </w:pPr>
      <w:bookmarkStart w:id="1" w:name="_GoBack"/>
      <w:bookmarkEnd w:id="1"/>
    </w:p>
    <w:p w:rsidR="00D4186C" w:rsidRDefault="00D4186C" w:rsidP="00ED234E">
      <w:pPr>
        <w:tabs>
          <w:tab w:val="left" w:pos="1843"/>
        </w:tabs>
      </w:pPr>
    </w:p>
    <w:p w:rsidR="00D4186C" w:rsidRDefault="00D4186C" w:rsidP="00ED234E">
      <w:pPr>
        <w:tabs>
          <w:tab w:val="left" w:pos="1843"/>
        </w:tabs>
      </w:pPr>
    </w:p>
    <w:p w:rsidR="00D4186C" w:rsidRDefault="00D4186C" w:rsidP="00ED234E">
      <w:pPr>
        <w:tabs>
          <w:tab w:val="left" w:pos="1843"/>
        </w:tabs>
      </w:pPr>
    </w:p>
    <w:sectPr w:rsidR="00D4186C" w:rsidSect="008D5A1A">
      <w:footerReference w:type="default" r:id="rId13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4D1A" w:rsidRDefault="00BB4D1A" w:rsidP="003C599D">
      <w:pPr>
        <w:spacing w:line="240" w:lineRule="auto"/>
      </w:pPr>
      <w:r>
        <w:separator/>
      </w:r>
    </w:p>
  </w:endnote>
  <w:endnote w:type="continuationSeparator" w:id="0">
    <w:p w:rsidR="00BB4D1A" w:rsidRDefault="00BB4D1A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4CEA04F4" wp14:editId="48CCEA65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FC361D">
          <w:pPr>
            <w:pStyle w:val="ekvpagina"/>
          </w:pPr>
          <w:r w:rsidRPr="00913892">
            <w:t>© Ernst Klett Verlag GmbH, Stuttgart 201</w:t>
          </w:r>
          <w:r w:rsidR="00FC361D">
            <w:t>8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FC361D" w:rsidRPr="00005AE2" w:rsidRDefault="00193A18" w:rsidP="00FC361D">
          <w:pPr>
            <w:pStyle w:val="ekvquelle"/>
          </w:pPr>
          <w:r w:rsidRPr="00005AE2">
            <w:t xml:space="preserve">Textquellen: </w:t>
          </w:r>
          <w:r w:rsidR="00FC361D">
            <w:t>Ernst Klett Verlag Stuttgart</w:t>
          </w:r>
        </w:p>
        <w:p w:rsidR="00193A18" w:rsidRPr="00025140" w:rsidRDefault="00193A18" w:rsidP="00005AE2">
          <w:pPr>
            <w:pStyle w:val="ekvquelle"/>
          </w:pP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4D1A" w:rsidRDefault="00BB4D1A" w:rsidP="003C599D">
      <w:pPr>
        <w:spacing w:line="240" w:lineRule="auto"/>
      </w:pPr>
      <w:r>
        <w:separator/>
      </w:r>
    </w:p>
  </w:footnote>
  <w:footnote w:type="continuationSeparator" w:id="0">
    <w:p w:rsidR="00BB4D1A" w:rsidRDefault="00BB4D1A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D1A"/>
    <w:rsid w:val="000040E2"/>
    <w:rsid w:val="00005AE2"/>
    <w:rsid w:val="000101D7"/>
    <w:rsid w:val="00017D13"/>
    <w:rsid w:val="00020440"/>
    <w:rsid w:val="000206B8"/>
    <w:rsid w:val="00025140"/>
    <w:rsid w:val="00035074"/>
    <w:rsid w:val="00037566"/>
    <w:rsid w:val="00043523"/>
    <w:rsid w:val="000523D4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B098D"/>
    <w:rsid w:val="000B3D67"/>
    <w:rsid w:val="000B7BD3"/>
    <w:rsid w:val="000C11E0"/>
    <w:rsid w:val="000C4873"/>
    <w:rsid w:val="000D40DE"/>
    <w:rsid w:val="000D4791"/>
    <w:rsid w:val="000E343E"/>
    <w:rsid w:val="000F21E8"/>
    <w:rsid w:val="000F7910"/>
    <w:rsid w:val="00103057"/>
    <w:rsid w:val="00107D77"/>
    <w:rsid w:val="00124062"/>
    <w:rsid w:val="00127C41"/>
    <w:rsid w:val="0013113E"/>
    <w:rsid w:val="00131417"/>
    <w:rsid w:val="001524C9"/>
    <w:rsid w:val="00153B1C"/>
    <w:rsid w:val="00153C26"/>
    <w:rsid w:val="001641FA"/>
    <w:rsid w:val="0016475A"/>
    <w:rsid w:val="00165ECC"/>
    <w:rsid w:val="001750C3"/>
    <w:rsid w:val="00182050"/>
    <w:rsid w:val="00182B7D"/>
    <w:rsid w:val="001845AC"/>
    <w:rsid w:val="00185997"/>
    <w:rsid w:val="00186866"/>
    <w:rsid w:val="00190B65"/>
    <w:rsid w:val="00193A18"/>
    <w:rsid w:val="00193BBE"/>
    <w:rsid w:val="001C3792"/>
    <w:rsid w:val="001D2674"/>
    <w:rsid w:val="001D39FD"/>
    <w:rsid w:val="001D4886"/>
    <w:rsid w:val="001E07BA"/>
    <w:rsid w:val="001E485B"/>
    <w:rsid w:val="001F15DA"/>
    <w:rsid w:val="001F1E3D"/>
    <w:rsid w:val="001F4F75"/>
    <w:rsid w:val="001F53F1"/>
    <w:rsid w:val="0020055A"/>
    <w:rsid w:val="00201AA1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71367"/>
    <w:rsid w:val="0027162C"/>
    <w:rsid w:val="0028107C"/>
    <w:rsid w:val="00287B24"/>
    <w:rsid w:val="00287DC0"/>
    <w:rsid w:val="002A25AE"/>
    <w:rsid w:val="002B33E7"/>
    <w:rsid w:val="002B3DF1"/>
    <w:rsid w:val="002B64EA"/>
    <w:rsid w:val="002C50E2"/>
    <w:rsid w:val="002D41F4"/>
    <w:rsid w:val="002D7B0C"/>
    <w:rsid w:val="002D7B42"/>
    <w:rsid w:val="002E023D"/>
    <w:rsid w:val="002E163A"/>
    <w:rsid w:val="002E7FEA"/>
    <w:rsid w:val="002F1328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667B"/>
    <w:rsid w:val="00331234"/>
    <w:rsid w:val="0033469B"/>
    <w:rsid w:val="003367A2"/>
    <w:rsid w:val="003373EF"/>
    <w:rsid w:val="0034417F"/>
    <w:rsid w:val="00362B02"/>
    <w:rsid w:val="0036404C"/>
    <w:rsid w:val="00370A70"/>
    <w:rsid w:val="00376A0A"/>
    <w:rsid w:val="0038356B"/>
    <w:rsid w:val="00384305"/>
    <w:rsid w:val="0039268F"/>
    <w:rsid w:val="00392F9B"/>
    <w:rsid w:val="003945FF"/>
    <w:rsid w:val="0039465E"/>
    <w:rsid w:val="003973E4"/>
    <w:rsid w:val="003A1A19"/>
    <w:rsid w:val="003A5B0C"/>
    <w:rsid w:val="003B59CC"/>
    <w:rsid w:val="003C39DC"/>
    <w:rsid w:val="003C599D"/>
    <w:rsid w:val="003D70F5"/>
    <w:rsid w:val="003E21AC"/>
    <w:rsid w:val="003E6330"/>
    <w:rsid w:val="003F362F"/>
    <w:rsid w:val="003F640D"/>
    <w:rsid w:val="00405D0B"/>
    <w:rsid w:val="00411B18"/>
    <w:rsid w:val="00414457"/>
    <w:rsid w:val="00415632"/>
    <w:rsid w:val="0042107E"/>
    <w:rsid w:val="00424375"/>
    <w:rsid w:val="004341AE"/>
    <w:rsid w:val="00436C24"/>
    <w:rsid w:val="004372DD"/>
    <w:rsid w:val="00437D0F"/>
    <w:rsid w:val="0044079F"/>
    <w:rsid w:val="00441088"/>
    <w:rsid w:val="00441724"/>
    <w:rsid w:val="00451CC2"/>
    <w:rsid w:val="00454148"/>
    <w:rsid w:val="004621B3"/>
    <w:rsid w:val="0047471A"/>
    <w:rsid w:val="004763D2"/>
    <w:rsid w:val="00481643"/>
    <w:rsid w:val="00483A7A"/>
    <w:rsid w:val="00483D65"/>
    <w:rsid w:val="00486B3D"/>
    <w:rsid w:val="00490692"/>
    <w:rsid w:val="004925F2"/>
    <w:rsid w:val="004A66C3"/>
    <w:rsid w:val="004A66CF"/>
    <w:rsid w:val="004B4520"/>
    <w:rsid w:val="00501528"/>
    <w:rsid w:val="005069C1"/>
    <w:rsid w:val="00514229"/>
    <w:rsid w:val="005156EC"/>
    <w:rsid w:val="005168A4"/>
    <w:rsid w:val="005201DB"/>
    <w:rsid w:val="0052117E"/>
    <w:rsid w:val="00521B91"/>
    <w:rsid w:val="005252D2"/>
    <w:rsid w:val="00530C92"/>
    <w:rsid w:val="00535AD8"/>
    <w:rsid w:val="005446D6"/>
    <w:rsid w:val="00547103"/>
    <w:rsid w:val="00560848"/>
    <w:rsid w:val="00565076"/>
    <w:rsid w:val="005656B4"/>
    <w:rsid w:val="0057073F"/>
    <w:rsid w:val="0057200E"/>
    <w:rsid w:val="00572A0F"/>
    <w:rsid w:val="00574FE0"/>
    <w:rsid w:val="00576D2D"/>
    <w:rsid w:val="00584F88"/>
    <w:rsid w:val="00597506"/>
    <w:rsid w:val="00597E2F"/>
    <w:rsid w:val="005A5E71"/>
    <w:rsid w:val="005A6D94"/>
    <w:rsid w:val="005B3E17"/>
    <w:rsid w:val="005B588B"/>
    <w:rsid w:val="005C047C"/>
    <w:rsid w:val="005C0FBD"/>
    <w:rsid w:val="005D367A"/>
    <w:rsid w:val="005D3E99"/>
    <w:rsid w:val="005E15AC"/>
    <w:rsid w:val="005F2AB3"/>
    <w:rsid w:val="005F3914"/>
    <w:rsid w:val="005F439D"/>
    <w:rsid w:val="0060019A"/>
    <w:rsid w:val="00603AD5"/>
    <w:rsid w:val="006106F1"/>
    <w:rsid w:val="006201CB"/>
    <w:rsid w:val="00622F6B"/>
    <w:rsid w:val="00627765"/>
    <w:rsid w:val="0064692C"/>
    <w:rsid w:val="00653F68"/>
    <w:rsid w:val="0066479D"/>
    <w:rsid w:val="006802C4"/>
    <w:rsid w:val="006816BC"/>
    <w:rsid w:val="0068429A"/>
    <w:rsid w:val="00685FDD"/>
    <w:rsid w:val="00687BAD"/>
    <w:rsid w:val="00693676"/>
    <w:rsid w:val="00695168"/>
    <w:rsid w:val="006A3BA7"/>
    <w:rsid w:val="006A549D"/>
    <w:rsid w:val="006B01F9"/>
    <w:rsid w:val="006B292C"/>
    <w:rsid w:val="006B2D23"/>
    <w:rsid w:val="006B6247"/>
    <w:rsid w:val="006B7F87"/>
    <w:rsid w:val="006C4E52"/>
    <w:rsid w:val="006C563C"/>
    <w:rsid w:val="006C6A77"/>
    <w:rsid w:val="006D49F0"/>
    <w:rsid w:val="006E235E"/>
    <w:rsid w:val="006F0D3C"/>
    <w:rsid w:val="006F2EDC"/>
    <w:rsid w:val="00701548"/>
    <w:rsid w:val="00702F10"/>
    <w:rsid w:val="00710718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45BC6"/>
    <w:rsid w:val="007507F9"/>
    <w:rsid w:val="00751B0E"/>
    <w:rsid w:val="00752795"/>
    <w:rsid w:val="00760C41"/>
    <w:rsid w:val="00766405"/>
    <w:rsid w:val="0076691A"/>
    <w:rsid w:val="007715D8"/>
    <w:rsid w:val="00772DA9"/>
    <w:rsid w:val="00782506"/>
    <w:rsid w:val="00787700"/>
    <w:rsid w:val="00794C12"/>
    <w:rsid w:val="007A2F5A"/>
    <w:rsid w:val="007A5AA1"/>
    <w:rsid w:val="007B656B"/>
    <w:rsid w:val="007B7D0B"/>
    <w:rsid w:val="007D186F"/>
    <w:rsid w:val="007E4DDC"/>
    <w:rsid w:val="007E5E71"/>
    <w:rsid w:val="007E68A0"/>
    <w:rsid w:val="00802E02"/>
    <w:rsid w:val="00805C65"/>
    <w:rsid w:val="00812D4E"/>
    <w:rsid w:val="00816953"/>
    <w:rsid w:val="0082136B"/>
    <w:rsid w:val="00826DDD"/>
    <w:rsid w:val="008273B7"/>
    <w:rsid w:val="008277EF"/>
    <w:rsid w:val="008306D5"/>
    <w:rsid w:val="00833C80"/>
    <w:rsid w:val="008434F9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2C21"/>
    <w:rsid w:val="00866C85"/>
    <w:rsid w:val="00874376"/>
    <w:rsid w:val="00882053"/>
    <w:rsid w:val="00891508"/>
    <w:rsid w:val="0089395C"/>
    <w:rsid w:val="008942A2"/>
    <w:rsid w:val="00894390"/>
    <w:rsid w:val="0089534A"/>
    <w:rsid w:val="008A0923"/>
    <w:rsid w:val="008A0F4C"/>
    <w:rsid w:val="008A529C"/>
    <w:rsid w:val="008B446A"/>
    <w:rsid w:val="008B5E47"/>
    <w:rsid w:val="008C0880"/>
    <w:rsid w:val="008C27FD"/>
    <w:rsid w:val="008C672C"/>
    <w:rsid w:val="008D3CE0"/>
    <w:rsid w:val="008D46C7"/>
    <w:rsid w:val="008D5A1A"/>
    <w:rsid w:val="008D7FDC"/>
    <w:rsid w:val="008E4B7A"/>
    <w:rsid w:val="008E6248"/>
    <w:rsid w:val="008F6EDE"/>
    <w:rsid w:val="00902002"/>
    <w:rsid w:val="00902CEB"/>
    <w:rsid w:val="00905BCF"/>
    <w:rsid w:val="009064C0"/>
    <w:rsid w:val="00907EC2"/>
    <w:rsid w:val="009129E9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A4D"/>
    <w:rsid w:val="00964A22"/>
    <w:rsid w:val="00967C71"/>
    <w:rsid w:val="009770A2"/>
    <w:rsid w:val="00977556"/>
    <w:rsid w:val="009800AB"/>
    <w:rsid w:val="00981DFC"/>
    <w:rsid w:val="009856A1"/>
    <w:rsid w:val="009915B2"/>
    <w:rsid w:val="00992275"/>
    <w:rsid w:val="00992B92"/>
    <w:rsid w:val="009A056D"/>
    <w:rsid w:val="009A17FC"/>
    <w:rsid w:val="009A50D4"/>
    <w:rsid w:val="009A7614"/>
    <w:rsid w:val="009B7E8B"/>
    <w:rsid w:val="009C26DF"/>
    <w:rsid w:val="009C2A7B"/>
    <w:rsid w:val="009C3C75"/>
    <w:rsid w:val="009C5BF4"/>
    <w:rsid w:val="009E17E1"/>
    <w:rsid w:val="009E45C5"/>
    <w:rsid w:val="009E47B1"/>
    <w:rsid w:val="009F003E"/>
    <w:rsid w:val="009F0109"/>
    <w:rsid w:val="009F1185"/>
    <w:rsid w:val="009F4BF7"/>
    <w:rsid w:val="00A01AD0"/>
    <w:rsid w:val="00A024FF"/>
    <w:rsid w:val="00A05E18"/>
    <w:rsid w:val="00A06EFE"/>
    <w:rsid w:val="00A170E5"/>
    <w:rsid w:val="00A2146F"/>
    <w:rsid w:val="00A23E76"/>
    <w:rsid w:val="00A26B32"/>
    <w:rsid w:val="00A27593"/>
    <w:rsid w:val="00A35787"/>
    <w:rsid w:val="00A370D6"/>
    <w:rsid w:val="00A41DA3"/>
    <w:rsid w:val="00A43B4C"/>
    <w:rsid w:val="00A478DC"/>
    <w:rsid w:val="00A55A8A"/>
    <w:rsid w:val="00A701AF"/>
    <w:rsid w:val="00A75504"/>
    <w:rsid w:val="00A8687B"/>
    <w:rsid w:val="00A92B79"/>
    <w:rsid w:val="00A9695B"/>
    <w:rsid w:val="00AA2D66"/>
    <w:rsid w:val="00AA3E8B"/>
    <w:rsid w:val="00AA5A5A"/>
    <w:rsid w:val="00AB05CF"/>
    <w:rsid w:val="00AB0DA8"/>
    <w:rsid w:val="00AB18CA"/>
    <w:rsid w:val="00AB4C7D"/>
    <w:rsid w:val="00AB5327"/>
    <w:rsid w:val="00AB5F24"/>
    <w:rsid w:val="00AB6AE5"/>
    <w:rsid w:val="00AB7619"/>
    <w:rsid w:val="00AC01E7"/>
    <w:rsid w:val="00AC7B89"/>
    <w:rsid w:val="00AD2E3F"/>
    <w:rsid w:val="00AD4D22"/>
    <w:rsid w:val="00AE65F6"/>
    <w:rsid w:val="00AE6684"/>
    <w:rsid w:val="00AF053E"/>
    <w:rsid w:val="00B022FE"/>
    <w:rsid w:val="00B039E8"/>
    <w:rsid w:val="00B112CF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54814"/>
    <w:rsid w:val="00B6045F"/>
    <w:rsid w:val="00B65ABF"/>
    <w:rsid w:val="00B661D9"/>
    <w:rsid w:val="00B66C69"/>
    <w:rsid w:val="00B7242A"/>
    <w:rsid w:val="00B73B76"/>
    <w:rsid w:val="00B82B4E"/>
    <w:rsid w:val="00B8420E"/>
    <w:rsid w:val="00B84691"/>
    <w:rsid w:val="00B86605"/>
    <w:rsid w:val="00B90CE1"/>
    <w:rsid w:val="00BA1A23"/>
    <w:rsid w:val="00BB4D1A"/>
    <w:rsid w:val="00BB7A52"/>
    <w:rsid w:val="00BB7D77"/>
    <w:rsid w:val="00BC2CD2"/>
    <w:rsid w:val="00BC6483"/>
    <w:rsid w:val="00BC69E3"/>
    <w:rsid w:val="00BC7335"/>
    <w:rsid w:val="00BD542D"/>
    <w:rsid w:val="00BD6E66"/>
    <w:rsid w:val="00BE1620"/>
    <w:rsid w:val="00BE1962"/>
    <w:rsid w:val="00BE4821"/>
    <w:rsid w:val="00BF17F2"/>
    <w:rsid w:val="00C00404"/>
    <w:rsid w:val="00C172AE"/>
    <w:rsid w:val="00C226FA"/>
    <w:rsid w:val="00C24816"/>
    <w:rsid w:val="00C343F5"/>
    <w:rsid w:val="00C40555"/>
    <w:rsid w:val="00C40D51"/>
    <w:rsid w:val="00C429A6"/>
    <w:rsid w:val="00C504F8"/>
    <w:rsid w:val="00C52A99"/>
    <w:rsid w:val="00C727B3"/>
    <w:rsid w:val="00C72BA2"/>
    <w:rsid w:val="00C842ED"/>
    <w:rsid w:val="00C84E4C"/>
    <w:rsid w:val="00C87044"/>
    <w:rsid w:val="00C94D17"/>
    <w:rsid w:val="00CA5A56"/>
    <w:rsid w:val="00CB27C6"/>
    <w:rsid w:val="00CB463B"/>
    <w:rsid w:val="00CB5B82"/>
    <w:rsid w:val="00CB782D"/>
    <w:rsid w:val="00CC54E0"/>
    <w:rsid w:val="00CC65A8"/>
    <w:rsid w:val="00CD6369"/>
    <w:rsid w:val="00CD6FE3"/>
    <w:rsid w:val="00CD7D9F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267BD"/>
    <w:rsid w:val="00D3427F"/>
    <w:rsid w:val="00D36857"/>
    <w:rsid w:val="00D4186C"/>
    <w:rsid w:val="00D559DE"/>
    <w:rsid w:val="00D56FEB"/>
    <w:rsid w:val="00D61A7E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A1633"/>
    <w:rsid w:val="00DA29C3"/>
    <w:rsid w:val="00DA7AA4"/>
    <w:rsid w:val="00DB0557"/>
    <w:rsid w:val="00DB19FD"/>
    <w:rsid w:val="00DB2C80"/>
    <w:rsid w:val="00DC2340"/>
    <w:rsid w:val="00DC30DA"/>
    <w:rsid w:val="00DC4F7B"/>
    <w:rsid w:val="00DC5620"/>
    <w:rsid w:val="00DD47BB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2715B"/>
    <w:rsid w:val="00E34F46"/>
    <w:rsid w:val="00E375D2"/>
    <w:rsid w:val="00E43E04"/>
    <w:rsid w:val="00E50799"/>
    <w:rsid w:val="00E63251"/>
    <w:rsid w:val="00E70C40"/>
    <w:rsid w:val="00E710C7"/>
    <w:rsid w:val="00E95ED3"/>
    <w:rsid w:val="00EA7542"/>
    <w:rsid w:val="00EB7DDA"/>
    <w:rsid w:val="00EC1621"/>
    <w:rsid w:val="00EC662E"/>
    <w:rsid w:val="00EC6804"/>
    <w:rsid w:val="00ED1F6B"/>
    <w:rsid w:val="00ED234E"/>
    <w:rsid w:val="00EE049D"/>
    <w:rsid w:val="00EE25BE"/>
    <w:rsid w:val="00EE2721"/>
    <w:rsid w:val="00EE2A0B"/>
    <w:rsid w:val="00EF6029"/>
    <w:rsid w:val="00F022FD"/>
    <w:rsid w:val="00F16DA0"/>
    <w:rsid w:val="00F23554"/>
    <w:rsid w:val="00F241DA"/>
    <w:rsid w:val="00F24740"/>
    <w:rsid w:val="00F258A3"/>
    <w:rsid w:val="00F30571"/>
    <w:rsid w:val="00F335CB"/>
    <w:rsid w:val="00F35DB1"/>
    <w:rsid w:val="00F36D0F"/>
    <w:rsid w:val="00F4144F"/>
    <w:rsid w:val="00F42294"/>
    <w:rsid w:val="00F42F7B"/>
    <w:rsid w:val="00F459EB"/>
    <w:rsid w:val="00F52C9C"/>
    <w:rsid w:val="00F6336A"/>
    <w:rsid w:val="00F72065"/>
    <w:rsid w:val="00F81CDB"/>
    <w:rsid w:val="00F84284"/>
    <w:rsid w:val="00F849BE"/>
    <w:rsid w:val="00F94A4B"/>
    <w:rsid w:val="00F94FAE"/>
    <w:rsid w:val="00F97AD4"/>
    <w:rsid w:val="00FB0917"/>
    <w:rsid w:val="00FB3BCE"/>
    <w:rsid w:val="00FB59FB"/>
    <w:rsid w:val="00FB72A0"/>
    <w:rsid w:val="00FC35C5"/>
    <w:rsid w:val="00FC361D"/>
    <w:rsid w:val="00FC7DBF"/>
    <w:rsid w:val="00FE4FE6"/>
    <w:rsid w:val="00FF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8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undschul-blog.de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://www.grundschul-blog.de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enster\AppData\Roaming\Microsoft\Templates\WD_KV_KL2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3</cp:revision>
  <cp:lastPrinted>2016-12-20T14:33:00Z</cp:lastPrinted>
  <dcterms:created xsi:type="dcterms:W3CDTF">2018-04-27T12:18:00Z</dcterms:created>
  <dcterms:modified xsi:type="dcterms:W3CDTF">2018-04-27T12:27:00Z</dcterms:modified>
</cp:coreProperties>
</file>